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0502210" w:displacedByCustomXml="next"/>
    <w:bookmarkStart w:id="1" w:name="_Toc49512514" w:displacedByCustomXml="next"/>
    <w:sdt>
      <w:sdtPr>
        <w:id w:val="302355881"/>
        <w:docPartObj>
          <w:docPartGallery w:val="Cover Pages"/>
          <w:docPartUnique/>
        </w:docPartObj>
      </w:sdtPr>
      <w:sdtEndPr>
        <w:rPr>
          <w:b/>
          <w:color w:val="FFFFFF" w:themeColor="background1"/>
          <w:spacing w:val="6"/>
        </w:rPr>
      </w:sdtEndPr>
      <w:sdtContent>
        <w:p w14:paraId="7063D3A7" w14:textId="77777777" w:rsidR="00086866" w:rsidRPr="00E65E7D" w:rsidRDefault="00086866" w:rsidP="005B3266">
          <w:pPr>
            <w:pStyle w:val="Fullpage"/>
            <w:framePr w:wrap="around"/>
          </w:pPr>
        </w:p>
        <w:p w14:paraId="40BB9452" w14:textId="77777777" w:rsidR="00086866" w:rsidRPr="00CF2857" w:rsidRDefault="00086866" w:rsidP="0070191E">
          <w:pPr>
            <w:pStyle w:val="CoverHeaderGraphic"/>
            <w:framePr w:wrap="around"/>
          </w:pPr>
        </w:p>
        <w:p w14:paraId="7735E1EE" w14:textId="5E49CDE7" w:rsidR="00086866" w:rsidRDefault="005D2273" w:rsidP="00B85BD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3" behindDoc="1" locked="0" layoutInCell="1" allowOverlap="1" wp14:anchorId="72A2FC16" wp14:editId="0F3A7CEC">
                    <wp:simplePos x="0" y="0"/>
                    <wp:positionH relativeFrom="page">
                      <wp:posOffset>3009900</wp:posOffset>
                    </wp:positionH>
                    <wp:positionV relativeFrom="paragraph">
                      <wp:posOffset>-461646</wp:posOffset>
                    </wp:positionV>
                    <wp:extent cx="4549775" cy="4774565"/>
                    <wp:effectExtent l="0" t="0" r="3175" b="0"/>
                    <wp:wrapNone/>
                    <wp:docPr id="16" name="Text Box 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49775" cy="477456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2916" t="940" r="-23782" b="2536"/>
                              </a:stretch>
                            </a:blip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F81DC3" w14:textId="77777777" w:rsidR="00086866" w:rsidRPr="005E2D46" w:rsidRDefault="00086866" w:rsidP="00CF2857">
                                <w:pPr>
                                  <w:pStyle w:val="Smalltext"/>
                                </w:pPr>
                              </w:p>
                            </w:txbxContent>
                          </wps:txbx>
                          <wps:bodyPr rot="0" vert="horz" wrap="square" lIns="720000" tIns="396000" rIns="540000" bIns="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A2FC1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alt="&quot;&quot;" style="position:absolute;margin-left:237pt;margin-top:-36.35pt;width:358.25pt;height:375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" stroked="f">
                    <v:fill r:id="rId12" o:title="" recolor="t" rotate="t" type="frame"/>
                    <v:textbox inset="20mm,11mm,15mm,0">
                      <w:txbxContent>
                        <w:p w14:paraId="26F81DC3" w14:textId="77777777" w:rsidR="00086866" w:rsidRPr="005E2D46" w:rsidRDefault="00086866" w:rsidP="00CF2857">
                          <w:pPr>
                            <w:pStyle w:val="Small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4D361E" w:rsidRPr="00793D3A">
            <w:rPr>
              <w:noProof/>
            </w:rPr>
            <w:drawing>
              <wp:anchor distT="0" distB="0" distL="114300" distR="114300" simplePos="0" relativeHeight="251658242" behindDoc="1" locked="0" layoutInCell="1" allowOverlap="1" wp14:anchorId="7FFCA3F8" wp14:editId="7E1BA77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9529445"/>
                <wp:effectExtent l="0" t="0" r="3175" b="0"/>
                <wp:wrapNone/>
                <wp:docPr id="5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3AFF44-656A-4A0C-93F7-59C810FD82F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8">
                          <a:extLst>
                            <a:ext uri="{FF2B5EF4-FFF2-40B4-BE49-F238E27FC236}">
                              <a16:creationId xmlns:a16="http://schemas.microsoft.com/office/drawing/2014/main" id="{D83AFF44-656A-4A0C-93F7-59C810FD82FF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7" r="226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675" cy="952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92966FD" w14:textId="77777777" w:rsidR="00086866" w:rsidRPr="00B253FF" w:rsidRDefault="00086866" w:rsidP="00B253FF">
          <w:pPr>
            <w:pStyle w:val="CoverFooter"/>
            <w:framePr w:wrap="around"/>
          </w:pPr>
          <w:r>
            <w:rPr>
              <w:noProof/>
            </w:rPr>
            <w:drawing>
              <wp:inline distT="0" distB="0" distL="0" distR="0" wp14:anchorId="350F6AB4" wp14:editId="2B7D463F">
                <wp:extent cx="7559993" cy="1229255"/>
                <wp:effectExtent l="0" t="0" r="3175" b="9525"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raphic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993" cy="122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460D7BE" w14:textId="77777777" w:rsidR="00086866" w:rsidRDefault="00086866" w:rsidP="00B253FF"/>
        <w:p w14:paraId="2492449C" w14:textId="77777777" w:rsidR="001E0CAA" w:rsidRPr="001C3468" w:rsidRDefault="001E0CAA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  <w:r w:rsidRPr="001C3468">
            <w:rPr>
              <w:sz w:val="52"/>
              <w:szCs w:val="52"/>
            </w:rPr>
            <w:t>NONC0180A-V01</w:t>
          </w:r>
        </w:p>
        <w:p w14:paraId="3F3CC5E5" w14:textId="28F18ED6" w:rsidR="00546539" w:rsidRPr="001C3468" w:rsidRDefault="00546539" w:rsidP="00546539">
          <w:pPr>
            <w:pStyle w:val="Title"/>
            <w:framePr w:w="6076" w:h="4006" w:wrap="around" w:hAnchor="page" w:x="5581" w:y="1951"/>
            <w:rPr>
              <w:b/>
              <w:bCs/>
              <w:sz w:val="52"/>
              <w:szCs w:val="52"/>
            </w:rPr>
          </w:pPr>
          <w:r w:rsidRPr="001C3468">
            <w:rPr>
              <w:b/>
              <w:bCs/>
              <w:sz w:val="52"/>
              <w:szCs w:val="52"/>
            </w:rPr>
            <w:t>WHS for</w:t>
          </w:r>
        </w:p>
        <w:p w14:paraId="713FADE7" w14:textId="3C590C61" w:rsidR="004D07D7" w:rsidRPr="001C3468" w:rsidRDefault="004D07D7" w:rsidP="00546539">
          <w:pPr>
            <w:pStyle w:val="Title"/>
            <w:framePr w:w="6076" w:h="4006" w:wrap="around" w:hAnchor="page" w:x="5581" w:y="1951"/>
            <w:rPr>
              <w:b/>
              <w:bCs/>
              <w:sz w:val="52"/>
              <w:szCs w:val="52"/>
            </w:rPr>
          </w:pPr>
          <w:r w:rsidRPr="001C3468">
            <w:rPr>
              <w:b/>
              <w:bCs/>
              <w:sz w:val="52"/>
              <w:szCs w:val="52"/>
            </w:rPr>
            <w:t>he</w:t>
          </w:r>
          <w:r w:rsidR="00982AC4" w:rsidRPr="001C3468">
            <w:rPr>
              <w:b/>
              <w:bCs/>
              <w:sz w:val="52"/>
              <w:szCs w:val="52"/>
            </w:rPr>
            <w:t>ALTH AND SAFETY REPRESENTATIVE</w:t>
          </w:r>
          <w:r w:rsidR="00AB0447" w:rsidRPr="001C3468">
            <w:rPr>
              <w:b/>
              <w:bCs/>
              <w:sz w:val="52"/>
              <w:szCs w:val="52"/>
            </w:rPr>
            <w:t xml:space="preserve">S </w:t>
          </w:r>
        </w:p>
        <w:p w14:paraId="00A5EF16" w14:textId="77777777" w:rsidR="004D07D7" w:rsidRDefault="004D07D7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</w:p>
        <w:p w14:paraId="264CE41E" w14:textId="77777777" w:rsidR="004D07D7" w:rsidRDefault="00AB0447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  <w:r w:rsidRPr="00A27987">
            <w:rPr>
              <w:b/>
              <w:bCs/>
              <w:sz w:val="52"/>
              <w:szCs w:val="52"/>
            </w:rPr>
            <w:t>(</w:t>
          </w:r>
          <w:r w:rsidR="00A27987">
            <w:rPr>
              <w:b/>
              <w:bCs/>
              <w:sz w:val="52"/>
              <w:szCs w:val="52"/>
            </w:rPr>
            <w:t>HSR</w:t>
          </w:r>
          <w:r w:rsidRPr="00A27987">
            <w:rPr>
              <w:b/>
              <w:bCs/>
              <w:sz w:val="52"/>
              <w:szCs w:val="52"/>
            </w:rPr>
            <w:t>) Initial course</w:t>
          </w:r>
          <w:r>
            <w:rPr>
              <w:sz w:val="52"/>
              <w:szCs w:val="52"/>
            </w:rPr>
            <w:t xml:space="preserve"> </w:t>
          </w:r>
        </w:p>
        <w:p w14:paraId="3993F097" w14:textId="77777777" w:rsidR="004D07D7" w:rsidRDefault="004D07D7" w:rsidP="00546539">
          <w:pPr>
            <w:pStyle w:val="Title"/>
            <w:framePr w:w="6076" w:h="4006" w:wrap="around" w:hAnchor="page" w:x="5581" w:y="1951"/>
            <w:rPr>
              <w:sz w:val="52"/>
              <w:szCs w:val="52"/>
            </w:rPr>
          </w:pPr>
        </w:p>
        <w:p w14:paraId="290E2451" w14:textId="6E11C3A6" w:rsidR="00086866" w:rsidRPr="00E604DD" w:rsidRDefault="005A26C1" w:rsidP="00546539">
          <w:pPr>
            <w:pStyle w:val="Title"/>
            <w:framePr w:w="6076" w:h="4006" w:wrap="around" w:hAnchor="page" w:x="5581" w:y="1951"/>
          </w:pPr>
          <w:r>
            <w:rPr>
              <w:sz w:val="52"/>
              <w:szCs w:val="52"/>
            </w:rPr>
            <w:t>INFO PACK 202</w:t>
          </w:r>
          <w:r w:rsidR="00C51166">
            <w:rPr>
              <w:sz w:val="52"/>
              <w:szCs w:val="52"/>
            </w:rPr>
            <w:t>7</w:t>
          </w:r>
        </w:p>
        <w:p w14:paraId="1E93EDC0" w14:textId="7C7B47A8" w:rsidR="00086866" w:rsidRDefault="00086866" w:rsidP="005B3266">
          <w:pPr>
            <w:pStyle w:val="Fullpage"/>
            <w:framePr w:wrap="around"/>
          </w:pPr>
        </w:p>
        <w:p w14:paraId="2C14ACAD" w14:textId="77777777" w:rsidR="00086866" w:rsidRDefault="00086866">
          <w:pPr>
            <w:spacing w:before="0" w:after="160" w:line="259" w:lineRule="auto"/>
            <w:rPr>
              <w:color w:val="FFFFFF" w:themeColor="background1"/>
              <w:spacing w:val="6"/>
            </w:rPr>
          </w:pPr>
          <w:r>
            <w:rPr>
              <w:b/>
              <w:color w:val="FFFFFF" w:themeColor="background1"/>
              <w:spacing w:val="6"/>
            </w:rPr>
            <w:br w:type="page"/>
          </w:r>
        </w:p>
      </w:sdtContent>
    </w:sdt>
    <w:p w14:paraId="30313F17" w14:textId="22E75B04" w:rsidR="00D75FE2" w:rsidRDefault="00232640" w:rsidP="00440D83">
      <w:pPr>
        <w:pStyle w:val="Heading1"/>
      </w:pPr>
      <w:r>
        <w:lastRenderedPageBreak/>
        <w:t xml:space="preserve">Why choose TasTAFE </w:t>
      </w:r>
    </w:p>
    <w:p w14:paraId="1DEBC4F9" w14:textId="2B84FE28" w:rsidR="00C07B1F" w:rsidRDefault="00DB6865" w:rsidP="00B626D8">
      <w:r>
        <w:t>Th</w:t>
      </w:r>
      <w:r w:rsidR="00741EFD">
        <w:t>e TasTAFE HSR Initial C</w:t>
      </w:r>
      <w:r>
        <w:t xml:space="preserve">ourse is </w:t>
      </w:r>
      <w:r w:rsidR="000A4C06">
        <w:t xml:space="preserve">well respected </w:t>
      </w:r>
      <w:r w:rsidR="009215CD">
        <w:t>for</w:t>
      </w:r>
      <w:r w:rsidR="000A4C06">
        <w:t xml:space="preserve"> </w:t>
      </w:r>
      <w:r w:rsidR="00350F97">
        <w:t>training</w:t>
      </w:r>
      <w:r w:rsidR="00E140CA">
        <w:t xml:space="preserve"> confident</w:t>
      </w:r>
      <w:r w:rsidR="009215CD">
        <w:t>, effective</w:t>
      </w:r>
      <w:r w:rsidR="00E140CA">
        <w:t xml:space="preserve"> HSRs</w:t>
      </w:r>
      <w:r w:rsidR="00446D0E">
        <w:t xml:space="preserve"> </w:t>
      </w:r>
    </w:p>
    <w:p w14:paraId="713DC834" w14:textId="7EA6235F" w:rsidR="00844474" w:rsidRPr="00DA0594" w:rsidRDefault="00C07B1F" w:rsidP="00CD789F">
      <w:pPr>
        <w:pStyle w:val="Heading2"/>
        <w:rPr>
          <w:i/>
          <w:iCs/>
        </w:rPr>
      </w:pPr>
      <w:r w:rsidRPr="00DA0594">
        <w:rPr>
          <w:i/>
          <w:iCs/>
        </w:rPr>
        <w:t>Building healthier</w:t>
      </w:r>
      <w:r w:rsidR="00A53068">
        <w:rPr>
          <w:i/>
          <w:iCs/>
        </w:rPr>
        <w:t xml:space="preserve"> and</w:t>
      </w:r>
      <w:r w:rsidRPr="00DA0594">
        <w:rPr>
          <w:i/>
          <w:iCs/>
        </w:rPr>
        <w:t xml:space="preserve"> safer</w:t>
      </w:r>
      <w:r w:rsidR="00050B19" w:rsidRPr="00DA0594">
        <w:rPr>
          <w:i/>
          <w:iCs/>
        </w:rPr>
        <w:t xml:space="preserve"> </w:t>
      </w:r>
      <w:r w:rsidRPr="00DA0594">
        <w:rPr>
          <w:i/>
          <w:iCs/>
        </w:rPr>
        <w:t>workplaces together</w:t>
      </w:r>
      <w:r w:rsidR="00434389">
        <w:rPr>
          <w:i/>
          <w:iCs/>
        </w:rPr>
        <w:t xml:space="preserve"> </w:t>
      </w:r>
    </w:p>
    <w:p w14:paraId="62A43A98" w14:textId="49A63A57" w:rsidR="00466AB3" w:rsidRPr="00466AB3" w:rsidRDefault="00466AB3" w:rsidP="00466AB3">
      <w:pPr>
        <w:pStyle w:val="ListBullet"/>
        <w:ind w:left="454" w:hanging="454"/>
      </w:pPr>
      <w:r w:rsidRPr="00466AB3">
        <w:t>Tasmania’s largest vocational education and training provider</w:t>
      </w:r>
      <w:r w:rsidR="001C5301">
        <w:t>, unaffiliated, unbiased</w:t>
      </w:r>
    </w:p>
    <w:p w14:paraId="5168CB42" w14:textId="44B2A59B" w:rsidR="00466AB3" w:rsidRPr="00466AB3" w:rsidRDefault="00466AB3" w:rsidP="00466AB3">
      <w:pPr>
        <w:pStyle w:val="ListBullet"/>
        <w:ind w:left="454" w:hanging="454"/>
      </w:pPr>
      <w:r w:rsidRPr="00466AB3">
        <w:t>Well regarded and experienced training provider for WHS</w:t>
      </w:r>
      <w:r w:rsidR="00DE7B5B">
        <w:t>,</w:t>
      </w:r>
      <w:r w:rsidRPr="00466AB3">
        <w:t xml:space="preserve"> HSR</w:t>
      </w:r>
      <w:r w:rsidR="00DE7B5B">
        <w:t xml:space="preserve"> and manager courses</w:t>
      </w:r>
    </w:p>
    <w:p w14:paraId="1343D157" w14:textId="6964195B" w:rsidR="00466AB3" w:rsidRPr="00466AB3" w:rsidRDefault="00FD4993" w:rsidP="007A326E">
      <w:pPr>
        <w:pStyle w:val="ListBullet"/>
        <w:ind w:left="454" w:hanging="454"/>
      </w:pPr>
      <w:r w:rsidRPr="00F37486">
        <w:rPr>
          <w:rFonts w:ascii="Aptos" w:eastAsia="DengXian" w:hAnsi="Aptos" w:cs="Cordia New"/>
          <w:noProof/>
          <w:spacing w:val="0"/>
          <w:kern w:val="2"/>
          <w:sz w:val="22"/>
          <w:szCs w:val="28"/>
          <w:lang w:eastAsia="zh-CN" w:bidi="th-TH"/>
          <w14:ligatures w14:val="standardContextual"/>
        </w:rPr>
        <w:drawing>
          <wp:anchor distT="0" distB="0" distL="114300" distR="114300" simplePos="0" relativeHeight="251658245" behindDoc="0" locked="0" layoutInCell="1" allowOverlap="1" wp14:anchorId="2F2BF5EC" wp14:editId="26E598A3">
            <wp:simplePos x="0" y="0"/>
            <wp:positionH relativeFrom="margin">
              <wp:posOffset>4331335</wp:posOffset>
            </wp:positionH>
            <wp:positionV relativeFrom="paragraph">
              <wp:posOffset>262044</wp:posOffset>
            </wp:positionV>
            <wp:extent cx="1987594" cy="996836"/>
            <wp:effectExtent l="0" t="0" r="0" b="0"/>
            <wp:wrapNone/>
            <wp:docPr id="20" name="Picture Placeholder 6" descr="A group of people having a discussio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846F9B6-455F-4208-B184-11F3A0E963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Placeholder 6" descr="A group of people having a discussion&#10;&#10;AI-generated content may be incorrect.">
                      <a:extLst>
                        <a:ext uri="{FF2B5EF4-FFF2-40B4-BE49-F238E27FC236}">
                          <a16:creationId xmlns:a16="http://schemas.microsoft.com/office/drawing/2014/main" id="{3846F9B6-455F-4208-B184-11F3A0E963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rcRect t="12393" b="12393"/>
                    <a:stretch/>
                  </pic:blipFill>
                  <pic:spPr>
                    <a:xfrm>
                      <a:off x="0" y="0"/>
                      <a:ext cx="1987594" cy="996836"/>
                    </a:xfrm>
                    <a:prstGeom prst="rect">
                      <a:avLst/>
                    </a:prstGeom>
                    <a:effectLst>
                      <a:softEdge rad="139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AB3" w:rsidRPr="00466AB3">
        <w:t>WorkSafe Tasmania approved</w:t>
      </w:r>
      <w:r w:rsidR="0086435A">
        <w:t xml:space="preserve">, </w:t>
      </w:r>
      <w:r w:rsidR="00466AB3" w:rsidRPr="00466AB3">
        <w:t xml:space="preserve">WorkSafe Advisor </w:t>
      </w:r>
      <w:r w:rsidR="00926592">
        <w:t xml:space="preserve">regularly attends </w:t>
      </w:r>
      <w:r w:rsidR="003E0AF5">
        <w:t>courses</w:t>
      </w:r>
    </w:p>
    <w:p w14:paraId="2BC2A463" w14:textId="3882077C" w:rsidR="00466AB3" w:rsidRPr="00466AB3" w:rsidRDefault="00466AB3" w:rsidP="00466AB3">
      <w:pPr>
        <w:pStyle w:val="ListBullet"/>
        <w:ind w:left="454" w:hanging="454"/>
      </w:pPr>
      <w:r w:rsidRPr="00466AB3">
        <w:t>Qualified, experienced WHS trainers all around Tasmania</w:t>
      </w:r>
    </w:p>
    <w:p w14:paraId="65294321" w14:textId="5D6CEA4E" w:rsidR="00466AB3" w:rsidRPr="00466AB3" w:rsidRDefault="00466AB3" w:rsidP="00466AB3">
      <w:pPr>
        <w:pStyle w:val="ListBullet"/>
        <w:ind w:left="454" w:hanging="454"/>
      </w:pPr>
      <w:r w:rsidRPr="00466AB3">
        <w:t>Learn the latest in WHS in a convenient, dynamic course</w:t>
      </w:r>
    </w:p>
    <w:p w14:paraId="7B0128AB" w14:textId="695F06BB" w:rsidR="00466AB3" w:rsidRPr="00466AB3" w:rsidRDefault="00466AB3" w:rsidP="00466AB3">
      <w:pPr>
        <w:pStyle w:val="ListBullet"/>
        <w:ind w:left="454" w:hanging="454"/>
      </w:pPr>
      <w:r w:rsidRPr="00466AB3">
        <w:t xml:space="preserve">Practical skills to exercise </w:t>
      </w:r>
      <w:r w:rsidR="003E0AF5">
        <w:t xml:space="preserve">HSR </w:t>
      </w:r>
      <w:r w:rsidRPr="00466AB3">
        <w:t>functions and powers</w:t>
      </w:r>
    </w:p>
    <w:p w14:paraId="76822699" w14:textId="7B3F4F03" w:rsidR="00466AB3" w:rsidRPr="00466AB3" w:rsidRDefault="00E3477F" w:rsidP="00466AB3">
      <w:pPr>
        <w:pStyle w:val="ListBullet"/>
        <w:ind w:left="454" w:hanging="454"/>
      </w:pPr>
      <w:r>
        <w:t>A</w:t>
      </w:r>
      <w:r w:rsidR="00281AEF">
        <w:t>ctivity</w:t>
      </w:r>
      <w:r>
        <w:t>-</w:t>
      </w:r>
      <w:r w:rsidR="00281AEF">
        <w:t>based learning</w:t>
      </w:r>
      <w:r w:rsidR="00724811">
        <w:t xml:space="preserve"> with </w:t>
      </w:r>
      <w:r w:rsidR="008136F4">
        <w:t xml:space="preserve">HSRs from all industries </w:t>
      </w:r>
    </w:p>
    <w:p w14:paraId="514C7CDB" w14:textId="219A38DF" w:rsidR="00696A10" w:rsidRDefault="00082942" w:rsidP="009609D7">
      <w:pPr>
        <w:pStyle w:val="Heading2"/>
      </w:pPr>
      <w:r>
        <w:t>Attendance options</w:t>
      </w:r>
    </w:p>
    <w:p w14:paraId="6B9184E3" w14:textId="300E35AD" w:rsidR="006E529C" w:rsidRDefault="00202920" w:rsidP="00696A10">
      <w:r>
        <w:t>O</w:t>
      </w:r>
      <w:r w:rsidR="00371482">
        <w:t xml:space="preserve">ffered </w:t>
      </w:r>
      <w:r>
        <w:t>over</w:t>
      </w:r>
      <w:r w:rsidR="00371482">
        <w:t xml:space="preserve"> 4 </w:t>
      </w:r>
      <w:r>
        <w:t xml:space="preserve">days, with </w:t>
      </w:r>
      <w:r w:rsidR="00A71B8B">
        <w:t xml:space="preserve">2 </w:t>
      </w:r>
      <w:r w:rsidR="002B12EF">
        <w:t xml:space="preserve">face-to-face workshops </w:t>
      </w:r>
      <w:r w:rsidR="00A71B8B">
        <w:t xml:space="preserve">one week and 2 the next </w:t>
      </w:r>
    </w:p>
    <w:p w14:paraId="3ED6C688" w14:textId="57A757EC" w:rsidR="00BB2CBC" w:rsidRPr="00BB2CBC" w:rsidRDefault="0075321E" w:rsidP="008C3E43">
      <w:pPr>
        <w:pStyle w:val="ListBullet"/>
        <w:ind w:left="454" w:hanging="454"/>
      </w:pPr>
      <w:r>
        <w:t>Delivered</w:t>
      </w:r>
      <w:r w:rsidR="00673B83">
        <w:t xml:space="preserve"> at </w:t>
      </w:r>
      <w:r w:rsidR="001502BC">
        <w:t xml:space="preserve">the </w:t>
      </w:r>
      <w:r w:rsidR="00BB2CBC" w:rsidRPr="00BB2CBC">
        <w:t>Devonport, Burnie, Alanvale or Campbell St Campus</w:t>
      </w:r>
      <w:r w:rsidR="001502BC">
        <w:t>es</w:t>
      </w:r>
    </w:p>
    <w:p w14:paraId="508B25F3" w14:textId="7B915C09" w:rsidR="00BB2CBC" w:rsidRPr="00BB2CBC" w:rsidRDefault="00D10F3D" w:rsidP="008C3E43">
      <w:pPr>
        <w:pStyle w:val="ListBullet"/>
        <w:ind w:left="454" w:hanging="454"/>
      </w:pPr>
      <w:r>
        <w:t>C</w:t>
      </w:r>
      <w:r w:rsidR="00BB2CBC" w:rsidRPr="00BB2CBC">
        <w:t>ommercial courses at your workplace</w:t>
      </w:r>
      <w:r w:rsidR="00B1118E">
        <w:t xml:space="preserve"> </w:t>
      </w:r>
      <w:r>
        <w:t>by request</w:t>
      </w:r>
      <w:r w:rsidR="00B1118E">
        <w:t xml:space="preserve"> </w:t>
      </w:r>
    </w:p>
    <w:p w14:paraId="053BAD41" w14:textId="4A3CD4A9" w:rsidR="00BB2CBC" w:rsidRDefault="00E40CB6" w:rsidP="008C3E43">
      <w:pPr>
        <w:pStyle w:val="ListBullet"/>
        <w:ind w:left="454" w:hanging="454"/>
      </w:pPr>
      <w:r>
        <w:t>Funded</w:t>
      </w:r>
      <w:r w:rsidR="00BB2CBC" w:rsidRPr="00BB2CBC">
        <w:t xml:space="preserve"> regional </w:t>
      </w:r>
      <w:r>
        <w:t>courses</w:t>
      </w:r>
      <w:r w:rsidR="00BB2CBC" w:rsidRPr="00BB2CBC">
        <w:t xml:space="preserve"> may be available</w:t>
      </w:r>
      <w:r>
        <w:t xml:space="preserve"> at times</w:t>
      </w:r>
    </w:p>
    <w:p w14:paraId="304D57CD" w14:textId="08CF89DF" w:rsidR="00BB2CBC" w:rsidRPr="00BB2CBC" w:rsidRDefault="00DA6C45" w:rsidP="00082942">
      <w:pPr>
        <w:pStyle w:val="ListBullet"/>
        <w:numPr>
          <w:ilvl w:val="0"/>
          <w:numId w:val="0"/>
        </w:numPr>
      </w:pPr>
      <w:r>
        <w:t>Please see the website for details</w:t>
      </w:r>
    </w:p>
    <w:p w14:paraId="7B70A7B7" w14:textId="2E7B41B3" w:rsidR="00C15C94" w:rsidRPr="00696A10" w:rsidRDefault="00C15C94" w:rsidP="009609D7">
      <w:pPr>
        <w:pStyle w:val="Heading2"/>
      </w:pPr>
      <w:r>
        <w:t>Resources</w:t>
      </w:r>
    </w:p>
    <w:p w14:paraId="1B877F29" w14:textId="78326B68" w:rsidR="00C15C94" w:rsidRDefault="00C15C94" w:rsidP="00C15C94">
      <w:pPr>
        <w:pStyle w:val="ListBullet"/>
        <w:ind w:left="454" w:hanging="454"/>
      </w:pPr>
      <w:r w:rsidRPr="00C15C94">
        <w:t>Activity book</w:t>
      </w:r>
      <w:r w:rsidR="00BA6D42">
        <w:t xml:space="preserve"> and</w:t>
      </w:r>
      <w:r>
        <w:t xml:space="preserve"> USB</w:t>
      </w:r>
      <w:r w:rsidR="00BA6D42">
        <w:t xml:space="preserve"> key</w:t>
      </w:r>
    </w:p>
    <w:p w14:paraId="5A8C158E" w14:textId="1048E9CD" w:rsidR="00C15C94" w:rsidRPr="00C15C94" w:rsidRDefault="00501B9E" w:rsidP="00C15C94">
      <w:pPr>
        <w:pStyle w:val="ListBullet"/>
        <w:ind w:left="454" w:hanging="454"/>
      </w:pPr>
      <w:r>
        <w:t>Workshop f</w:t>
      </w:r>
      <w:r w:rsidR="000A2280">
        <w:t>olders with</w:t>
      </w:r>
      <w:r w:rsidR="00C15C94">
        <w:t xml:space="preserve"> WHS Act, WHS Regulations</w:t>
      </w:r>
      <w:r w:rsidR="00C15C94" w:rsidRPr="00C15C94">
        <w:t>, codes</w:t>
      </w:r>
      <w:r w:rsidR="00C15C94">
        <w:t xml:space="preserve"> of practice</w:t>
      </w:r>
      <w:r w:rsidR="00C15C94" w:rsidRPr="00C15C94">
        <w:t xml:space="preserve"> and guides</w:t>
      </w:r>
      <w:r w:rsidR="000A2280">
        <w:t xml:space="preserve"> </w:t>
      </w:r>
    </w:p>
    <w:p w14:paraId="22922311" w14:textId="77777777" w:rsidR="00661987" w:rsidRPr="00696A10" w:rsidRDefault="00661987" w:rsidP="00661987">
      <w:pPr>
        <w:pStyle w:val="Heading2"/>
      </w:pPr>
      <w:r>
        <w:t>Cost</w:t>
      </w:r>
    </w:p>
    <w:p w14:paraId="5B57F620" w14:textId="74B864BB" w:rsidR="00661987" w:rsidRDefault="00661987" w:rsidP="00661987">
      <w:pPr>
        <w:pStyle w:val="ListBullet"/>
        <w:ind w:left="454" w:hanging="454"/>
      </w:pPr>
      <w:r>
        <w:t xml:space="preserve">$865 per participant, or request a </w:t>
      </w:r>
      <w:r w:rsidR="009134AE">
        <w:t>quote for workplace courses</w:t>
      </w:r>
    </w:p>
    <w:p w14:paraId="0D675A2C" w14:textId="3FADFD6C" w:rsidR="00D141C7" w:rsidRPr="00696A10" w:rsidRDefault="00D141C7" w:rsidP="00D141C7">
      <w:pPr>
        <w:pStyle w:val="Heading2"/>
      </w:pPr>
      <w:r>
        <w:t>Statement of attendance</w:t>
      </w:r>
    </w:p>
    <w:p w14:paraId="1BB48835" w14:textId="314F5A34" w:rsidR="004E7268" w:rsidRDefault="007841DC" w:rsidP="00D141C7">
      <w:pPr>
        <w:pStyle w:val="ListBullet"/>
        <w:ind w:left="454" w:hanging="454"/>
      </w:pPr>
      <w:r>
        <w:t>No assessments</w:t>
      </w:r>
      <w:r w:rsidR="004E7268">
        <w:t>, Statement of Attendance</w:t>
      </w:r>
    </w:p>
    <w:p w14:paraId="50FB0CE5" w14:textId="7B02C632" w:rsidR="00D141C7" w:rsidRDefault="004E7268" w:rsidP="00D141C7">
      <w:pPr>
        <w:pStyle w:val="ListBullet"/>
        <w:ind w:left="454" w:hanging="454"/>
      </w:pPr>
      <w:r>
        <w:t>P</w:t>
      </w:r>
      <w:r w:rsidR="0086435A">
        <w:t xml:space="preserve">rovide to WorkSafe Tasmania, along with your contact details for </w:t>
      </w:r>
      <w:r>
        <w:t xml:space="preserve">your </w:t>
      </w:r>
      <w:r w:rsidR="0086435A">
        <w:t>HSR ID C</w:t>
      </w:r>
      <w:r w:rsidR="004A03D4">
        <w:t>ard</w:t>
      </w:r>
    </w:p>
    <w:p w14:paraId="21A0B56D" w14:textId="0F8DA55D" w:rsidR="00675E76" w:rsidRPr="00696A10" w:rsidRDefault="00675E76" w:rsidP="009609D7">
      <w:pPr>
        <w:pStyle w:val="Heading2"/>
      </w:pPr>
      <w:r>
        <w:t>Support</w:t>
      </w:r>
    </w:p>
    <w:p w14:paraId="75466495" w14:textId="278E4D6B" w:rsidR="000D75F3" w:rsidRDefault="00675E76" w:rsidP="00D141C7">
      <w:pPr>
        <w:pStyle w:val="ListBullet"/>
        <w:ind w:left="454" w:hanging="454"/>
      </w:pPr>
      <w:r>
        <w:t xml:space="preserve">Ongoing </w:t>
      </w:r>
      <w:r w:rsidR="009A4908">
        <w:t xml:space="preserve">advice from teachers, </w:t>
      </w:r>
      <w:r w:rsidR="00D141C7">
        <w:t>a</w:t>
      </w:r>
      <w:r w:rsidR="009A4908">
        <w:t>ccess to TasTAFE libraries</w:t>
      </w:r>
      <w:r w:rsidR="00D141C7">
        <w:t>, client and student services</w:t>
      </w:r>
    </w:p>
    <w:p w14:paraId="0A3232DC" w14:textId="54723E55" w:rsidR="003D0A08" w:rsidRDefault="00997F8D" w:rsidP="003D0A08">
      <w:pPr>
        <w:pStyle w:val="QuoteText"/>
      </w:pPr>
      <w:bookmarkStart w:id="2" w:name="_Hlk83977573"/>
      <w:r>
        <w:rPr>
          <w:b/>
          <w:bCs/>
        </w:rPr>
        <w:t>Benefits</w:t>
      </w:r>
      <w:r w:rsidRPr="001B0704">
        <w:t>:</w:t>
      </w:r>
      <w:r>
        <w:rPr>
          <w:b/>
          <w:bCs/>
        </w:rPr>
        <w:t xml:space="preserve"> </w:t>
      </w:r>
      <w:r w:rsidR="00A6156B">
        <w:t>A</w:t>
      </w:r>
      <w:r w:rsidR="00343B40" w:rsidRPr="006B3516">
        <w:t>ffordable</w:t>
      </w:r>
      <w:r w:rsidR="006B3516" w:rsidRPr="006B3516">
        <w:t>, comprehensive, balanced, unbiased</w:t>
      </w:r>
      <w:r w:rsidR="00E4050B">
        <w:t xml:space="preserve">, </w:t>
      </w:r>
      <w:r w:rsidR="006B3516" w:rsidRPr="006B3516">
        <w:t>positive</w:t>
      </w:r>
      <w:bookmarkEnd w:id="2"/>
      <w:r w:rsidR="00E4050B">
        <w:t xml:space="preserve"> and professional</w:t>
      </w:r>
      <w:r w:rsidR="00A6156B">
        <w:t xml:space="preserve"> training</w:t>
      </w:r>
    </w:p>
    <w:p w14:paraId="2CC828BA" w14:textId="5FDC0481" w:rsidR="000970DA" w:rsidRPr="003D0A08" w:rsidRDefault="001B7665" w:rsidP="000970DA">
      <w:pPr>
        <w:pStyle w:val="Heading1"/>
      </w:pPr>
      <w:r>
        <w:lastRenderedPageBreak/>
        <w:t>Importance of HSRs</w:t>
      </w:r>
      <w:r w:rsidR="000970DA">
        <w:t xml:space="preserve"> </w:t>
      </w:r>
    </w:p>
    <w:p w14:paraId="62374EE6" w14:textId="13332072" w:rsidR="00D141C7" w:rsidRPr="007B3B71" w:rsidRDefault="007068F1" w:rsidP="00D141C7">
      <w:pPr>
        <w:pStyle w:val="Heading3"/>
        <w:rPr>
          <w:i/>
          <w:iCs/>
        </w:rPr>
      </w:pPr>
      <w:r w:rsidRPr="007B3B71">
        <w:rPr>
          <w:i/>
          <w:iCs/>
        </w:rPr>
        <w:t xml:space="preserve">HSRs are a valuable bridge between </w:t>
      </w:r>
      <w:r w:rsidR="00BD470C" w:rsidRPr="007B3B71">
        <w:rPr>
          <w:i/>
          <w:iCs/>
        </w:rPr>
        <w:t>employers</w:t>
      </w:r>
      <w:r w:rsidR="00DC4F69" w:rsidRPr="007B3B71">
        <w:rPr>
          <w:i/>
          <w:iCs/>
        </w:rPr>
        <w:t xml:space="preserve"> (PCBUs)</w:t>
      </w:r>
      <w:r w:rsidR="00BD470C" w:rsidRPr="007B3B71">
        <w:rPr>
          <w:i/>
          <w:iCs/>
        </w:rPr>
        <w:t xml:space="preserve"> and workers</w:t>
      </w:r>
    </w:p>
    <w:p w14:paraId="400FB0DC" w14:textId="2BBB07A3" w:rsidR="00D079B3" w:rsidRDefault="00BD470C" w:rsidP="00D079B3">
      <w:pPr>
        <w:pStyle w:val="ListBullet"/>
        <w:ind w:left="454" w:hanging="454"/>
      </w:pPr>
      <w:r w:rsidRPr="00BD470C">
        <w:t>HSR</w:t>
      </w:r>
      <w:r w:rsidR="00335BAC">
        <w:t xml:space="preserve"> elections must be held </w:t>
      </w:r>
      <w:r w:rsidR="00F632C2" w:rsidRPr="00D079B3">
        <w:t>at</w:t>
      </w:r>
      <w:r w:rsidRPr="00BD470C">
        <w:t xml:space="preserve"> </w:t>
      </w:r>
      <w:r w:rsidR="00F632C2" w:rsidRPr="00BD470C">
        <w:t>the request of a worker</w:t>
      </w:r>
      <w:r w:rsidR="00F632C2" w:rsidRPr="00D079B3">
        <w:t xml:space="preserve"> or </w:t>
      </w:r>
    </w:p>
    <w:p w14:paraId="0D7FA82D" w14:textId="2662921A" w:rsidR="00BD470C" w:rsidRPr="00BD470C" w:rsidRDefault="00335BAC" w:rsidP="00D079B3">
      <w:pPr>
        <w:pStyle w:val="ListBullet"/>
        <w:ind w:left="454" w:hanging="454"/>
      </w:pPr>
      <w:r>
        <w:t>HSRs c</w:t>
      </w:r>
      <w:r w:rsidR="00BD470C" w:rsidRPr="00BD470C">
        <w:t xml:space="preserve">an be implemented proactively by the PCBU </w:t>
      </w:r>
    </w:p>
    <w:p w14:paraId="75636F2F" w14:textId="6365A20E" w:rsidR="00BD470C" w:rsidRPr="00BD470C" w:rsidRDefault="00D079B3" w:rsidP="00EE1B76">
      <w:pPr>
        <w:pStyle w:val="ListBullet"/>
        <w:ind w:left="454" w:hanging="454"/>
      </w:pPr>
      <w:r>
        <w:t>HSRs</w:t>
      </w:r>
      <w:r w:rsidR="001457AA" w:rsidRPr="00EE1B76">
        <w:t xml:space="preserve"> can </w:t>
      </w:r>
      <w:r w:rsidR="00BD470C" w:rsidRPr="00BD470C">
        <w:t>tap into worker experience</w:t>
      </w:r>
      <w:r w:rsidR="001457AA" w:rsidRPr="00EE1B76">
        <w:t>s</w:t>
      </w:r>
      <w:r w:rsidR="00BD470C" w:rsidRPr="00BD470C">
        <w:t xml:space="preserve">, knowledge and insights </w:t>
      </w:r>
      <w:r w:rsidR="0029383E" w:rsidRPr="00EE1B76">
        <w:t>to</w:t>
      </w:r>
    </w:p>
    <w:p w14:paraId="4DB0B670" w14:textId="77777777" w:rsidR="00BD470C" w:rsidRPr="00BD470C" w:rsidRDefault="00BD470C" w:rsidP="00EE1B76">
      <w:pPr>
        <w:pStyle w:val="ListBullet2"/>
      </w:pPr>
      <w:r w:rsidRPr="00BD470C">
        <w:t>Help prevent physical and psychological harm</w:t>
      </w:r>
    </w:p>
    <w:p w14:paraId="1CAD0FF7" w14:textId="03FD6A6C" w:rsidR="00B46750" w:rsidRDefault="00760AA0" w:rsidP="00D141C7">
      <w:pPr>
        <w:pStyle w:val="Heading3"/>
      </w:pPr>
      <w:r>
        <w:t xml:space="preserve">Approved to deliver </w:t>
      </w:r>
      <w:r w:rsidR="00B46750">
        <w:t xml:space="preserve">WorkSafe Tasmania </w:t>
      </w:r>
      <w:r w:rsidR="00260C2A">
        <w:t xml:space="preserve">HSR training </w:t>
      </w:r>
      <w:r w:rsidR="00B46750">
        <w:t>outcomes</w:t>
      </w:r>
    </w:p>
    <w:p w14:paraId="7AEDE174" w14:textId="53FD6311" w:rsidR="00B46750" w:rsidRDefault="00B46750" w:rsidP="00B46750">
      <w:pPr>
        <w:pStyle w:val="ListBullet"/>
        <w:ind w:left="454" w:hanging="454"/>
      </w:pPr>
      <w:r w:rsidRPr="00B46750">
        <w:t xml:space="preserve">Interpret the </w:t>
      </w:r>
      <w:r>
        <w:t>WHS</w:t>
      </w:r>
      <w:r w:rsidRPr="00B46750">
        <w:t xml:space="preserve"> legislative framework and its relationship to the HSR</w:t>
      </w:r>
    </w:p>
    <w:p w14:paraId="0C9C9C6C" w14:textId="27FBFA65" w:rsidR="00B46750" w:rsidRDefault="002F2375" w:rsidP="00B46750">
      <w:pPr>
        <w:pStyle w:val="ListBullet"/>
        <w:ind w:left="454" w:hanging="454"/>
      </w:pPr>
      <w:r>
        <w:t>Identify key parties and their legislative obligations and duties</w:t>
      </w:r>
    </w:p>
    <w:p w14:paraId="78E916E3" w14:textId="70BD997A" w:rsidR="002F2375" w:rsidRDefault="00213806" w:rsidP="00B46750">
      <w:pPr>
        <w:pStyle w:val="ListBullet"/>
        <w:ind w:left="454" w:hanging="454"/>
      </w:pPr>
      <w:r>
        <w:t>Establish representation in the workplace</w:t>
      </w:r>
    </w:p>
    <w:p w14:paraId="141A182E" w14:textId="44D40FC2" w:rsidR="00213806" w:rsidRDefault="00213806" w:rsidP="00B46750">
      <w:pPr>
        <w:pStyle w:val="ListBullet"/>
        <w:ind w:left="454" w:hanging="454"/>
      </w:pPr>
      <w:r>
        <w:t>Participate in consultation and issue resolution</w:t>
      </w:r>
    </w:p>
    <w:p w14:paraId="26B12CF9" w14:textId="022F129B" w:rsidR="00213806" w:rsidRDefault="008151AC" w:rsidP="00B46750">
      <w:pPr>
        <w:pStyle w:val="ListBullet"/>
        <w:ind w:left="454" w:hanging="454"/>
      </w:pPr>
      <w:r>
        <w:t>Represent members in the WHS risk management process undertaken by the PCBU</w:t>
      </w:r>
    </w:p>
    <w:p w14:paraId="742B27B2" w14:textId="07D47DD1" w:rsidR="00260C2A" w:rsidRPr="00B46750" w:rsidRDefault="00C61DE1" w:rsidP="00286AB1">
      <w:pPr>
        <w:pStyle w:val="ListBullet"/>
        <w:ind w:left="454" w:hanging="454"/>
      </w:pPr>
      <w:r>
        <w:t>Issu</w:t>
      </w:r>
      <w:r w:rsidR="00CA1B6C">
        <w:t>e</w:t>
      </w:r>
      <w:r>
        <w:t xml:space="preserve"> a Provisional Improvement Notice (PIN) and </w:t>
      </w:r>
      <w:r w:rsidR="00260C2A">
        <w:t>direct the cessation of work</w:t>
      </w:r>
    </w:p>
    <w:p w14:paraId="0A214226" w14:textId="63C1807B" w:rsidR="00D726FF" w:rsidRPr="00BD470C" w:rsidRDefault="00D726FF" w:rsidP="00D726FF">
      <w:pPr>
        <w:pStyle w:val="Heading2"/>
      </w:pPr>
      <w:r w:rsidRPr="00BD470C">
        <w:rPr>
          <w:lang w:val="en-US"/>
        </w:rPr>
        <w:t xml:space="preserve">HSR functions and powers </w:t>
      </w:r>
    </w:p>
    <w:p w14:paraId="38F35B9C" w14:textId="7A1E3AB6" w:rsidR="00BD470C" w:rsidRPr="00BD470C" w:rsidRDefault="00BD470C" w:rsidP="00D726FF">
      <w:pPr>
        <w:pStyle w:val="ListBullet"/>
        <w:ind w:left="454" w:hanging="454"/>
      </w:pPr>
      <w:r w:rsidRPr="00BD470C">
        <w:t>Represent workers</w:t>
      </w:r>
      <w:r w:rsidR="00D726FF">
        <w:t>, monitor PCBU measures, investigate complaints, inquire into risks</w:t>
      </w:r>
    </w:p>
    <w:p w14:paraId="6B0E452A" w14:textId="6406CF3E" w:rsidR="00BD470C" w:rsidRPr="00BD470C" w:rsidRDefault="00AE2B33" w:rsidP="00D726FF">
      <w:pPr>
        <w:pStyle w:val="ListBullet"/>
        <w:ind w:left="454" w:hanging="454"/>
      </w:pPr>
      <w:r w:rsidRPr="00943AA4">
        <w:rPr>
          <w:rFonts w:ascii="Aptos" w:eastAsia="DengXian" w:hAnsi="Aptos" w:cs="Cordia New"/>
          <w:noProof/>
          <w:spacing w:val="0"/>
          <w:kern w:val="2"/>
          <w:sz w:val="22"/>
          <w:szCs w:val="28"/>
          <w:lang w:eastAsia="zh-CN" w:bidi="th-TH"/>
          <w14:ligatures w14:val="standardContextual"/>
        </w:rPr>
        <w:drawing>
          <wp:anchor distT="0" distB="0" distL="114300" distR="114300" simplePos="0" relativeHeight="251658244" behindDoc="0" locked="0" layoutInCell="1" allowOverlap="1" wp14:anchorId="74AE907D" wp14:editId="69C29759">
            <wp:simplePos x="0" y="0"/>
            <wp:positionH relativeFrom="margin">
              <wp:posOffset>3952663</wp:posOffset>
            </wp:positionH>
            <wp:positionV relativeFrom="paragraph">
              <wp:posOffset>103082</wp:posOffset>
            </wp:positionV>
            <wp:extent cx="2320878" cy="1163782"/>
            <wp:effectExtent l="0" t="0" r="3810" b="0"/>
            <wp:wrapNone/>
            <wp:docPr id="1139337701" name="Picture Placeholder 6" descr="A group of people wearing safety vests and helmets">
              <a:extLst xmlns:a="http://schemas.openxmlformats.org/drawingml/2006/main">
                <a:ext uri="{FF2B5EF4-FFF2-40B4-BE49-F238E27FC236}">
                  <a16:creationId xmlns:a16="http://schemas.microsoft.com/office/drawing/2014/main" id="{3846F9B6-455F-4208-B184-11F3A0E963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9193" name="Picture Placeholder 6" descr="A group of people wearing safety vests and helmets">
                      <a:extLst>
                        <a:ext uri="{FF2B5EF4-FFF2-40B4-BE49-F238E27FC236}">
                          <a16:creationId xmlns:a16="http://schemas.microsoft.com/office/drawing/2014/main" id="{3846F9B6-455F-4208-B184-11F3A0E963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8"/>
                        </a:ext>
                      </a:extLst>
                    </a:blip>
                    <a:srcRect t="12371" b="12371"/>
                    <a:stretch/>
                  </pic:blipFill>
                  <pic:spPr>
                    <a:xfrm>
                      <a:off x="0" y="0"/>
                      <a:ext cx="2320878" cy="1163782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70C" w:rsidRPr="00BD470C">
        <w:t>Inspect the workplace</w:t>
      </w:r>
    </w:p>
    <w:p w14:paraId="1D803FC4" w14:textId="16C37907" w:rsidR="00BD470C" w:rsidRPr="00BD470C" w:rsidRDefault="00BD470C" w:rsidP="00D726FF">
      <w:pPr>
        <w:pStyle w:val="ListBullet"/>
        <w:ind w:left="454" w:hanging="454"/>
      </w:pPr>
      <w:r w:rsidRPr="00BD470C">
        <w:t>Accompany inspectors</w:t>
      </w:r>
    </w:p>
    <w:p w14:paraId="5C1AFE12" w14:textId="14C45CCB" w:rsidR="00BD470C" w:rsidRPr="00BD470C" w:rsidRDefault="00BD470C" w:rsidP="00D726FF">
      <w:pPr>
        <w:pStyle w:val="ListBullet"/>
        <w:ind w:left="454" w:hanging="454"/>
      </w:pPr>
      <w:r w:rsidRPr="00BD470C">
        <w:t>Request hazard reviews</w:t>
      </w:r>
    </w:p>
    <w:p w14:paraId="1291D767" w14:textId="3E7BC8D3" w:rsidR="00D726FF" w:rsidRPr="00B67E9C" w:rsidRDefault="00BD470C" w:rsidP="00D726FF">
      <w:pPr>
        <w:pStyle w:val="ListBullet"/>
        <w:ind w:left="454" w:hanging="454"/>
      </w:pPr>
      <w:r w:rsidRPr="00BD470C">
        <w:t>Direct work to cease and issuing PINs if required</w:t>
      </w:r>
    </w:p>
    <w:p w14:paraId="55EBFABA" w14:textId="0457B652" w:rsidR="00167955" w:rsidRPr="00C92334" w:rsidRDefault="00060391" w:rsidP="00167955">
      <w:pPr>
        <w:pStyle w:val="Heading3"/>
      </w:pPr>
      <w:r>
        <w:t>Deliver</w:t>
      </w:r>
      <w:r w:rsidR="00A139E4">
        <w:t>y schedule</w:t>
      </w:r>
    </w:p>
    <w:p w14:paraId="58FE8856" w14:textId="7AC2E08B" w:rsidR="00167955" w:rsidRDefault="00167955" w:rsidP="00167955">
      <w:pPr>
        <w:pStyle w:val="ListBullet"/>
      </w:pPr>
      <w:r>
        <w:t xml:space="preserve">Day 1 </w:t>
      </w:r>
      <w:r w:rsidR="00E453D2">
        <w:t>– Law, duties, HSR role</w:t>
      </w:r>
    </w:p>
    <w:p w14:paraId="6A536573" w14:textId="69FB20EF" w:rsidR="00E453D2" w:rsidRDefault="00E453D2" w:rsidP="00167955">
      <w:pPr>
        <w:pStyle w:val="ListBullet"/>
      </w:pPr>
      <w:r>
        <w:t xml:space="preserve">Day 2 – Risk management </w:t>
      </w:r>
    </w:p>
    <w:p w14:paraId="30CF6070" w14:textId="433DCD81" w:rsidR="00C26500" w:rsidRDefault="00C26500" w:rsidP="00167955">
      <w:pPr>
        <w:pStyle w:val="ListBullet"/>
      </w:pPr>
      <w:r>
        <w:t>Day 3 – Consultation and issue resolution</w:t>
      </w:r>
    </w:p>
    <w:p w14:paraId="0F0C328C" w14:textId="2F2E02FF" w:rsidR="005406B5" w:rsidRPr="00696A10" w:rsidRDefault="00C26500" w:rsidP="00303C6C">
      <w:pPr>
        <w:pStyle w:val="ListBullet"/>
      </w:pPr>
      <w:r>
        <w:t>Day 4</w:t>
      </w:r>
      <w:r w:rsidR="002A7B9C">
        <w:t xml:space="preserve"> – </w:t>
      </w:r>
      <w:r>
        <w:t>Incidents, cease work and issue PINs</w:t>
      </w:r>
    </w:p>
    <w:p w14:paraId="01068D31" w14:textId="40C349C4" w:rsidR="00D141C7" w:rsidRPr="00C92334" w:rsidRDefault="00D141C7" w:rsidP="00D141C7">
      <w:pPr>
        <w:pStyle w:val="Heading3"/>
      </w:pPr>
      <w:r w:rsidRPr="00C92334">
        <w:t>HSR right to training</w:t>
      </w:r>
    </w:p>
    <w:p w14:paraId="73634A6B" w14:textId="2C34AF91" w:rsidR="00D141C7" w:rsidRPr="00696A10" w:rsidRDefault="00D141C7" w:rsidP="007F7150">
      <w:pPr>
        <w:pStyle w:val="ListBullet"/>
      </w:pPr>
      <w:r>
        <w:t xml:space="preserve">HSRs </w:t>
      </w:r>
      <w:r w:rsidR="00B12F8E">
        <w:t>can</w:t>
      </w:r>
      <w:r>
        <w:t xml:space="preserve"> attend an initial training course within 3 months </w:t>
      </w:r>
      <w:r w:rsidR="00DE2289">
        <w:t xml:space="preserve">of </w:t>
      </w:r>
      <w:r>
        <w:t>request</w:t>
      </w:r>
      <w:r w:rsidR="002A7B9C">
        <w:t xml:space="preserve"> and choose the RTO</w:t>
      </w:r>
      <w:r w:rsidR="00B12F8E">
        <w:t xml:space="preserve"> </w:t>
      </w:r>
    </w:p>
    <w:p w14:paraId="0C6BE163" w14:textId="6B2C8CFE" w:rsidR="00F83DD7" w:rsidRPr="007B3B71" w:rsidRDefault="00F83DD7" w:rsidP="00F83DD7">
      <w:pPr>
        <w:pStyle w:val="Heading3"/>
        <w:rPr>
          <w:i/>
          <w:iCs/>
        </w:rPr>
      </w:pPr>
      <w:r>
        <w:rPr>
          <w:i/>
          <w:iCs/>
        </w:rPr>
        <w:t>No assessments, but activities help towards Certificate IV in WHS</w:t>
      </w:r>
    </w:p>
    <w:p w14:paraId="66828977" w14:textId="24537E42" w:rsidR="001370E1" w:rsidRPr="001370E1" w:rsidRDefault="00F8492C" w:rsidP="001B0138">
      <w:pPr>
        <w:pStyle w:val="QuoteText"/>
      </w:pPr>
      <w:r>
        <w:rPr>
          <w:b/>
          <w:bCs/>
        </w:rPr>
        <w:t>HSR Initial Training</w:t>
      </w:r>
      <w:r w:rsidR="00B14FDA">
        <w:rPr>
          <w:b/>
          <w:bCs/>
        </w:rPr>
        <w:t xml:space="preserve">: </w:t>
      </w:r>
      <w:r w:rsidR="00FF0196">
        <w:t>Learn to</w:t>
      </w:r>
      <w:r w:rsidR="005512A3">
        <w:t xml:space="preserve"> use WHS laws,</w:t>
      </w:r>
      <w:r w:rsidR="00FF0196">
        <w:t xml:space="preserve"> consult, resolve issues, improve controls and </w:t>
      </w:r>
      <w:r w:rsidR="00F632C2">
        <w:t>prevent harm</w:t>
      </w:r>
      <w:r w:rsidR="001370E1">
        <w:t xml:space="preserve"> with confidence</w:t>
      </w:r>
      <w:r w:rsidR="005512A3">
        <w:t xml:space="preserve"> </w:t>
      </w:r>
      <w:r w:rsidR="008C545B">
        <w:t>for workers in your work group from professional teachers</w:t>
      </w:r>
      <w:r w:rsidR="005512A3">
        <w:t xml:space="preserve"> </w:t>
      </w:r>
    </w:p>
    <w:bookmarkEnd w:id="1"/>
    <w:bookmarkEnd w:id="0"/>
    <w:p w14:paraId="5EEAD966" w14:textId="66CA14EA" w:rsidR="003D0A08" w:rsidRDefault="009F56FA" w:rsidP="003D0A08">
      <w:pPr>
        <w:spacing w:before="0" w:after="160" w:line="259" w:lineRule="auto"/>
      </w:pPr>
      <w:r>
        <w:br w:type="page"/>
      </w:r>
      <w:r w:rsidR="00A1286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3881CB5" wp14:editId="4807F64E">
                <wp:simplePos x="0" y="0"/>
                <wp:positionH relativeFrom="column">
                  <wp:posOffset>1025180</wp:posOffset>
                </wp:positionH>
                <wp:positionV relativeFrom="paragraph">
                  <wp:posOffset>824230</wp:posOffset>
                </wp:positionV>
                <wp:extent cx="4433454" cy="3948545"/>
                <wp:effectExtent l="0" t="0" r="5715" b="0"/>
                <wp:wrapNone/>
                <wp:docPr id="1358411222" name="Text Placehold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3454" cy="3948545"/>
                        </a:xfrm>
                        <a:prstGeom prst="rect">
                          <a:avLst/>
                        </a:prstGeom>
                        <a:blipFill>
                          <a:blip r:embed="rId19"/>
                          <a:stretch>
                            <a:fillRect t="945" b="945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4CC0D" id="Text Placeholder 5" o:spid="_x0000_s1026" type="#_x0000_t202" style="position:absolute;margin-left:80.7pt;margin-top:64.9pt;width:349.1pt;height:310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" stroked="f">
                <v:fill r:id="rId20" o:title="" recolor="t" rotate="t" type="frame"/>
              </v:shape>
            </w:pict>
          </mc:Fallback>
        </mc:AlternateContent>
      </w:r>
      <w:r w:rsidR="009F59F4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56F9CF9" wp14:editId="601F29E4">
                <wp:simplePos x="0" y="0"/>
                <wp:positionH relativeFrom="column">
                  <wp:posOffset>706582</wp:posOffset>
                </wp:positionH>
                <wp:positionV relativeFrom="paragraph">
                  <wp:posOffset>1911928</wp:posOffset>
                </wp:positionV>
                <wp:extent cx="4978400" cy="2339102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7F1F27-B4EB-4272-A30A-F2FCB231DE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23391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F12BD7" w14:textId="77777777" w:rsidR="009F59F4" w:rsidRPr="00F13D3A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F13D3A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  <w:t>Questions</w:t>
                            </w:r>
                          </w:p>
                          <w:p w14:paraId="2E4183CD" w14:textId="77777777" w:rsid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If you have any questions,         </w:t>
                            </w:r>
                          </w:p>
                          <w:p w14:paraId="1C2B8F14" w14:textId="5F4DB9CB" w:rsidR="009F59F4" w:rsidRPr="009F59F4" w:rsidRDefault="00DE260C" w:rsidP="00DE260C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9F59F4"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send them to:</w:t>
                            </w:r>
                          </w:p>
                          <w:p w14:paraId="4E1CC00B" w14:textId="2491DA13" w:rsidR="009F59F4" w:rsidRP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WH</w:t>
                            </w:r>
                            <w:r w:rsidR="00DE260C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</w:t>
                            </w: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business@tafe.tas.edu.au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F9CF9" id="TextBox 3" o:spid="_x0000_s1027" type="#_x0000_t202" style="position:absolute;margin-left:55.65pt;margin-top:150.55pt;width:392pt;height:184.2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" filled="f" stroked="f">
                <v:textbox style="mso-fit-shape-to-text:t">
                  <w:txbxContent>
                    <w:p w14:paraId="01F12BD7" w14:textId="77777777" w:rsidR="009F59F4" w:rsidRPr="00F13D3A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</w:pPr>
                      <w:r w:rsidRPr="00F13D3A"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  <w:t>Questions</w:t>
                      </w:r>
                    </w:p>
                    <w:p w14:paraId="2E4183CD" w14:textId="77777777" w:rsid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If you have any questions,         </w:t>
                      </w:r>
                    </w:p>
                    <w:p w14:paraId="1C2B8F14" w14:textId="5F4DB9CB" w:rsidR="009F59F4" w:rsidRPr="009F59F4" w:rsidRDefault="00DE260C" w:rsidP="00DE260C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please </w:t>
                      </w:r>
                      <w:r w:rsidR="009F59F4"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>send them to:</w:t>
                      </w:r>
                    </w:p>
                    <w:p w14:paraId="4E1CC00B" w14:textId="2491DA13" w:rsidR="009F59F4" w:rsidRP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WH</w:t>
                      </w:r>
                      <w:r w:rsidR="00DE260C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</w:t>
                      </w: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business@tafe.tas.edu.au</w:t>
                      </w:r>
                    </w:p>
                  </w:txbxContent>
                </v:textbox>
              </v:shape>
            </w:pict>
          </mc:Fallback>
        </mc:AlternateContent>
      </w:r>
      <w:r w:rsidR="009F59F4">
        <w:rPr>
          <w:noProof/>
        </w:rPr>
        <w:t xml:space="preserve"> </w:t>
      </w:r>
      <w:r w:rsidR="005F1FB9">
        <w:rPr>
          <w:noProof/>
        </w:rPr>
        <w:t xml:space="preserve"> </w:t>
      </w:r>
      <w:r w:rsidR="003D0A08">
        <w:rPr>
          <w:noProof/>
        </w:rPr>
        <w:drawing>
          <wp:anchor distT="0" distB="0" distL="114300" distR="114300" simplePos="0" relativeHeight="251658240" behindDoc="0" locked="1" layoutInCell="1" allowOverlap="1" wp14:anchorId="0B671F26" wp14:editId="0E22A19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6500" cy="10688320"/>
            <wp:effectExtent l="0" t="0" r="6350" b="0"/>
            <wp:wrapTopAndBottom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16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A08">
        <w:rPr>
          <w:noProof/>
        </w:rPr>
        <w:drawing>
          <wp:anchor distT="0" distB="0" distL="114300" distR="114300" simplePos="0" relativeHeight="251658241" behindDoc="0" locked="1" layoutInCell="1" allowOverlap="1" wp14:anchorId="619ECF56" wp14:editId="24850523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5230" cy="10685780"/>
            <wp:effectExtent l="0" t="0" r="7620" b="1270"/>
            <wp:wrapTopAndBottom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425">
        <w:rPr>
          <w:noProof/>
        </w:rPr>
        <w:drawing>
          <wp:inline distT="0" distB="0" distL="0" distR="0" wp14:anchorId="686A2868" wp14:editId="58F98C50">
            <wp:extent cx="5730875" cy="2871470"/>
            <wp:effectExtent l="0" t="0" r="3175" b="5080"/>
            <wp:docPr id="942891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D0A08" w:rsidSect="00274E7E">
      <w:headerReference w:type="even" r:id="rId24"/>
      <w:headerReference w:type="default" r:id="rId25"/>
      <w:footerReference w:type="even" r:id="rId26"/>
      <w:footerReference w:type="default" r:id="rId27"/>
      <w:type w:val="continuous"/>
      <w:pgSz w:w="11906" w:h="16838" w:code="9"/>
      <w:pgMar w:top="1134" w:right="851" w:bottom="1134" w:left="851" w:header="1191" w:footer="56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C84D9" w14:textId="77777777" w:rsidR="0005392B" w:rsidRDefault="0005392B" w:rsidP="00C37A29">
      <w:pPr>
        <w:spacing w:after="0"/>
      </w:pPr>
      <w:r>
        <w:separator/>
      </w:r>
    </w:p>
  </w:endnote>
  <w:endnote w:type="continuationSeparator" w:id="0">
    <w:p w14:paraId="7BD17CFF" w14:textId="77777777" w:rsidR="0005392B" w:rsidRDefault="0005392B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4514" w14:textId="0AB5B551" w:rsidR="008303AF" w:rsidRDefault="008303AF" w:rsidP="008303AF">
    <w:pPr>
      <w:pStyle w:val="Footer-Left"/>
    </w:pPr>
    <w:r>
      <w:rPr>
        <w:noProof/>
      </w:rPr>
      <mc:AlternateContent>
        <mc:Choice Requires="wpg">
          <w:drawing>
            <wp:anchor distT="0" distB="0" distL="114300" distR="215900" simplePos="0" relativeHeight="251658240" behindDoc="0" locked="1" layoutInCell="1" allowOverlap="1" wp14:anchorId="12203964" wp14:editId="79467A6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81200" cy="633600"/>
              <wp:effectExtent l="0" t="0" r="0" b="0"/>
              <wp:wrapSquare wrapText="bothSides"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200" cy="633600"/>
                        <a:chOff x="0" y="0"/>
                        <a:chExt cx="780862" cy="632236"/>
                      </a:xfrm>
                    </wpg:grpSpPr>
                    <wps:wsp>
                      <wps:cNvPr id="2" name="Page number shape" descr="Footer Shape with Page Number"/>
                      <wps:cNvSpPr/>
                      <wps:spPr>
                        <a:xfrm>
                          <a:off x="353291" y="0"/>
                          <a:ext cx="427571" cy="385537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4A8000F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Corner positional shape"/>
                      <wps:cNvSpPr/>
                      <wps:spPr>
                        <a:xfrm>
                          <a:off x="0" y="491836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203964" id="Group 13" o:spid="_x0000_s1028" alt="&quot;&quot;" style="position:absolute;margin-left:0;margin-top:0;width:61.5pt;height:49.9pt;z-index:251658240;mso-wrap-distance-right:17pt;mso-position-horizontal:left;mso-position-horizontal-relative:page;mso-position-vertical:bottom;mso-position-vertical-relative:page;mso-width-relative:margin;mso-height-relative:margin" coordsize="7808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">
              <v:shape id="Page number shape" o:spid="_x0000_s1029" alt="Footer Shape with Page Number" style="position:absolute;left:3532;width:4276;height:3855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0757,290353;424111,114406;107259,29145;98,191786;55801,310376;380757,290353" o:connectangles="0,0,0,0,0,0" textboxrect="0,0,948316,851527"/>
                <v:textbox inset="0,0,0,0">
                  <w:txbxContent>
                    <w:p w14:paraId="74A8000F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0" style="position:absolute;top:4918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H6wgAAANsAAAAPAAAAZHJzL2Rvd25yZXYueG1sRE9LawIx&#10;EL4X+h/CFLwUzepS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BRv4H6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 xml:space="preserve">TAFE </w:t>
    </w:r>
    <w:r w:rsidR="0015000D">
      <w:t>HSR INITIAL</w:t>
    </w:r>
    <w:r w:rsidR="00A67E42">
      <w:t xml:space="preserve"> TRAINING</w:t>
    </w:r>
    <w:r w:rsidR="0015000D"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806C7C" w:rsidRPr="00806C7C">
      <w:rPr>
        <w:rStyle w:val="Strong"/>
        <w:b w:val="0"/>
        <w:bCs w:val="0"/>
        <w:noProof/>
        <w:lang w:val="en-US"/>
      </w:rPr>
      <w:t>INFO</w:t>
    </w:r>
    <w:r w:rsidR="00806C7C">
      <w:rPr>
        <w:rStyle w:val="Strong"/>
        <w:noProof/>
      </w:rPr>
      <w:t xml:space="preserve"> PACK 2027</w:t>
    </w:r>
    <w:r w:rsidR="006A1D16" w:rsidRPr="006A1D16">
      <w:rPr>
        <w:rStyle w:val="Strong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3681" w14:textId="34855026" w:rsidR="008303AF" w:rsidRPr="008303AF" w:rsidRDefault="008303AF" w:rsidP="008303AF">
    <w:pPr>
      <w:pStyle w:val="Footer"/>
      <w:rPr>
        <w:b/>
        <w:bCs/>
      </w:rPr>
    </w:pPr>
    <w:r>
      <w:rPr>
        <w:noProof/>
      </w:rPr>
      <mc:AlternateContent>
        <mc:Choice Requires="wpg">
          <w:drawing>
            <wp:anchor distT="0" distB="0" distL="252095" distR="114300" simplePos="0" relativeHeight="251658242" behindDoc="0" locked="1" layoutInCell="1" allowOverlap="1" wp14:anchorId="1FD1DF44" wp14:editId="516EE94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99200" cy="637200"/>
              <wp:effectExtent l="0" t="0" r="1270" b="0"/>
              <wp:wrapSquare wrapText="bothSides"/>
              <wp:docPr id="9" name="Group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9200" cy="637200"/>
                        <a:chOff x="0" y="0"/>
                        <a:chExt cx="800800" cy="635700"/>
                      </a:xfrm>
                    </wpg:grpSpPr>
                    <wps:wsp>
                      <wps:cNvPr id="4" name="Page number shape" descr="Footer Shape with Page Number"/>
                      <wps:cNvSpPr/>
                      <wps:spPr>
                        <a:xfrm>
                          <a:off x="0" y="0"/>
                          <a:ext cx="428625" cy="384808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302FAA3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Corner positional shape"/>
                      <wps:cNvSpPr/>
                      <wps:spPr>
                        <a:xfrm>
                          <a:off x="660400" y="495300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D1DF44" id="Group 9" o:spid="_x0000_s1031" alt="&quot;&quot;" style="position:absolute;left:0;text-align:left;margin-left:11.75pt;margin-top:0;width:62.95pt;height:50.15pt;z-index:251658242;mso-wrap-distance-left:19.85pt;mso-position-horizontal:right;mso-position-horizontal-relative:page;mso-position-vertical:bottom;mso-position-vertical-relative:page;mso-width-relative:margin;mso-height-relative:margin" coordsize="8008,6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">
              <v:shape id="Page number shape" o:spid="_x0000_s1032" alt="Footer Shape with Page Number" style="position:absolute;width:4286;height:3848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1696,289804;425156,114190;107523,29090;99,191424;55939,309789;381696,289804" o:connectangles="0,0,0,0,0,0" textboxrect="0,0,948316,851527"/>
                <v:textbox inset="0,0,0,0">
                  <w:txbxContent>
                    <w:p w14:paraId="5302FAA3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3" style="position:absolute;left:6604;top:4953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>TAFE</w:t>
    </w:r>
    <w:r w:rsidR="00BB4636">
      <w:t xml:space="preserve"> HSR INI</w:t>
    </w:r>
    <w:r w:rsidR="00A67E42">
      <w:t>TIAL TRAINING</w:t>
    </w:r>
    <w:r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806C7C">
      <w:rPr>
        <w:rStyle w:val="Strong"/>
        <w:noProof/>
      </w:rPr>
      <w:t>NONC0180A-V01</w:t>
    </w:r>
    <w:r w:rsidR="006A1D16" w:rsidRPr="006A1D16">
      <w:rPr>
        <w:rStyle w:val="Stron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DA375" w14:textId="77777777" w:rsidR="0005392B" w:rsidRDefault="0005392B" w:rsidP="00C37A29">
      <w:pPr>
        <w:spacing w:after="0"/>
      </w:pPr>
      <w:r>
        <w:separator/>
      </w:r>
    </w:p>
  </w:footnote>
  <w:footnote w:type="continuationSeparator" w:id="0">
    <w:p w14:paraId="20BDFA22" w14:textId="77777777" w:rsidR="0005392B" w:rsidRDefault="0005392B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652E" w14:textId="77777777" w:rsidR="00274E7E" w:rsidRDefault="00274E7E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4AF4" w14:textId="77777777" w:rsidR="00445B64" w:rsidRDefault="008303AF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38FD8C0F" wp14:editId="71F2FEA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418400" cy="1180800"/>
          <wp:effectExtent l="0" t="0" r="0" b="0"/>
          <wp:wrapNone/>
          <wp:docPr id="36" name="Header shape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Header shape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5pt;height:35.5pt;visibility:visible;mso-wrap-style:square" o:bullet="t">
        <v:imagedata r:id="rId1" o:title=""/>
      </v:shape>
    </w:pict>
  </w:numPicBullet>
  <w:numPicBullet w:numPicBulletId="1">
    <w:pict>
      <v:shape id="_x0000_i1026" type="#_x0000_t75" style="width:39.5pt;height:35.5pt;visibility:visible;mso-wrap-style:square" o:bullet="t">
        <v:imagedata r:id="rId2" o:title=""/>
      </v:shape>
    </w:pict>
  </w:numPicBullet>
  <w:abstractNum w:abstractNumId="0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NumberedHeading1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6F1185"/>
    <w:multiLevelType w:val="multilevel"/>
    <w:tmpl w:val="89B801F6"/>
    <w:numStyleLink w:val="Bullets"/>
  </w:abstractNum>
  <w:abstractNum w:abstractNumId="4" w15:restartNumberingAfterBreak="0">
    <w:nsid w:val="58B73D84"/>
    <w:multiLevelType w:val="multilevel"/>
    <w:tmpl w:val="50041352"/>
    <w:numStyleLink w:val="ListHeadings"/>
  </w:abstractNum>
  <w:abstractNum w:abstractNumId="5" w15:restartNumberingAfterBreak="0">
    <w:nsid w:val="596A0C8C"/>
    <w:multiLevelType w:val="multilevel"/>
    <w:tmpl w:val="97DAEA0E"/>
    <w:numStyleLink w:val="Numbering"/>
  </w:abstractNum>
  <w:abstractNum w:abstractNumId="6" w15:restartNumberingAfterBreak="0">
    <w:nsid w:val="60E1502C"/>
    <w:multiLevelType w:val="multilevel"/>
    <w:tmpl w:val="89B801F6"/>
    <w:styleLink w:val="Bullets"/>
    <w:lvl w:ilvl="0">
      <w:start w:val="1"/>
      <w:numFmt w:val="bullet"/>
      <w:pStyle w:val="List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"/>
      <w:lvlPicBulletId w:val="1"/>
      <w:lvlJc w:val="left"/>
      <w:pPr>
        <w:ind w:left="680" w:hanging="39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num w:numId="1" w16cid:durableId="936211243">
    <w:abstractNumId w:val="6"/>
  </w:num>
  <w:num w:numId="2" w16cid:durableId="149248814">
    <w:abstractNumId w:val="1"/>
  </w:num>
  <w:num w:numId="3" w16cid:durableId="790706846">
    <w:abstractNumId w:val="0"/>
  </w:num>
  <w:num w:numId="4" w16cid:durableId="1956476812">
    <w:abstractNumId w:val="5"/>
  </w:num>
  <w:num w:numId="5" w16cid:durableId="1045058646">
    <w:abstractNumId w:val="4"/>
  </w:num>
  <w:num w:numId="6" w16cid:durableId="1795367648">
    <w:abstractNumId w:val="2"/>
  </w:num>
  <w:num w:numId="7" w16cid:durableId="9085936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18"/>
    <w:rsid w:val="00003F3C"/>
    <w:rsid w:val="00005E12"/>
    <w:rsid w:val="00015E3F"/>
    <w:rsid w:val="0002078B"/>
    <w:rsid w:val="000300AF"/>
    <w:rsid w:val="00031BCE"/>
    <w:rsid w:val="00050B19"/>
    <w:rsid w:val="00053656"/>
    <w:rsid w:val="0005392B"/>
    <w:rsid w:val="000546DE"/>
    <w:rsid w:val="0005757A"/>
    <w:rsid w:val="00060391"/>
    <w:rsid w:val="000724AE"/>
    <w:rsid w:val="0008037D"/>
    <w:rsid w:val="00082942"/>
    <w:rsid w:val="00086866"/>
    <w:rsid w:val="00086C6C"/>
    <w:rsid w:val="000970DA"/>
    <w:rsid w:val="000A2280"/>
    <w:rsid w:val="000A4C06"/>
    <w:rsid w:val="000A6CED"/>
    <w:rsid w:val="000B1D42"/>
    <w:rsid w:val="000B1FC9"/>
    <w:rsid w:val="000B497F"/>
    <w:rsid w:val="000B5B7E"/>
    <w:rsid w:val="000B78FC"/>
    <w:rsid w:val="000C2E09"/>
    <w:rsid w:val="000D5D52"/>
    <w:rsid w:val="000D75F3"/>
    <w:rsid w:val="000E562A"/>
    <w:rsid w:val="000F6C5E"/>
    <w:rsid w:val="00100110"/>
    <w:rsid w:val="00112E8F"/>
    <w:rsid w:val="001176B7"/>
    <w:rsid w:val="001268BC"/>
    <w:rsid w:val="001370E1"/>
    <w:rsid w:val="00144C19"/>
    <w:rsid w:val="00145766"/>
    <w:rsid w:val="001457AA"/>
    <w:rsid w:val="00146A04"/>
    <w:rsid w:val="0015000D"/>
    <w:rsid w:val="001502BC"/>
    <w:rsid w:val="001645EF"/>
    <w:rsid w:val="00167955"/>
    <w:rsid w:val="00173608"/>
    <w:rsid w:val="001808EC"/>
    <w:rsid w:val="0018677B"/>
    <w:rsid w:val="0019621F"/>
    <w:rsid w:val="001A0D77"/>
    <w:rsid w:val="001B0138"/>
    <w:rsid w:val="001B0704"/>
    <w:rsid w:val="001B091F"/>
    <w:rsid w:val="001B5487"/>
    <w:rsid w:val="001B7665"/>
    <w:rsid w:val="001C2174"/>
    <w:rsid w:val="001C2517"/>
    <w:rsid w:val="001C3468"/>
    <w:rsid w:val="001C4E22"/>
    <w:rsid w:val="001C5301"/>
    <w:rsid w:val="001C7835"/>
    <w:rsid w:val="001D02A6"/>
    <w:rsid w:val="001D04F3"/>
    <w:rsid w:val="001E0CAA"/>
    <w:rsid w:val="001E3B01"/>
    <w:rsid w:val="001E48F2"/>
    <w:rsid w:val="001F13C1"/>
    <w:rsid w:val="001F446D"/>
    <w:rsid w:val="00200E24"/>
    <w:rsid w:val="00201C0F"/>
    <w:rsid w:val="00202920"/>
    <w:rsid w:val="00213806"/>
    <w:rsid w:val="00221AB7"/>
    <w:rsid w:val="002313FF"/>
    <w:rsid w:val="00232640"/>
    <w:rsid w:val="0024518C"/>
    <w:rsid w:val="00246435"/>
    <w:rsid w:val="00246BCF"/>
    <w:rsid w:val="00260C2A"/>
    <w:rsid w:val="00270834"/>
    <w:rsid w:val="00274E7E"/>
    <w:rsid w:val="002814E6"/>
    <w:rsid w:val="00281AEF"/>
    <w:rsid w:val="002828B9"/>
    <w:rsid w:val="00282D5E"/>
    <w:rsid w:val="00286AB1"/>
    <w:rsid w:val="0029300B"/>
    <w:rsid w:val="0029383E"/>
    <w:rsid w:val="00297DDA"/>
    <w:rsid w:val="002A04F6"/>
    <w:rsid w:val="002A306F"/>
    <w:rsid w:val="002A5725"/>
    <w:rsid w:val="002A7406"/>
    <w:rsid w:val="002A7B9C"/>
    <w:rsid w:val="002B12EF"/>
    <w:rsid w:val="002B6995"/>
    <w:rsid w:val="002C1257"/>
    <w:rsid w:val="002C33B8"/>
    <w:rsid w:val="002C4498"/>
    <w:rsid w:val="002E27C2"/>
    <w:rsid w:val="002E2C84"/>
    <w:rsid w:val="002E790F"/>
    <w:rsid w:val="002F2375"/>
    <w:rsid w:val="00303C6C"/>
    <w:rsid w:val="00305171"/>
    <w:rsid w:val="00306999"/>
    <w:rsid w:val="00311A8C"/>
    <w:rsid w:val="003266B8"/>
    <w:rsid w:val="003355C7"/>
    <w:rsid w:val="00335BAC"/>
    <w:rsid w:val="00342A8C"/>
    <w:rsid w:val="00343B40"/>
    <w:rsid w:val="0034680A"/>
    <w:rsid w:val="00350F97"/>
    <w:rsid w:val="003566F2"/>
    <w:rsid w:val="00363FF8"/>
    <w:rsid w:val="00371482"/>
    <w:rsid w:val="00377014"/>
    <w:rsid w:val="0037721D"/>
    <w:rsid w:val="0038102A"/>
    <w:rsid w:val="00383E26"/>
    <w:rsid w:val="0039360D"/>
    <w:rsid w:val="00397AB4"/>
    <w:rsid w:val="003B3A85"/>
    <w:rsid w:val="003B3C31"/>
    <w:rsid w:val="003B6A0A"/>
    <w:rsid w:val="003C2DCF"/>
    <w:rsid w:val="003D029F"/>
    <w:rsid w:val="003D0A08"/>
    <w:rsid w:val="003D23A3"/>
    <w:rsid w:val="003D5856"/>
    <w:rsid w:val="003D6C1B"/>
    <w:rsid w:val="003E0AF5"/>
    <w:rsid w:val="003E3E44"/>
    <w:rsid w:val="00404E4F"/>
    <w:rsid w:val="004059B9"/>
    <w:rsid w:val="00414E7D"/>
    <w:rsid w:val="0042339A"/>
    <w:rsid w:val="0042508F"/>
    <w:rsid w:val="00434389"/>
    <w:rsid w:val="00434776"/>
    <w:rsid w:val="00440D83"/>
    <w:rsid w:val="00445B64"/>
    <w:rsid w:val="00446D0E"/>
    <w:rsid w:val="00447550"/>
    <w:rsid w:val="004571B1"/>
    <w:rsid w:val="0046185A"/>
    <w:rsid w:val="00461CFA"/>
    <w:rsid w:val="004635FD"/>
    <w:rsid w:val="00466AB3"/>
    <w:rsid w:val="004671D6"/>
    <w:rsid w:val="00493588"/>
    <w:rsid w:val="0049750B"/>
    <w:rsid w:val="00497FF9"/>
    <w:rsid w:val="004A03D4"/>
    <w:rsid w:val="004A044F"/>
    <w:rsid w:val="004A4E32"/>
    <w:rsid w:val="004A763C"/>
    <w:rsid w:val="004A79D8"/>
    <w:rsid w:val="004B609E"/>
    <w:rsid w:val="004C0765"/>
    <w:rsid w:val="004C20B1"/>
    <w:rsid w:val="004C6ED5"/>
    <w:rsid w:val="004D07D7"/>
    <w:rsid w:val="004D361E"/>
    <w:rsid w:val="004E0833"/>
    <w:rsid w:val="004E28C6"/>
    <w:rsid w:val="004E7222"/>
    <w:rsid w:val="004E7268"/>
    <w:rsid w:val="004F1080"/>
    <w:rsid w:val="004F138F"/>
    <w:rsid w:val="004F677A"/>
    <w:rsid w:val="00501B9E"/>
    <w:rsid w:val="005063C8"/>
    <w:rsid w:val="0050670B"/>
    <w:rsid w:val="00511DBC"/>
    <w:rsid w:val="005141E8"/>
    <w:rsid w:val="0052253B"/>
    <w:rsid w:val="005406B5"/>
    <w:rsid w:val="00546539"/>
    <w:rsid w:val="00550C99"/>
    <w:rsid w:val="005512A3"/>
    <w:rsid w:val="00553413"/>
    <w:rsid w:val="00553A50"/>
    <w:rsid w:val="00562C0D"/>
    <w:rsid w:val="005762D5"/>
    <w:rsid w:val="0058369E"/>
    <w:rsid w:val="00593314"/>
    <w:rsid w:val="00594496"/>
    <w:rsid w:val="00594855"/>
    <w:rsid w:val="00596CFA"/>
    <w:rsid w:val="005A26C1"/>
    <w:rsid w:val="005B3266"/>
    <w:rsid w:val="005C136E"/>
    <w:rsid w:val="005C6618"/>
    <w:rsid w:val="005D0E18"/>
    <w:rsid w:val="005D2273"/>
    <w:rsid w:val="005D35A0"/>
    <w:rsid w:val="005E2D46"/>
    <w:rsid w:val="005E5879"/>
    <w:rsid w:val="005F1FB9"/>
    <w:rsid w:val="005F33A8"/>
    <w:rsid w:val="005F5E28"/>
    <w:rsid w:val="006036E1"/>
    <w:rsid w:val="00603FD5"/>
    <w:rsid w:val="00605048"/>
    <w:rsid w:val="006150D9"/>
    <w:rsid w:val="00615F54"/>
    <w:rsid w:val="00616DC8"/>
    <w:rsid w:val="00626594"/>
    <w:rsid w:val="006528C6"/>
    <w:rsid w:val="00653080"/>
    <w:rsid w:val="00660C78"/>
    <w:rsid w:val="00661987"/>
    <w:rsid w:val="006676F4"/>
    <w:rsid w:val="00673B83"/>
    <w:rsid w:val="006755D3"/>
    <w:rsid w:val="00675E76"/>
    <w:rsid w:val="00680384"/>
    <w:rsid w:val="00681976"/>
    <w:rsid w:val="0068724F"/>
    <w:rsid w:val="00696A10"/>
    <w:rsid w:val="006A1D16"/>
    <w:rsid w:val="006A1DEF"/>
    <w:rsid w:val="006A4D83"/>
    <w:rsid w:val="006B33EE"/>
    <w:rsid w:val="006B3516"/>
    <w:rsid w:val="006C02B6"/>
    <w:rsid w:val="006C1522"/>
    <w:rsid w:val="006C4AF4"/>
    <w:rsid w:val="006D3F2F"/>
    <w:rsid w:val="006D56AB"/>
    <w:rsid w:val="006D5D76"/>
    <w:rsid w:val="006D71CA"/>
    <w:rsid w:val="006E0AF4"/>
    <w:rsid w:val="006E3536"/>
    <w:rsid w:val="006E529C"/>
    <w:rsid w:val="006F774A"/>
    <w:rsid w:val="0070191E"/>
    <w:rsid w:val="007068F1"/>
    <w:rsid w:val="00714488"/>
    <w:rsid w:val="00724811"/>
    <w:rsid w:val="00726AFA"/>
    <w:rsid w:val="00741EFD"/>
    <w:rsid w:val="0075321E"/>
    <w:rsid w:val="00760AA0"/>
    <w:rsid w:val="00773CFB"/>
    <w:rsid w:val="0077753A"/>
    <w:rsid w:val="007841DC"/>
    <w:rsid w:val="00785750"/>
    <w:rsid w:val="00793284"/>
    <w:rsid w:val="00793B0A"/>
    <w:rsid w:val="00796466"/>
    <w:rsid w:val="007A0363"/>
    <w:rsid w:val="007A1883"/>
    <w:rsid w:val="007B0810"/>
    <w:rsid w:val="007B3B71"/>
    <w:rsid w:val="007C1B07"/>
    <w:rsid w:val="007C7236"/>
    <w:rsid w:val="007C76EF"/>
    <w:rsid w:val="007D14BD"/>
    <w:rsid w:val="007D2301"/>
    <w:rsid w:val="007D2606"/>
    <w:rsid w:val="007F7150"/>
    <w:rsid w:val="00804D3F"/>
    <w:rsid w:val="00806C7C"/>
    <w:rsid w:val="00807850"/>
    <w:rsid w:val="00807AF3"/>
    <w:rsid w:val="008136F4"/>
    <w:rsid w:val="00813E1A"/>
    <w:rsid w:val="008151AC"/>
    <w:rsid w:val="0081533C"/>
    <w:rsid w:val="00815F55"/>
    <w:rsid w:val="008303AF"/>
    <w:rsid w:val="0083675D"/>
    <w:rsid w:val="00841C5F"/>
    <w:rsid w:val="00842E21"/>
    <w:rsid w:val="0084317C"/>
    <w:rsid w:val="00844474"/>
    <w:rsid w:val="00845FAF"/>
    <w:rsid w:val="0085439B"/>
    <w:rsid w:val="00855901"/>
    <w:rsid w:val="00857936"/>
    <w:rsid w:val="00862970"/>
    <w:rsid w:val="00863363"/>
    <w:rsid w:val="0086373D"/>
    <w:rsid w:val="0086435A"/>
    <w:rsid w:val="00886122"/>
    <w:rsid w:val="00886461"/>
    <w:rsid w:val="008A3383"/>
    <w:rsid w:val="008A5E84"/>
    <w:rsid w:val="008A7B87"/>
    <w:rsid w:val="008B05C3"/>
    <w:rsid w:val="008B4965"/>
    <w:rsid w:val="008B7265"/>
    <w:rsid w:val="008C3E43"/>
    <w:rsid w:val="008C545B"/>
    <w:rsid w:val="008D1ABD"/>
    <w:rsid w:val="008D3D88"/>
    <w:rsid w:val="008E1557"/>
    <w:rsid w:val="008E674F"/>
    <w:rsid w:val="008F5D5B"/>
    <w:rsid w:val="0090137A"/>
    <w:rsid w:val="00901C14"/>
    <w:rsid w:val="00907B55"/>
    <w:rsid w:val="009134AE"/>
    <w:rsid w:val="009215CD"/>
    <w:rsid w:val="00923434"/>
    <w:rsid w:val="00926592"/>
    <w:rsid w:val="009272CA"/>
    <w:rsid w:val="00933921"/>
    <w:rsid w:val="00936068"/>
    <w:rsid w:val="009419E9"/>
    <w:rsid w:val="00942B67"/>
    <w:rsid w:val="00943AA4"/>
    <w:rsid w:val="00944F22"/>
    <w:rsid w:val="009517CC"/>
    <w:rsid w:val="009609D7"/>
    <w:rsid w:val="009615D4"/>
    <w:rsid w:val="00974677"/>
    <w:rsid w:val="009764EA"/>
    <w:rsid w:val="00981B76"/>
    <w:rsid w:val="00982AC4"/>
    <w:rsid w:val="00991A8A"/>
    <w:rsid w:val="00992F2F"/>
    <w:rsid w:val="00994FB0"/>
    <w:rsid w:val="00996672"/>
    <w:rsid w:val="00997F8D"/>
    <w:rsid w:val="009A2F17"/>
    <w:rsid w:val="009A4908"/>
    <w:rsid w:val="009C7425"/>
    <w:rsid w:val="009D24F5"/>
    <w:rsid w:val="009D4E88"/>
    <w:rsid w:val="009F56FA"/>
    <w:rsid w:val="009F59F4"/>
    <w:rsid w:val="00A03DA7"/>
    <w:rsid w:val="00A12778"/>
    <w:rsid w:val="00A12862"/>
    <w:rsid w:val="00A13664"/>
    <w:rsid w:val="00A139E4"/>
    <w:rsid w:val="00A2487C"/>
    <w:rsid w:val="00A24EF4"/>
    <w:rsid w:val="00A27987"/>
    <w:rsid w:val="00A36B09"/>
    <w:rsid w:val="00A4021F"/>
    <w:rsid w:val="00A53068"/>
    <w:rsid w:val="00A53B95"/>
    <w:rsid w:val="00A6156B"/>
    <w:rsid w:val="00A62113"/>
    <w:rsid w:val="00A63585"/>
    <w:rsid w:val="00A67E42"/>
    <w:rsid w:val="00A71B8B"/>
    <w:rsid w:val="00A84124"/>
    <w:rsid w:val="00A90151"/>
    <w:rsid w:val="00A90FCE"/>
    <w:rsid w:val="00A9359B"/>
    <w:rsid w:val="00AA163B"/>
    <w:rsid w:val="00AA68D0"/>
    <w:rsid w:val="00AB0447"/>
    <w:rsid w:val="00AB4B33"/>
    <w:rsid w:val="00AB71CF"/>
    <w:rsid w:val="00AD47AE"/>
    <w:rsid w:val="00AE2B33"/>
    <w:rsid w:val="00B01C4E"/>
    <w:rsid w:val="00B1118E"/>
    <w:rsid w:val="00B12F8E"/>
    <w:rsid w:val="00B1343D"/>
    <w:rsid w:val="00B14FDA"/>
    <w:rsid w:val="00B207E3"/>
    <w:rsid w:val="00B23603"/>
    <w:rsid w:val="00B253FF"/>
    <w:rsid w:val="00B32D6C"/>
    <w:rsid w:val="00B3749D"/>
    <w:rsid w:val="00B44F9B"/>
    <w:rsid w:val="00B46750"/>
    <w:rsid w:val="00B61304"/>
    <w:rsid w:val="00B626D8"/>
    <w:rsid w:val="00B65DAA"/>
    <w:rsid w:val="00B66B2F"/>
    <w:rsid w:val="00B67E9C"/>
    <w:rsid w:val="00B704AB"/>
    <w:rsid w:val="00B74F7F"/>
    <w:rsid w:val="00B75B08"/>
    <w:rsid w:val="00B77CAE"/>
    <w:rsid w:val="00B85BDF"/>
    <w:rsid w:val="00B87859"/>
    <w:rsid w:val="00B91D47"/>
    <w:rsid w:val="00B955E5"/>
    <w:rsid w:val="00BA3CB8"/>
    <w:rsid w:val="00BA6D42"/>
    <w:rsid w:val="00BA7623"/>
    <w:rsid w:val="00BB1DB9"/>
    <w:rsid w:val="00BB2CBC"/>
    <w:rsid w:val="00BB3B38"/>
    <w:rsid w:val="00BB4636"/>
    <w:rsid w:val="00BC08CC"/>
    <w:rsid w:val="00BC506E"/>
    <w:rsid w:val="00BD470C"/>
    <w:rsid w:val="00BE2420"/>
    <w:rsid w:val="00BE568E"/>
    <w:rsid w:val="00BF2B9F"/>
    <w:rsid w:val="00BF68C8"/>
    <w:rsid w:val="00BF77BF"/>
    <w:rsid w:val="00C015AF"/>
    <w:rsid w:val="00C01E68"/>
    <w:rsid w:val="00C07B1F"/>
    <w:rsid w:val="00C11924"/>
    <w:rsid w:val="00C12BB6"/>
    <w:rsid w:val="00C13FF8"/>
    <w:rsid w:val="00C14322"/>
    <w:rsid w:val="00C15199"/>
    <w:rsid w:val="00C15C94"/>
    <w:rsid w:val="00C26500"/>
    <w:rsid w:val="00C326F9"/>
    <w:rsid w:val="00C34E3D"/>
    <w:rsid w:val="00C37A29"/>
    <w:rsid w:val="00C51166"/>
    <w:rsid w:val="00C53379"/>
    <w:rsid w:val="00C61DE1"/>
    <w:rsid w:val="00C70EFC"/>
    <w:rsid w:val="00C75BFB"/>
    <w:rsid w:val="00C76553"/>
    <w:rsid w:val="00C85830"/>
    <w:rsid w:val="00C86234"/>
    <w:rsid w:val="00C92334"/>
    <w:rsid w:val="00C932F3"/>
    <w:rsid w:val="00CA1B6C"/>
    <w:rsid w:val="00CA6985"/>
    <w:rsid w:val="00CD269F"/>
    <w:rsid w:val="00CD3ABF"/>
    <w:rsid w:val="00CD5E8A"/>
    <w:rsid w:val="00CD61EB"/>
    <w:rsid w:val="00CD646C"/>
    <w:rsid w:val="00CD789F"/>
    <w:rsid w:val="00CE0B1C"/>
    <w:rsid w:val="00CF02F0"/>
    <w:rsid w:val="00CF2672"/>
    <w:rsid w:val="00CF2857"/>
    <w:rsid w:val="00D02764"/>
    <w:rsid w:val="00D079B3"/>
    <w:rsid w:val="00D10F3D"/>
    <w:rsid w:val="00D141C7"/>
    <w:rsid w:val="00D16F74"/>
    <w:rsid w:val="00D32D8F"/>
    <w:rsid w:val="00D34ED6"/>
    <w:rsid w:val="00D3598D"/>
    <w:rsid w:val="00D36897"/>
    <w:rsid w:val="00D46594"/>
    <w:rsid w:val="00D536C0"/>
    <w:rsid w:val="00D56CF5"/>
    <w:rsid w:val="00D601ED"/>
    <w:rsid w:val="00D60649"/>
    <w:rsid w:val="00D61E88"/>
    <w:rsid w:val="00D64F91"/>
    <w:rsid w:val="00D6574D"/>
    <w:rsid w:val="00D66DC3"/>
    <w:rsid w:val="00D726FF"/>
    <w:rsid w:val="00D7276E"/>
    <w:rsid w:val="00D75E04"/>
    <w:rsid w:val="00D75FE2"/>
    <w:rsid w:val="00D80812"/>
    <w:rsid w:val="00D8323A"/>
    <w:rsid w:val="00D83923"/>
    <w:rsid w:val="00D848CC"/>
    <w:rsid w:val="00D907ED"/>
    <w:rsid w:val="00D9419D"/>
    <w:rsid w:val="00DA0594"/>
    <w:rsid w:val="00DA280F"/>
    <w:rsid w:val="00DA6C45"/>
    <w:rsid w:val="00DB5F15"/>
    <w:rsid w:val="00DB6865"/>
    <w:rsid w:val="00DC4F69"/>
    <w:rsid w:val="00DD58FD"/>
    <w:rsid w:val="00DE0652"/>
    <w:rsid w:val="00DE2289"/>
    <w:rsid w:val="00DE260C"/>
    <w:rsid w:val="00DE7B5B"/>
    <w:rsid w:val="00DF3BA9"/>
    <w:rsid w:val="00DF47B6"/>
    <w:rsid w:val="00DF4E3E"/>
    <w:rsid w:val="00E02D6D"/>
    <w:rsid w:val="00E0453D"/>
    <w:rsid w:val="00E05FA6"/>
    <w:rsid w:val="00E0690A"/>
    <w:rsid w:val="00E140CA"/>
    <w:rsid w:val="00E166B3"/>
    <w:rsid w:val="00E20A76"/>
    <w:rsid w:val="00E25474"/>
    <w:rsid w:val="00E32F93"/>
    <w:rsid w:val="00E3477F"/>
    <w:rsid w:val="00E4050B"/>
    <w:rsid w:val="00E40CB6"/>
    <w:rsid w:val="00E42C48"/>
    <w:rsid w:val="00E453D2"/>
    <w:rsid w:val="00E462CC"/>
    <w:rsid w:val="00E46E0E"/>
    <w:rsid w:val="00E51F0D"/>
    <w:rsid w:val="00E54B2B"/>
    <w:rsid w:val="00E578A4"/>
    <w:rsid w:val="00E604DD"/>
    <w:rsid w:val="00E65E7D"/>
    <w:rsid w:val="00E704DB"/>
    <w:rsid w:val="00E73DFA"/>
    <w:rsid w:val="00E831B9"/>
    <w:rsid w:val="00E8493C"/>
    <w:rsid w:val="00E86723"/>
    <w:rsid w:val="00EA1943"/>
    <w:rsid w:val="00EB13D9"/>
    <w:rsid w:val="00EB5085"/>
    <w:rsid w:val="00EC54C8"/>
    <w:rsid w:val="00EC57C6"/>
    <w:rsid w:val="00EE095F"/>
    <w:rsid w:val="00EE1B76"/>
    <w:rsid w:val="00EE334E"/>
    <w:rsid w:val="00EE36A6"/>
    <w:rsid w:val="00EE6F14"/>
    <w:rsid w:val="00EF194E"/>
    <w:rsid w:val="00EF3F23"/>
    <w:rsid w:val="00EF3FB1"/>
    <w:rsid w:val="00F02219"/>
    <w:rsid w:val="00F13D3A"/>
    <w:rsid w:val="00F162D4"/>
    <w:rsid w:val="00F37486"/>
    <w:rsid w:val="00F4010B"/>
    <w:rsid w:val="00F41556"/>
    <w:rsid w:val="00F4702C"/>
    <w:rsid w:val="00F505B8"/>
    <w:rsid w:val="00F620BD"/>
    <w:rsid w:val="00F632C2"/>
    <w:rsid w:val="00F633E8"/>
    <w:rsid w:val="00F634F6"/>
    <w:rsid w:val="00F650AF"/>
    <w:rsid w:val="00F71E53"/>
    <w:rsid w:val="00F83DD7"/>
    <w:rsid w:val="00F8492C"/>
    <w:rsid w:val="00F87B07"/>
    <w:rsid w:val="00F94880"/>
    <w:rsid w:val="00FB6415"/>
    <w:rsid w:val="00FC2D8B"/>
    <w:rsid w:val="00FC3BD5"/>
    <w:rsid w:val="00FD3306"/>
    <w:rsid w:val="00FD4993"/>
    <w:rsid w:val="00FD5BF1"/>
    <w:rsid w:val="00FE57D8"/>
    <w:rsid w:val="00FF0196"/>
    <w:rsid w:val="00F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53F9E"/>
  <w15:chartTrackingRefBased/>
  <w15:docId w15:val="{CFFA6EDD-5E83-414C-BEC6-30C22D11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80F"/>
    <w:pPr>
      <w:spacing w:before="60" w:after="60" w:line="288" w:lineRule="auto"/>
    </w:pPr>
    <w:rPr>
      <w:spacing w:val="4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80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A10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A1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6A10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24F5"/>
    <w:pPr>
      <w:keepNext/>
      <w:keepLines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D80812"/>
    <w:pPr>
      <w:spacing w:after="0" w:line="240" w:lineRule="auto"/>
    </w:pPr>
    <w:rPr>
      <w:spacing w:val="6"/>
      <w:sz w:val="24"/>
    </w:rPr>
  </w:style>
  <w:style w:type="paragraph" w:styleId="ListBullet">
    <w:name w:val="List Bullet"/>
    <w:basedOn w:val="Normal"/>
    <w:autoRedefine/>
    <w:uiPriority w:val="99"/>
    <w:unhideWhenUsed/>
    <w:qFormat/>
    <w:rsid w:val="00B61304"/>
    <w:pPr>
      <w:numPr>
        <w:numId w:val="7"/>
      </w:numPr>
      <w:spacing w:before="80" w:after="80"/>
    </w:pPr>
  </w:style>
  <w:style w:type="paragraph" w:styleId="ListBullet2">
    <w:name w:val="List Bullet 2"/>
    <w:basedOn w:val="Normal"/>
    <w:autoRedefine/>
    <w:uiPriority w:val="99"/>
    <w:unhideWhenUsed/>
    <w:qFormat/>
    <w:rsid w:val="00EE1B76"/>
    <w:pPr>
      <w:numPr>
        <w:ilvl w:val="1"/>
        <w:numId w:val="7"/>
      </w:numPr>
      <w:spacing w:before="80" w:after="80"/>
      <w:ind w:left="851" w:hanging="397"/>
    </w:pPr>
  </w:style>
  <w:style w:type="paragraph" w:styleId="ListNumber">
    <w:name w:val="List Number"/>
    <w:basedOn w:val="Normal"/>
    <w:uiPriority w:val="99"/>
    <w:unhideWhenUsed/>
    <w:qFormat/>
    <w:rsid w:val="00D16F74"/>
    <w:pPr>
      <w:numPr>
        <w:numId w:val="4"/>
      </w:numPr>
      <w:contextualSpacing/>
    </w:pPr>
  </w:style>
  <w:style w:type="numbering" w:customStyle="1" w:styleId="Bullets">
    <w:name w:val="Bullets"/>
    <w:uiPriority w:val="99"/>
    <w:rsid w:val="00A6358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A280F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D16F74"/>
    <w:pPr>
      <w:numPr>
        <w:ilvl w:val="1"/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6A10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A12778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12778"/>
    <w:rPr>
      <w:sz w:val="18"/>
    </w:rPr>
  </w:style>
  <w:style w:type="numbering" w:customStyle="1" w:styleId="Numbering">
    <w:name w:val="Numbering"/>
    <w:uiPriority w:val="99"/>
    <w:rsid w:val="00D16F74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A63585"/>
    <w:pPr>
      <w:numPr>
        <w:ilvl w:val="2"/>
        <w:numId w:val="7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D16F74"/>
    <w:pPr>
      <w:numPr>
        <w:ilvl w:val="2"/>
        <w:numId w:val="4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numPr>
        <w:ilvl w:val="3"/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numPr>
        <w:ilvl w:val="4"/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96A10"/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6A10"/>
    <w:rPr>
      <w:rFonts w:asciiTheme="majorHAnsi" w:eastAsiaTheme="majorEastAsia" w:hAnsiTheme="majorHAnsi" w:cstheme="majorBidi"/>
      <w:b/>
      <w:iCs/>
      <w:spacing w:val="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D24F5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3"/>
      </w:numPr>
    </w:pPr>
  </w:style>
  <w:style w:type="paragraph" w:styleId="Title">
    <w:name w:val="Title"/>
    <w:basedOn w:val="Normal"/>
    <w:next w:val="Subtitle"/>
    <w:link w:val="TitleChar"/>
    <w:uiPriority w:val="10"/>
    <w:rsid w:val="00D907ED"/>
    <w:pPr>
      <w:framePr w:w="4536" w:h="1701" w:wrap="around" w:vAnchor="page" w:hAnchor="margin" w:xAlign="right" w:y="4537" w:anchorLock="1"/>
      <w:spacing w:after="360" w:line="228" w:lineRule="auto"/>
      <w:contextualSpacing/>
      <w:jc w:val="right"/>
    </w:pPr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7ED"/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D16F74"/>
    <w:pPr>
      <w:numPr>
        <w:numId w:val="5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D16F74"/>
    <w:pPr>
      <w:numPr>
        <w:ilvl w:val="1"/>
        <w:numId w:val="5"/>
      </w:numPr>
    </w:pPr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C70EFC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C70EFC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F3F23"/>
    <w:pPr>
      <w:spacing w:after="240"/>
    </w:pPr>
    <w:rPr>
      <w:i/>
      <w:iCs/>
      <w:color w:val="000000" w:themeColor="text2"/>
      <w:sz w:val="18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6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6"/>
      </w:numPr>
    </w:pPr>
  </w:style>
  <w:style w:type="paragraph" w:styleId="Subtitle">
    <w:name w:val="Subtitle"/>
    <w:basedOn w:val="Title"/>
    <w:next w:val="Normal"/>
    <w:link w:val="SubtitleChar"/>
    <w:uiPriority w:val="11"/>
    <w:rsid w:val="00E604DD"/>
    <w:pPr>
      <w:framePr w:wrap="around"/>
      <w:spacing w:after="160" w:line="240" w:lineRule="auto"/>
    </w:pPr>
    <w:rPr>
      <w:caps w:val="0"/>
      <w:sz w:val="50"/>
    </w:rPr>
  </w:style>
  <w:style w:type="character" w:customStyle="1" w:styleId="SubtitleChar">
    <w:name w:val="Subtitle Char"/>
    <w:basedOn w:val="DefaultParagraphFont"/>
    <w:link w:val="Subtitle"/>
    <w:uiPriority w:val="11"/>
    <w:rsid w:val="00E604DD"/>
    <w:rPr>
      <w:rFonts w:asciiTheme="majorHAnsi" w:eastAsiaTheme="majorEastAsia" w:hAnsiTheme="majorHAnsi" w:cstheme="majorBidi"/>
      <w:color w:val="FFFFFF" w:themeColor="background1"/>
      <w:spacing w:val="2"/>
      <w:kern w:val="28"/>
      <w:sz w:val="50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paragraph" w:customStyle="1" w:styleId="FooterPageNumber">
    <w:name w:val="Footer Page Number"/>
    <w:basedOn w:val="Normal"/>
    <w:rsid w:val="002C33B8"/>
    <w:pPr>
      <w:jc w:val="center"/>
    </w:pPr>
    <w:rPr>
      <w:b/>
      <w:color w:val="000000" w:themeColor="text1"/>
    </w:rPr>
  </w:style>
  <w:style w:type="character" w:styleId="Strong">
    <w:name w:val="Strong"/>
    <w:basedOn w:val="DefaultParagraphFont"/>
    <w:uiPriority w:val="22"/>
    <w:qFormat/>
    <w:rsid w:val="00A12778"/>
    <w:rPr>
      <w:b/>
      <w:bCs/>
    </w:rPr>
  </w:style>
  <w:style w:type="paragraph" w:customStyle="1" w:styleId="Footer-Left">
    <w:name w:val="Footer - Left"/>
    <w:basedOn w:val="Footer"/>
    <w:rsid w:val="00D66DC3"/>
    <w:pPr>
      <w:jc w:val="left"/>
    </w:pPr>
    <w:rPr>
      <w:szCs w:val="24"/>
    </w:rPr>
  </w:style>
  <w:style w:type="paragraph" w:customStyle="1" w:styleId="CoverFooter">
    <w:name w:val="Cover Footer"/>
    <w:basedOn w:val="Normal"/>
    <w:rsid w:val="00497FF9"/>
    <w:pPr>
      <w:framePr w:w="11907" w:h="1134" w:wrap="around" w:vAnchor="page" w:hAnchor="page" w:yAlign="bottom" w:anchorLock="1"/>
      <w:spacing w:before="0" w:after="0" w:line="216" w:lineRule="auto"/>
    </w:pPr>
  </w:style>
  <w:style w:type="paragraph" w:customStyle="1" w:styleId="CoverHeaderGraphic">
    <w:name w:val="Cover Header Graphic"/>
    <w:basedOn w:val="Normal"/>
    <w:rsid w:val="00994FB0"/>
    <w:pPr>
      <w:framePr w:w="4133" w:h="1094" w:hRule="exact" w:wrap="around" w:vAnchor="page" w:hAnchor="page" w:x="6918" w:yAlign="top" w:anchorLock="1"/>
      <w:spacing w:before="0" w:after="0"/>
    </w:pPr>
  </w:style>
  <w:style w:type="paragraph" w:customStyle="1" w:styleId="TitleGraphicA">
    <w:name w:val="Title Graphic A"/>
    <w:basedOn w:val="Normal"/>
    <w:rsid w:val="000B78FC"/>
    <w:pPr>
      <w:framePr w:w="6447" w:h="7836" w:hRule="exact" w:wrap="around" w:vAnchor="page" w:hAnchor="page" w:xAlign="right" w:y="2269" w:anchorLock="1"/>
      <w:spacing w:before="0" w:after="0"/>
    </w:pPr>
    <w:rPr>
      <w:noProof/>
    </w:rPr>
  </w:style>
  <w:style w:type="paragraph" w:customStyle="1" w:styleId="TableHeading">
    <w:name w:val="Table Heading"/>
    <w:basedOn w:val="Normal"/>
    <w:rsid w:val="00660C78"/>
    <w:pPr>
      <w:spacing w:before="480"/>
    </w:pPr>
    <w:rPr>
      <w:color w:val="000000" w:themeColor="text1"/>
      <w:spacing w:val="6"/>
      <w:sz w:val="22"/>
    </w:rPr>
  </w:style>
  <w:style w:type="table" w:customStyle="1" w:styleId="TASTafeTableStyle1">
    <w:name w:val="TASTafe Table Style 1"/>
    <w:basedOn w:val="TableNormal"/>
    <w:uiPriority w:val="99"/>
    <w:rsid w:val="00626594"/>
    <w:pPr>
      <w:spacing w:after="0" w:line="240" w:lineRule="auto"/>
      <w:jc w:val="right"/>
    </w:pPr>
    <w:tblPr>
      <w:tblBorders>
        <w:insideH w:val="single" w:sz="4" w:space="0" w:color="FFFFFF" w:themeColor="background1"/>
      </w:tblBorders>
      <w:tblCellMar>
        <w:top w:w="57" w:type="dxa"/>
        <w:bottom w:w="57" w:type="dxa"/>
      </w:tblCellMar>
    </w:tblPr>
    <w:tcPr>
      <w:shd w:val="clear" w:color="auto" w:fill="E6E7E8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/>
      <w:tcPr>
        <w:shd w:val="clear" w:color="auto" w:fill="DCDDDE"/>
      </w:tc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</w:style>
  <w:style w:type="paragraph" w:customStyle="1" w:styleId="QuoteText">
    <w:name w:val="Quote Text"/>
    <w:basedOn w:val="Normal"/>
    <w:uiPriority w:val="19"/>
    <w:rsid w:val="006676F4"/>
    <w:pPr>
      <w:pBdr>
        <w:top w:val="single" w:sz="8" w:space="4" w:color="F26522" w:themeColor="accent1"/>
        <w:bottom w:val="single" w:sz="8" w:space="4" w:color="F26522" w:themeColor="accent1"/>
      </w:pBdr>
      <w:spacing w:before="160" w:after="160" w:line="264" w:lineRule="auto"/>
    </w:pPr>
  </w:style>
  <w:style w:type="table" w:customStyle="1" w:styleId="TASTafeTableStyle2">
    <w:name w:val="TASTafe Table Style 2"/>
    <w:basedOn w:val="TableNormal"/>
    <w:uiPriority w:val="99"/>
    <w:rsid w:val="00B61304"/>
    <w:tblPr>
      <w:tblStyleRowBandSize w:val="1"/>
    </w:tblPr>
    <w:tcPr>
      <w:shd w:val="clear" w:color="auto" w:fill="B5440B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>
        <w:tblCellMar>
          <w:top w:w="57" w:type="dxa"/>
          <w:left w:w="108" w:type="dxa"/>
          <w:bottom w:w="57" w:type="dxa"/>
          <w:right w:w="108" w:type="dxa"/>
        </w:tblCellMar>
      </w:tbl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  <w:tblStylePr w:type="band1Horz">
      <w:tblPr/>
      <w:tcPr>
        <w:shd w:val="clear" w:color="auto" w:fill="DFE0E1" w:themeFill="accent6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ImageGraphic">
    <w:name w:val="Image Graphic"/>
    <w:basedOn w:val="Normal"/>
    <w:rsid w:val="003566F2"/>
    <w:pPr>
      <w:framePr w:w="5273" w:h="4922" w:hRule="exact" w:wrap="around" w:vAnchor="page" w:hAnchor="page" w:x="6011" w:y="1702" w:anchorLock="1"/>
    </w:pPr>
  </w:style>
  <w:style w:type="paragraph" w:customStyle="1" w:styleId="EndPage">
    <w:name w:val="End Page"/>
    <w:basedOn w:val="Normal"/>
    <w:rsid w:val="00342A8C"/>
    <w:pPr>
      <w:framePr w:w="11907" w:h="16840" w:hRule="exact" w:wrap="around" w:vAnchor="page" w:hAnchor="page" w:yAlign="top" w:anchorLock="1"/>
      <w:spacing w:before="0" w:after="0"/>
    </w:pPr>
  </w:style>
  <w:style w:type="paragraph" w:customStyle="1" w:styleId="Title2">
    <w:name w:val="Title 2"/>
    <w:basedOn w:val="Title"/>
    <w:rsid w:val="00653080"/>
    <w:pPr>
      <w:framePr w:wrap="around"/>
      <w:jc w:val="left"/>
    </w:pPr>
  </w:style>
  <w:style w:type="paragraph" w:customStyle="1" w:styleId="Subtitle2">
    <w:name w:val="Subtitle 2"/>
    <w:basedOn w:val="Subtitle"/>
    <w:rsid w:val="00653080"/>
    <w:pPr>
      <w:framePr w:wrap="around"/>
      <w:jc w:val="left"/>
    </w:pPr>
  </w:style>
  <w:style w:type="paragraph" w:customStyle="1" w:styleId="Title3">
    <w:name w:val="Title 3"/>
    <w:basedOn w:val="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ubtitle3">
    <w:name w:val="Subtitle 3"/>
    <w:basedOn w:val="Sub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malltext">
    <w:name w:val="Small text"/>
    <w:basedOn w:val="Normal"/>
    <w:rsid w:val="00BE2420"/>
    <w:rPr>
      <w:color w:val="363436"/>
      <w:sz w:val="2"/>
    </w:rPr>
  </w:style>
  <w:style w:type="paragraph" w:customStyle="1" w:styleId="Fullpage">
    <w:name w:val="Full page"/>
    <w:basedOn w:val="Normal"/>
    <w:link w:val="FullpageChar"/>
    <w:rsid w:val="005B3266"/>
    <w:pPr>
      <w:framePr w:w="11907" w:wrap="around" w:vAnchor="page" w:hAnchor="page" w:yAlign="top" w:anchorLock="1"/>
    </w:pPr>
  </w:style>
  <w:style w:type="character" w:customStyle="1" w:styleId="FullpageChar">
    <w:name w:val="Full page Char"/>
    <w:basedOn w:val="DefaultParagraphFont"/>
    <w:link w:val="Fullpage"/>
    <w:rsid w:val="005B3266"/>
    <w:rPr>
      <w:spacing w:val="4"/>
      <w:sz w:val="24"/>
    </w:rPr>
  </w:style>
  <w:style w:type="paragraph" w:styleId="NormalWeb">
    <w:name w:val="Normal (Web)"/>
    <w:basedOn w:val="Normal"/>
    <w:uiPriority w:val="99"/>
    <w:semiHidden/>
    <w:unhideWhenUsed/>
    <w:rsid w:val="0037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18" Type="http://schemas.openxmlformats.org/officeDocument/2006/relationships/hyperlink" Target="https://thetopbestgeneralcontractorssite.wordpress.com/2018/05/31/factors-to-consider-when-choosing-the-best-general-contractor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://descargas.pntic.mec.es/recursos_educativos/It_didac/Leng_ESO/2/09/04_humanisticos/el_ensayo.html" TargetMode="External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ridbaldwin\Downloads\TasTAFE%20Report%20Template%20-%20cover%20option%202%20(1).dotx" TargetMode="External"/></Relationships>
</file>

<file path=word/theme/theme1.xml><?xml version="1.0" encoding="utf-8"?>
<a:theme xmlns:a="http://schemas.openxmlformats.org/drawingml/2006/main" name="Office Theme">
  <a:themeElements>
    <a:clrScheme name="TASTafe">
      <a:dk1>
        <a:sysClr val="windowText" lastClr="000000"/>
      </a:dk1>
      <a:lt1>
        <a:sysClr val="window" lastClr="FFFFFF"/>
      </a:lt1>
      <a:dk2>
        <a:srgbClr val="000000"/>
      </a:dk2>
      <a:lt2>
        <a:srgbClr val="808285"/>
      </a:lt2>
      <a:accent1>
        <a:srgbClr val="F26522"/>
      </a:accent1>
      <a:accent2>
        <a:srgbClr val="F58220"/>
      </a:accent2>
      <a:accent3>
        <a:srgbClr val="F99D1C"/>
      </a:accent3>
      <a:accent4>
        <a:srgbClr val="FDB913"/>
      </a:accent4>
      <a:accent5>
        <a:srgbClr val="FFD400"/>
      </a:accent5>
      <a:accent6>
        <a:srgbClr val="B1B3B6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1e7c8-bc2b-44bb-bcd1-95e8bc680194" xsi:nil="true"/>
    <lcf76f155ced4ddcb4097134ff3c332f xmlns="5883bbdf-3da4-4b78-83f9-9715b5b0d7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30F53C72E184288CBF255BA92DD18" ma:contentTypeVersion="43" ma:contentTypeDescription="Create a new document." ma:contentTypeScope="" ma:versionID="3fff973d0cbde8d24f5d13f89d32d2fd">
  <xsd:schema xmlns:xsd="http://www.w3.org/2001/XMLSchema" xmlns:xs="http://www.w3.org/2001/XMLSchema" xmlns:p="http://schemas.microsoft.com/office/2006/metadata/properties" xmlns:ns2="d76b4ba1-36bf-4454-9e46-68d02a597c55" xmlns:ns3="6743b8e3-c1eb-48ac-9db3-c877662eafda" xmlns:ns4="5883bbdf-3da4-4b78-83f9-9715b5b0d7ed" xmlns:ns5="23f1e7c8-bc2b-44bb-bcd1-95e8bc680194" targetNamespace="http://schemas.microsoft.com/office/2006/metadata/properties" ma:root="true" ma:fieldsID="f8a4dcc2e106a18f8aa0aaffaf7e7b93" ns2:_="" ns3:_="" ns4:_="" ns5:_="">
    <xsd:import namespace="d76b4ba1-36bf-4454-9e46-68d02a597c55"/>
    <xsd:import namespace="6743b8e3-c1eb-48ac-9db3-c877662eafda"/>
    <xsd:import namespace="5883bbdf-3da4-4b78-83f9-9715b5b0d7ed"/>
    <xsd:import namespace="23f1e7c8-bc2b-44bb-bcd1-95e8bc680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4:lcf76f155ced4ddcb4097134ff3c332f" minOccurs="0"/>
                <xsd:element ref="ns2:MediaServiceOCR" minOccurs="0"/>
                <xsd:element ref="ns2:MediaServiceLocation" minOccurs="0"/>
                <xsd:element ref="ns4:MediaServiceBillingMetadata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4ba1-36bf-4454-9e46-68d02a597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3b8e3-c1eb-48ac-9db3-c877662ea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bbdf-3da4-4b78-83f9-9715b5b0d7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237b9b-0dda-47e1-a316-aa28ff2e4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1e7c8-bc2b-44bb-bcd1-95e8bc68019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a726d3a-0988-4da0-95c8-42e0d8928e37}" ma:internalName="TaxCatchAll" ma:showField="CatchAllData" ma:web="23f1e7c8-bc2b-44bb-bcd1-95e8bc680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FBD3-8C05-4093-8081-4D5410C70180}">
  <ds:schemaRefs>
    <ds:schemaRef ds:uri="http://schemas.microsoft.com/office/2006/metadata/properties"/>
    <ds:schemaRef ds:uri="http://schemas.microsoft.com/office/infopath/2007/PartnerControls"/>
    <ds:schemaRef ds:uri="23f1e7c8-bc2b-44bb-bcd1-95e8bc680194"/>
    <ds:schemaRef ds:uri="5883bbdf-3da4-4b78-83f9-9715b5b0d7ed"/>
  </ds:schemaRefs>
</ds:datastoreItem>
</file>

<file path=customXml/itemProps2.xml><?xml version="1.0" encoding="utf-8"?>
<ds:datastoreItem xmlns:ds="http://schemas.openxmlformats.org/officeDocument/2006/customXml" ds:itemID="{9DB96223-B57A-4F1A-B402-D22A8B1BC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4ba1-36bf-4454-9e46-68d02a597c55"/>
    <ds:schemaRef ds:uri="6743b8e3-c1eb-48ac-9db3-c877662eafda"/>
    <ds:schemaRef ds:uri="5883bbdf-3da4-4b78-83f9-9715b5b0d7ed"/>
    <ds:schemaRef ds:uri="23f1e7c8-bc2b-44bb-bcd1-95e8bc680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F4737B-59CC-4312-A327-932281499C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2cea46-7849-4de0-bf0d-e7b5f79d6024}" enabled="1" method="Privileged" siteId="{219c87d2-2f02-4a62-bc57-beadd82b85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TasTAFE Report Template - cover option 2 (1)</Template>
  <TotalTime>3</TotalTime>
  <Pages>4</Pages>
  <Words>453</Words>
  <Characters>2587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
heading</vt:lpstr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
heading</dc:title>
  <dc:subject>Subtitle</dc:subject>
  <dc:creator>Ingrid Baldwin</dc:creator>
  <cp:keywords/>
  <dc:description/>
  <cp:lastModifiedBy>Summi Shrestha</cp:lastModifiedBy>
  <cp:revision>2</cp:revision>
  <cp:lastPrinted>2026-09-22T01:49:00Z</cp:lastPrinted>
  <dcterms:created xsi:type="dcterms:W3CDTF">2026-09-22T01:49:00Z</dcterms:created>
  <dcterms:modified xsi:type="dcterms:W3CDTF">2026-09-22T01:49:00Z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a689086f-487f-4703-be2a-36f7f7cc4457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ContentTypeId">
    <vt:lpwstr>0x01010084930F53C72E184288CBF255BA92DD18</vt:lpwstr>
  </property>
</Properties>
</file>