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DA024" w14:textId="79CA2E78" w:rsidR="00C74762" w:rsidRDefault="00EF734F" w:rsidP="002423C4">
      <w:pPr>
        <w:pStyle w:val="MainTitleHeading"/>
        <w:framePr w:wrap="around"/>
      </w:pPr>
      <w:bookmarkStart w:id="0" w:name="_Toc49512514"/>
      <w:bookmarkStart w:id="1" w:name="_Toc30502210"/>
      <w:r>
        <w:t>Course or Campus Change Request Form</w:t>
      </w:r>
      <w:r w:rsidR="00C74762" w:rsidRPr="00C74762">
        <w:t xml:space="preserve"> </w:t>
      </w:r>
      <w:r w:rsidR="00C74762">
        <w:rPr>
          <w:rFonts w:hint="eastAsia"/>
        </w:rPr>
        <w:t>(</w:t>
      </w:r>
      <w:r w:rsidR="00F0053D">
        <w:t>International Education</w:t>
      </w:r>
      <w:r w:rsidR="00C74762" w:rsidRPr="00C74762">
        <w:t>)</w:t>
      </w:r>
    </w:p>
    <w:p w14:paraId="163D0AFF" w14:textId="61C1F9D2" w:rsidR="00C74762" w:rsidRPr="00F0053D" w:rsidRDefault="00C74762" w:rsidP="00C74762">
      <w:pPr>
        <w:rPr>
          <w:lang w:eastAsia="zh-TW"/>
        </w:rPr>
      </w:pPr>
      <w:r w:rsidRPr="00F0053D">
        <w:rPr>
          <w:lang w:eastAsia="zh-TW"/>
        </w:rPr>
        <w:t>Please be advised that course or campus changes cannot be processed during the current semester. If your request is approved, your enrolment will be updated starting from the next semester's commencement date. If you were grant</w:t>
      </w:r>
      <w:r w:rsidR="005D10FD">
        <w:rPr>
          <w:lang w:eastAsia="zh-TW"/>
        </w:rPr>
        <w:t>ed</w:t>
      </w:r>
      <w:r w:rsidRPr="00F0053D">
        <w:rPr>
          <w:lang w:eastAsia="zh-TW"/>
        </w:rPr>
        <w:t xml:space="preserve"> a student visa, </w:t>
      </w:r>
      <w:r w:rsidR="005D10FD">
        <w:rPr>
          <w:lang w:eastAsia="zh-TW"/>
        </w:rPr>
        <w:t>you must</w:t>
      </w:r>
      <w:r w:rsidRPr="00F0053D">
        <w:rPr>
          <w:lang w:eastAsia="zh-TW"/>
        </w:rPr>
        <w:t xml:space="preserve"> maintain enrolment in a </w:t>
      </w:r>
      <w:r w:rsidR="005D10FD">
        <w:rPr>
          <w:lang w:eastAsia="zh-TW"/>
        </w:rPr>
        <w:t xml:space="preserve">CRICOS </w:t>
      </w:r>
      <w:r w:rsidRPr="00F0053D">
        <w:rPr>
          <w:lang w:eastAsia="zh-TW"/>
        </w:rPr>
        <w:t xml:space="preserve">registered course that is either at the same level or higher than the one for which your visa was granted, in accordance with condition 8202 of your student visa. </w:t>
      </w:r>
    </w:p>
    <w:p w14:paraId="14A1116A" w14:textId="06AC26BB" w:rsidR="00572D5A" w:rsidRPr="00F0053D" w:rsidRDefault="00C74762" w:rsidP="00C74762">
      <w:pPr>
        <w:rPr>
          <w:lang w:eastAsia="zh-TW"/>
        </w:rPr>
      </w:pPr>
      <w:r w:rsidRPr="00F0053D">
        <w:rPr>
          <w:lang w:eastAsia="zh-TW"/>
        </w:rPr>
        <w:t>Before submitting this form, we recommend reviewing the latest information on the Department of Home Affairs' website (homeaffairs.gov.au) as adjustments to your enrolment may impact your visa status.</w:t>
      </w:r>
      <w:r w:rsidR="005D10FD">
        <w:rPr>
          <w:lang w:eastAsia="zh-TW"/>
        </w:rPr>
        <w:t xml:space="preserve">  This is your responsibility as an international student.</w:t>
      </w:r>
    </w:p>
    <w:p w14:paraId="0A15EC44" w14:textId="5B8E651A" w:rsidR="00521829" w:rsidRPr="00432E4E" w:rsidRDefault="00521829" w:rsidP="00C503B5">
      <w:pPr>
        <w:pStyle w:val="Heading2"/>
        <w:tabs>
          <w:tab w:val="left" w:pos="8124"/>
        </w:tabs>
        <w:rPr>
          <w:rFonts w:eastAsia="PMingLiU"/>
          <w:lang w:eastAsia="zh-TW"/>
        </w:rPr>
      </w:pPr>
      <w:r w:rsidRPr="00432E4E">
        <w:rPr>
          <w:rFonts w:hint="eastAsia"/>
        </w:rPr>
        <w:t xml:space="preserve">Section </w:t>
      </w:r>
      <w:r w:rsidR="0083224C" w:rsidRPr="00432E4E">
        <w:rPr>
          <w:rFonts w:eastAsia="PMingLiU" w:hint="eastAsia"/>
          <w:lang w:eastAsia="zh-TW"/>
        </w:rPr>
        <w:t>1</w:t>
      </w:r>
      <w:r w:rsidR="00786BDA" w:rsidRPr="00432E4E">
        <w:rPr>
          <w:rFonts w:eastAsia="PMingLiU"/>
          <w:lang w:eastAsia="zh-TW"/>
        </w:rPr>
        <w:t xml:space="preserve"> –</w:t>
      </w:r>
      <w:r w:rsidR="007F7C68" w:rsidRPr="00432E4E">
        <w:rPr>
          <w:rFonts w:eastAsia="PMingLiU" w:hint="eastAsia"/>
          <w:lang w:eastAsia="zh-TW"/>
        </w:rPr>
        <w:t xml:space="preserve"> </w:t>
      </w:r>
      <w:r w:rsidRPr="00432E4E">
        <w:rPr>
          <w:rFonts w:eastAsia="PMingLiU" w:hint="eastAsia"/>
          <w:lang w:eastAsia="zh-TW"/>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BD089A">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BD089A">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BD089A">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BD089A">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BD089A">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BD089A">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BD089A">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4A54AD0" w:rsidR="00F03471" w:rsidRPr="00432E4E" w:rsidRDefault="007F7C68" w:rsidP="00F03471">
      <w:pPr>
        <w:pStyle w:val="Heading2"/>
        <w:rPr>
          <w:rFonts w:eastAsia="PMingLiU"/>
          <w:lang w:eastAsia="zh-TW"/>
        </w:rPr>
      </w:pPr>
      <w:r w:rsidRPr="00432E4E">
        <w:rPr>
          <w:rFonts w:eastAsia="PMingLiU" w:hint="eastAsia"/>
          <w:lang w:eastAsia="zh-TW"/>
        </w:rPr>
        <w:t xml:space="preserve">Section </w:t>
      </w:r>
      <w:r w:rsidR="0083224C" w:rsidRPr="00432E4E">
        <w:rPr>
          <w:rFonts w:eastAsia="PMingLiU" w:hint="eastAsia"/>
          <w:lang w:eastAsia="zh-TW"/>
        </w:rPr>
        <w:t>2</w:t>
      </w:r>
      <w:r w:rsidR="00786BDA" w:rsidRPr="00432E4E">
        <w:rPr>
          <w:rFonts w:eastAsia="PMingLiU"/>
          <w:lang w:eastAsia="zh-TW"/>
        </w:rPr>
        <w:t xml:space="preserve"> –</w:t>
      </w:r>
      <w:r w:rsidRPr="00432E4E">
        <w:rPr>
          <w:rFonts w:eastAsia="PMingLiU" w:hint="eastAsia"/>
          <w:lang w:eastAsia="zh-TW"/>
        </w:rPr>
        <w:t xml:space="preserve"> </w:t>
      </w:r>
      <w:r w:rsidR="00E55349" w:rsidRPr="00432E4E">
        <w:rPr>
          <w:rFonts w:eastAsia="PMingLiU"/>
          <w:lang w:eastAsia="zh-TW"/>
        </w:rPr>
        <w:t>Current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BD089A">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BD089A">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BD089A">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BD089A">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BD089A">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r w:rsidR="00572D5A" w:rsidRPr="00572D5A" w14:paraId="230C9E1D" w14:textId="77777777" w:rsidTr="00BD089A">
        <w:trPr>
          <w:trHeight w:val="480"/>
        </w:trPr>
        <w:tc>
          <w:tcPr>
            <w:tcW w:w="9498" w:type="dxa"/>
            <w:shd w:val="clear" w:color="auto" w:fill="auto"/>
            <w:vAlign w:val="center"/>
          </w:tcPr>
          <w:p w14:paraId="7DFB0C1D" w14:textId="4AEEA81E" w:rsidR="00572D5A" w:rsidRPr="00572D5A" w:rsidRDefault="00E55349" w:rsidP="007F7C68">
            <w:pPr>
              <w:spacing w:before="0" w:after="0" w:line="240" w:lineRule="auto"/>
              <w:rPr>
                <w:rFonts w:cs="Arial"/>
                <w:b/>
                <w:bCs/>
                <w:color w:val="000000"/>
                <w:spacing w:val="0"/>
                <w:sz w:val="22"/>
                <w:lang w:eastAsia="zh-TW"/>
              </w:rPr>
            </w:pPr>
            <w:r w:rsidRPr="00E55349">
              <w:rPr>
                <w:rFonts w:cs="Arial"/>
                <w:b/>
                <w:bCs/>
                <w:color w:val="000000"/>
                <w:spacing w:val="0"/>
                <w:sz w:val="22"/>
                <w:lang w:eastAsia="zh-TW"/>
              </w:rPr>
              <w:t>Reason for requesting to change course/ or campus</w:t>
            </w:r>
            <w:r w:rsidR="00572D5A">
              <w:rPr>
                <w:rFonts w:cs="Arial" w:hint="eastAsia"/>
                <w:b/>
                <w:bCs/>
                <w:color w:val="000000"/>
                <w:spacing w:val="0"/>
                <w:sz w:val="22"/>
                <w:lang w:eastAsia="zh-TW"/>
              </w:rPr>
              <w:t>:</w:t>
            </w:r>
          </w:p>
        </w:tc>
      </w:tr>
    </w:tbl>
    <w:p w14:paraId="3E5569EF" w14:textId="77777777" w:rsidR="007F7C68" w:rsidRPr="007F7C68" w:rsidRDefault="007F7C68" w:rsidP="007F7C68">
      <w:pPr>
        <w:rPr>
          <w:lang w:eastAsia="zh-TW"/>
        </w:rPr>
      </w:pPr>
    </w:p>
    <w:p w14:paraId="52D829A5" w14:textId="378F841C" w:rsidR="00E55349" w:rsidRPr="00432E4E" w:rsidRDefault="00E55349" w:rsidP="00E55349">
      <w:pPr>
        <w:pStyle w:val="Heading2"/>
        <w:rPr>
          <w:rFonts w:eastAsia="PMingLiU"/>
          <w:lang w:eastAsia="zh-TW"/>
        </w:rPr>
      </w:pPr>
      <w:r w:rsidRPr="00432E4E">
        <w:rPr>
          <w:rFonts w:eastAsia="PMingLiU" w:hint="eastAsia"/>
          <w:lang w:eastAsia="zh-TW"/>
        </w:rPr>
        <w:lastRenderedPageBreak/>
        <w:t>Section 3</w:t>
      </w:r>
      <w:r w:rsidR="00786BDA" w:rsidRPr="00432E4E">
        <w:rPr>
          <w:rFonts w:eastAsia="PMingLiU"/>
          <w:lang w:eastAsia="zh-TW"/>
        </w:rPr>
        <w:t xml:space="preserve"> –</w:t>
      </w:r>
      <w:r w:rsidRPr="00432E4E">
        <w:rPr>
          <w:rFonts w:eastAsia="PMingLiU" w:hint="eastAsia"/>
          <w:lang w:eastAsia="zh-TW"/>
        </w:rPr>
        <w:t xml:space="preserve"> </w:t>
      </w:r>
      <w:r w:rsidR="00DB4757" w:rsidRPr="00432E4E">
        <w:rPr>
          <w:rFonts w:eastAsia="PMingLiU"/>
          <w:lang w:eastAsia="zh-TW"/>
        </w:rPr>
        <w:t xml:space="preserve">Requested </w:t>
      </w:r>
      <w:r w:rsidR="00611B9C" w:rsidRPr="00432E4E">
        <w:rPr>
          <w:rFonts w:eastAsia="PMingLiU" w:hint="eastAsia"/>
          <w:lang w:eastAsia="zh-TW"/>
        </w:rPr>
        <w:t>New</w:t>
      </w:r>
      <w:r w:rsidRPr="00432E4E">
        <w:rPr>
          <w:rFonts w:eastAsia="PMingLiU"/>
          <w:lang w:eastAsia="zh-TW"/>
        </w:rPr>
        <w:t xml:space="preserve"> Course or Campus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55349" w:rsidRPr="007F7C68" w14:paraId="47358495" w14:textId="77777777" w:rsidTr="00BD089A">
        <w:trPr>
          <w:trHeight w:val="480"/>
        </w:trPr>
        <w:tc>
          <w:tcPr>
            <w:tcW w:w="9498" w:type="dxa"/>
            <w:shd w:val="clear" w:color="000000" w:fill="F2F2F2"/>
            <w:vAlign w:val="center"/>
            <w:hideMark/>
          </w:tcPr>
          <w:p w14:paraId="49C28A03"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E55349" w:rsidRPr="007F7C68" w14:paraId="18BDE625" w14:textId="77777777" w:rsidTr="00BD089A">
        <w:trPr>
          <w:trHeight w:val="480"/>
        </w:trPr>
        <w:tc>
          <w:tcPr>
            <w:tcW w:w="9498" w:type="dxa"/>
            <w:shd w:val="clear" w:color="auto" w:fill="auto"/>
            <w:vAlign w:val="center"/>
            <w:hideMark/>
          </w:tcPr>
          <w:p w14:paraId="6B2C2CC1"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E55349" w:rsidRPr="007F7C68" w14:paraId="62EE8262" w14:textId="77777777" w:rsidTr="00BD089A">
        <w:trPr>
          <w:trHeight w:val="480"/>
        </w:trPr>
        <w:tc>
          <w:tcPr>
            <w:tcW w:w="9498" w:type="dxa"/>
            <w:shd w:val="clear" w:color="000000" w:fill="F2F2F2"/>
            <w:vAlign w:val="center"/>
            <w:hideMark/>
          </w:tcPr>
          <w:p w14:paraId="4832E0FF"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E55349" w:rsidRPr="007F7C68" w14:paraId="4CD7CA88" w14:textId="77777777" w:rsidTr="00BD089A">
        <w:trPr>
          <w:trHeight w:val="480"/>
        </w:trPr>
        <w:tc>
          <w:tcPr>
            <w:tcW w:w="9498" w:type="dxa"/>
            <w:shd w:val="clear" w:color="auto" w:fill="auto"/>
            <w:vAlign w:val="center"/>
            <w:hideMark/>
          </w:tcPr>
          <w:p w14:paraId="730CCB15" w14:textId="77777777" w:rsidR="00E55349" w:rsidRPr="007F7C68" w:rsidRDefault="00E55349" w:rsidP="003A394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bl>
    <w:p w14:paraId="63E35377" w14:textId="7B638EC0" w:rsidR="00CD48F8" w:rsidRPr="00432E4E" w:rsidRDefault="00CD48F8" w:rsidP="00CD48F8">
      <w:pPr>
        <w:pStyle w:val="Heading2"/>
        <w:rPr>
          <w:rFonts w:eastAsia="PMingLiU" w:cs="Arial"/>
          <w:lang w:eastAsia="zh-TW"/>
        </w:rPr>
      </w:pPr>
      <w:r w:rsidRPr="00432E4E">
        <w:rPr>
          <w:rFonts w:eastAsia="PMingLiU" w:cs="Arial"/>
          <w:lang w:eastAsia="zh-TW"/>
        </w:rPr>
        <w:t xml:space="preserve">Section </w:t>
      </w:r>
      <w:r w:rsidR="002423C4" w:rsidRPr="00432E4E">
        <w:rPr>
          <w:rFonts w:eastAsia="PMingLiU" w:cs="Arial"/>
          <w:lang w:eastAsia="zh-TW"/>
        </w:rPr>
        <w:t>4</w:t>
      </w:r>
      <w:r w:rsidRPr="00432E4E">
        <w:rPr>
          <w:rFonts w:eastAsia="PMingLiU" w:cs="Arial"/>
          <w:lang w:eastAsia="zh-TW"/>
        </w:rPr>
        <w:t xml:space="preserve"> </w:t>
      </w:r>
      <w:r w:rsidR="00786BDA" w:rsidRPr="00432E4E">
        <w:rPr>
          <w:rFonts w:eastAsia="PMingLiU" w:cs="Arial"/>
          <w:lang w:eastAsia="zh-TW"/>
        </w:rPr>
        <w:t>–</w:t>
      </w:r>
      <w:r w:rsidRPr="00432E4E">
        <w:rPr>
          <w:rFonts w:eastAsia="PMingLiU" w:cs="Arial"/>
          <w:lang w:eastAsia="zh-TW"/>
        </w:rPr>
        <w:t xml:space="preserve"> Reason for Change</w:t>
      </w:r>
      <w:r w:rsidR="00DB4757" w:rsidRPr="00432E4E">
        <w:rPr>
          <w:rFonts w:eastAsia="PMingLiU" w:cs="Arial"/>
          <w:lang w:eastAsia="zh-TW"/>
        </w:rPr>
        <w:t xml:space="preserve"> Request</w:t>
      </w:r>
    </w:p>
    <w:p w14:paraId="2305E595" w14:textId="688A4E1F" w:rsidR="00CD48F8" w:rsidRPr="00DB105C" w:rsidRDefault="00CD48F8" w:rsidP="00CD48F8">
      <w:pPr>
        <w:rPr>
          <w:rFonts w:cs="Arial"/>
          <w:b/>
          <w:bCs/>
          <w:lang w:eastAsia="zh-TW"/>
        </w:rPr>
      </w:pPr>
      <w:r w:rsidRPr="00DB105C">
        <w:rPr>
          <w:rFonts w:cs="Arial"/>
          <w:b/>
          <w:bCs/>
          <w:lang w:eastAsia="zh-TW"/>
        </w:rPr>
        <w:t xml:space="preserve">Please explain the reason you wish to </w:t>
      </w:r>
      <w:r>
        <w:rPr>
          <w:rFonts w:cs="Arial"/>
          <w:b/>
          <w:bCs/>
          <w:lang w:eastAsia="zh-TW"/>
        </w:rPr>
        <w:t>change y</w:t>
      </w:r>
      <w:r w:rsidRPr="00DB105C">
        <w:rPr>
          <w:rFonts w:cs="Arial"/>
          <w:b/>
          <w:bCs/>
          <w:lang w:eastAsia="zh-TW"/>
        </w:rPr>
        <w:t>our course</w:t>
      </w:r>
      <w:r>
        <w:rPr>
          <w:rFonts w:cs="Arial"/>
          <w:b/>
          <w:bCs/>
          <w:lang w:eastAsia="zh-TW"/>
        </w:rPr>
        <w:t xml:space="preserve"> or campus.</w:t>
      </w:r>
    </w:p>
    <w:p w14:paraId="34454771" w14:textId="77777777" w:rsidR="00CD48F8" w:rsidRPr="00DB105C" w:rsidRDefault="00CD48F8" w:rsidP="00CD48F8">
      <w:pPr>
        <w:rPr>
          <w:rFonts w:cs="Arial"/>
          <w:b/>
          <w:bCs/>
          <w:lang w:eastAsia="zh-TW"/>
        </w:rPr>
      </w:pPr>
      <w:r w:rsidRPr="00DB105C">
        <w:rPr>
          <w:rFonts w:cs="Arial"/>
          <w:b/>
          <w:bCs/>
          <w:lang w:eastAsia="zh-TW"/>
        </w:rPr>
        <w:t>Give full explanation of compassionate/compelling circumstances below (please attach supporting evidence).</w:t>
      </w:r>
    </w:p>
    <w:p w14:paraId="60D28A5F"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081353EE"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688776C6" w14:textId="77777777" w:rsidR="00CD48F8" w:rsidRPr="00DB105C" w:rsidRDefault="00CD48F8" w:rsidP="00CD48F8">
      <w:pPr>
        <w:rPr>
          <w:rFonts w:cs="Arial"/>
          <w:b/>
          <w:bCs/>
          <w:lang w:eastAsia="zh-TW"/>
        </w:rPr>
      </w:pPr>
      <w:r w:rsidRPr="00DB105C">
        <w:rPr>
          <w:rFonts w:cs="Arial"/>
          <w:b/>
          <w:bCs/>
          <w:lang w:eastAsia="zh-TW"/>
        </w:rPr>
        <w:t>_________________________________________________________________</w:t>
      </w:r>
    </w:p>
    <w:p w14:paraId="2FE4754E" w14:textId="77777777" w:rsidR="00CD48F8" w:rsidRPr="00DB105C" w:rsidRDefault="00CD48F8" w:rsidP="00CD48F8">
      <w:pPr>
        <w:rPr>
          <w:rFonts w:cs="Arial"/>
          <w:b/>
          <w:bCs/>
          <w:lang w:eastAsia="zh-TW"/>
        </w:rPr>
      </w:pPr>
      <w:r w:rsidRPr="7CBF69B0">
        <w:rPr>
          <w:rFonts w:cs="Arial"/>
          <w:b/>
          <w:bCs/>
          <w:lang w:eastAsia="zh-TW"/>
        </w:rPr>
        <w:t>_________________________________________________________________</w:t>
      </w:r>
    </w:p>
    <w:p w14:paraId="69D9423C" w14:textId="5E24FE85" w:rsidR="002423C4" w:rsidRPr="00432E4E" w:rsidRDefault="002423C4" w:rsidP="002423C4">
      <w:pPr>
        <w:pStyle w:val="Heading2"/>
        <w:rPr>
          <w:rFonts w:eastAsia="PMingLiU"/>
          <w:lang w:eastAsia="zh-TW"/>
        </w:rPr>
      </w:pPr>
      <w:r w:rsidRPr="00432E4E">
        <w:rPr>
          <w:rFonts w:eastAsia="PMingLiU" w:hint="eastAsia"/>
          <w:lang w:eastAsia="zh-TW"/>
        </w:rPr>
        <w:t xml:space="preserve">Section </w:t>
      </w:r>
      <w:r w:rsidRPr="00432E4E">
        <w:rPr>
          <w:rFonts w:eastAsia="PMingLiU"/>
          <w:lang w:eastAsia="zh-TW"/>
        </w:rPr>
        <w:t>5 –</w:t>
      </w:r>
      <w:r w:rsidRPr="00432E4E">
        <w:rPr>
          <w:rFonts w:eastAsia="PMingLiU" w:hint="eastAsia"/>
          <w:lang w:eastAsia="zh-TW"/>
        </w:rPr>
        <w:t xml:space="preserve"> </w:t>
      </w:r>
      <w:r w:rsidRPr="00432E4E">
        <w:t>Student Declaration</w:t>
      </w:r>
    </w:p>
    <w:p w14:paraId="4ECEE172" w14:textId="77777777" w:rsidR="002423C4" w:rsidRPr="00BD3DFC" w:rsidRDefault="002423C4" w:rsidP="002423C4">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71ABB099" w14:textId="77777777" w:rsidR="002423C4" w:rsidRDefault="002423C4" w:rsidP="002423C4">
      <w:pPr>
        <w:pStyle w:val="ListParagraph"/>
        <w:numPr>
          <w:ilvl w:val="0"/>
          <w:numId w:val="8"/>
        </w:numPr>
        <w:rPr>
          <w:lang w:eastAsia="zh-TW"/>
        </w:rPr>
      </w:pPr>
      <w:r>
        <w:rPr>
          <w:lang w:eastAsia="zh-TW"/>
        </w:rPr>
        <w:t xml:space="preserve">I declare that all the information provided on this form is accurate and complete. </w:t>
      </w:r>
    </w:p>
    <w:p w14:paraId="62A2C3C8" w14:textId="77777777" w:rsidR="002423C4" w:rsidRDefault="002423C4" w:rsidP="002423C4">
      <w:pPr>
        <w:pStyle w:val="ListParagraph"/>
        <w:numPr>
          <w:ilvl w:val="0"/>
          <w:numId w:val="8"/>
        </w:numPr>
        <w:rPr>
          <w:lang w:eastAsia="zh-TW"/>
        </w:rPr>
      </w:pPr>
      <w:r>
        <w:rPr>
          <w:lang w:eastAsia="zh-TW"/>
        </w:rPr>
        <w:t>I understand that providing inaccurate information or withholding relevant details may delay the processing of my application.</w:t>
      </w:r>
    </w:p>
    <w:p w14:paraId="193DC692" w14:textId="77777777" w:rsidR="002423C4" w:rsidRDefault="002423C4" w:rsidP="002423C4">
      <w:pPr>
        <w:pStyle w:val="ListParagraph"/>
        <w:ind w:left="720"/>
        <w:rPr>
          <w:lang w:eastAsia="zh-TW"/>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2423C4" w:rsidRPr="00ED6BD0" w14:paraId="40DAE22B" w14:textId="77777777" w:rsidTr="0043432D">
        <w:trPr>
          <w:trHeight w:val="480"/>
        </w:trPr>
        <w:tc>
          <w:tcPr>
            <w:tcW w:w="9248" w:type="dxa"/>
            <w:shd w:val="clear" w:color="000000" w:fill="F2F2F2"/>
            <w:vAlign w:val="center"/>
            <w:hideMark/>
          </w:tcPr>
          <w:p w14:paraId="71F78CA1"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2423C4" w:rsidRPr="00ED6BD0" w14:paraId="6E07136B" w14:textId="77777777" w:rsidTr="0043432D">
        <w:trPr>
          <w:trHeight w:val="480"/>
        </w:trPr>
        <w:tc>
          <w:tcPr>
            <w:tcW w:w="9248" w:type="dxa"/>
            <w:shd w:val="clear" w:color="auto" w:fill="auto"/>
            <w:vAlign w:val="center"/>
            <w:hideMark/>
          </w:tcPr>
          <w:p w14:paraId="282351D5"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2423C4" w:rsidRPr="00ED6BD0" w14:paraId="0E4A51DC" w14:textId="77777777" w:rsidTr="0043432D">
        <w:trPr>
          <w:trHeight w:val="480"/>
        </w:trPr>
        <w:tc>
          <w:tcPr>
            <w:tcW w:w="9248" w:type="dxa"/>
            <w:shd w:val="clear" w:color="000000" w:fill="F2F2F2"/>
            <w:vAlign w:val="center"/>
            <w:hideMark/>
          </w:tcPr>
          <w:p w14:paraId="2080F52C" w14:textId="77777777" w:rsidR="002423C4" w:rsidRPr="00ED6BD0" w:rsidRDefault="002423C4" w:rsidP="003043C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53F14462" w14:textId="77777777" w:rsidR="002423C4" w:rsidRDefault="002423C4" w:rsidP="7CBF69B0">
      <w:pPr>
        <w:rPr>
          <w:rFonts w:cs="Arial"/>
          <w:b/>
          <w:bCs/>
          <w:lang w:eastAsia="zh-TW"/>
        </w:rPr>
      </w:pPr>
    </w:p>
    <w:p w14:paraId="2B7EA538" w14:textId="6B3C22B2" w:rsidR="00B90A36" w:rsidRPr="00432E4E" w:rsidRDefault="00B90A36" w:rsidP="00B90A36">
      <w:pPr>
        <w:pStyle w:val="Heading2"/>
        <w:rPr>
          <w:rFonts w:eastAsia="PMingLiU"/>
          <w:lang w:eastAsia="zh-TW"/>
        </w:rPr>
      </w:pPr>
      <w:r w:rsidRPr="00432E4E">
        <w:rPr>
          <w:rFonts w:eastAsia="PMingLiU" w:hint="eastAsia"/>
          <w:lang w:eastAsia="zh-TW"/>
        </w:rPr>
        <w:lastRenderedPageBreak/>
        <w:t xml:space="preserve">Section </w:t>
      </w:r>
      <w:r w:rsidRPr="00432E4E">
        <w:rPr>
          <w:rFonts w:eastAsia="PMingLiU"/>
          <w:lang w:eastAsia="zh-TW"/>
        </w:rPr>
        <w:t>6 –</w:t>
      </w:r>
      <w:r w:rsidRPr="00432E4E">
        <w:rPr>
          <w:rFonts w:eastAsia="PMingLiU" w:hint="eastAsia"/>
          <w:lang w:eastAsia="zh-TW"/>
        </w:rPr>
        <w:t xml:space="preserve"> </w:t>
      </w:r>
      <w:r w:rsidRPr="00432E4E">
        <w:rPr>
          <w:rFonts w:eastAsia="PMingLiU"/>
          <w:lang w:eastAsia="zh-TW"/>
        </w:rPr>
        <w:t xml:space="preserve">Education Manager Approval </w:t>
      </w:r>
    </w:p>
    <w:p w14:paraId="34952093" w14:textId="60A1E811" w:rsidR="00B90A36" w:rsidRDefault="00B90A36" w:rsidP="00B90A36">
      <w:pPr>
        <w:rPr>
          <w:lang w:eastAsia="zh-TW"/>
        </w:rPr>
      </w:pPr>
      <w:r>
        <w:rPr>
          <w:lang w:eastAsia="zh-TW"/>
        </w:rPr>
        <w:t xml:space="preserve">The Education Manager and delivery team have reviewed the international student’s request. TasTAFE can commit teaching resources to support the international student to a successful completion as outlined in the expected course completion date.  </w:t>
      </w:r>
    </w:p>
    <w:p w14:paraId="580F68F7" w14:textId="77777777" w:rsidR="00B90A36" w:rsidRDefault="00B90A36" w:rsidP="00B90A36">
      <w:pPr>
        <w:pStyle w:val="ListParagraph"/>
        <w:numPr>
          <w:ilvl w:val="0"/>
          <w:numId w:val="9"/>
        </w:numPr>
        <w:rPr>
          <w:lang w:eastAsia="zh-TW"/>
        </w:rPr>
      </w:pPr>
      <w:r>
        <w:rPr>
          <w:lang w:eastAsia="zh-TW"/>
        </w:rPr>
        <w:t>I understand that the TasTAFE International team will review and provide an outcome of this application based on compliance to the ESOS legislative framework.</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8"/>
      </w:tblGrid>
      <w:tr w:rsidR="00B90A36" w:rsidRPr="00ED6BD0" w14:paraId="6CF7B01D" w14:textId="77777777" w:rsidTr="0043432D">
        <w:trPr>
          <w:trHeight w:val="480"/>
        </w:trPr>
        <w:tc>
          <w:tcPr>
            <w:tcW w:w="9248" w:type="dxa"/>
            <w:shd w:val="clear" w:color="000000" w:fill="F2F2F2"/>
            <w:vAlign w:val="center"/>
            <w:hideMark/>
          </w:tcPr>
          <w:p w14:paraId="623AA318" w14:textId="77777777" w:rsidR="00B90A36" w:rsidRPr="00E53EC4"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Yes</w:t>
            </w:r>
            <w:r w:rsidRPr="00E53EC4">
              <w:rPr>
                <w:rFonts w:eastAsia="Times New Roman"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0A69D510" w14:textId="77777777" w:rsidR="00B90A36"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Reason of non-approval</w:t>
            </w:r>
            <w:r w:rsidRPr="00E53EC4">
              <w:rPr>
                <w:rFonts w:eastAsia="Times New Roman" w:cs="Arial" w:hint="eastAsia"/>
                <w:b/>
                <w:bCs/>
                <w:color w:val="000000"/>
                <w:spacing w:val="0"/>
                <w:szCs w:val="24"/>
                <w:lang w:eastAsia="zh-TW"/>
              </w:rPr>
              <w:t>: ______________________________________________</w:t>
            </w:r>
          </w:p>
          <w:p w14:paraId="7E8FC7FA" w14:textId="77777777" w:rsidR="0043432D" w:rsidRPr="00E53EC4" w:rsidRDefault="0043432D" w:rsidP="00D32612">
            <w:pPr>
              <w:spacing w:before="0" w:after="0" w:line="240" w:lineRule="auto"/>
              <w:rPr>
                <w:rFonts w:eastAsia="Times New Roman" w:cs="Arial"/>
                <w:b/>
                <w:bCs/>
                <w:color w:val="000000"/>
                <w:spacing w:val="0"/>
                <w:szCs w:val="24"/>
                <w:lang w:eastAsia="zh-TW"/>
              </w:rPr>
            </w:pPr>
          </w:p>
        </w:tc>
      </w:tr>
      <w:tr w:rsidR="00B90A36" w:rsidRPr="007307E9" w14:paraId="578A582B" w14:textId="77777777" w:rsidTr="0043432D">
        <w:trPr>
          <w:trHeight w:val="480"/>
        </w:trPr>
        <w:tc>
          <w:tcPr>
            <w:tcW w:w="9248" w:type="dxa"/>
            <w:shd w:val="clear" w:color="000000" w:fill="F2F2F2"/>
            <w:vAlign w:val="center"/>
            <w:hideMark/>
          </w:tcPr>
          <w:p w14:paraId="254EB534" w14:textId="77777777" w:rsidR="00B90A36" w:rsidRPr="00E53EC4" w:rsidRDefault="00B90A36" w:rsidP="00D32612">
            <w:pPr>
              <w:spacing w:before="0" w:after="0" w:line="240" w:lineRule="auto"/>
              <w:rPr>
                <w:rFonts w:eastAsia="Times New Roman" w:cs="Arial"/>
                <w:b/>
                <w:bCs/>
                <w:color w:val="000000"/>
                <w:spacing w:val="0"/>
                <w:szCs w:val="24"/>
                <w:lang w:eastAsia="zh-TW"/>
              </w:rPr>
            </w:pPr>
          </w:p>
        </w:tc>
      </w:tr>
      <w:tr w:rsidR="00B90A36" w:rsidRPr="00ED6BD0" w14:paraId="54559D7D" w14:textId="77777777" w:rsidTr="0043432D">
        <w:trPr>
          <w:trHeight w:val="480"/>
        </w:trPr>
        <w:tc>
          <w:tcPr>
            <w:tcW w:w="9248" w:type="dxa"/>
            <w:shd w:val="clear" w:color="000000" w:fill="F2F2F2"/>
            <w:vAlign w:val="center"/>
            <w:hideMark/>
          </w:tcPr>
          <w:p w14:paraId="71654003" w14:textId="77777777" w:rsidR="00B90A36" w:rsidRPr="00ED6BD0" w:rsidRDefault="00B90A36" w:rsidP="00D32612">
            <w:pPr>
              <w:spacing w:before="0" w:after="0" w:line="240" w:lineRule="auto"/>
              <w:rPr>
                <w:rFonts w:eastAsia="Times New Roman" w:cs="Arial"/>
                <w:b/>
                <w:bCs/>
                <w:color w:val="000000"/>
                <w:spacing w:val="0"/>
                <w:szCs w:val="24"/>
                <w:lang w:eastAsia="zh-TW"/>
              </w:rPr>
            </w:pPr>
            <w:r>
              <w:rPr>
                <w:rFonts w:eastAsia="Times New Roman" w:cs="Arial"/>
                <w:b/>
                <w:bCs/>
                <w:color w:val="000000"/>
                <w:spacing w:val="0"/>
                <w:szCs w:val="24"/>
                <w:lang w:eastAsia="zh-TW"/>
              </w:rPr>
              <w:t xml:space="preserve">Education Manager (or delegate) </w:t>
            </w:r>
            <w:r w:rsidRPr="00ED6BD0">
              <w:rPr>
                <w:rFonts w:eastAsia="Times New Roman" w:cs="Arial"/>
                <w:b/>
                <w:bCs/>
                <w:color w:val="000000"/>
                <w:spacing w:val="0"/>
                <w:szCs w:val="24"/>
                <w:lang w:eastAsia="zh-TW"/>
              </w:rPr>
              <w:t xml:space="preserve">Name: </w:t>
            </w:r>
          </w:p>
        </w:tc>
      </w:tr>
      <w:tr w:rsidR="00B90A36" w:rsidRPr="00ED6BD0" w14:paraId="34675394" w14:textId="77777777" w:rsidTr="0043432D">
        <w:trPr>
          <w:trHeight w:val="480"/>
        </w:trPr>
        <w:tc>
          <w:tcPr>
            <w:tcW w:w="9248" w:type="dxa"/>
            <w:shd w:val="clear" w:color="auto" w:fill="auto"/>
            <w:vAlign w:val="center"/>
            <w:hideMark/>
          </w:tcPr>
          <w:p w14:paraId="73879B8D" w14:textId="77777777" w:rsidR="00B90A36" w:rsidRPr="00ED6BD0" w:rsidRDefault="00B90A36" w:rsidP="00D32612">
            <w:pPr>
              <w:spacing w:before="0" w:after="0" w:line="240" w:lineRule="auto"/>
              <w:rPr>
                <w:rFonts w:eastAsia="Times New Roman" w:cs="Arial"/>
                <w:b/>
                <w:bCs/>
                <w:color w:val="000000"/>
                <w:spacing w:val="0"/>
                <w:szCs w:val="24"/>
                <w:lang w:eastAsia="zh-TW"/>
              </w:rPr>
            </w:pPr>
            <w:r>
              <w:rPr>
                <w:rFonts w:eastAsia="Times New Roman" w:cs="Arial"/>
                <w:b/>
                <w:bCs/>
                <w:color w:val="000000"/>
                <w:spacing w:val="0"/>
                <w:szCs w:val="24"/>
                <w:lang w:eastAsia="zh-TW"/>
              </w:rPr>
              <w:t>Education Manager (or delegate)</w:t>
            </w:r>
            <w:r w:rsidRPr="00ED6BD0">
              <w:rPr>
                <w:rFonts w:eastAsia="Times New Roman" w:cs="Arial"/>
                <w:b/>
                <w:bCs/>
                <w:color w:val="000000"/>
                <w:spacing w:val="0"/>
                <w:szCs w:val="24"/>
                <w:lang w:eastAsia="zh-TW"/>
              </w:rPr>
              <w:t xml:space="preserve"> Signature: </w:t>
            </w:r>
          </w:p>
        </w:tc>
      </w:tr>
      <w:tr w:rsidR="00B90A36" w:rsidRPr="00ED6BD0" w14:paraId="037FCB4C" w14:textId="77777777" w:rsidTr="0043432D">
        <w:trPr>
          <w:trHeight w:val="480"/>
        </w:trPr>
        <w:tc>
          <w:tcPr>
            <w:tcW w:w="9248" w:type="dxa"/>
            <w:shd w:val="clear" w:color="000000" w:fill="F2F2F2"/>
            <w:vAlign w:val="center"/>
            <w:hideMark/>
          </w:tcPr>
          <w:p w14:paraId="7AFE2935" w14:textId="77777777" w:rsidR="00B90A36" w:rsidRPr="00ED6BD0" w:rsidRDefault="00B90A36" w:rsidP="00D32612">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58A6CB98" w14:textId="77777777" w:rsidR="00B90A36" w:rsidRPr="00DB105C" w:rsidRDefault="00B90A36" w:rsidP="00B90A36">
      <w:pPr>
        <w:rPr>
          <w:rFonts w:cs="Arial"/>
          <w:lang w:eastAsia="zh-TW"/>
        </w:rPr>
      </w:pPr>
    </w:p>
    <w:p w14:paraId="146394D5" w14:textId="77777777" w:rsidR="00BF0E21" w:rsidRDefault="00BF0E21" w:rsidP="00ED6BD0">
      <w:pPr>
        <w:rPr>
          <w:lang w:eastAsia="zh-TW"/>
        </w:rPr>
      </w:pPr>
    </w:p>
    <w:p w14:paraId="313B3425" w14:textId="606DD7C4" w:rsidR="0083224C" w:rsidRPr="00432E4E" w:rsidRDefault="0083224C" w:rsidP="0083224C">
      <w:pPr>
        <w:pStyle w:val="Heading2"/>
        <w:rPr>
          <w:rFonts w:eastAsia="PMingLiU"/>
          <w:lang w:eastAsia="zh-TW"/>
        </w:rPr>
      </w:pPr>
      <w:r w:rsidRPr="00432E4E">
        <w:rPr>
          <w:rFonts w:eastAsia="PMingLiU" w:hint="eastAsia"/>
          <w:lang w:eastAsia="zh-TW"/>
        </w:rPr>
        <w:t xml:space="preserve">Section </w:t>
      </w:r>
      <w:r w:rsidR="002423C4" w:rsidRPr="00432E4E">
        <w:rPr>
          <w:rFonts w:eastAsia="PMingLiU"/>
          <w:lang w:eastAsia="zh-TW"/>
        </w:rPr>
        <w:t>7</w:t>
      </w:r>
      <w:r w:rsidR="00B90A36" w:rsidRPr="00432E4E">
        <w:rPr>
          <w:rFonts w:eastAsia="PMingLiU"/>
          <w:lang w:eastAsia="zh-TW"/>
        </w:rPr>
        <w:t xml:space="preserve"> –</w:t>
      </w:r>
      <w:r w:rsidRPr="00432E4E">
        <w:rPr>
          <w:rFonts w:eastAsia="PMingLiU" w:hint="eastAsia"/>
          <w:lang w:eastAsia="zh-TW"/>
        </w:rPr>
        <w:t xml:space="preserve"> 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43432D">
        <w:trPr>
          <w:trHeight w:val="925"/>
        </w:trPr>
        <w:tc>
          <w:tcPr>
            <w:tcW w:w="9356" w:type="dxa"/>
            <w:shd w:val="clear" w:color="auto" w:fill="F2F2F2" w:themeFill="background1" w:themeFillShade="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43432D">
        <w:trPr>
          <w:trHeight w:val="480"/>
        </w:trPr>
        <w:tc>
          <w:tcPr>
            <w:tcW w:w="9356" w:type="dxa"/>
            <w:shd w:val="clear" w:color="auto" w:fill="FFFFFF" w:themeFill="background1"/>
            <w:vAlign w:val="center"/>
            <w:hideMark/>
          </w:tcPr>
          <w:p w14:paraId="29B484DC" w14:textId="77777777" w:rsidR="00723498" w:rsidRDefault="00723498" w:rsidP="00ED6BD0">
            <w:pPr>
              <w:spacing w:before="0" w:after="0" w:line="240" w:lineRule="auto"/>
              <w:rPr>
                <w:rFonts w:cs="Arial"/>
                <w:b/>
                <w:bCs/>
                <w:color w:val="000000"/>
                <w:spacing w:val="0"/>
                <w:szCs w:val="24"/>
                <w:lang w:eastAsia="zh-TW"/>
              </w:rPr>
            </w:pPr>
          </w:p>
          <w:p w14:paraId="0DFD8045" w14:textId="26E3A79F" w:rsidR="00ED6BD0" w:rsidRPr="00ED6BD0" w:rsidRDefault="00ED6BD0" w:rsidP="7CBF69B0">
            <w:pPr>
              <w:spacing w:before="0" w:after="0" w:line="240" w:lineRule="auto"/>
              <w:rPr>
                <w:rFonts w:eastAsia="Times New Roman" w:cs="Arial"/>
                <w:b/>
                <w:bCs/>
                <w:color w:val="000000"/>
                <w:spacing w:val="0"/>
                <w:lang w:eastAsia="zh-TW"/>
              </w:rPr>
            </w:pPr>
            <w:r w:rsidRPr="7CBF69B0">
              <w:rPr>
                <w:rFonts w:eastAsia="Times New Roman" w:cs="Arial"/>
                <w:b/>
                <w:bCs/>
                <w:color w:val="000000"/>
                <w:spacing w:val="0"/>
                <w:lang w:eastAsia="zh-TW"/>
              </w:rPr>
              <w:t xml:space="preserve">TasTAFE </w:t>
            </w:r>
            <w:r w:rsidR="76C97A96" w:rsidRPr="7CBF69B0">
              <w:rPr>
                <w:rFonts w:eastAsia="Times New Roman" w:cs="Arial"/>
                <w:b/>
                <w:bCs/>
                <w:color w:val="000000"/>
                <w:spacing w:val="0"/>
                <w:lang w:eastAsia="zh-TW"/>
              </w:rPr>
              <w:t>Manager International Business Development</w:t>
            </w:r>
          </w:p>
        </w:tc>
      </w:tr>
      <w:tr w:rsidR="00ED6BD0" w:rsidRPr="00ED6BD0" w14:paraId="3F002751" w14:textId="77777777" w:rsidTr="0043432D">
        <w:trPr>
          <w:trHeight w:val="480"/>
        </w:trPr>
        <w:tc>
          <w:tcPr>
            <w:tcW w:w="9356" w:type="dxa"/>
            <w:shd w:val="clear" w:color="auto" w:fill="F2F2F2" w:themeFill="background1" w:themeFillShade="F2"/>
            <w:vAlign w:val="center"/>
            <w:hideMark/>
          </w:tcPr>
          <w:p w14:paraId="09334412" w14:textId="77777777"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Name:</w:t>
            </w:r>
          </w:p>
        </w:tc>
      </w:tr>
      <w:tr w:rsidR="00ED6BD0" w:rsidRPr="00ED6BD0" w14:paraId="55970AE4" w14:textId="77777777" w:rsidTr="0043432D">
        <w:trPr>
          <w:trHeight w:val="480"/>
        </w:trPr>
        <w:tc>
          <w:tcPr>
            <w:tcW w:w="9356" w:type="dxa"/>
            <w:shd w:val="clear" w:color="auto" w:fill="FFFFFF" w:themeFill="background1"/>
            <w:vAlign w:val="center"/>
            <w:hideMark/>
          </w:tcPr>
          <w:p w14:paraId="58594E01" w14:textId="77777777"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Signature:</w:t>
            </w:r>
          </w:p>
        </w:tc>
      </w:tr>
      <w:tr w:rsidR="00ED6BD0" w:rsidRPr="00ED6BD0" w14:paraId="2432E41F" w14:textId="77777777" w:rsidTr="0043432D">
        <w:trPr>
          <w:trHeight w:val="480"/>
        </w:trPr>
        <w:tc>
          <w:tcPr>
            <w:tcW w:w="9356" w:type="dxa"/>
            <w:shd w:val="clear" w:color="auto" w:fill="F2F2F2" w:themeFill="background1" w:themeFillShade="F2"/>
            <w:vAlign w:val="center"/>
            <w:hideMark/>
          </w:tcPr>
          <w:p w14:paraId="12448E4E" w14:textId="184C98DC" w:rsidR="7CBF69B0" w:rsidRDefault="7CBF69B0" w:rsidP="7CBF69B0">
            <w:pPr>
              <w:spacing w:before="0" w:after="0" w:line="240" w:lineRule="auto"/>
              <w:rPr>
                <w:rFonts w:eastAsia="Times New Roman" w:cs="Arial"/>
                <w:b/>
                <w:bCs/>
                <w:color w:val="000000" w:themeColor="text2"/>
                <w:lang w:eastAsia="zh-TW"/>
              </w:rPr>
            </w:pPr>
            <w:r w:rsidRPr="7CBF69B0">
              <w:rPr>
                <w:rFonts w:eastAsia="Times New Roman" w:cs="Arial"/>
                <w:b/>
                <w:bCs/>
                <w:color w:val="000000" w:themeColor="text2"/>
                <w:lang w:eastAsia="zh-TW"/>
              </w:rPr>
              <w:t>Date</w:t>
            </w:r>
            <w:r w:rsidRPr="7CBF69B0">
              <w:rPr>
                <w:rFonts w:cs="Arial"/>
                <w:b/>
                <w:bCs/>
                <w:color w:val="000000" w:themeColor="text2"/>
                <w:lang w:eastAsia="zh-TW"/>
              </w:rPr>
              <w:t xml:space="preserve"> (DD/MM/YYYY)</w:t>
            </w:r>
            <w:r w:rsidRPr="7CBF69B0">
              <w:rPr>
                <w:rFonts w:eastAsia="Times New Roman" w:cs="Arial"/>
                <w:b/>
                <w:bCs/>
                <w:color w:val="000000" w:themeColor="text2"/>
                <w:lang w:eastAsia="zh-TW"/>
              </w:rPr>
              <w:t>:</w:t>
            </w:r>
          </w:p>
        </w:tc>
      </w:tr>
      <w:tr w:rsidR="00ED6BD0" w:rsidRPr="00ED6BD0" w14:paraId="1DCF2056" w14:textId="77777777" w:rsidTr="0043432D">
        <w:trPr>
          <w:trHeight w:val="480"/>
        </w:trPr>
        <w:tc>
          <w:tcPr>
            <w:tcW w:w="9356" w:type="dxa"/>
            <w:shd w:val="clear" w:color="auto" w:fill="FFFFFF" w:themeFill="background1"/>
            <w:vAlign w:val="center"/>
            <w:hideMark/>
          </w:tcPr>
          <w:p w14:paraId="4F662CBD" w14:textId="184C98DC" w:rsidR="00ED6BD0" w:rsidRPr="00ED6BD0" w:rsidRDefault="00ED6BD0" w:rsidP="7CBF69B0">
            <w:pPr>
              <w:spacing w:before="0" w:after="0" w:line="240" w:lineRule="auto"/>
              <w:rPr>
                <w:rFonts w:eastAsia="Times New Roman" w:cs="Arial"/>
                <w:b/>
                <w:bCs/>
                <w:color w:val="000000"/>
                <w:spacing w:val="0"/>
                <w:lang w:eastAsia="zh-TW"/>
              </w:rPr>
            </w:pPr>
          </w:p>
        </w:tc>
      </w:tr>
      <w:bookmarkEnd w:id="0"/>
      <w:bookmarkEnd w:id="1"/>
    </w:tbl>
    <w:p w14:paraId="1C4FDF03" w14:textId="77777777" w:rsidR="00ED6BD0" w:rsidRDefault="00ED6BD0" w:rsidP="0083224C">
      <w:pPr>
        <w:spacing w:before="0" w:after="0" w:line="240" w:lineRule="auto"/>
        <w:rPr>
          <w:lang w:eastAsia="zh-TW"/>
        </w:rPr>
      </w:pPr>
    </w:p>
    <w:p w14:paraId="4C521C45" w14:textId="77777777" w:rsidR="0013403F" w:rsidRPr="0013403F" w:rsidRDefault="0013403F" w:rsidP="0013403F">
      <w:pPr>
        <w:rPr>
          <w:lang w:eastAsia="zh-TW"/>
        </w:rPr>
      </w:pPr>
    </w:p>
    <w:p w14:paraId="5521C7F5" w14:textId="77777777" w:rsidR="0013403F" w:rsidRPr="0013403F" w:rsidRDefault="0013403F" w:rsidP="0013403F">
      <w:pPr>
        <w:rPr>
          <w:lang w:eastAsia="zh-TW"/>
        </w:rPr>
      </w:pPr>
    </w:p>
    <w:p w14:paraId="1A4644E4" w14:textId="77777777" w:rsidR="0013403F" w:rsidRPr="0013403F" w:rsidRDefault="0013403F" w:rsidP="0013403F">
      <w:pPr>
        <w:rPr>
          <w:lang w:eastAsia="zh-TW"/>
        </w:rPr>
      </w:pPr>
    </w:p>
    <w:p w14:paraId="2E7DDFFB" w14:textId="77777777" w:rsidR="0013403F" w:rsidRDefault="0013403F" w:rsidP="0013403F">
      <w:pPr>
        <w:rPr>
          <w:lang w:eastAsia="zh-TW"/>
        </w:rPr>
      </w:pPr>
    </w:p>
    <w:p w14:paraId="498129FB" w14:textId="3857444A" w:rsidR="0013403F" w:rsidRPr="00432E4E" w:rsidRDefault="0013403F" w:rsidP="0013403F">
      <w:pPr>
        <w:rPr>
          <w:sz w:val="20"/>
          <w:szCs w:val="18"/>
          <w:lang w:eastAsia="zh-TW"/>
        </w:rPr>
      </w:pPr>
      <w:r w:rsidRPr="00432E4E">
        <w:rPr>
          <w:sz w:val="20"/>
          <w:szCs w:val="18"/>
          <w:lang w:eastAsia="zh-TW"/>
        </w:rPr>
        <w:t>Record Number:</w:t>
      </w:r>
      <w:r w:rsidRPr="00432E4E">
        <w:rPr>
          <w:sz w:val="20"/>
          <w:szCs w:val="18"/>
        </w:rPr>
        <w:t xml:space="preserve"> </w:t>
      </w:r>
      <w:r w:rsidRPr="00432E4E">
        <w:rPr>
          <w:sz w:val="20"/>
          <w:szCs w:val="18"/>
          <w:lang w:eastAsia="zh-TW"/>
        </w:rPr>
        <w:t>DOC/24/153658</w:t>
      </w:r>
    </w:p>
    <w:sectPr w:rsidR="0013403F" w:rsidRPr="00432E4E"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8CE55" w14:textId="77777777" w:rsidR="00E334E3" w:rsidRDefault="00E334E3" w:rsidP="00C37A29">
      <w:pPr>
        <w:spacing w:after="0"/>
      </w:pPr>
      <w:r>
        <w:separator/>
      </w:r>
    </w:p>
  </w:endnote>
  <w:endnote w:type="continuationSeparator" w:id="0">
    <w:p w14:paraId="624B072A" w14:textId="77777777" w:rsidR="00E334E3" w:rsidRDefault="00E334E3"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304C0D0C"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11337E26">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F87BE1">
          <w:rPr>
            <w:rStyle w:val="Strong"/>
          </w:rPr>
          <w:t>Course or Campus Change Request Form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F91" w14:textId="4BE2435B"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0179FD" w:rsidRPr="000179FD">
      <w:rPr>
        <w:rStyle w:val="Strong"/>
        <w:szCs w:val="18"/>
        <w:lang w:eastAsia="zh-TW"/>
      </w:rPr>
      <w:t xml:space="preserve"> </w:t>
    </w:r>
    <w:r w:rsidR="000179FD">
      <w:rPr>
        <w:rStyle w:val="Strong"/>
        <w:szCs w:val="18"/>
        <w:lang w:eastAsia="zh-TW"/>
      </w:rPr>
      <w:t>Course or Campus Change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4BBDAFAA" w:rsidR="00D939C7" w:rsidRPr="00BF0E21" w:rsidRDefault="00F87BE1" w:rsidP="00BF0E21">
    <w:pPr>
      <w:pStyle w:val="Footer-Left"/>
      <w:spacing w:before="120"/>
      <w:rPr>
        <w:b/>
        <w:bCs/>
        <w:szCs w:val="18"/>
        <w:lang w:eastAsia="zh-TW"/>
      </w:rPr>
    </w:pPr>
    <w:r>
      <w:rPr>
        <w:rStyle w:val="Strong"/>
        <w:noProof/>
        <w:szCs w:val="18"/>
        <w:lang w:eastAsia="zh-TW"/>
      </w:rPr>
      <w:drawing>
        <wp:anchor distT="0" distB="0" distL="114300" distR="114300" simplePos="0" relativeHeight="251659264" behindDoc="0" locked="0" layoutInCell="1" allowOverlap="1" wp14:anchorId="15F74D2A" wp14:editId="7786934F">
          <wp:simplePos x="0" y="0"/>
          <wp:positionH relativeFrom="column">
            <wp:posOffset>5032899</wp:posOffset>
          </wp:positionH>
          <wp:positionV relativeFrom="paragraph">
            <wp:posOffset>-513080</wp:posOffset>
          </wp:positionV>
          <wp:extent cx="1550271" cy="813834"/>
          <wp:effectExtent l="0" t="0" r="0" b="5715"/>
          <wp:wrapNone/>
          <wp:docPr id="52449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271" cy="813834"/>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34D20476">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0179FD">
      <w:rPr>
        <w:rStyle w:val="Strong"/>
        <w:szCs w:val="18"/>
        <w:lang w:eastAsia="zh-TW"/>
      </w:rPr>
      <w:t>Course or Campus Change Request Form (International Education)</w:t>
    </w:r>
    <w:r w:rsidR="0049630B">
      <w:rPr>
        <w:rStyle w:val="Strong"/>
        <w:rFonts w:hint="eastAsia"/>
        <w:szCs w:val="18"/>
        <w:lang w:eastAsia="zh-TW"/>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E480" w14:textId="77777777" w:rsidR="00E334E3" w:rsidRDefault="00E334E3" w:rsidP="00C37A29">
      <w:pPr>
        <w:spacing w:after="0"/>
      </w:pPr>
      <w:r>
        <w:separator/>
      </w:r>
    </w:p>
  </w:footnote>
  <w:footnote w:type="continuationSeparator" w:id="0">
    <w:p w14:paraId="73145215" w14:textId="77777777" w:rsidR="00E334E3" w:rsidRDefault="00E334E3"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B73D84"/>
    <w:multiLevelType w:val="multilevel"/>
    <w:tmpl w:val="50041352"/>
    <w:numStyleLink w:val="ListHeadings"/>
  </w:abstractNum>
  <w:abstractNum w:abstractNumId="6" w15:restartNumberingAfterBreak="0">
    <w:nsid w:val="596A0C8C"/>
    <w:multiLevelType w:val="multilevel"/>
    <w:tmpl w:val="97DAEA0E"/>
    <w:numStyleLink w:val="Numbering"/>
  </w:abstractNum>
  <w:abstractNum w:abstractNumId="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73C529BA"/>
    <w:multiLevelType w:val="hybridMultilevel"/>
    <w:tmpl w:val="D90C1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2297897">
    <w:abstractNumId w:val="7"/>
  </w:num>
  <w:num w:numId="2" w16cid:durableId="1933782884">
    <w:abstractNumId w:val="1"/>
  </w:num>
  <w:num w:numId="3" w16cid:durableId="1322005320">
    <w:abstractNumId w:val="0"/>
  </w:num>
  <w:num w:numId="4" w16cid:durableId="593632881">
    <w:abstractNumId w:val="6"/>
  </w:num>
  <w:num w:numId="5" w16cid:durableId="311370581">
    <w:abstractNumId w:val="5"/>
  </w:num>
  <w:num w:numId="6" w16cid:durableId="818040493">
    <w:abstractNumId w:val="2"/>
  </w:num>
  <w:num w:numId="7" w16cid:durableId="751582464">
    <w:abstractNumId w:val="3"/>
  </w:num>
  <w:num w:numId="8" w16cid:durableId="1072894111">
    <w:abstractNumId w:val="4"/>
  </w:num>
  <w:num w:numId="9" w16cid:durableId="36314269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179FD"/>
    <w:rsid w:val="0002013B"/>
    <w:rsid w:val="000300AF"/>
    <w:rsid w:val="000319B6"/>
    <w:rsid w:val="0003799F"/>
    <w:rsid w:val="00052847"/>
    <w:rsid w:val="00053277"/>
    <w:rsid w:val="00071205"/>
    <w:rsid w:val="000724AE"/>
    <w:rsid w:val="0008037D"/>
    <w:rsid w:val="000836C2"/>
    <w:rsid w:val="00086C6C"/>
    <w:rsid w:val="00090227"/>
    <w:rsid w:val="000B4318"/>
    <w:rsid w:val="000B497F"/>
    <w:rsid w:val="000B78FC"/>
    <w:rsid w:val="000C095E"/>
    <w:rsid w:val="000C2125"/>
    <w:rsid w:val="000D5C40"/>
    <w:rsid w:val="000D5D52"/>
    <w:rsid w:val="000E562A"/>
    <w:rsid w:val="00100110"/>
    <w:rsid w:val="00107A69"/>
    <w:rsid w:val="00112E8F"/>
    <w:rsid w:val="001176B7"/>
    <w:rsid w:val="00122B83"/>
    <w:rsid w:val="001268BC"/>
    <w:rsid w:val="00130310"/>
    <w:rsid w:val="00131659"/>
    <w:rsid w:val="0013403F"/>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175E3"/>
    <w:rsid w:val="00221AB7"/>
    <w:rsid w:val="002313FF"/>
    <w:rsid w:val="002423C4"/>
    <w:rsid w:val="00246435"/>
    <w:rsid w:val="00246BCF"/>
    <w:rsid w:val="002610E7"/>
    <w:rsid w:val="00267845"/>
    <w:rsid w:val="00270834"/>
    <w:rsid w:val="002814E6"/>
    <w:rsid w:val="00282D5E"/>
    <w:rsid w:val="00297992"/>
    <w:rsid w:val="002A03C3"/>
    <w:rsid w:val="002A306F"/>
    <w:rsid w:val="002A67EF"/>
    <w:rsid w:val="002B7C53"/>
    <w:rsid w:val="002C0417"/>
    <w:rsid w:val="002C4498"/>
    <w:rsid w:val="002C5F8D"/>
    <w:rsid w:val="002E507D"/>
    <w:rsid w:val="002F6C59"/>
    <w:rsid w:val="00305171"/>
    <w:rsid w:val="00306999"/>
    <w:rsid w:val="00310D9C"/>
    <w:rsid w:val="00314A11"/>
    <w:rsid w:val="003228FB"/>
    <w:rsid w:val="00342A8C"/>
    <w:rsid w:val="0034680A"/>
    <w:rsid w:val="003566F2"/>
    <w:rsid w:val="00363FF8"/>
    <w:rsid w:val="0037721D"/>
    <w:rsid w:val="0038102A"/>
    <w:rsid w:val="00392C2F"/>
    <w:rsid w:val="00397AB4"/>
    <w:rsid w:val="003B33EF"/>
    <w:rsid w:val="003C344F"/>
    <w:rsid w:val="003D029F"/>
    <w:rsid w:val="003D07A9"/>
    <w:rsid w:val="003D23A3"/>
    <w:rsid w:val="003D5856"/>
    <w:rsid w:val="003D6C1B"/>
    <w:rsid w:val="003F6FC3"/>
    <w:rsid w:val="004015AA"/>
    <w:rsid w:val="00404E4F"/>
    <w:rsid w:val="004070C1"/>
    <w:rsid w:val="00414E7D"/>
    <w:rsid w:val="0042339A"/>
    <w:rsid w:val="0042508F"/>
    <w:rsid w:val="00432E4E"/>
    <w:rsid w:val="0043432D"/>
    <w:rsid w:val="00440D83"/>
    <w:rsid w:val="00440FF1"/>
    <w:rsid w:val="00445B64"/>
    <w:rsid w:val="00451FFA"/>
    <w:rsid w:val="004571B1"/>
    <w:rsid w:val="00461CFA"/>
    <w:rsid w:val="004635FD"/>
    <w:rsid w:val="0047077B"/>
    <w:rsid w:val="00475928"/>
    <w:rsid w:val="0049630B"/>
    <w:rsid w:val="00496AE7"/>
    <w:rsid w:val="00497A35"/>
    <w:rsid w:val="004A2FAD"/>
    <w:rsid w:val="004A439D"/>
    <w:rsid w:val="004B609E"/>
    <w:rsid w:val="004B6BAA"/>
    <w:rsid w:val="004B7547"/>
    <w:rsid w:val="004C0765"/>
    <w:rsid w:val="004C1757"/>
    <w:rsid w:val="004D0D39"/>
    <w:rsid w:val="004D0EDB"/>
    <w:rsid w:val="004E0833"/>
    <w:rsid w:val="004E28C6"/>
    <w:rsid w:val="004F1080"/>
    <w:rsid w:val="004F138F"/>
    <w:rsid w:val="004F17EF"/>
    <w:rsid w:val="004F66E3"/>
    <w:rsid w:val="004F677A"/>
    <w:rsid w:val="00501DF7"/>
    <w:rsid w:val="00502679"/>
    <w:rsid w:val="0050670B"/>
    <w:rsid w:val="00511FFE"/>
    <w:rsid w:val="005141E8"/>
    <w:rsid w:val="00521829"/>
    <w:rsid w:val="0052253B"/>
    <w:rsid w:val="00525F8C"/>
    <w:rsid w:val="00547CA9"/>
    <w:rsid w:val="00550C99"/>
    <w:rsid w:val="00553413"/>
    <w:rsid w:val="005560EF"/>
    <w:rsid w:val="00560885"/>
    <w:rsid w:val="00562C0D"/>
    <w:rsid w:val="00572D5A"/>
    <w:rsid w:val="005762D5"/>
    <w:rsid w:val="0058369E"/>
    <w:rsid w:val="00593314"/>
    <w:rsid w:val="00594496"/>
    <w:rsid w:val="005956E1"/>
    <w:rsid w:val="005B4E55"/>
    <w:rsid w:val="005C6618"/>
    <w:rsid w:val="005D10FD"/>
    <w:rsid w:val="005E2D46"/>
    <w:rsid w:val="005E5879"/>
    <w:rsid w:val="00603FD5"/>
    <w:rsid w:val="00605048"/>
    <w:rsid w:val="00611B9C"/>
    <w:rsid w:val="00613955"/>
    <w:rsid w:val="00616DC8"/>
    <w:rsid w:val="00633BBA"/>
    <w:rsid w:val="006509FA"/>
    <w:rsid w:val="006528C6"/>
    <w:rsid w:val="00653080"/>
    <w:rsid w:val="00655EFE"/>
    <w:rsid w:val="00657567"/>
    <w:rsid w:val="00657FB8"/>
    <w:rsid w:val="006676F4"/>
    <w:rsid w:val="00674486"/>
    <w:rsid w:val="00681976"/>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3498"/>
    <w:rsid w:val="00726871"/>
    <w:rsid w:val="00726AFA"/>
    <w:rsid w:val="007307E9"/>
    <w:rsid w:val="007335C0"/>
    <w:rsid w:val="0074288E"/>
    <w:rsid w:val="00747165"/>
    <w:rsid w:val="00753431"/>
    <w:rsid w:val="007610E9"/>
    <w:rsid w:val="00770965"/>
    <w:rsid w:val="00771D82"/>
    <w:rsid w:val="00773CFB"/>
    <w:rsid w:val="0077753A"/>
    <w:rsid w:val="00782812"/>
    <w:rsid w:val="00783571"/>
    <w:rsid w:val="00786BDA"/>
    <w:rsid w:val="00793284"/>
    <w:rsid w:val="00793B0A"/>
    <w:rsid w:val="00794530"/>
    <w:rsid w:val="007968F9"/>
    <w:rsid w:val="007A0363"/>
    <w:rsid w:val="007C13C9"/>
    <w:rsid w:val="007C1B07"/>
    <w:rsid w:val="007C7236"/>
    <w:rsid w:val="007D14BD"/>
    <w:rsid w:val="007D2606"/>
    <w:rsid w:val="007D30CE"/>
    <w:rsid w:val="007E47ED"/>
    <w:rsid w:val="007F7C68"/>
    <w:rsid w:val="00804D3F"/>
    <w:rsid w:val="00807850"/>
    <w:rsid w:val="00807AF3"/>
    <w:rsid w:val="00810E00"/>
    <w:rsid w:val="00813E1A"/>
    <w:rsid w:val="0081533C"/>
    <w:rsid w:val="00815F55"/>
    <w:rsid w:val="00821160"/>
    <w:rsid w:val="008303AF"/>
    <w:rsid w:val="0083224C"/>
    <w:rsid w:val="00841C5F"/>
    <w:rsid w:val="0085129D"/>
    <w:rsid w:val="00851DCC"/>
    <w:rsid w:val="0085439B"/>
    <w:rsid w:val="00857936"/>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A6401"/>
    <w:rsid w:val="009B68EA"/>
    <w:rsid w:val="009C4C9A"/>
    <w:rsid w:val="009D24F5"/>
    <w:rsid w:val="009D4E88"/>
    <w:rsid w:val="009D52FD"/>
    <w:rsid w:val="009F063A"/>
    <w:rsid w:val="009F349C"/>
    <w:rsid w:val="009F56FA"/>
    <w:rsid w:val="00A03D2C"/>
    <w:rsid w:val="00A05F30"/>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2B2A"/>
    <w:rsid w:val="00AF2AF5"/>
    <w:rsid w:val="00B01B6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859"/>
    <w:rsid w:val="00B90A36"/>
    <w:rsid w:val="00B91D47"/>
    <w:rsid w:val="00BA0322"/>
    <w:rsid w:val="00BA1565"/>
    <w:rsid w:val="00BA3CB8"/>
    <w:rsid w:val="00BA7623"/>
    <w:rsid w:val="00BB0D54"/>
    <w:rsid w:val="00BB169E"/>
    <w:rsid w:val="00BB18B6"/>
    <w:rsid w:val="00BC08CC"/>
    <w:rsid w:val="00BD089A"/>
    <w:rsid w:val="00BD1437"/>
    <w:rsid w:val="00BD25A6"/>
    <w:rsid w:val="00BD3DFC"/>
    <w:rsid w:val="00BE2420"/>
    <w:rsid w:val="00BF0E21"/>
    <w:rsid w:val="00BF4E6B"/>
    <w:rsid w:val="00BF68C8"/>
    <w:rsid w:val="00C01E68"/>
    <w:rsid w:val="00C04BE2"/>
    <w:rsid w:val="00C11924"/>
    <w:rsid w:val="00C1250F"/>
    <w:rsid w:val="00C125C1"/>
    <w:rsid w:val="00C13FF8"/>
    <w:rsid w:val="00C17F76"/>
    <w:rsid w:val="00C30A53"/>
    <w:rsid w:val="00C326F9"/>
    <w:rsid w:val="00C37A29"/>
    <w:rsid w:val="00C41508"/>
    <w:rsid w:val="00C503B5"/>
    <w:rsid w:val="00C53677"/>
    <w:rsid w:val="00C5758A"/>
    <w:rsid w:val="00C70EFC"/>
    <w:rsid w:val="00C72C59"/>
    <w:rsid w:val="00C74762"/>
    <w:rsid w:val="00C7480B"/>
    <w:rsid w:val="00C75BFB"/>
    <w:rsid w:val="00C85830"/>
    <w:rsid w:val="00C86234"/>
    <w:rsid w:val="00C932F3"/>
    <w:rsid w:val="00CA03B5"/>
    <w:rsid w:val="00CA4E32"/>
    <w:rsid w:val="00CA5BD8"/>
    <w:rsid w:val="00CA6985"/>
    <w:rsid w:val="00CC3C01"/>
    <w:rsid w:val="00CD2A54"/>
    <w:rsid w:val="00CD48F8"/>
    <w:rsid w:val="00CD61EB"/>
    <w:rsid w:val="00CF02F0"/>
    <w:rsid w:val="00CF2857"/>
    <w:rsid w:val="00CF488F"/>
    <w:rsid w:val="00D070F2"/>
    <w:rsid w:val="00D1600A"/>
    <w:rsid w:val="00D16F74"/>
    <w:rsid w:val="00D17703"/>
    <w:rsid w:val="00D34ED6"/>
    <w:rsid w:val="00D36897"/>
    <w:rsid w:val="00D46594"/>
    <w:rsid w:val="00D529C8"/>
    <w:rsid w:val="00D538F7"/>
    <w:rsid w:val="00D562BA"/>
    <w:rsid w:val="00D56CF5"/>
    <w:rsid w:val="00D60649"/>
    <w:rsid w:val="00D61E88"/>
    <w:rsid w:val="00D6574D"/>
    <w:rsid w:val="00D66DC3"/>
    <w:rsid w:val="00D75FE2"/>
    <w:rsid w:val="00D80812"/>
    <w:rsid w:val="00D8323A"/>
    <w:rsid w:val="00D83923"/>
    <w:rsid w:val="00D90E18"/>
    <w:rsid w:val="00D927A2"/>
    <w:rsid w:val="00D939C7"/>
    <w:rsid w:val="00D9419D"/>
    <w:rsid w:val="00DB46E0"/>
    <w:rsid w:val="00DB4757"/>
    <w:rsid w:val="00DB5F15"/>
    <w:rsid w:val="00DD2DA7"/>
    <w:rsid w:val="00DD58FD"/>
    <w:rsid w:val="00DE0652"/>
    <w:rsid w:val="00DF47B6"/>
    <w:rsid w:val="00DF4E3E"/>
    <w:rsid w:val="00E0453D"/>
    <w:rsid w:val="00E05FA6"/>
    <w:rsid w:val="00E20A76"/>
    <w:rsid w:val="00E25474"/>
    <w:rsid w:val="00E303F5"/>
    <w:rsid w:val="00E32F93"/>
    <w:rsid w:val="00E334E3"/>
    <w:rsid w:val="00E33E1A"/>
    <w:rsid w:val="00E46D8A"/>
    <w:rsid w:val="00E47169"/>
    <w:rsid w:val="00E51DB2"/>
    <w:rsid w:val="00E51F0D"/>
    <w:rsid w:val="00E54B2B"/>
    <w:rsid w:val="00E55349"/>
    <w:rsid w:val="00E604DD"/>
    <w:rsid w:val="00E63534"/>
    <w:rsid w:val="00E65E7D"/>
    <w:rsid w:val="00E704DB"/>
    <w:rsid w:val="00E93037"/>
    <w:rsid w:val="00EA1943"/>
    <w:rsid w:val="00EB11FB"/>
    <w:rsid w:val="00EB5085"/>
    <w:rsid w:val="00EC57C6"/>
    <w:rsid w:val="00ED02BE"/>
    <w:rsid w:val="00ED5036"/>
    <w:rsid w:val="00ED6BD0"/>
    <w:rsid w:val="00EE095F"/>
    <w:rsid w:val="00EE36A6"/>
    <w:rsid w:val="00EE3BE8"/>
    <w:rsid w:val="00EE6F14"/>
    <w:rsid w:val="00EF3F23"/>
    <w:rsid w:val="00EF3FB1"/>
    <w:rsid w:val="00EF734F"/>
    <w:rsid w:val="00EF7774"/>
    <w:rsid w:val="00F0053D"/>
    <w:rsid w:val="00F02484"/>
    <w:rsid w:val="00F03471"/>
    <w:rsid w:val="00F06E03"/>
    <w:rsid w:val="00F162D4"/>
    <w:rsid w:val="00F16665"/>
    <w:rsid w:val="00F30D85"/>
    <w:rsid w:val="00F4010B"/>
    <w:rsid w:val="00F4035F"/>
    <w:rsid w:val="00F43125"/>
    <w:rsid w:val="00F4701B"/>
    <w:rsid w:val="00F4702C"/>
    <w:rsid w:val="00F505B8"/>
    <w:rsid w:val="00F50DAC"/>
    <w:rsid w:val="00F57B67"/>
    <w:rsid w:val="00F634F6"/>
    <w:rsid w:val="00F650AF"/>
    <w:rsid w:val="00F87B07"/>
    <w:rsid w:val="00F87BE1"/>
    <w:rsid w:val="00F94880"/>
    <w:rsid w:val="00F95F54"/>
    <w:rsid w:val="00FA00BC"/>
    <w:rsid w:val="00FC1543"/>
    <w:rsid w:val="00FC2D27"/>
    <w:rsid w:val="00FC2D8B"/>
    <w:rsid w:val="00FC5DEE"/>
    <w:rsid w:val="00FD3306"/>
    <w:rsid w:val="00FD5BF1"/>
    <w:rsid w:val="00FE34D1"/>
    <w:rsid w:val="00FE57D8"/>
    <w:rsid w:val="00FF3221"/>
    <w:rsid w:val="333969B8"/>
    <w:rsid w:val="55385A73"/>
    <w:rsid w:val="76C97A96"/>
    <w:rsid w:val="7CBF69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2C5F8D"/>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2C5F8D"/>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C53677"/>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1;;;;;;;;;;30/03/2025 at 10:23 AM;GUEST ACCOUNT;;False|110;;;;;;;;;;30/03/2025 at 10:23 AM;GUEST ACCOUNT;Revision Number 3 - C:\\Users\\katherine.rhee\\ContentManager\\Offline Records (EP)\\TasTAFE Supporting ~ POLICY AND PROCEDURES - Standards(2)\\Course or Campus Change Request Form (International Education).DOCX (* Main Document Store: 002+0NHX+0O6F1PSBF2L.DOCX *);False|84;;;;;;;;;;30/03/2025 at 10:23 AM;GUEST ACCOUNT;From: 27/03/2025 at 5:49 PM - To: 30/03/2025 at 10:23 AM;False|110;;;;;;;;;;27/03/2025 at 5:49 PM;GUEST ACCOUNT;Revision Number 3 - C:\\Users\\katherine.rhee\\ContentManager\\Offline Records (EP)\\TasTAFE Supporting ~ POLICY AND PROCEDURES - Standards(2)\\Course or Campus Change Request Form (International Education).DOCX (* Main Document Store: 002+0NHX+0O6F1PSBF2L.DOCX *);False|84;;;;;;;;;;27/03/2025 at 5:49 PM;GUEST ACCOUNT;From: 25/03/2025 at 9:42 PM - To: 27/03/2025 at 5:49 PM;False|1;;;;;;;;;;27/03/2025 at 5:49 PM;GUEST ACCOUNT;;False|1;;;;;;;;;;25/03/2025 at 9:42 PM;GUEST ACCOUNT;;False|110;;;;;;;;;;25/03/2025 at 9:42 PM;GUEST ACCOUNT;Revision Number 3 - C:\\Users\\katherine.rhee\\ContentManager\\Offline Records (EP)\\TasTAFE Supporting ~ POLICY AND PROCEDURES - Standards(2)\\Course or Campus Change Request Form (International Education).DOCX (* Main Document Store: 002+0NHX+0O6F1PSBF2L.DOCX *);False|84;;;;;;;;;;25/03/2025 at 9:42 PM;GUEST ACCOUNT;From: 23/03/2025 at 11:40 AM - To: 25/03/2025 at 9:42 PM;False|112;;;;;;;;;;23/03/2025 at 11:40 AM;scott.turnbull;P:\\TasTAFE test export of all files 21March\\EP_7119297.DOCX;False|84;;;;;;;;;;23/03/2025 at 11:40 AM;scott.turnbull;From: 23/03/2025 at 10:30 AM - To: 23/03/2025 at 11:40 AM;False|1;;;;;;;;;;23/03/2025 at 11:40 AM;scott.turnbull;;False|125;;;;;;;;;;23/03/2025 at 11:40 AM;scott.turnbull;Revision Number 1 (Main Document Store: 001+0UHX+0O6F1PTK09H.DOCX);False|125;;;;;;;;;;23/03/2025 at 11:40 AM;scott.turnbull;Revision Number 2 (Main Document Store: 001+0UHX+0O6F1PTK09I.DOCX);False|110;;;;;;;;;;23/03/2025 at 10:30 AM;GUEST ACCOUNT;Revision Number 3 - C:\\Users\\katherine.rhee\\ContentManager\\Offline Records (EP)\\TasTAFE Supporting ~ POLICY AND PROCEDURES - Standards(2)\\Course or Campus Change Request Form (International Education).DOCX (* Main Document Store: 002+0NHX+0O6F1PSBF2L.DOCX *);False|84;;;;;;;;;;23/03/2025 at 10:30 AM;GUEST ACCOUNT;From: 20/03/2025 at 2:12 PM - To: 23/03/2025 at 10:30 AM;False|1;;;;;;;;;;23/03/2025 at 10:30 AM;GUEST ACCOUNT;;False|1;;;;;;;;;;20/03/2025 at 2:12 PM;GUEST ACCOUNT;;False|110;;;;;;;;;;20/03/2025 at 2:12 PM;GUEST ACCOUNT;Revision Number 3 - C:\\Users\\katherine.rhee\\ContentManager\\Offline Records (EP)\\TasTAFE Supporting ~ POLICY AND PROCEDURES - Standards(2)\\Course or Campus Change Request Form (International Education).DOCX (* Main Document Store: 002+0NHX+0O6F1PSBF2L.DOCX *);False|84;;;;;;;;;;20/03/2025 at 2:12 PM;GUEST ACCOUNT;From: 18/03/2025 at 9:42 PM - To: 20/03/2025 at 2:12 PM;False|1;;;;;;;;;;18/03/2025 at 9:42 PM;GUEST ACCOUNT;;False|110;;;;;;;;;;18/03/2025 at 9:42 PM;GUEST ACCOUNT;Revision Number 3 - C:\\Users\\katherine.rhee\\ContentManager\\Offline Records (EP)\\TasTAFE Supporting ~ POLICY AND PROCEDURES - Standards(2)\\Course or Campus Change Request Form (International Education).DOCX (* Main Document Store: 002+0NHX+0O6F1PSBF2L.DOCX *);False|84;;;;;;;;;;18/03/2025 at 9:42 PM;GUEST ACCOUNT;From: 18/03/2025 at 2:03 PM - To: 18/03/2025 at 9:42 PM;False|112;;;;;;;;;;18/03/2025 at 2:03 PM;scott.turnbull;P:\\Test Export 14March\\Course or Campus Change Request Form (International Education).DOCX;False|84;;;;;;;;;;18/03/2025 at 2:03 PM;scott.turnbull;From: 18/03/2025 at 1:40 AM - To: 18/03/2025 at 2:03 PM;False|1;;;;;;;;;;18/03/2025 at 2:03 PM;scott.turnbull;;False|125;;;;;;;;;;18/03/2025 at 2:03 PM;scott.turnbull;Revision Number 1 (Main Document Store: 001+0UHX+0O6F1PTK09H.DOCX);False|125;;;;;;;;;;18/03/2025 at 2:03 PM;scott.turnbull;Revision Number 2 (Main Document Store: 001+0UHX+0O6F1PTK09I.DOCX);False|110;;;;;;;;;;18/03/2025 at 1:40 AM;GUEST ACCOUNT;Revision Number 3 - C:\\Users\\katherine.rhee\\ContentManager\\Offline Records (EP)\\TasTAFE Supporting ~ POLICY AND PROCEDURES - Standards(2)\\Course or Campus Change Request Form (International Education).DOCX (* Main Document Store: 002+0NHX+0O6F1PSBF2L.DOCX *);False|84;;;;;;;;;;18/03/2025 at 1:40 AM;GUEST ACCOUNT;From: 18/03/2025 at 12:51 AM - To: 18/03/2025 at 1:40 AM;False|1;;;;;;;;;;18/03/2025 at 1:40 AM;GUEST ACCOUNT;;False|1;;;;;;;;;;18/03/2025 at 12:51 AM;GUEST ACCOUNT;;False|110;;;;;;;;;;18/03/2025 at 12:51 AM;GUEST ACCOUNT;Revision Number 3 - C:\\Users\\katherine.rhee\\ContentManager\\Offline Records (EP)\\TasTAFE Supporting ~ POLICY AND PROCEDURES - Standards(2)\\Course or Campus Change Request Form (International Education).DOCX (* Main Document Store: 002+0NHX+0O6F1PSBF2L.DOCX *);False|84;;;;;;;;;;18/03/2025 at 12:51 AM;GUEST ACCOUNT;From: 18/03/2025 at 12:05 AM - To: 18/03/2025 at 12:51 AM;False|110;;;;;;;;;;18/03/2025 at 12:05 AM;GUEST ACCOUNT;Revision Number 3 - C:\\Users\\katherine.rhee\\ContentManager\\Offline Records (EP)\\TasTAFE Supporting ~ POLICY AND PROCEDURES - Standards(2)\\Course or Campus Change Request Form (International Education).DOCX (* Main Document Store: 002+0NHX+0O6F1PSBF2L.DOCX *);False|84;;;;;;;;;;18/03/2025 at 12:05 AM;GUEST ACCOUNT;From: 16/03/2025 at 12:10 PM - To: 18/03/2025 at 12:05 AM;False|1;;;;;;;;;;18/03/2025 at 12:05 AM;GUEST ACCOUNT;;False|1;;;;;;;;;;16/03/2025 at 12:10 PM;GUEST ACCOUNT;;False|110;;;;;;;;;;16/03/2025 at 12:10 PM;GUEST ACCOUNT;Revision Number 3 - C:\\Users\\katherine.rhee\\ContentManager\\Offline Records (EP)\\TasTAFE Supporting ~ POLICY AND PROCEDURES - Standards(2)\\Course or Campus Change Request Form (International Education).DOCX (* Main Document Store: 002+0NHX+0O6F1PSBF2L.DOCX *);False|84;;;;;;;;;;16/03/2025 at 12:10 PM;GUEST ACCOUNT;From: 16/03/2025 at 10:28 AM - To: 16/03/2025 at 12:10 PM;False|110;;;;;;;;;;16/03/2025 at 10:28 AM;GUEST ACCOUNT;Revision Number 3 - C:\\Users\\katherine.rhee\\ContentManager\\Offline Records (EP)\\TasTAFE Supporting ~ POLICY AND PROCEDURES - Standards(2)\\Course or Campus Change Request Form (International Education).DOCX (* Main Document Store: 002+0NHX+0O6F1PSBF2L.DOCX *);False|84;;;;;;;;;;16/03/2025 at 10:28 AM;GUEST ACCOUNT;From: 11/03/2025 at 10:00 PM - To: 16/03/2025 at 10:28 AM;False|1;;;;;;;;;;16/03/2025 at 10:28 AM;GUEST ACCOUNT;;False|1;;;;;;;;;;11/03/2025 at 10:00 PM;GUEST ACCOUNT;;False|110;;;;;;;;;;11/03/2025 at 10:00 PM;GUEST ACCOUNT;Revision Number 3 - C:\\Users\\katherine.rhee\\ContentManager\\Offline Records (EP)\\TasTAFE Supporting ~ POLICY AND PROCEDURES - Standards(2)\\Course or Campus Change Request Form (International Education).DOCX (* Main Document Store: 002+0NHX+0O6F1PSBF2L.DOCX *);False|84;;;;;;;;;;11/03/2025 at 10:00 PM;GUEST ACCOUNT;From: 09/03/2025 at 10:25 AM - To: 11/03/2025 at 10:00 PM;False|110;;;;;;;;;;09/03/2025 at 10:25 AM;GUEST ACCOUNT;Revision Number 3 - C:\\Users\\katherine.rhee\\ContentManager\\Offline Records (EP)\\TasTAFE Supporting ~ POLICY AND PROCEDURES - Standards(2)\\Course or Campus Change Request Form (International Education).DOCX (* Main Document Store: 002+0NHX+0O6F1PSBF2L.DOCX *);False|84;;;;;;;;;;09/03/2025 at 10:25 AM;GUEST ACCOUNT;From: 08/03/2025 at 10:23 AM - To: 09/03/2025 at 10:25 AM;False|1;;;;;;;;;;09/03/2025 at 10:25 AM;GUEST ACCOUNT;;False|1;;;;;;;;;;08/03/2025 at 10:23 AM;GUEST ACCOUNT;;False|110;;;;;;;;;;08/03/2025 at 10:23 AM;GUEST ACCOUNT;Revision Number 3 - C:\\Users\\katherine.rhee\\ContentManager\\Offline Records (EP)\\TasTAFE Supporting ~ POLICY AND PROCEDURES - Standards(2)\\Course or Campus Change Request Form (International Education).DOCX (* Main Document Store: 002+0NHX+0O6F1PSBF2L.DOCX *);False|84;;;;;;;;;;08/03/2025 at 10:23 AM;GUEST ACCOUNT;From: 08/03/2025 at 3:08 AM - To: 08/03/2025 at 10:23 AM;False|110;;;;;;;;;;08/03/2025 at 3:08 AM;GUEST ACCOUNT;Revision Number 3 - C:\\Users\\katherine.rhee\\ContentManager\\Offline Records (EP)\\TasTAFE Supporting ~ POLICY AND PROCEDURES - Standards(2)\\Course or Campus Change Request Form (International Education).DOCX (* Main Document Store: 002+0NHX+0O6F1PSBF2L.DOCX *);False|84;;;;;;;;;;08/03/2025 at 3:08 AM;GUEST ACCOUNT;From: 04/03/2025 at 9:40 PM - To: 08/03/2025 at 3:08 AM;False|1;;;;;;;;;;08/03/2025 at 3:08 AM;GUEST ACCOUNT;;False|1;;;;;;;;;;04/03/2025 at 9:40 PM;GUEST ACCOUNT;;False|110;;;;;;;;;;04/03/2025 at 9:40 PM;GUEST ACCOUNT;Revision Number 3 - C:\\Users\\katherine.rhee\\ContentManager\\Offline Records (EP)\\TasTAFE Supporting ~ POLICY AND PROCEDURES - Standards(2)\\Course or Campus Change Request Form (International Education).DOCX (* Main Document Store: 002+0NHX+0O6F1PSBF2L.DOCX *);False|84;;;;;;;;;;04/03/2025 at 9:40 PM;GUEST ACCOUNT;From: 04/03/2025 at 1:24 AM - To: 04/03/2025 at 9:40 PM;False|110;;;;;;;;;;04/03/2025 at 1:24 AM;GUEST ACCOUNT;Revision Number 3 - C:\\Users\\katherine.rhee\\ContentManager\\Offline Records (EP)\\TasTAFE Supporting ~ POLICY AND PROCEDURES - Standards(2)\\Course or Campus Change Request Form (International Education).DOCX (* Main Document Store: 002+0NHX+0O6F1PSBF2L.DOCX *);False|84;;;;;;;;;;04/03/2025 at 1:24 AM;GUEST ACCOUNT;From: 02/03/2025 at 10:26 AM - To: 04/03/2025 at 1:24 AM;False|1;;;;;;;;;;04/03/2025 at 1:24 AM;GUEST ACCOUNT;;False|1;;;;;;;;;;02/03/2025 at 10:26 AM;GUEST ACCOUNT;;False|110;;;;;;;;;;02/03/2025 at 10:26 AM;GUEST ACCOUNT;Revision Number 3 - C:\\Users\\katherine.rhee\\ContentManager\\Offline Records (EP)\\TasTAFE Supporting ~ POLICY AND PROCEDURES - Standards(2)\\Course or Campus Change Request Form (International Education).DOCX (* Main Document Store: 002+0NHX+0O6F1PSBF2L.DOCX *);False|84;;;;;;;;;;02/03/2025 at 10:26 AM;GUEST ACCOUNT;From: 01/03/2025 at 4:22 PM - To: 02/03/2025 at 10:26 AM;False|110;;;;;;;;;;01/03/2025 at 4:22 PM;GUEST ACCOUNT;Revision Number 3 - C:\\Users\\katherine.rhee\\ContentManager\\Offline Records (EP)\\TasTAFE Supporting ~ POLICY AND PROCEDURES - Standards(2)\\Course or Campus Change Request Form (International Education).DOCX (* Main Document Store: 002+0NHX+0O6F1PSBF2L.DOCX *);False|84;;;;;;;;;;01/03/2025 at 4:22 PM;GUEST ACCOUNT;From: 01/03/2025 at 4:13 PM - To: 01/03/2025 at 4:22 PM;False|1;;;;;;;;;;01/03/2025 at 4:22 PM;GUEST ACCOUNT;;False|1;;;;;;;;;;01/03/2025 at 4:13 PM;GUEST ACCOUNT;;False|110;;;;;;;;;;01/03/2025 at 4:13 PM;GUEST ACCOUNT;Revision Number 3 - C:\\Users\\katherine.rhee\\ContentManager\\Offline Records (EP)\\TasTAFE Supporting ~ POLICY AND PROCEDURES - Standards(2)\\Course or Campus Change Request Form (International Education).DOCX (* Main Document Store: 002+0NHX+0O6F1PSBF2L.DOCX *);False|84;;;;;;;;;;01/03/2025 at 4:13 PM;GUEST ACCOUNT;From: 01/03/2025 at 5:58 AM - To: 01/03/2025 at 4:13 PM;False|110;;;;;;;;;;01/03/2025 at 5:58 AM;GUEST ACCOUNT;Revision Number 3 - C:\\Users\\katherine.rhee\\ContentManager\\Offline Records (EP)\\TasTAFE Supporting ~ POLICY AND PROCEDURES - Standards(2)\\Course or Campus Change Request Form (International Education).DOCX (* Main Document Store: 002+0NHX+0O6F1PSBF2L.DOCX *);False|84;;;;;;;;;;01/03/2025 at 5:58 AM;GUEST ACCOUNT;From: 28/02/2025 at 9:06 PM - To: 01/03/2025 at 5:58 AM;False|1;;;;;;;;;;01/03/2025 at 5:58 AM;GUEST ACCOUNT;;False|1;;;;;;;;;;28/02/2025 at 9:06 PM;GUEST ACCOUNT;;False|110;;;;;;;;;;28/02/2025 at 9:06 PM;GUEST ACCOUNT;Revision Number 3 - C:\\Users\\katherine.rhee\\ContentManager\\Offline Records (EP)\\TasTAFE Supporting ~ POLICY AND PROCEDURES - Standards(2)\\Course or Campus Change Request Form (International Education).DOCX (* Main Document Store: 002+0NHX+0O6F1PSBF2L.DOCX *);False|84;;;;;;;;;;28/02/2025 at 9:06 PM;GUEST ACCOUNT;From: 28/02/2025 at 5:30 AM - To: 28/02/2025 at 9:06 PM;False|110;;;;;;;;;;28/02/2025 at 5:30 AM;GUEST ACCOUNT;Revision Number 3 - C:\\Users\\katherine.rhee\\ContentManager\\Offline Records (EP)\\TasTAFE Supporting ~ POLICY AND PROCEDURES - Standards(2)\\Course or Campus Change Request Form (International Education).DOCX (* Main Document Store: 002+0NHX+0O6F1PSBF2L.DOCX *);False|84;;;;;;;;;;28/02/2025 at 5:30 AM;GUEST ACCOUNT;From: 27/02/2025 at 8:47 AM - To: 28/02/2025 at 5:30 AM;False|1;;;;;;;;;;28/02/2025 at 5:30 AM;GUEST ACCOUNT;;False|84;;;;;;;;;;27/02/2025 at 8:47 AM;GUEST ACCOUNT;From: 26/02/2025 at 3:57 AM - To: 27/02/2025 at 8:47 AM;False|1;;;;;;;;;;27/02/2025 at 8:47 AM;GUEST ACCOUNT;;False|110;;;;;;;;;;27/02/2025 at 8:47 AM;GUEST ACCOUNT;Revision Number 3 - C:\\Users\\katherine.rhee\\ContentManager\\Offline Records (EP)\\TasTAFE Supporting ~ POLICY AND PROCEDURES - Standards(2)\\Course or Campus Change Request Form (International Education).DOCX (* Main Document Store: 002+0NHX+0O6F1PSBF2L.DOCX *);False|110;;;;;;;;;;26/02/2025 at 3:57 AM;GUEST ACCOUNT;Revision Number 3 - C:\\Users\\katherine.rhee\\ContentManager\\Offline Records (EP)\\TasTAFE Supporting ~ POLICY AND PROCEDURES - Standards(2)\\Course or Campus Change Request Form (International Education).DOCX (* Main Document Store: 002+0NHX+0O6F1PSBF2L.DOCX *);False|84;;;;;;;;;;26/02/2025 at 3:57 AM;GUEST ACCOUNT;From: 25/02/2025 at 9:47 PM - To: 26/02/2025 at 3:57 AM;False|1;;;;;;;;;;26/02/2025 at 3:57 AM;GUEST ACCOUNT;;False|84;;;;;;;;;;25/02/2025 at 9:47 PM;GUEST ACCOUNT;From: 25/02/2025 at 8:31 PM - To: 25/02/2025 at 9:47 PM;False|1;;;;;;;;;;25/02/2025 at 9:47 PM;GUEST ACCOUNT;;False|110;;;;;;;;;;25/02/2025 at 9:47 PM;GUEST ACCOUNT;Revision Number 3 - C:\\Users\\katherine.rhee\\ContentManager\\Offline Records (EP)\\TasTAFE Supporting ~ POLICY AND PROCEDURES - Standards(2)\\Course or Campus Change Request Form (International Education).DOCX (* Main Document Store: 002+0NHX+0O6F1PSBF2L.DOCX *);False|110;;;;;;;;;;25/02/2025 at 8:31 PM;GUEST ACCOUNT;Revision Number 3 - C:\\Users\\katherine.rhee\\ContentManager\\Offline Records (EP)\\TasTAFE Supporting ~ POLICY AND PROCEDURES - Standards(2)\\Course or Campus Change Request Form (International Education).DOCX (* Main Document Store: 002+0NHX+0O6F1PSBF2L.DOCX *);False|84;;;;;;;;;;25/02/2025 at 8:31 PM;GUEST ACCOUNT;From: 25/02/2025 at 4:04 PM - To: 25/02/2025 at 8:31 PM;False|1;;;;;;;;;;25/02/2025 at 8:31 PM;GUEST ACCOUNT;;False|84;;;;;;;;;;25/02/2025 at 4:04 PM;GUEST ACCOUNT;From: 23/02/2025 at 10:33 AM - To: 25/02/2025 at 4:04 PM;False|1;;;;;;;;;;25/02/2025 at 4:04 PM;GUEST ACCOUNT;;False|110;;;;;;;;;;25/02/2025 at 4:04 PM;GUEST ACCOUNT;Revision Number 3 - C:\\Users\\katherine.rhee\\ContentManager\\Offline Records (EP)\\TasTAFE Supporting ~ POLICY AND PROCEDURES - Standards(2)\\Course or Campus Change Request Form (International Education).DOCX (* Main Document Store: 002+0NHX+0O6F1PSBF2L.DOCX *);False|110;;;;;;;;;;23/02/2025 at 10:33 AM;GUEST ACCOUNT;Revision Number 3 - C:\\Users\\katherine.rhee\\ContentManager\\Offline Records (EP)\\TasTAFE Supporting ~ POLICY AND PROCEDURES - Standards(2)\\Course or Campus Change Request Form (International Education).DOCX (* Main Document Store: 002+0NHX+0O6F1PSBF2L.DOCX *);False|1;;;;;;;;;;23/02/2025 at 10:33 AM;GUEST ACCOUNT;;False|84;;;;;;;;;;23/02/2025 at 10:33 AM;GUEST ACCOUNT;From: 19/02/2025 at 9:05 PM - To: 23/02/2025 at 10:33 AM;False|84;;;;;;;;;;19/02/2025 at 9:05 PM;GUEST ACCOUNT;From: 18/02/2025 at 9:42 PM - To: 19/02/2025 at 9:05 PM;False|1;;;;;;;;;;19/02/2025 at 9:05 PM;GUEST ACCOUNT;;False|110;;;;;;;;;;19/02/2025 at 9:05 PM;GUEST ACCOUNT;Revision Number 3 - C:\\Users\\katherine.rhee\\ContentManager\\Offline Records (EP)\\TasTAFE Supporting ~ POLICY AND PROCEDURES - Standards(2)\\Course or Campus Change Request Form (International Education).DOCX (* Main Document Store: 002+0NHX+0O6F1PSBF2L.DOCX *);False|110;;;;;;;;;;18/02/2025 at 9:42 PM;GUEST ACCOUNT;Revision Number 3 - C:\\Users\\katherine.rhee\\ContentManager\\Offline Records (EP)\\TasTAFE Supporting ~ POLICY AND PROCEDURES - Standards(2)\\Course or Campus Change Request Form (International Education).DOCX (* Main Document Store: 002+0NHX+0O6F1PSBF2L.DOCX *);False|1;;;;;;;;;;18/02/2025 at 9:42 PM;GUEST ACCOUNT;;False|84;;;;;;;;;;18/02/2025 at 9:42 PM;GUEST ACCOUNT;From: 18/02/2025 at 3:45 PM - To: 18/02/2025 at 9:42 PM;False|84;;;;;;;;;;18/02/2025 at 3:45 PM;GUEST ACCOUNT;From: 16/02/2025 at 6:08 PM - To: 18/02/2025 at 3:45 PM;False|1;;;;;;;;;;18/02/2025 at 3:45 PM;GUEST ACCOUNT;;False|110;;;;;;;;;;18/02/2025 at 3:45 PM;GUEST ACCOUNT;Revision Number 3 - C:\\Users\\katherine.rhee\\ContentManager\\Offline Records (EP)\\TasTAFE Supporting ~ POLICY AND PROCEDURES - Standards(2)\\Course or Campus Change Request Form (International Education).DOCX (* Main Document Store: 002+0NHX+0O6F1PSBF2L.DOCX *);False|110;;;;;;;;;;16/02/2025 at 6:08 PM;GUEST ACCOUNT;Revision Number 3 - C:\\Users\\katherine.rhee\\ContentManager\\Offline Records (EP)\\TasTAFE Supporting ~ POLICY AND PROCEDURES - Standards(2)\\Course or Campus Change Request Form (International Education).DOCX (* Main Document Store: 002+0NHX+0O6F1PSBF2L.DOCX *);False|1;;;;;;;;;;16/02/2025 at 6:08 PM;GUEST ACCOUNT;;False|84;;;;;;;;;;16/02/2025 at 6:08 PM;GUEST ACCOUNT;From: 16/02/2025 at 10:26 AM - To: 16/02/2025 at 6:08 PM;False|84;;;;;;;;;;16/02/2025 at 10:26 AM;GUEST ACCOUNT;From: 13/02/2025 at 12:46 PM - To: 16/02/2025 at 10:26 AM;False|1;;;;;;;;;;16/02/2025 at 10:26 AM;GUEST ACCOUNT;;False|110;;;;;;;;;;16/02/2025 at 10:26 AM;GUEST ACCOUNT;Revision Number 3 - C:\\Users\\katherine.rhee\\ContentManager\\Offline Records (EP)\\TasTAFE Supporting ~ POLICY AND PROCEDURES - Standards(2)\\Course or Campus Change Request Form (International Education).DOCX (* Main Document Store: 002+0NHX+0O6F1PSBF2L.DOCX *);False|110;;;;;;;;;;13/02/2025 at 12:46 PM;GUEST ACCOUNT;Revision Number 3 - C:\\Users\\katherine.rhee\\ContentManager\\Offline Records (EP)\\TasTAFE Supporting ~ POLICY AND PROCEDURES - Standards(2)\\Course or Campus Change Request Form (International Education).DOCX (* Main Document Store: 002+0NHX+0O6F1PSBF2L.DOCX *);False|1;;;;;;;;;;13/02/2025 at 12:46 PM;GUEST ACCOUNT;;False|84;;;;;;;;;;13/02/2025 at 12:46 PM;GUEST ACCOUNT;From: 12/02/2025 at 4:46 PM - To: 13/02/2025 at 12:46 PM;False|84;;;;;;;;;;12/02/2025 at 4:46 PM;GUEST ACCOUNT;From: 12/02/2025 at 3:43 PM - To: 12/02/2025 at 4:46 PM;False|1;;;;;;;;;;12/02/2025 at 4:46 PM;GUEST ACCOUNT;;False|110;;;;;;;;;;12/02/2025 at 4:46 PM;GUEST ACCOUNT;Revision Number 3 - C:\\Users\\katherine.rhee\\ContentManager\\Offline Records (EP)\\TasTAFE Supporting ~ POLICY AND PROCEDURES - Standards(2)\\Course or Campus Change Request Form (International Education).DOCX (* Main Document Store: 002+0NHX+0O6F1PSBF2L.DOCX *);False|110;;;;;;;;;;12/02/2025 at 3:43 PM;GUEST ACCOUNT;Revision Number 3 - C:\\Users\\katherine.rhee\\ContentManager\\Offline Records (EP)\\TasTAFE Supporting ~ POLICY AND PROCEDURES - Standards(2)\\Course or Campus Change Request Form (International Education).DOCX (* Main Document Store: 002+0NHX+0O6F1PSBF2L.DOCX *);False|1;;;;;;;;;;12/02/2025 at 3:43 PM;GUEST ACCOUNT;;False|84;;;;;;;;;;12/02/2025 at 3:43 PM;GUEST ACCOUNT;From: 11/02/2025 at 9:42 PM - To: 12/02/2025 at 3:43 PM;False|84;;;;;;;;;;11/02/2025 at 9:42 PM;GUEST ACCOUNT;From: 09/02/2025 at 10:29 AM - To: 11/02/2025 at 9:42 PM;False|1;;;;;;;;;;11/02/2025 at 9:42 PM;GUEST ACCOUNT;;False|110;;;;;;;;;;11/02/2025 at 9:42 PM;GUEST ACCOUNT;Revision Number 3 - C:\\Users\\katherine.rhee\\ContentManager\\Offline Records (EP)\\TasTAFE Supporting ~ POLICY AND PROCEDURES - Standards(2)\\Course or Campus Change Request Form (International Education).DOCX (* Main Document Store: 002+0NHX+0O6F1PSBF2L.DOCX *);False|110;;;;;;;;;;09/02/2025 at 10:29 AM;GUEST ACCOUNT;Revision Number 3 - C:\\Users\\katherine.rhee\\ContentManager\\Offline Records (EP)\\TasTAFE Supporting ~ POLICY AND PROCEDURES - Standards(2)\\Course or Campus Change Request Form (International Education).DOCX (* Main Document Store: 002+0NHX+0O6F1PSBF2L.DOCX *);False|1;;;;;;;;;;09/02/2025 at 10:29 AM;GUEST ACCOUNT;;False|84;;;;;;;;;;09/02/2025 at 10:29 AM;GUEST ACCOUNT;From: 07/02/2025 at 11:18 PM - To: 09/02/2025 at 10:29 AM;False|84;;;;;;;;;;07/02/2025 at 11:18 PM;scott.turnbull;From: 06/02/2025 at 9:54 PM - To: 07/02/2025 at 11:18 PM;False|1;;;;;;;;;;07/02/2025 at 11:18 PM;scott.turnbull;;False|112;;;;;;;;;;07/02/2025 at 11:18 PM;scott.turnbull;P:\\TasTAFE Test export 07022025\\EP_7119297_Course or Campus Change Request Form (International Education).DOCX;False|125;;;;;;;;;;07/02/2025 at 11:18 PM;scott.turnbull;Revision Number 1 (Main Document Store: 001+0UHX+0O6F1PTK09H.DOCX);False|125;;;;;;;;;;07/02/2025 at 11:18 PM;scott.turnbull;Revision Number 2 (Main Document Store: 001+0UHX+0O6F1PTK09I.DOCX);False|112;;;;;;;;;;06/02/2025 at 9:54 PM;scott.turnbull;P:\\TasTAFE test export 06022025\\EP_7119297_Course or Campus Change Request Form (International Education).DOCX;False|1;;;;;;;;;;06/02/2025 at 9:54 PM;scott.turnbull;;False|84;;;;;;;;;;06/02/2025 at 9:54 PM;scott.turnbull;From: 06/02/2025 at 2:01 AM - To: 06/02/2025 at 9:54 PM;False|125;;;;;;;;;;06/02/2025 at 9:54 PM;scott.turnbull;Revision Number 1 (Main Document Store: 001+0UHX+0O6F1PTK09H.DOCX);False|125;;;;;;;;;;06/02/2025 at 9:54 PM;scott.turnbull;Revision Number 2 (Main Document Store: 001+0UHX+0O6F1PTK09I.DOCX);False|110;;;;;;;;;;06/02/2025 at 2:01 AM;GUEST ACCOUNT;Revision Number 3 - C:\\Users\\katherine.rhee\\ContentManager\\Offline Records (EP)\\TasTAFE Supporting ~ POLICY AND PROCEDURES - Standards(2)\\Course or Campus Change Request Form (International Education).DOCX (* Main Document Store: 002+0NHX+0O6F1PSBF2L.DOCX *);False|84;;;;;;;;;;06/02/2025 at 2:01 AM;GUEST ACCOUNT;From: 05/02/2025 at 8:15 PM - To: 06/02/2025 at 2:01 AM;False|1;;;;;;;;;;06/02/2025 at 2:01 AM;GUEST ACCOUNT;;False|1;;;;;;;;;;05/02/2025 at 8:15 PM;GUEST ACCOUNT;;False|84;;;;;;;;;;05/02/2025 at 8:15 PM;GUEST ACCOUNT;From: 04/02/2025 at 9:43 PM - To: 05/02/2025 at 8:15 PM;False|110;;;;;;;;;;05/02/2025 at 8:15 PM;GUEST ACCOUNT;Revision Number 3 - C:\\Users\\katherine.rhee\\ContentManager\\Offline Records (EP)\\TasTAFE Supporting ~ POLICY AND PROCEDURES - Standards(2)\\Course or Campus Change Request Form (International Education).DOCX (* Main Document Store: 002+0NHX+0O6F1PSBF2L.DOCX *);False|110;;;;;;;;;;04/02/2025 at 9:43 PM;GUEST ACCOUNT;Revision Number 3 - C:\\Users\\katherine.rhee\\ContentManager\\Offline Records (EP)\\TasTAFE Supporting ~ POLICY AND PROCEDURES - Standards(2)\\Course or Campus Change Request Form (International Education).DOCX (* Main Document Store: 002+0NHX+0O6F1PSBF2L.DOCX *);False|84;;;;;;;;;;04/02/2025 at 9:43 PM;GUEST ACCOUNT;From: 02/02/2025 at 10:25 AM - To: 04/02/2025 at 9:43 PM;False|1;;;;;;;;;;04/02/2025 at 9:43 PM;GUEST ACCOUNT;;False|1;;;;;;;;;;02/02/2025 at 10:25 AM;GUEST ACCOUNT;;False|84;;;;;;;;;;02/02/2025 at 10:25 AM;GUEST ACCOUNT;From: 29/01/2025 at 9:39 PM - To: 02/02/2025 at 10:25 AM;False|110;;;;;;;;;;02/02/2025 at 10:25 AM;GUEST ACCOUNT;Revision Number 3 - C:\\Users\\katherine.rhee\\ContentManager\\Offline Records (EP)\\TasTAFE Supporting ~ POLICY AND PROCEDURES - Standards(2)\\Course or Campus Change Request Form (International Education).DOCX (* Main Document Store: 002+0NHX+0O6F1PSBF2L.DOCX *);False|110;;;;;;;;;;29/01/2025 at 9:39 PM;GUEST ACCOUNT;Revision Number 3 - C:\\Users\\katherine.rhee\\ContentManager\\Offline Records (EP)\\TasTAFE Supporting ~ POLICY AND PROCEDURES - Standards(2)\\Course or Campus Change Request Form (International Education).DOCX (* Main Document Store: 002+0NHX+0O6F1PSBF2L.DOCX *);False|84;;;;;;;;;;29/01/2025 at 9:39 PM;GUEST ACCOUNT;From: 28/01/2025 at 9:39 PM - To: 29/01/2025 at 9:39 PM;False|1;;;;;;;;;;29/01/2025 at 9:39 PM;GUEST ACCOUNT;;False|1;;;;;;;;;;28/01/2025 at 9:39 PM;GUEST ACCOUNT;;False|84;;;;;;;;;;28/01/2025 at 9:39 PM;GUEST ACCOUNT;From: 26/01/2025 at 10:31 AM - To: 28/01/2025 at 9:39 PM;False|110;;;;;;;;;;28/01/2025 at 9:39 PM;GUEST ACCOUNT;Revision Number 3 - C:\\Users\\katherine.rhee\\ContentManager\\Offline Records (EP)\\TasTAFE Supporting ~ POLICY AND PROCEDURES - Standards(2)\\Course or Campus Change Request Form (International Education).DOCX (* Main Document Store: 002+0NHX+0O6F1PSBF2L.DOCX *);False|110;;;;;;;;;;26/01/2025 at 10:31 AM;GUEST ACCOUNT;Revision Number 3 - C:\\Users\\katherine.rhee\\ContentManager\\Offline Records (EP)\\TasTAFE Supporting ~ POLICY AND PROCEDURES - Standards(2)\\Course or Campus Change Request Form (International Education).DOCX (* Main Document Store: 002+0NHX+0O6F1PSBF2L.DOCX *);False|84;;;;;;;;;;26/01/2025 at 10:31 AM;GUEST ACCOUNT;From: 22/01/2025 at 11:56 AM - To: 26/01/2025 at 10:31 AM;False|1;;;;;;;;;;26/01/2025 at 10:31 AM;GUEST ACCOUNT;;False|1;;;;;;;;;;22/01/2025 at 11:56 AM;mark.steczkowicz;;False|84;;;;;;;;;;22/01/2025 at 11:56 AM;mark.steczkowicz;From: 21/01/2025 at 9:43 PM - To: 22/01/2025 at 11:56 AM;False|125;;;;;;;;;;22/01/2025 at 11:56 AM;mark.steczkowicz;Revision Number 1 (Main Document Store: 001+0UHX+0O6F1PTK09H.DOCX);False|112;;;;;;;;;;22/01/2025 at 11:56 AM;mark.steczkowicz;C:\\Users\\mark.steczkowicz\\Downloads\\TasTafe Export 05122025\\Documents\\EP_7119297.DOCX;False|125;;;;;;;;;;22/01/2025 at 11:56 AM;mark.steczkowicz;Revision Number 2 (Main Document Store: 001+0UHX+0O6F1PTK09I.DOCX);False|110;;;;;;;;;;21/01/2025 at 9:43 PM;GUEST ACCOUNT;Revision Number 3 - C:\\Users\\katherine.rhee\\ContentManager\\Offline Records (EP)\\TasTAFE Supporting ~ POLICY AND PROCEDURES - Standards(2)\\Course or Campus Change Request Form (International Education).DOCX (* Main Document Store: 002+0NHX+0O6F1PSBF2L.DOCX *);False|84;;;;;;;;;;21/01/2025 at 9:43 PM;GUEST ACCOUNT;From: 19/01/2025 at 10:19 AM - To: 21/01/2025 at 9:43 PM;False|1;;;;;;;;;;21/01/2025 at 9:43 PM;GUEST ACCOUNT;;False|1;;;;;;;;;;19/01/2025 at 10:19 AM;GUEST ACCOUNT;;False|84;;;;;;;;;;19/01/2025 at 10:19 AM;GUEST ACCOUNT;From: 14/01/2025 at 9:44 PM - To: 19/01/2025 at 10:19 AM;False|110;;;;;;;;;;19/01/2025 at 10:19 AM;GUEST ACCOUNT;Revision Number 3 - C:\\Users\\katherine.rhee\\ContentManager\\Offline Records (EP)\\TasTAFE Supporting ~ POLICY AND PROCEDURES - Standards(2)\\Course or Campus Change Request Form (International Education).DOCX (* Main Document Store: 002+0NHX+0O6F1PSBF2L.DOCX *);False|110;;;;;;;;;;14/01/2025 at 9:44 PM;GUEST ACCOUNT;Revision Number 3 - C:\\Users\\katherine.rhee\\ContentManager\\Offline Records (EP)\\TasTAFE Supporting ~ POLICY AND PROCEDURES - Standards(2)\\Course or Campus Change Request Form (International Education).DOCX (* Main Document Store: 002+0NHX+0O6F1PSBF2L.DOCX *);False|84;;;;;;;;;;14/01/2025 at 9:44 PM;GUEST ACCOUNT;From: 13/01/2025 at 5:26 PM - To: 14/01/2025 at 9:44 PM;False|1;;;;;;;;;;14/01/2025 at 9:44 PM;GUEST ACCOUNT;;False|1;;;;;;;;;;13/01/2025 at 5:26 PM;GUEST ACCOUNT;;False|84;;;;;;;;;;13/01/2025 at 5:26 PM;GUEST ACCOUNT;From: 12/01/2025 at 10:33 AM - To: 13/01/2025 at 5:26 PM;False|110;;;;;;;;;;13/01/2025 at 5:26 PM;GUEST ACCOUNT;Revision Number 3 - C:\\Users\\katherine.rhee\\ContentManager\\Offline Records (EP)\\TasTAFE Supporting ~ POLICY AND PROCEDURES - Standards(2)\\Course or Campus Change Request Form (International Education).DOCX (* Main Document Store: 002+0NHX+0O6F1PSBF2L.DOCX *);False|110;;;;;;;;;;12/01/2025 at 10:33 AM;GUEST ACCOUNT;Revision Number 3 - C:\\Users\\katherine.rhee\\ContentManager\\Offline Records (EP)\\TasTAFE Supporting ~ POLICY AND PROCEDURES - Standards(2)\\Course or Campus Change Request Form (International Education).DOCX (* Main Document Store: 002+0NHX+0O6F1PSBF2L.DOCX *);False|84;;;;;;;;;;12/01/2025 at 10:33 AM;GUEST ACCOUNT;From: 11/01/2025 at 3:53 PM - To: 12/01/2025 at 10:33 AM;False|1;;;;;;;;;;12/01/2025 at 10:33 AM;GUEST ACCOUNT;;False|1;;;;;;;;;;11/01/2025 at 3:53 PM;GUEST ACCOUNT;;False|84;;;;;;;;;;11/01/2025 at 3:53 PM;GUEST ACCOUNT;From: 11/01/2025 at 1:33 AM - To: 11/01/2025 at 3:53 PM;False|110;;;;;;;;;;11/01/2025 at 3:53 PM;GUEST ACCOUNT;Revision Number 3 - C:\\Users\\katherine.rhee\\ContentManager\\Offline Records (EP)\\TasTAFE Supporting ~ POLICY AND PROCEDURES - Standards(2)\\Course or Campus Change Request Form (International Education).DOCX (* Main Document Store: 002+0NHX+0O6F1PSBF2L.DOCX *);False|110;;;;;;;;;;11/01/2025 at 1:33 AM;GUEST ACCOUNT;Revision Number 3 - C:\\Users\\katherine.rhee\\ContentManager\\Offline Records (EP)\\TasTAFE Supporting ~ POLICY AND PROCEDURES - Standards(2)\\Course or Campus Change Request Form (International Education).DOCX (* Main Document Store: 002+0NHX+0O6F1PSBF2L.DOCX *);False|84;;;;;;;;;;11/01/2025 at 1:33 AM;GUEST ACCOUNT;From: 08/01/2025 at 5:02 PM - To: 11/01/2025 at 1:33 AM;False|1;;;;;;;;;;11/01/2025 at 1:33 AM;GUEST ACCOUNT;;False|1;;;;;;;;;;08/01/2025 at 5:02 PM;GUEST ACCOUNT;;False|84;;;;;;;;;;08/01/2025 at 5:02 PM;GUEST ACCOUNT;From: 08/01/2025 at 3:54 AM - To: 08/01/2025 at 5:02 PM;False|110;;;;;;;;;;08/01/2025 at 5:02 PM;GUEST ACCOUNT;Revision Number 3 - C:\\Users\\katherine.rhee\\ContentManager\\Offline Records (EP)\\TasTAFE Supporting ~ POLICY AND PROCEDURES - Standards(2)\\Course or Campus Change Request Form (International Education).DOCX (* Main Document Store: 002+0NHX+0O6F1PSBF2L.DOCX *);False|110;;;;;;;;;;08/01/2025 at 3:54 AM;GUEST ACCOUNT;Revision Number 3 - C:\\Users\\katherine.rhee\\ContentManager\\Offline Records (EP)\\TasTAFE Supporting ~ POLICY AND PROCEDURES - Standards(2)\\Course or Campus Change Request Form (International Education).DOCX (* Main Document Store: 002+0NHX+0O6F1PSBF2L.DOCX *);False|84;;;;;;;;;;08/01/2025 at 3:54 AM;GUEST ACCOUNT;From: 07/01/2025 at 9:39 PM - To: 08/01/2025 at 3:54 AM;False|1;;;;;;;;;;08/01/2025 at 3:54 AM;GUEST ACCOUNT;;False|1;;;;;;;;;;07/01/2025 at 9:39 PM;GUEST ACCOUNT;;False|84;;;;;;;;;;07/01/2025 at 9:39 PM;GUEST ACCOUNT;From: 06/01/2025 at 1:20 PM - To: 07/01/2025 at 9:39 PM;False|110;;;;;;;;;;07/01/2025 at 9:39 PM;GUEST ACCOUNT;Revision Number 3 - C:\\Users\\katherine.rhee\\ContentManager\\Offline Records (EP)\\TasTAFE Supporting ~ POLICY AND PROCEDURES - Standards(2)\\Course or Campus Change Request Form (International Education).DOCX (* Main Document Store: 002+0NHX+0O6F1PSBF2L.DOCX *);False|110;;;;;;;;;;06/01/2025 at 1:20 PM;GUEST ACCOUNT;Revision Number 3 - C:\\Users\\katherine.rhee\\ContentManager\\Offline Records (EP)\\TasTAFE Supporting ~ POLICY AND PROCEDURES - Standards(2)\\Course or Campus Change Request Form (International Education).DOCX (* Main Document Store: 002+0NHX+0O6F1PSBF2L.DOCX *);False|84;;;;;;;;;;06/01/2025 at 1:20 PM;GUEST ACCOUNT;From: 06/01/2025 at 1:20 PM - To: 06/01/2025 at 1:20 PM;False|1;;;;;;;;;;06/01/2025 at 1:20 PM;GUEST ACCOUNT;;False|1;;;;;;;;;;06/01/2025 at 1:20 PM;GUEST ACCOUNT;;False|84;;;;;;;;;;06/01/2025 at 1:20 PM;GUEST ACCOUNT;From: 06/01/2025 at 1:19 PM - To: 06/01/2025 at 1:20 PM;False|110;;;;;;;;;;06/01/2025 at 1:20 PM;GUEST ACCOUNT;Revision Number 3 - C:\\Users\\katherine.rhee\\ContentManager\\Offline Records (EP)\\TasTAFE Supporting ~ POLICY AND PROCEDURES - Standards(2)\\Course or Campus Change Request Form (International Education).DOCX (* Main Document Store: 002+0NHX+0O6F1PSBF2L.DOCX *);False|110;;;;;;;;;;06/01/2025 at 1:19 PM;GUEST ACCOUNT;Revision Number 3 - C:\\Users\\katherine.rhee\\ContentManager\\Offline Records (EP)\\TasTAFE Supporting ~ POLICY AND PROCEDURES - Standards(2)\\Course or Campus Change Request Form (International Education).DOCX (* Main Document Store: 002+0NHX+0O6F1PSBF2L.DOCX *);False|84;;;;;;;;;;06/01/2025 at 1:19 PM;GUEST ACCOUNT;From: 05/01/2025 at 9:18 PM - To: 06/01/2025 at 1:19 PM;False|1;;;;;;;;;;06/01/2025 at 1:19 PM;GUEST ACCOUNT;;False|1;;;;;;;;;;05/01/2025 at 9:18 PM;GUEST ACCOUNT;;False|84;;;;;;;;;;05/01/2025 at 9:18 PM;GUEST ACCOUNT;From: 05/01/2025 at 10:36 AM - To: 05/01/2025 at 9:18 PM;False|110;;;;;;;;;;05/01/2025 at 9:18 PM;GUEST ACCOUNT;Revision Number 3 - C:\\Users\\katherine.rhee\\ContentManager\\Offline Records (EP)\\TasTAFE Supporting ~ POLICY AND PROCEDURES - Standards(2)\\Course or Campus Change Request Form (International Education).DOCX (* Main Document Store: 002+0NHX+0O6F1PSBF2L.DOCX *);False|110;;;;;;;;;;05/01/2025 at 10:36 AM;GUEST ACCOUNT;Revision Number 3 - C:\\Users\\katherine.rhee\\ContentManager\\Offline Records (EP)\\TasTAFE Supporting ~ POLICY AND PROCEDURES - Standards(2)\\Course or Campus Change Request Form (International Education).DOCX (* Main Document Store: 002+0NHX+0O6F1PSBF2L.DOCX *);False|84;;;;;;;;;;05/01/2025 at 10:36 AM;GUEST ACCOUNT;From: 04/01/2025 at 4:03 AM - To: 05/01/2025 at 10:36 AM;False|1;;;;;;;;;;05/01/2025 at 10:36 AM;GUEST ACCOUNT;;False|1;;;;;;;;;;04/01/2025 at 4:03 AM;GUEST ACCOUNT;;False|84;;;;;;;;;;04/01/2025 at 4:03 AM;GUEST ACCOUNT;From: 04/01/2025 at 4:03 AM - To: 04/01/2025 at 4:03 AM;False|110;;;;;;;;;;04/01/2025 at 4:03 AM;GUEST ACCOUNT;Revision Number 3 - C:\\Users\\katherine.rhee\\ContentManager\\Offline Records (EP)\\TasTA</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DOC/24/153658</RecordNumber>
    <ExecutiveOwner_x003a_LocationType xmlns="09dfffd6-8fc2-4120-ba5d-b951f1df6f40" xsi:nil="true"/>
    <Expanded_x0020_Number xmlns="09dfffd6-8fc2-4120-ba5d-b951f1df6f40">DOC/2024/0153658</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2024-08-19T01:40:01+00:00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7119297</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3</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2024-08-18T14:29:40+00:00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DOC/2024/0153658;</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REP0048LA9</ContentManagerBarcode>
    <Account_x0020_Type xmlns="09dfffd6-8fc2-4120-ba5d-b951f1df6f40" xsi:nil="true"/>
    <Document_x0020_Hash xmlns="09dfffd6-8fc2-4120-ba5d-b951f1df6f40">828f740659313bdc5919e2bdf8e7467e223d74b662542b653932bcc8c8ee0f47</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2025-04-03T00:23:30+00:00</LastActionDate>
    <Assignee_x003a__x0020_Date_x0020_Assigned xmlns="09dfffd6-8fc2-4120-ba5d-b951f1df6f40">2024-08-19T01:39:54+00:00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2024-09-30T05:38:51+00:00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Course or Campus Change Request Form (International Education)</Title_x0020__x0028_Free_x0020_Text_x0020_Part_x0029_>
    <Policy_x0020_Audience xmlns="09dfffd6-8fc2-4120-ba5d-b951f1df6f40" xsi:nil="true"/>
    <DateClosed xmlns="09dfffd6-8fc2-4120-ba5d-b951f1df6f40" xsi:nil="true"/>
    <DateReceived xmlns="09dfffd6-8fc2-4120-ba5d-b951f1df6f40">2024-08-19T01:40:01+00:00</DateReceived>
    <Bypass_x0020_record_x0020_type_x0020_Access_x0020_Controls xmlns="09dfffd6-8fc2-4120-ba5d-b951f1df6f40">False</Bypass_x0020_record_x0020_type_x0020_Access_x0020_Controls>
    <Date_x0020_Modified xmlns="09dfffd6-8fc2-4120-ba5d-b951f1df6f40">2024-09-30T05:38:36+00:00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1;;;;;;;;;;30/03/2025 at 10:23 AM;GUEST ACCOUNT;;False|110;;;;;;;;;;30/03/2025 at 10:23 AM;GUEST ACCOUNT;Revision Number 3 - C:\\Users\\katherine.rhee\\ContentManager\\Offline Records (EP)\\TasTAFE Supporting ~ POLICY AND PROCEDURES - Standards(2)\\Course or Campus Change Request Form (International Education).DOCX (* Main Document Store: 002+0NHX+0O6F1PSBF2L.DOCX *);False|84;;;;;;;;;;30/03/2025 at 10:23 AM;GUEST ACCOUNT;From: 27/03/2025 at 5:49 PM - To: 30/03/2025 at 10:23 AM;False|110;;;;;;;;;;27/03/2025 at 5:49 PM;GUEST ACCOUNT;Revision Number 3 - C:\\Users\\katherine.rhee\\ContentManager\\Offline Records (EP)\\TasTAFE Supporting ~ POLICY AND PROCEDURES - Standards(2)\\Course or Campus Change Request Form (International Education).DOCX (* Main Document Store: 002+0NHX+0O6F1PSBF2L.DOCX *);False|84;;;;;;;;;;27/03/2025 at 5:49 PM;GUEST ACCOUNT;From: 25/03/2025 at 9:42 PM - To: 27/03/2025 at 5:49 PM;False|1;;;;;;;;;;27/03/2025 at 5:49 PM;GUEST ACCOUNT;;False|1;;;;;;;;;;25/03/2025 at 9:42 PM;GUEST ACCOUNT;;False|110;;;;;;;;;;25/03/2025 at 9:42 PM;GUEST ACCOUNT;Revision Number 3 - C:\\Users\\katherine.rhee\\ContentManager\\Offline Records (EP)\\TasTAFE Supporting ~ POLICY AND PROCEDURES - Standards(2)\\Course or Campus Change Request Form (International Education).DOCX (* Main Document Store: 002+0NHX+0O6F1PSBF2L.DOCX *);False|84;;;;;;;;;;25/03/2025 at 9:42 PM;GUEST ACCOUNT;From: 23/03/2025 at 11:40 AM - To: 25/03/2025 at 9:42 PM;False|112;;;;;;;;;;23/03/2025 at 11:40 AM;scott.turnbull;P:\\TasTAFE test export of all files 21March\\EP_7119297.DOCX;False|84;;;;;;;;;;23/03/2025 at 11:40 AM;scott.turnbull;From: 23/03/2025 at 10:30 AM - To: 23/03/2025 at 11:40 AM;False|1;;;;;;;;;;23/03/2025 at 11:40 AM;scott.turnbull;;False|125;;;;;;;;;;23/03/2025 at 11:40 AM;scott.turnbull;Revision Number 1 (Main Document Store: 001+0UHX+0O6F1PTK09H.DOCX);False|125;;;;;;;;;;23/03/2025 at 11:40 AM;scott.turnbull;Revision Number 2 (Main Document Store: 001+0UHX+0O6F1PTK09I.DOCX);False|110;;;;;;;;;;23/03/2025 at 10:30 AM;GUEST ACCOUNT;Revision Number 3 - C:\\Users\\katherine.rhee\\ContentManager\\Offline Records (EP)\\TasTAFE Supporting ~ POLICY AND PROCEDURES - Standards(2)\\Course or Campus Change Request Form (International Education).DOCX (* Main Document Store: 002+0NHX+0O6F1PSBF2L.DOCX *);False|84;;;;;;;;;;23/03/2025 at 10:30 AM;GUEST ACCOUNT;From: 20/03/2025 at 2:12 PM - To: 23/03/2025 at 10:30 AM;False|1;;;;;;;;;;23/03/2025 at 10:30 AM;GUEST ACCOUNT;;False|1;;;;;;;;;;20/03/2025 at 2:12 PM;GUEST ACCOUNT;;False|110;;;;;;;;;;20/03/2025 at 2:12 PM;GUEST ACCOUNT;Revision Number 3 - C:\\Users\\katherine.rhee\\ContentManager\\Offline Records (EP)\\TasTAFE Supporting ~ POLICY AND PROCEDURES - Standards(2)\\Course or Campus Change Request Form (International Education).DOCX (* Main Document Store: 002+0NHX+0O6F1PSBF2L.DOCX *);False|84;;;;;;;;;;20/03/2025 at 2:12 PM;GUEST ACCOUNT;From: 18/03/2025 at 9:42 PM - To: 20/03/2025 at 2:12 PM;False|1;;;;;;;;;;18/03/2025 at 9:42 PM;GUEST ACCOUNT;;False|110;;;;;;;;;;18/03/2025 at 9:42 PM;GUEST ACCOUNT;Revision Number 3 - C:\\Users\\katherine.rhee\\ContentManager\\Offline Records (EP)\\TasTAFE Supporting ~ POLICY AND PROCEDURES - Standards(2)\\Course or Campus Change Request Form (International Education).DOCX (* Main Document Store: 002+0NHX+0O6F1PSBF2L.DOCX *);False|84;;;;;;;;;;18/03/2025 at 9:42 PM;GUEST ACCOUNT;From: 18/03/2025 at 2:03 PM - To: 18/03/2025 at 9:42 PM;False|112;;;;;;;;;;18/03/2025 at 2:03 PM;scott.turnbull;P:\\Test Export 14March\\Course or Campus Change Request Form (International Education).DOCX;False|84;;;;;;;;;;18/03/2025 at 2:03 PM;scott.turnbull;From: 18/03/2025 at 1:40 AM - To: 18/03/2025 at 2:03 PM;False|1;;;;;;;;;;18/03/2025 at 2:03 PM;scott.turnbull;;False|125;;;;;;;;;;18/03/2025 at 2:03 PM;scott.turnbull;Revision Number 1 (Main Document Store: 001+0UHX+0O6F1PTK09H.DOCX);False|125;;;;;;;;;;18/03/2025 at 2:03 PM;scott.turnbull;Revision Number 2 (Main Document Store: 001+0UHX+0O6F1PTK09I.DOCX);False|110;;;;;;;;;;18/03/2025 at 1:40 AM;GUEST ACCOUNT;Revision Number 3 - C:\\Users\\katherine.rhee\\ContentManager\\Offline Records (EP)\\TasTAFE Supporting ~ POLICY AND PROCEDURES - Standards(2)\\Course or Campus Change Request Form (International Education).DOCX (* Main Document Store: 002+0NHX+0O6F1PSBF2L.DOCX *);False|84;;;;;;;;;;18/03/2025 at 1:40 AM;GUEST ACCOUNT;From: 18/03/2025 at 12:51 AM - To: 18/03/2025 at 1:40 AM;False|1;;;;;;;;;;18/03/2025 at 1:40 AM;GUEST ACCOUNT;;False|1;;;;;;;;;;18/03/2025 at 12:51 AM;GUEST ACCOUNT;;False|110;;;;;;;;;;18/03/2025 at 12:51 AM;GUEST ACCOUNT;Revision Number 3 - C:\\Users\\katherine.rhee\\ContentManager\\Offline Records (EP)\\TasTAFE Supporting ~ POLICY AND PROCEDURES - Standards(2)\\Course or Campus Change Request Form (International Education).DOCX (* Main Document Store: 002+0NHX+0O6F1PSBF2L.DOCX *);False|84;;;;;;;;;;18/03/2025 at 12:51 AM;GUEST ACCOUNT;From: 18/03/2025 at 12:05 AM - To: 18/03/2025 at 12:51 AM;False|110;;;;;;;;;;18/03/2025 at 12:05 AM;GUEST ACCOUNT;Revision Number 3 - C:\\Users\\katherine.rhee\\ContentManager\\Offline Records (EP)\\TasTAFE Supporting ~ POLICY AND PROCEDURES - Standards(2)\\Course or Campus Change Request Form (International Education).DOCX (* Main Document Store: 002+0NHX+0O6F1PSBF2L.DOCX *);False|84;;;;;;;;;;18/03/2025 at 12:05 AM;GUEST ACCOUNT;From: 16/03/2025 at 12:10 PM - To: 18/03/2025 at 12:05 AM;False|1;;;;;;;;;;18/03/2025 at 12:05 AM;GUEST ACCOUNT;;False|1;;;;;;;;;;16/03/2025 at 12:10 PM;GUEST ACCOUNT;;False|110;;;;;;;;;;16/03/2025 at 12:10 PM;GUEST ACCOUNT;Revision Number 3 - C:\\Users\\katherine.rhee\\ContentManager\\Offline Records (EP)\\TasTAFE Supporting ~ POLICY AND PROCEDURES - Standards(2)\\Course or Campus Change Request Form (International Education).DOCX (* Main Document Store: 002+0NHX+0O6F1PSBF2L.DOCX *);False|84;;;;;;;;;;16/03/2025 at 12:10 PM;GUEST ACCOUNT;From: 16/03/2025 at 10:28 AM - To: 16/03/2025 at 12:10 PM;False|110;;;;;;;;;;16/03/2025 at 10:28 AM;GUEST ACCOUNT;Revision Number 3 - C:\\Users\\katherine.rhee\\ContentManager\\Offline Records (EP)\\TasTAFE Supporting ~ POLICY AND PROCEDURES - Standards(2)\\Course or Campus Change Request Form (International Education).DOCX (* Main Document Store: 002+0NHX+0O6F1PSBF2L.DOCX *);False|84;;;;;;;;;;16/03/2025 at 10:28 AM;GUEST ACCOUNT;From: 11/03/2025 at 10:00 PM - To: 16/03/2025 at 10:28 AM;False|1;;;;;;;;;;16/03/2025 at 10:28 AM;GUEST ACCOUNT;;False|1;;;;;;;;;;11/03/2025 at 10:00 PM;GUEST ACCOUNT;;False|110;;;;;;;;;;11/03/2025 at 10:00 PM;GUEST ACCOUNT;Revision Number 3 - C:\\Users\\katherine.rhee\\ContentManager\\Offline Records (EP)\\TasTAFE Supporting ~ POLICY AND PROCEDURES - Standards(2)\\Course or Campus Change Request Form (International Education).DOCX (* Main Document Store: 002+0NHX+0O6F1PSBF2L.DOCX *);False|84;;;;;;;;;;11/03/2025 at 10:00 PM;GUEST ACCOUNT;From: 09/03/2025 at 10:25 AM - To: 11/03/2025 at 10:00 PM;False|110;;;;;;;;;;09/03/2025 at 10:25 AM;GUEST ACCOUNT;Revision Number 3 - C:\\Users\\katherine.rhee\\ContentManager\\Offline Records (EP)\\TasTAFE Supporting ~ POLICY AND PROCEDURES - Standards(2)\\Course or Campus Change Request Form (International Education).DOCX (* Main Document Store: 002+0NHX+0O6F1PSBF2L.DOCX *);False|84;;;;;;;;;;09/03/2025 at 10:25 AM;GUEST ACCOUNT;From: 08/03/2025 at 10:23 AM - To: 09/03/2025 at 10:25 AM;False|1;;;;;;;;;;09/03/2025 at 10:25 AM;GUEST ACCOUNT;;False|1;;;;;;;;;;08/03/2025 at 10:23 AM;GUEST ACCOUNT;;False|110;;;;;;;;;;08/03/2025 at 10:23 AM;GUEST ACCOUNT;Revision Number 3 - C:\\Users\\katherine.rhee\\ContentManager\\Offline Records (EP)\\TasTAFE Supporting ~ POLICY AND PROCEDURES - Standards(2)\\Course or Campus Change Request Form (International Education).DOCX (* Main Document Store: 002+0NHX+0O6F1PSBF2L.DOCX *);False|84;;;;;;;;;;08/03/2025 at 10:23 AM;GUEST ACCOUNT;From: 08/03/2025 at 3:08 AM - To: 08/03/2025 at 10:23 AM;False|110;;;;;;;;;;08/03/2025 at 3:08 AM;GUEST ACCOUNT;Revision Number 3 - C:\\Users\\katherine.rhee\\ContentManager\\Offline Records (EP)\\TasTAFE Supporting ~ POLICY AND PROCEDURES - Standards(2)\\Course or Campus Change Request Form (International Education).DOCX (* Main Document Store: 002+0NHX+0O6F1PSBF2L.DOCX *);False|84;;;;;;;;;;08/03/2025 at 3:08 AM;GUEST ACCOUNT;From: 04/03/2025 at 9:40 PM - To: 08/03/2025 at 3:08 AM;False|1;;;;;;;;;;08/03/2025 at 3:08 AM;GUEST ACCOUNT;;False|1;;;;;;;;;;04/03/2025 at 9:40 PM;GUEST ACCOUNT;;False|110;;;;;;;;;;04/03/2025 at 9:40 PM;GUEST ACCOUNT;Revision Number 3 - C:\\Users\\katherine.rhee\\ContentManager\\Offline Records (EP)\\TasTAFE Supporting ~ POLICY AND PROCEDURES - Standards(2)\\Course or Campus Change Request Form (International Education).DOCX (* Main Document Store: 002+0NHX+0O6F1PSBF2L.DOCX *);False|84;;;;;;;;;;04/03/2025 at 9:40 PM;GUEST ACCOUNT;From: 04/03/2025 at 1:24 AM - To: 04/03/2025 at 9:40 PM;False|110;;;;;;;;;;04/03/2025 at 1:24 AM;GUEST ACCOUNT;Revision Number 3 - C:\\Users\\katherine.rhee\\ContentManager\\Offline Records (EP)\\TasTAFE Supporting ~ POLICY AND PROCEDURES - Standards(2)\\Course or Campus Change Request Form (International Education).DOCX (* Main Document Store: 002+0NHX+0O6F1PSBF2L.DOCX *);False|84;;;;;;;;;;04/03/2025 at 1:24 AM;GUEST ACCOUNT;From: 02/03/2025 at 10:26 AM - To: 04/03/2025 at 1:24 AM;False|1;;;;;;;;;;04/03/2025 at 1:24 AM;GUEST ACCOUNT;;False|1;;;;;;;;;;02/03/2025 at 10:26 AM;GUEST ACCOUNT;;False|110;;;;;;;;;;02/03/2025 at 10:26 AM;GUEST ACCOUNT;Revision Number 3 - C:\\Users\\katherine.rhee\\ContentManager\\Offline Records (EP)\\TasTAFE Supporting ~ POLICY AND PROCEDURES - Standards(2)\\Course or Campus Change Request Form (International Education).DOCX (* Main Document Store: 002+0NHX+0O6F1PSBF2L.DOCX *);False|84;;;;;;;;;;02/03/2025 at 10:26 AM;GUEST ACCOUNT;From: 01/03/2025 at 4:22 PM - To: 02/03/2025 at 10:26 AM;False|110;;;;;;;;;;01/03/2025 at 4:22 PM;GUEST ACCOUNT;Revision Number 3 - C:\\Users\\katherine.rhee\\ContentManager\\Offline Records (EP)\\TasTAFE Supporting ~ POLICY AND PROCEDURES - Standards(2)\\Course or Campus Change Request Form (International Education).DOCX (* Main Document Store: 002+0NHX+0O6F1PSBF2L.DOCX *);False|84;;;;;;;;;;01/03/2025 at 4:22 PM;GUEST ACCOUNT;From: 01/03/2025 at 4:13 PM - To: 01/03/2025 at 4:22 PM;False|1;;;;;;;;;;01/03/2025 at 4:22 PM;GUEST ACCOUNT;;False|1;;;;;;;;;;01/03/2025 at 4:13 PM;GUEST ACCOUNT;;False|110;;;;;;;;;;01/03/2025 at 4:13 PM;GUEST ACCOUNT;Revision Number 3 - C:\\Users\\katherine.rhee\\ContentManager\\Offline Records (EP)\\TasTAFE Supporting ~ POLICY AND PROCEDURES - Standards(2)\\Course or Campus Change Request Form (International Education).DOCX (* Main Document Store: 002+0NHX+0O6F1PSBF2L.DOCX *);False|84;;;;;;;;;;01/03/2025 at 4:13 PM;GUEST ACCOUNT;From: 01/03/2025 at 5:58 AM - To: 01/03/2025 at 4:13 PM;False|110;;;;;;;;;;01/03/2025 at 5:58 AM;GUEST ACCOUNT;Revision Number 3 - C:\\Users\\katherine.rhee\\ContentManager\\Offline Records (EP)\\TasTAFE Supporting ~ POLICY AND PROCEDURES - Standards(2)\\Course or Campus Change Request Form (International Education).DOCX (* Main Document Store: 002+0NHX+0O6F1PSBF2L.DOCX *);False|84;;;;;;;;;;01/03/2025 at 5:58 AM;GUEST ACCOUNT;From: 28/02/2025 at 9:06 PM - To: 01/03/2025 at 5:58 AM;False|1;;;;;;;;;;01/03/2025 at 5:58 AM;GUEST ACCOUNT;;False|1;;;;;;;;;;28/02/2025 at 9:06 PM;GUEST ACCOUNT;;False|110;;;;;;;;;;28/02/2025 at 9:06 PM;GUEST ACCOUNT;Revision Number 3 - C:\\Users\\katherine.rhee\\ContentManager\\Offline Records (EP)\\TasTAFE Supporting ~ POLICY AND PROCEDURES - Standards(2)\\Course or Campus Change Request Form (International Education).DOCX (* Main Document Store: 002+0NHX+0O6F1PSBF2L.DOCX *);False|84;;;;;;;;;;28/02/2025 at 9:06 PM;GUEST ACCOUNT;From: 28/02/2025 at 5:30 AM - To: 28/02/2025 at 9:06 PM;False|110;;;;;;;;;;28/02/2025 at 5:30 AM;GUEST ACCOUNT;Revision Number 3 - C:\\Users\\katherine.rhee\\ContentManager\\Offline Records (EP)\\TasTAFE Supporting ~ POLICY AND PROCEDURES - Standards(2)\\Course or Campus Change Request Form (International Education).DOCX (* Main Document Store: 002+0NHX+0O6F1PSBF2L.DOCX *);False|84;;;;;;;;;;28/02/2025 at 5:30 AM;GUEST ACCOUNT;From: 27/02/2025 at 8:47 AM - To: 28/02/2025 at 5:30 AM;False|1;;;;;;;;;;28/02/2025 at 5:30 AM;GUEST ACCOUNT;;False|84;;;;;;;;;;27/02/2025 at 8:47 AM;GUEST ACCOUNT;From: 26/02/2025 at 3:57 AM - To: 27/02/2025 at 8:47 AM;False|1;;;;;;;;;;27/02/2025 at 8:47 AM;GUEST ACCOUNT;;False|110;;;;;;;;;;27/02/2025 at 8:47 AM;GUEST ACCOUNT;Revision Number 3 - C:\\Users\\katherine.rhee\\ContentManager\\Offline Records (EP)\\TasTAFE Supporting ~ POLICY AND PROCEDURES - Standards(2)\\Course or Campus Change Request Form (International Education).DOCX (* Main Document Store: 002+0NHX+0O6F1PSBF2L.DOCX *);False|110;;;;;;;;;;26/02/2025 at 3:57 AM;GUEST ACCOUNT;Revision Number 3 - C:\\Users\\katherine.rhee\\ContentManager\\Offline Records (EP)\\TasTAFE Supporting ~ POLICY AND PROCEDURES - Standards(2)\\Course or Campus Change Request Form (International Education).DOCX (* Main Document Store: 002+0NHX+0O6F1PSBF2L.DOCX *);False|84;;;;;;;;;;26/02/2025 at 3:57 AM;GUEST ACCOUNT;From: 25/02/2025 at 9:47 PM - To: 26/02/2025 at 3:57 AM;False|1;;;;;;;;;;26/02/2025 at 3:57 AM;GUEST ACCOUNT;;False|84;;;;;;;;;;25/02/2025 at 9:47 PM;GUEST ACCOUNT;From: 25/02/2025 at 8:31 PM - To: 25/02/2025 at 9:47 PM;False|1;;;;;;;;;;25/02/2025 at 9:47 PM;GUEST ACCOUNT;;False|110;;;;;;;;;;25/02/2025 at 9:47 PM;GUEST ACCOUNT;Revision Number 3 - C:\\Users\\katherine.rhee\\ContentManager\\Offline Records (EP)\\TasTAFE Supporting ~ POLICY AND PROCEDURES - Standards(2)\\Course or Campus Change Request Form (International Education).DOCX (* Main Document Store: 002+0NHX+0O6F1PSBF2L.DOCX *);False|110;;;;;;;;;;25/02/2025 at 8:31 PM;GUEST ACCOUNT;Revision Number 3 - C:\\Users\\katherine.rhee\\ContentManager\\Offline Records (EP)\\TasTAFE Supporting ~ POLICY AND PROCEDURES - Standards(2)\\Course or Campus Change Request Form (International Education).DOCX (* Main Document Store: 002+0NHX+0O6F1PSBF2L.DOCX *);False|84;;;;;;;;;;25/02/2025 at 8:31 PM;GUEST ACCOUNT;From: 25/02/2025 at 4:04 PM - To: 25/02/2025 at 8:31 PM;False|1;;;;;;;;;;25/02/2025 at 8:31 PM;GUEST ACCOUNT;;False|84;;;;;;;;;;25/02/2025 at 4:04 PM;GUEST ACCOUNT;From: 23/02/2025 at 10:33 AM - To: 25/02/2025 at 4:04 PM;False|1;;;;;;;;;;25/02/2025 at 4:04 PM;GUEST ACCOUNT;;False|110;;;;;;;;;;25/02/2025 at 4:04 PM;GUEST ACCOUNT;Revision Number 3 - C:\\Users\\katherine.rhee\\ContentManager\\Offline Records (EP)\\TasTAFE Supporting ~ POLICY AND PROCEDURES - Standards(2)\\Course or Campus Change Request Form (International Education).DOCX (* Main Document Store: 002+0NHX+0O6F1PSBF2L.DOCX *);False|110;;;;;;;;;;23/02/2025 at 10:33 AM;GUEST ACCOUNT;Revision Number 3 - C:\\Users\\katherine.rhee\\ContentManager\\Offline Records (EP)\\TasTAFE Supporting ~ POLICY AND PROCEDURES - Standards(2)\\Course or Campus Change Request Form (International Education).DOCX (* Main Document Store: 002+0NHX+0O6F1PSBF2L.DOCX *);False|1;;;;;;;;;;23/02/2025 at 10:33 AM;GUEST ACCOUNT;;False|84;;;;;;;;;;23/02/2025 at 10:33 AM;GUEST ACCOUNT;From: 19/02/2025 at 9:05 PM - To: 23/02/2025 at 10:33 AM;False|84;;;;;;;;;;19/02/2025 at 9:05 PM;GUEST ACCOUNT;From: 18/02/2025 at 9:42 PM - To: 19/02/2025 at 9:05 PM;False|1;;;;;;;;;;19/02/2025 at 9:05 PM;GUEST ACCOUNT;;False|110;;;;;;;;;;19/02/2025 at 9:05 PM;GUEST ACCOUNT;Revision Number 3 - C:\\Users\\katherine.rhee\\ContentManager\\Offline Records (EP)\\TasTAFE Supporting ~ POLICY AND PROCEDURES - Standards(2)\\Course or Campus Change Request Form (International Education).DOCX (* Main Document Store: 002+0NHX+0O6F1PSBF2L.DOCX *);False|110;;;;;;;;;;18/02/2025 at 9:42 PM;GUEST ACCOUNT;Revision Number 3 - C:\\Users\\katherine.rhee\\ContentManager\\Offline Records (EP)\\TasTAFE Supporting ~ POLICY AND PROCEDURES - Standards(2)\\Course or Campus Change Request Form (International Education).DOCX (* Main Document Store: 002+0NHX+0O6F1PSBF2L.DOCX *);False|1;;;;;;;;;;18/02/2025 at 9:42 PM;GUEST ACCOUNT;;False|84;;;;;;;;;;18/02/2025 at 9:42 PM;GUEST ACCOUNT;From: 18/02/2025 at 3:45 PM - To: 18/02/2025 at 9:42 PM;False|84;;;;;;;;;;18/02/2025 at 3:45 PM;GUEST ACCOUNT;From: 16/02/2025 at 6:08 PM - To: 18/02/2025 at 3:45 PM;False|1;;;;;;;;;;18/02/2025 at 3:45 PM;GUEST ACCOUNT;;False|110;;;;;;;;;;18/02/2025 at 3:45 PM;GUEST ACCOUNT;Revision Number 3 - C:\\Users\\katherine.rhee\\ContentManager\\Offline Records (EP)\\TasTAFE Supporting ~ POLICY AND PROCEDURES - Standards(2)\\Course or Campus Change Request Form (International Education).DOCX (* Main Document Store: 002+0NHX+0O6F1PSBF2L.DOCX *);False|110;;;;;;;;;;16/02/2025 at 6:08 PM;GUEST ACCOUNT;Revision Number 3 - C:\\Users\\katherine.rhee\\ContentManager\\Offline Records (EP)\\TasTAFE Supporting ~ POLICY AND PROCEDURES - Standards(2)\\Course or Campus Change Request Form (International Education).DOCX (* Main Document Store: 002+0NHX+0O6F1PSBF2L.DOCX *);False|1;;;;;;;;;;16/02/2025 at 6:08 PM;GUEST ACCOUNT;;False|84;;;;;;;;;;16/02/2025 at 6:08 PM;GUEST ACCOUNT;From: 16/02/2025 at 10:26 AM - To: 16/02/2025 at 6:08 PM;False|84;;;;;;;;;;16/02/2025 at 10:26 AM;GUEST ACCOUNT;From: 13/02/2025 at 12:46 PM - To: 16/02/2025 at 10:26 AM;False|1;;;;;;;;;;16/02/2025 at 10:26 AM;GUEST ACCOUNT;;False|110;;;;;;;;;;16/02/2025 at 10:26 AM;GUEST ACCOUNT;Revision Number 3 - C:\\Users\\katherine.rhee\\ContentManager\\Offline Records (EP)\\TasTAFE Supporting ~ POLICY AND PROCEDURES - Standards(2)\\Course or Campus Change Request Form (International Education).DOCX (* Main Document Store: 002+0NHX+0O6F1PSBF2L.DOCX *);False|110;;;;;;;;;;13/02/2025 at 12:46 PM;GUEST ACCOUNT;Revision Number 3 - C:\\Users\\katherine.rhee\\ContentManager\\Offline Records (EP)\\TasTAFE Supporting ~ POLICY AND PROCEDURES - Standards(2)\\Course or Campus Change Request Form (International Education).DOCX (* Main Document Store: 002+0NHX+0O6F1PSBF2L.DOCX *);False|1;;;;;;;;;;13/02/2025 at 12:46 PM;GUEST ACCOUNT;;False|84;;;;;;;;;;13/02/2025 at 12:46 PM;GUEST ACCOUNT;From: 12/02/2025 at 4:46 PM - To: 13/02/2025 at 12:46 PM;False|84;;;;;;;;;;12/02/2025 at 4:46 PM;GUEST ACCOUNT;From: 12/02/2025 at 3:43 PM - To: 12/02/2025 at 4:46 PM;False|1;;;;;;;;;;12/02/2025 at 4:46 PM;GUEST ACCOUNT;;False|110;;;;;;;;;;12/02/2025 at 4:46 PM;GUEST ACCOUNT;Revision Number 3 - C:\\Users\\katherine.rhee\\ContentManager\\Offline Records (EP)\\TasTAFE Supporting ~ POLICY AND PROCEDURES - Standards(2)\\Course or Campus Change Request Form (International Education).DOCX (* Main Document Store: 002+0NHX+0O6F1PSBF2L.DOCX *);False|110;;;;;;;;;;12/02/2025 at 3:43 PM;GUEST ACCOUNT;Revision Number 3 - C:\\Users\\katherine.rhee\\ContentManager\\Offline Records (EP)\\TasTAFE Supporting ~ POLICY AND PROCEDURES - Standards(2)\\Course or Campus Change Request Form (International Education).DOCX (* Main Document Store: 002+0NHX+0O6F1PSBF2L.DOCX *);False|1;;;;;;;;;;12/02/2025 at 3:43 PM;GUEST ACCOUNT;;False|84;;;;;;;;;;12/02/2025 at 3:43 PM;GUEST ACCOUNT;From: 11/02/2025 at 9:42 PM - To: 12/02/2025 at 3:43 PM;False|84;;;;;;;;;;11/02/2025 at 9:42 PM;GUEST ACCOUNT;From: 09/02/2025 at 10:29 AM - To: 11/02/2025 at 9:42 PM;False|1;;;;;;;;;;11/02/2025 at 9:42 PM;GUEST ACCOUNT;;False|110;;;;;;;;;;11/02/2025 at 9:42 PM;GUEST ACCOUNT;Revision Number 3 - C:\\Users\\katherine.rhee\\ContentManager\\Offline Records (EP)\\TasTAFE Supporting ~ POLICY AND PROCEDURES - Standards(2)\\Course or Campus Change Request Form (International Education).DOCX (* Main Document Store: 002+0NHX+0O6F1PSBF2L.DOCX *);False|110;;;;;;;;;;09/02/2025 at 10:29 AM;GUEST ACCOUNT;Revision Number 3 - C:\\Users\\katherine.rhee\\ContentManager\\Offline Records (EP)\\TasTAFE Supporting ~ POLICY AND PROCEDURES - Standards(2)\\Course or Campus Change Request Form (International Education).DOCX (* Main Document Store: 002+0NHX+0O6F1PSBF2L.DOCX *);False|1;;;;;;;;;;09/02/2025 at 10:29 AM;GUEST ACCOUNT;;False|84;;;;;;;;;;09/02/2025 at 10:29 AM;GUEST ACCOUNT;From: 07/02/2025 at 11:18 PM - To: 09/02/2025 at 10:29 AM;False|84;;;;;;;;;;07/02/2025 at 11:18 PM;scott.turnbull;From: 06/02/2025 at 9:54 PM - To: 07/02/2025 at 11:18 PM;False|1;;;;;;;;;;07/02/2025 at 11:18 PM;scott.turnbull;;False|112;;;;;;;;;;07/02/2025 at 11:18 PM;scott.turnbull;P:\\TasTAFE Test export 07022025\\EP_7119297_Course or Campus Change Request Form (International Education).DOCX;False|125;;;;;;;;;;07/02/2025 at 11:18 PM;scott.turnbull;Revision Number 1 (Main Document Store: 001+0UHX+0O6F1PTK09H.DOCX);False|125;;;;;;;;;;07/02/2025 at 11:18 PM;scott.turnbull;Revision Number 2 (Main Document Store: 001+0UHX+0O6F1PTK09I.DOCX);False|112;;;;;;;;;;06/02/2025 at 9:54 PM;scott.turnbull;P:\\TasTAFE test export 06022025\\EP_7119297_Course or Campus Change Request Form (International Education).DOCX;False|1;;;;;;;;;;06/02/2025 at 9:54 PM;scott.turnbull;;False|84;;;;;;;;;;06/02/2025 at 9:54 PM;scott.turnbull;From: 06/02/2025 at 2:01 AM - To: 06/02/2025 at 9:54 PM;False|125;;;;;;;;;;06/02/2025 at 9:54 PM;scott.turnbull;Revision Number 1 (Main Document Store: 001+0UHX+0O6F1PTK09H.DOCX);False|125;;;;;;;;;;06/02/2025 at 9:54 PM;scott.turnbull;Revision Number 2 (Main Document Store: 001+0UHX+0O6F1PTK09I.DOCX);False|110;;;;;;;;;;06/02/2025 at 2:01 AM;GUEST ACCOUNT;Revision Number 3 - C:\\Users\\katherine.rhee\\ContentManager\\Offline Records (EP)\\TasTAFE Supporting ~ POLICY AND PROCEDURES - Standards(2)\\Course or Campus Change Request Form (International Education).DOCX (* Main Document Store: 002+0NHX+0O6F1PSBF2L.DOCX *);False|84;;;;;;;;;;06/02/2025 at 2:01 AM;GUEST ACCOUNT;From: 05/02/2025 at 8:15 PM - To: 06/02/2025 at 2:01 AM;False|1;;;;;;;;;;06/02/2025 at 2:01 AM;GUEST ACCOUNT;;False|1;;;;;;;;;;05/02/2025 at 8:15 PM;GUEST ACCOUNT;;False|84;;;;;;;;;;05/02/2025 at 8:15 PM;GUEST ACCOUNT;From: 04/02/2025 at 9:43 PM - To: 05/02/2025 at 8:15 PM;False|110;;;;;;;;;;05/02/2025 at 8:15 PM;GUEST ACCOUNT;Revision Number 3 - C:\\Users\\katherine.rhee\\ContentManager\\Offline Records (EP)\\TasTAFE Supporting ~ POLICY AND PROCEDURES - Standards(2)\\Course or Campus Change Request Form (International Education).DOCX (* Main Document Store: 002+0NHX+0O6F1PSBF2L.DOCX *);False|110;;;;;;;;;;04/02/2025 at 9:43 PM;GUEST ACCOUNT;Revision Number 3 - C:\\Users\\katherine.rhee\\ContentManager\\Offline Records (EP)\\TasTAFE Supporting ~ POLICY AND PROCEDURES - Standards(2)\\Course or Campus Change Request Form (International Education).DOCX (* Main Document Store: 002+0NHX+0O6F1PSBF2L.DOCX *);False|84;;;;;;;;;;04/02/2025 at 9:43 PM;GUEST ACCOUNT;From: 02/02/2025 at 10:25 AM - To: 04/02/2025 at 9:43 PM;False|1;;;;;;;;;;04/02/2025 at 9:43 PM;GUEST ACCOUNT;;False|1;;;;;;;;;;02/02/2025 at 10:25 AM;GUEST ACCOUNT;;False|84;;;;;;;;;;02/02/2025 at 10:25 AM;GUEST ACCOUNT;From: 29/01/2025 at 9:39 PM - To: 02/02/2025 at 10:25 AM;False|110;;;;;;;;;;02/02/2025 at 10:25 AM;GUEST ACCOUNT;Revision Number 3 - C:\\Users\\katherine.rhee\\ContentManager\\Offline Records (EP)\\TasTAFE Supporting ~ POLICY AND PROCEDURES - Standards(2)\\Course or Campus Change Request Form (International Education).DOCX (* Main Document Store: 002+0NHX+0O6F1PSBF2L.DOCX *);False|110;;;;;;;;;;29/01/2025 at 9:39 PM;GUEST ACCOUNT;Revision Number 3 - C:\\Users\\katherine.rhee\\ContentManager\\Offline Records (EP)\\TasTAFE Supporting ~ POLICY AND PROCEDURES - Standards(2)\\Course or Campus Change Request Form (International Education).DOCX (* Main Document Store: 002+0NHX+0O6F1PSBF2L.DOCX *);False|84;;;;;;;;;;29/01/2025 at 9:39 PM;GUEST ACCOUNT;From: 28/01/2025 at 9:39 PM - To: 29/01/2025 at 9:39 PM;False|1;;;;;;;;;;29/01/2025 at 9:39 PM;GUEST ACCOUNT;;False|1;;;;;;;;;;28/01/2025 at 9:39 PM;GUEST ACCOUNT;;False|84;;;;;;;;;;28/01/2025 at 9:39 PM;GUEST ACCOUNT;From: 26/01/2025 at 10:31 AM - To: 28/01/2025 at 9:39 PM;False|110;;;;;;;;;;28/01/2025 at 9:39 PM;GUEST ACCOUNT;Revision Number 3 - C:\\Users\\katherine.rhee\\ContentManager\\Offline Records (EP)\\TasTAFE Supporting ~ POLICY AND PROCEDURES - Standards(2)\\Course or Campus Change Request Form (International Education).DOCX (* Main Document Store: 002+0NHX+0O6F1PSBF2L.DOCX *);False|110;;;;;;;;;;26/01/2025 at 10:31 AM;GUEST ACCOUNT;Revision Number 3 - C:\\Users\\katherine.rhee\\ContentManager\\Offline Records (EP)\\TasTAFE Supporting ~ POLICY AND PROCEDURES - Standards(2)\\Course or Campus Change Request Form (International Education).DOCX (* Main Document Store: 002+0NHX+0O6F1PSBF2L.DOCX *);False|84;;;;;;;;;;26/01/2025 at 10:31 AM;GUEST ACCOUNT;From: 22/01/2025 at 11:56 AM - To: 26/01/2025 at 10:31 AM;False|1;;;;;;;;;;26/01/2025 at 10:31 AM;GUEST ACCOUNT;;False|1;;;;;;;;;;22/01/2025 at 11:56 AM;mark.steczkowicz;;False|84;;;;;;;;;;22/01/2025 at 11:56 AM;mark.steczkowicz;From: 21/01/2025 at 9:43 PM - To: 22/01/2025 at 11:56 AM;False|125;;;;;;;;;;22/01/2025 at 11:56 AM;mark.steczkowicz;Revision Number 1 (Main Document Store: 001+0UHX+0O6F1PTK09H.DOCX);False|112;;;;;;;;;;22/01/2025 at 11:56 AM;mark.steczkowicz;C:\\Users\\mark.steczkowicz\\Downloads\\TasTafe Export 05122025\\Documents\\EP_7119297.DOCX;False|125;;;;;;;;;;22/01/2025 at 11:56 AM;mark.steczkowicz;Revision Number 2 (Main Document Store: 001+0UHX+0O6F1PTK09I.DOCX);False|110;;;;;;;;;;21/01/2025 at 9:43 PM;GUEST ACCOUNT;Revision Number 3 - C:\\Users\\katherine.rhee\\ContentManager\\Offline Records (EP)\\TasTAFE Supporting ~ POLICY AND PROCEDURES - Standards(2)\\Course or Campus Change Request Form (International Education).DOCX (* Main Document Store: 002+0NHX+0O6F1PSBF2L.DOCX *);False|84;;;;;;;;;;21/01/2025 at 9:43 PM;GUEST ACCOUNT;From: 19/01/2025 at 10:19 AM - To: 21/01/2025 at 9:43 PM;False|1;;;;;;;;;;21/01/2025 at 9:43 PM;GUEST ACCOUNT;;False|1;;;;;;;;;;19/01/2025 at 10:19 AM;GUEST ACCOUNT;;False|84;;;;;;;;;;19/01/2025 at 10:19 AM;GUEST ACCOUNT;From: 14/01/2025 at 9:44 PM - To: 19/01/2025 at 10:19 AM;False|110;;;;;;;;;;19/01/2025 at 10:19 AM;GUEST ACCOUNT;Revision Number 3 - C:\\Users\\katherine.rhee\\ContentManager\\Offline Records (EP)\\TasTAFE Supporting ~ POLICY AND PROCEDURES - Standards(2)\\Course or Campus Change Request Form (International Education).DOCX (* Main Document Store: 002+0NHX+0O6F1PSBF2L.DOCX *);False|110;;;;;;;;;;14/01/2025 at 9:44 PM;GUEST ACCOUNT;Revision Number 3 - C:\\Users\\katherine.rhee\\ContentManager\\Offline Records (EP)\\TasTAFE Supporting ~ POLICY AND PROCEDURES - Standards(2)\\Course or Campus Change Request Form (International Education).DOCX (* Main Document Store: 002+0NHX+0O6F1PSBF2L.DOCX *);False|84;;;;;;;;;;14/01/2025 at 9:44 PM;GUEST ACCOUNT;From: 13/01/2025 at 5:26 PM - To: 14/01/2025 at 9:44 PM;False|1;;;;;;;;;;14/01/2025 at 9:44 PM;GUEST ACCOUNT;;False|1;;;;;;;;;;13/01/2025 at 5:26 PM;GUEST ACCOUNT;;False|84;;;;;;;;;;13/01/2025 at 5:26 PM;GUEST ACCOUNT;From: 12/01/2025 at 10:33 AM - To: 13/01/2025 at 5:26 PM;False|110;;;;;;;;;;13/01/2025 at 5:26 PM;GUEST ACCOUNT;Revision Number 3 - C:\\Users\\katherine.rhee\\ContentManager\\Offline Records (EP)\\TasTAFE Supporting ~ POLICY AND PROCEDURES - Standards(2)\\Course or Campus Change Request Form (International Education).DOCX (* Main Document Store: 002+0NHX+0O6F1PSBF2L.DOCX *);False|110;;;;;;;;;;12/01/2025 at 10:33 AM;GUEST ACCOUNT;Revision Number 3 - C:\\Users\\katherine.rhee\\ContentManager\\Offline Records (EP)\\TasTAFE Supporting ~ POLICY AND PROCEDURES - Standards(2)\\Course or Campus Change Request Form (International Education).DOCX (* Main Document Store: 002+0NHX+0O6F1PSBF2L.DOCX *);False|84;;;;;;;;;;12/01/2025 at 10:33 AM;GUEST ACCOUNT;From: 11/01/2025 at 3:53 PM - To: 12/01/2025 at 10:33 AM;False|1;;;;;;;;;;12/01/2025 at 10:33 AM;GUEST ACCOUNT;;False|1;;;;;;;;;;11/01/2025 at 3:53 PM;GUEST ACCOUNT;;False|84;;;;;;;;;;11/01/2025 at 3:53 PM;GUEST ACCOUNT;From: 11/01/2025 at 1:33 AM - To: 11/01/2025 at 3:53 PM;False|110;;;;;;;;;;11/01/2025 at 3:53 PM;GUEST ACCOUNT;Revision Number 3 - C:\\Users\\katherine.rhee\\ContentManager\\Offline Records (EP)\\TasTAFE Supporting ~ POLICY AND PROCEDURES - Standards(2)\\Course or Campus Change Request Form (International Education).DOCX (* Main Document Store: 002+0NHX+0O6F1PSBF2L.DOCX *);False|110;;;;;;;;;;11/01/2025 at 1:33 AM;GUEST ACCOUNT;Revision Number 3 - C:\\Users\\katherine.rhee\\ContentManager\\Offline Records (EP)\\TasTAFE Supporting ~ POLICY AND PROCEDURES - Standards(2)\\Course or Campus Change Request Form (International Education).DOCX (* Main Document Store: 002+0NHX+0O6F1PSBF2L.DOCX *);False|84;;;;;;;;;;11/01/2025 at 1:33 AM;GUEST ACCOUNT;From: 08/01/2025 at 5:02 PM - To: 11/01/2025 at 1:33 AM;False|1;;;;;;;;;;11/01/2025 at 1:33 AM;GUEST ACCOUNT;;False|1;;;;;;;;;;08/01/2025 at 5:02 PM;GUEST ACCOUNT;;False|84;;;;;;;;;;08/01/2025 at 5:02 PM;GUEST ACCOUNT;From: 08/01/2025 at 3:54 AM - To: 08/01/2025 at 5:02 PM;False|110;;;;;;;;;;08/01/2025 at 5:02 PM;GUEST ACCOUNT;Revision Number 3 - C:\\Users\\katherine.rhee\\ContentManager\\Offline Records (EP)\\TasTAFE Supporting ~ POLICY AND PROCEDURES - Standards(2)\\Course or Campus Change Request Form (International Education).DOCX (* Main Document Store: 002+0NHX+0O6F1PSBF2L.DOCX *);False|110;;;;;;;;;;08/01/2025 at 3:54 AM;GUEST ACCOUNT;Revision Number 3 - C:\\Users\\katherine.rhee\\ContentManager\\Offline Records (EP)\\TasTAFE Supporting ~ POLICY AND PROCEDURES - Standards(2)\\Course or Campus Change Request Form (International Education).DOCX (* Main Document Store: 002+0NHX+0O6F1PSBF2L.DOCX *);False|84;;;;;;;;;;08/01/2025 at 3:54 AM;GUEST ACCOUNT;From: 07/01/2025 at 9:39 PM - To: 08/01/2025 at 3:54 AM;False|1;;;;;;;;;;08/01/2025 at 3:54 AM;GUEST ACCOUNT;;False|1;;;;;;;;;;07/01/2025 at 9:39 PM;GUEST ACCOUNT;;False|84;;;;;;;;;;07/01/2025 at 9:39 PM;GUEST ACCOUNT;From: 06/01/2025 at 1:20 PM - To: 07/01/2025 at 9:39 PM;False|110;;;;;;;;;;07/01/2025 at 9:39 PM;GUEST ACCOUNT;Revision Number 3 - C:\\Users\\katherine.rhee\\ContentManager\\Offline Records (EP)\\TasTAFE Supporting ~ POLICY AND PROCEDURES - Standards(2)\\Course or Campus Change Request Form (International Education).DOCX (* Main Document Store: 002+0NHX+0O6F1PSBF2L.DOCX *);False|110;;;;;;;;;;06/01/2025 at 1:20 PM;GUEST ACCOUNT;Revision Number 3 - C:\\Users\\katherine.rhee\\ContentManager\\Offline Records (EP)\\TasTAFE Supporting ~ POLICY AND PROCEDURES - Standards(2)\\Course or Campus Change Request Form (International Education).DOCX (* Main Document Store: 002+0NHX+0O6F1PSBF2L.DOCX *);False|84;;;;;;;;;;06/01/2025 at 1:20 PM;GUEST ACCOUNT;From: 06/01/2025 at 1:20 PM - To: 06/01/2025 at 1:20 PM;False|1;;;;;;;;;;06/01/2025 at 1:20 PM;GUEST ACCOUNT;;False|1;;;;;;;;;;06/01/2025 at 1:20 PM;GUEST ACCOUNT;;False|84;;;;;;;;;;06/01/2025 at 1:20 PM;GUEST ACCOUNT;From: 06/01/2025 at 1:19 PM - To: 06/01/2025 at 1:20 PM;False|110;;;;;;;;;;06/01/2025 at 1:20 PM;GUEST ACCOUNT;Revision Number 3 - C:\\Users\\katherine.rhee\\ContentManager\\Offline Records (EP)\\TasTAFE Supporting ~ POLICY AND PROCEDURES - Standards(2)\\Course or Campus Change Request Form (International Education).DOCX (* Main Document Store: 002+0NHX+0O6F1PSBF2L.DOCX *);False|110;;;;;;;;;;06/01/2025 at 1:19 PM;GUEST ACCOUNT;Revision Number 3 - C:\\Users\\katherine.rhee\\ContentManager\\Offline Records (EP)\\TasTAFE Supporting ~ POLICY AND PROCEDURES - Standards(2)\\Course or Campus Change Request Form (International Education).DOCX (* Main Document Store: 002+0NHX+0O6F1PSBF2L.DOCX *);False|84;;;;;;;;;;06/01/2025 at 1:19 PM;GUEST ACCOUNT;From: 05/01/2025 at 9:18 PM - To: 06/01/2025 at 1:19 PM;False|1;;;;;;;;;;06/01/2025 at 1:19 PM;GUEST ACCOUNT;;False|1;;;;;;;;;;05/01/2025 at 9:18 PM;GUEST ACCOUNT;;False|84;;;;;;;;;;05/01/2025 at 9:18 PM;GUEST ACCOUNT;From: 05/01/2025 at 10:36 AM - To: 05/01/2025 at 9:18 PM;False|110;;;;;;;;;;05/01/2025 at 9:18 PM;GUEST ACCOUNT;Revision Number 3 - C:\\Users\\katherine.rhee\\ContentManager\\Offline Records (EP)\\TasTAFE Supporting ~ POLICY AND PROCEDURES - Standards(2)\\Course or Campus Change Request Form (International Education).DOCX (* Main Document Store: 002+0NHX+0O6F1PSBF2L.DOCX *);False|110;;;;;;;;;;05/01/2025 at 10:36 AM;GUEST ACCOUNT;Revision Number 3 - C:\\Users\\katherine.rhee\\ContentManager\\Offline Records (EP)\\TasTAFE Supporting ~ POLICY AND PROCEDURES - Standards(2)\\Course or Campus Change Request Form (International Education).DOCX (* Main Document Store: 002+0NHX+0O6F1PSBF2L.DOCX *);False|84;;;;;;;;;;05/01/2025 at 10:36 AM;GUEST ACCOUNT;From: 04/01/2025 at 4:03 AM - To: 05/01/2025 at 10:36 AM;False|1;;;;;;;;;;05/01/2025 at 10:36 AM;GUEST ACCOUNT;;False|1;;;;;;;;;;04/01/2025 at 4:03 AM;GUEST ACCOUNT;;False|84;;;;;;;;;;04/01/2025 at 4:03 AM;GUEST ACCOUNT;From: 04/01/2025 at 4:03 AM - To: 04/01/2025 at 4:03 AM;False|110;;;;;;;;;;04/01/2025 at 4:03 AM;GUEST ACCOUNT;Revision Number 3 - C:\\Users\\katherine.rhee\\ContentManager\\Offline Records (EP)\\TasTA</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2.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3.xml><?xml version="1.0" encoding="utf-8"?>
<ds:datastoreItem xmlns:ds="http://schemas.openxmlformats.org/officeDocument/2006/customXml" ds:itemID="{A2DDF359-EE69-4963-9252-4939F553D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18</TotalTime>
  <Pages>3</Pages>
  <Words>483</Words>
  <Characters>2755</Characters>
  <Application>Microsoft Office Word</Application>
  <DocSecurity>0</DocSecurity>
  <Lines>22</Lines>
  <Paragraphs>6</Paragraphs>
  <ScaleCrop>false</ScaleCrop>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or Campus Change Request Form (International Education)</dc:title>
  <dc:subject/>
  <dc:creator>Lawes, Alison</dc:creator>
  <cp:keywords/>
  <dc:description/>
  <cp:lastModifiedBy>Rigby, Matt</cp:lastModifiedBy>
  <cp:revision>26</cp:revision>
  <cp:lastPrinted>2020-12-23T02:30:00Z</cp:lastPrinted>
  <dcterms:created xsi:type="dcterms:W3CDTF">2024-07-17T06:09:00Z</dcterms:created>
  <dcterms:modified xsi:type="dcterms:W3CDTF">2025-05-05T01:33:00Z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Course or Campus Change Request Form (International Education)</vt:lpwstr>
  </property>
</Properties>
</file>