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 w:displacedByCustomXml="next"/>
    <w:bookmarkStart w:id="1" w:name="_Toc30502210" w:displacedByCustomXml="next"/>
    <w:sdt>
      <w:sdtPr>
        <w:alias w:val="Title"/>
        <w:tag w:val=""/>
        <w:id w:val="1694955488"/>
        <w:placeholder>
          <w:docPart w:val="3DAA62F062F642EDA133EADADAC5FE3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0571CAC" w14:textId="1DC91968" w:rsidR="00D75FE2" w:rsidRPr="003D5423" w:rsidRDefault="003D5423" w:rsidP="00E600F9">
          <w:pPr>
            <w:pStyle w:val="MainTitleHeading"/>
            <w:framePr w:w="8928" w:wrap="around" w:x="2127"/>
          </w:pPr>
          <w:r w:rsidRPr="003D5423">
            <w:t>Sisters of Charity Foundation TAFE National Scholarship Application</w:t>
          </w:r>
        </w:p>
      </w:sdtContent>
    </w:sdt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C3BB2" w:rsidRPr="00EC3BB2" w14:paraId="20FBDC6E" w14:textId="77777777" w:rsidTr="00EC3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bookmarkEnd w:id="1"/>
          <w:bookmarkEnd w:id="0"/>
          <w:p w14:paraId="764A71C7" w14:textId="77777777" w:rsidR="00EC3BB2" w:rsidRPr="00EC3BB2" w:rsidRDefault="00EC3BB2" w:rsidP="00DB230F">
            <w:pPr>
              <w:spacing w:line="480" w:lineRule="auto"/>
            </w:pPr>
            <w:r w:rsidRPr="00EC3BB2">
              <w:t>Name:</w:t>
            </w:r>
          </w:p>
        </w:tc>
      </w:tr>
      <w:tr w:rsidR="00EC3BB2" w:rsidRPr="00EC3BB2" w14:paraId="44872D3D" w14:textId="77777777" w:rsidTr="00EC3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79441930" w14:textId="5758A478" w:rsidR="00EC3BB2" w:rsidRPr="00EC3BB2" w:rsidRDefault="00EC3BB2" w:rsidP="00DB230F">
            <w:pPr>
              <w:spacing w:line="480" w:lineRule="auto"/>
            </w:pPr>
            <w:r w:rsidRPr="00EC3BB2">
              <w:t>Address:</w:t>
            </w:r>
          </w:p>
        </w:tc>
      </w:tr>
      <w:tr w:rsidR="00EC3BB2" w:rsidRPr="00EC3BB2" w14:paraId="644FDEB4" w14:textId="77777777" w:rsidTr="00EC3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10DF5F18" w14:textId="759212F5" w:rsidR="00EC3BB2" w:rsidRPr="00EC3BB2" w:rsidRDefault="00EC3BB2" w:rsidP="00DB230F">
            <w:pPr>
              <w:spacing w:line="480" w:lineRule="auto"/>
            </w:pPr>
            <w:r w:rsidRPr="00EC3BB2">
              <w:t>Date of Birth:</w:t>
            </w:r>
          </w:p>
        </w:tc>
      </w:tr>
      <w:tr w:rsidR="00EC3BB2" w:rsidRPr="00EC3BB2" w14:paraId="3FB3C480" w14:textId="77777777" w:rsidTr="00EC3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671F8810" w14:textId="77777777" w:rsidR="00EC3BB2" w:rsidRPr="00EC3BB2" w:rsidRDefault="00EC3BB2" w:rsidP="00DB230F">
            <w:pPr>
              <w:spacing w:line="480" w:lineRule="auto"/>
            </w:pPr>
            <w:r w:rsidRPr="00EC3BB2">
              <w:t>E-mail:</w:t>
            </w:r>
          </w:p>
        </w:tc>
      </w:tr>
      <w:tr w:rsidR="00EC3BB2" w:rsidRPr="00EC3BB2" w14:paraId="2D27B9E7" w14:textId="77777777" w:rsidTr="00EC3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6E86318C" w14:textId="77777777" w:rsidR="00EC3BB2" w:rsidRPr="00EC3BB2" w:rsidRDefault="00EC3BB2" w:rsidP="00DB230F">
            <w:pPr>
              <w:spacing w:line="480" w:lineRule="auto"/>
            </w:pPr>
            <w:r w:rsidRPr="00EC3BB2">
              <w:t>Phone Contact:</w:t>
            </w:r>
          </w:p>
        </w:tc>
      </w:tr>
      <w:tr w:rsidR="00EC3BB2" w:rsidRPr="00EC3BB2" w14:paraId="52BE03D7" w14:textId="77777777" w:rsidTr="00EC3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68139813" w14:textId="77777777" w:rsidR="00EC3BB2" w:rsidRPr="00EC3BB2" w:rsidRDefault="00EC3BB2" w:rsidP="00DB230F">
            <w:pPr>
              <w:spacing w:line="480" w:lineRule="auto"/>
            </w:pPr>
            <w:r w:rsidRPr="00EC3BB2">
              <w:t>Course you have enrolled in:</w:t>
            </w:r>
          </w:p>
        </w:tc>
      </w:tr>
      <w:tr w:rsidR="00EC3BB2" w:rsidRPr="00EC3BB2" w14:paraId="2B26B36D" w14:textId="77777777" w:rsidTr="00EC3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5EA6415F" w14:textId="1D7548F7" w:rsidR="00EC3BB2" w:rsidRPr="00EC3BB2" w:rsidRDefault="00EC3BB2" w:rsidP="00DB230F">
            <w:pPr>
              <w:spacing w:line="480" w:lineRule="auto"/>
            </w:pPr>
            <w:r w:rsidRPr="00EC3BB2">
              <w:t>Course start date:</w:t>
            </w:r>
          </w:p>
        </w:tc>
      </w:tr>
      <w:tr w:rsidR="00EC3BB2" w:rsidRPr="00EC3BB2" w14:paraId="4A0D3A6E" w14:textId="77777777" w:rsidTr="00EC3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06BE353E" w14:textId="77777777" w:rsidR="00EC3BB2" w:rsidRPr="00EC3BB2" w:rsidRDefault="00EC3BB2" w:rsidP="00DB230F">
            <w:pPr>
              <w:spacing w:line="480" w:lineRule="auto"/>
            </w:pPr>
            <w:r w:rsidRPr="00EC3BB2">
              <w:t>Expected course completion date:</w:t>
            </w:r>
          </w:p>
        </w:tc>
      </w:tr>
    </w:tbl>
    <w:p w14:paraId="71B7225D" w14:textId="5FE2D792" w:rsidR="00BB6DFE" w:rsidRDefault="00E600F9" w:rsidP="000265C6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DF0DA2" wp14:editId="6E4E1252">
            <wp:simplePos x="0" y="0"/>
            <wp:positionH relativeFrom="column">
              <wp:posOffset>-414181</wp:posOffset>
            </wp:positionH>
            <wp:positionV relativeFrom="paragraph">
              <wp:posOffset>-5628005</wp:posOffset>
            </wp:positionV>
            <wp:extent cx="1695450" cy="1463449"/>
            <wp:effectExtent l="0" t="0" r="0" b="381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63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A15" w:rsidRPr="00875A15">
        <w:t>Commitment to studies/goals:</w:t>
      </w:r>
    </w:p>
    <w:p w14:paraId="7B9371F2" w14:textId="669BE45C" w:rsidR="00B260A5" w:rsidRDefault="00B260A5" w:rsidP="00461472">
      <w:pPr>
        <w:pStyle w:val="ListBullet"/>
        <w:spacing w:line="276" w:lineRule="auto"/>
      </w:pPr>
      <w:r>
        <w:t xml:space="preserve">Please outline the factors that disadvantage you or act as obstacles for you pursuing your studies.  How have you overcome these obstacles </w:t>
      </w:r>
      <w:proofErr w:type="gramStart"/>
      <w:r>
        <w:t>in order to</w:t>
      </w:r>
      <w:proofErr w:type="gramEnd"/>
      <w:r>
        <w:t xml:space="preserve"> pursue your studies?</w:t>
      </w:r>
    </w:p>
    <w:p w14:paraId="62874739" w14:textId="3C4C8DA5" w:rsidR="00B260A5" w:rsidRDefault="00B260A5" w:rsidP="00461472">
      <w:pPr>
        <w:pStyle w:val="ListBullet"/>
        <w:spacing w:line="276" w:lineRule="auto"/>
      </w:pPr>
      <w:r>
        <w:t>Please describe how your foster/kinship (out of home care) experience has affected your studies and life.</w:t>
      </w:r>
    </w:p>
    <w:p w14:paraId="7AC44EB7" w14:textId="7F18E33E" w:rsidR="00B260A5" w:rsidRDefault="00B260A5" w:rsidP="00461472">
      <w:pPr>
        <w:pStyle w:val="ListBullet"/>
        <w:spacing w:line="276" w:lineRule="auto"/>
      </w:pPr>
      <w:r>
        <w:t>Please describe your contributions in the community and highlight any achievements or involvement life (i.e., include past studies/courses successfully completed, past employment, community work, team sports, volunteer work, etc.).</w:t>
      </w:r>
    </w:p>
    <w:p w14:paraId="580CA9BB" w14:textId="4B75462F" w:rsidR="00B260A5" w:rsidRDefault="00B260A5" w:rsidP="00461472">
      <w:pPr>
        <w:pStyle w:val="ListBullet"/>
        <w:spacing w:line="276" w:lineRule="auto"/>
      </w:pPr>
      <w:r>
        <w:t xml:space="preserve">Please describe your study, career and personal goals and tell us how being a recipient of this scholarship will assist you to achieve these goals </w:t>
      </w:r>
    </w:p>
    <w:p w14:paraId="578A1A92" w14:textId="1C196796" w:rsidR="00B260A5" w:rsidRDefault="00B260A5" w:rsidP="00461472">
      <w:pPr>
        <w:pStyle w:val="ListBullet"/>
        <w:spacing w:line="276" w:lineRule="auto"/>
      </w:pPr>
      <w:r>
        <w:t>How will you use your scholarship funds? Please give details:</w:t>
      </w:r>
    </w:p>
    <w:p w14:paraId="0E4C5093" w14:textId="7CA7D77B" w:rsidR="003A1B7B" w:rsidRDefault="00DB230F" w:rsidP="000265C6">
      <w:pPr>
        <w:pStyle w:val="Heading1"/>
      </w:pPr>
      <w:r w:rsidRPr="00DB230F">
        <w:lastRenderedPageBreak/>
        <w:t>Citizenship/Residency</w:t>
      </w:r>
    </w:p>
    <w:p w14:paraId="2CFA5350" w14:textId="4D0513E9" w:rsidR="000A66C7" w:rsidRPr="000A66C7" w:rsidRDefault="000A66C7" w:rsidP="000A66C7">
      <w:r w:rsidRPr="000A66C7">
        <w:t>Are you a permanent resident of Australia?</w:t>
      </w:r>
      <w:r w:rsidRPr="000A66C7">
        <w:tab/>
      </w:r>
      <w:r>
        <w:t xml:space="preserve">                                   </w:t>
      </w:r>
      <w:r w:rsidRPr="000A66C7">
        <w:t xml:space="preserve"> Yes </w:t>
      </w:r>
      <w:r w:rsidRPr="000A66C7">
        <w:rPr>
          <w:rFonts w:ascii="Segoe UI Symbol" w:hAnsi="Segoe UI Symbol" w:cs="Segoe UI Symbol"/>
        </w:rPr>
        <w:t>☐</w:t>
      </w:r>
      <w:r w:rsidRPr="000A66C7">
        <w:tab/>
        <w:t>N</w:t>
      </w:r>
      <w:r>
        <w:t>o</w:t>
      </w:r>
      <w:r w:rsidRPr="000A66C7">
        <w:t xml:space="preserve"> </w:t>
      </w:r>
      <w:r w:rsidRPr="000A66C7">
        <w:rPr>
          <w:rFonts w:ascii="Segoe UI Symbol" w:hAnsi="Segoe UI Symbol" w:cs="Segoe UI Symbol"/>
        </w:rPr>
        <w:t>☐</w:t>
      </w:r>
    </w:p>
    <w:p w14:paraId="4BF7DC13" w14:textId="4D841CEC" w:rsidR="00BB6DFE" w:rsidRPr="000265C6" w:rsidRDefault="000265C6" w:rsidP="000265C6">
      <w:pPr>
        <w:pStyle w:val="Heading1"/>
      </w:pPr>
      <w:r w:rsidRPr="000265C6">
        <w:t>Evidence of Foster/Kinship Experience (Out of Home Care)</w:t>
      </w:r>
    </w:p>
    <w:p w14:paraId="0746ED91" w14:textId="6559BEE9" w:rsidR="005F161C" w:rsidRDefault="005F161C" w:rsidP="005F161C">
      <w:r>
        <w:t xml:space="preserve">What was the period of your foster/kinship (out of home care) experience </w:t>
      </w:r>
    </w:p>
    <w:p w14:paraId="1B6F7E67" w14:textId="23C913B5" w:rsidR="0014786E" w:rsidRPr="00257498" w:rsidRDefault="0014786E" w:rsidP="0014786E">
      <w:pPr>
        <w:pStyle w:val="BodyText"/>
        <w:tabs>
          <w:tab w:val="left" w:pos="4536"/>
        </w:tabs>
        <w:spacing w:before="30"/>
        <w:rPr>
          <w:rFonts w:cs="Arial"/>
          <w:color w:val="auto"/>
          <w:spacing w:val="-1"/>
        </w:rPr>
      </w:pPr>
      <w:r w:rsidRPr="00257498">
        <w:rPr>
          <w:rFonts w:cs="Arial"/>
          <w:color w:val="auto"/>
          <w:spacing w:val="-1"/>
        </w:rPr>
        <w:t xml:space="preserve">From:  </w:t>
      </w:r>
      <w:sdt>
        <w:sdtPr>
          <w:rPr>
            <w:rFonts w:cs="Arial"/>
            <w:color w:val="auto"/>
            <w:spacing w:val="-1"/>
          </w:rPr>
          <w:id w:val="1773665713"/>
          <w:placeholder>
            <w:docPart w:val="903E4D45E5E645389B429390B9DC5B5B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257498">
            <w:rPr>
              <w:rStyle w:val="PlaceholderText"/>
              <w:rFonts w:cs="Arial"/>
              <w:color w:val="auto"/>
            </w:rPr>
            <w:t>Click or tap to enter a date.</w:t>
          </w:r>
        </w:sdtContent>
      </w:sdt>
      <w:r w:rsidRPr="00257498">
        <w:rPr>
          <w:rFonts w:cs="Arial"/>
          <w:color w:val="auto"/>
          <w:spacing w:val="-1"/>
        </w:rPr>
        <w:tab/>
        <w:t xml:space="preserve">To:  </w:t>
      </w:r>
      <w:sdt>
        <w:sdtPr>
          <w:rPr>
            <w:rFonts w:cs="Arial"/>
            <w:color w:val="auto"/>
            <w:spacing w:val="-1"/>
          </w:rPr>
          <w:id w:val="-591016466"/>
          <w:placeholder>
            <w:docPart w:val="903E4D45E5E645389B429390B9DC5B5B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257498">
            <w:rPr>
              <w:rStyle w:val="PlaceholderText"/>
              <w:rFonts w:cs="Arial"/>
              <w:color w:val="auto"/>
            </w:rPr>
            <w:t>Click or tap to enter a date.</w:t>
          </w:r>
        </w:sdtContent>
      </w:sdt>
    </w:p>
    <w:p w14:paraId="0AFD5473" w14:textId="3CD6BE06" w:rsidR="00BB6DFE" w:rsidRDefault="005F161C" w:rsidP="005F161C">
      <w:r>
        <w:t xml:space="preserve">Please provide a supporting statement from an appropriate referee (e.g., case manager, school counsellor, foster carer, etc.) to validate </w:t>
      </w:r>
      <w:r w:rsidR="000A7AF5">
        <w:t>your foster</w:t>
      </w:r>
      <w:r>
        <w:t>/kinship (out of home care) experience.  See referee section.</w:t>
      </w:r>
    </w:p>
    <w:p w14:paraId="3AF68F4D" w14:textId="4FF1F938" w:rsidR="00BB6DFE" w:rsidRDefault="00F03F08" w:rsidP="000265C6">
      <w:pPr>
        <w:pStyle w:val="Heading1"/>
      </w:pPr>
      <w:r w:rsidRPr="00F03F08">
        <w:t>Financial Situation</w:t>
      </w:r>
    </w:p>
    <w:p w14:paraId="3819BC60" w14:textId="65FE4B2B" w:rsidR="00A80B1C" w:rsidRDefault="00A80B1C" w:rsidP="00A80B1C">
      <w:r>
        <w:t>What are your annual study costs (estimated):</w:t>
      </w:r>
    </w:p>
    <w:tbl>
      <w:tblPr>
        <w:tblStyle w:val="TASTafeTableStyle2"/>
        <w:tblW w:w="0" w:type="auto"/>
        <w:tblLook w:val="04A0" w:firstRow="1" w:lastRow="0" w:firstColumn="1" w:lastColumn="0" w:noHBand="0" w:noVBand="1"/>
      </w:tblPr>
      <w:tblGrid>
        <w:gridCol w:w="6946"/>
        <w:gridCol w:w="425"/>
        <w:gridCol w:w="2257"/>
      </w:tblGrid>
      <w:tr w:rsidR="00A80B1C" w:rsidRPr="00A80B1C" w14:paraId="066CDEE4" w14:textId="77777777" w:rsidTr="00085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49F69D15" w14:textId="77777777" w:rsidR="00A80B1C" w:rsidRPr="00A80B1C" w:rsidRDefault="00A80B1C" w:rsidP="006A5E91">
            <w:r w:rsidRPr="00A80B1C">
              <w:t>ANNUAL STUDY COSTS AND ASSOCIATED FEES</w:t>
            </w:r>
          </w:p>
        </w:tc>
        <w:tc>
          <w:tcPr>
            <w:tcW w:w="425" w:type="dxa"/>
          </w:tcPr>
          <w:p w14:paraId="14F50480" w14:textId="77777777" w:rsidR="00A80B1C" w:rsidRPr="00A80B1C" w:rsidRDefault="00A80B1C" w:rsidP="006A5E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80B1C">
              <w:t>$</w:t>
            </w:r>
          </w:p>
        </w:tc>
        <w:tc>
          <w:tcPr>
            <w:tcW w:w="2257" w:type="dxa"/>
          </w:tcPr>
          <w:p w14:paraId="16BA5C1F" w14:textId="77777777" w:rsidR="00A80B1C" w:rsidRPr="00A80B1C" w:rsidRDefault="00A80B1C" w:rsidP="00085A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80B1C">
              <w:t>Amount</w:t>
            </w:r>
          </w:p>
        </w:tc>
      </w:tr>
      <w:tr w:rsidR="00A80B1C" w:rsidRPr="00A80B1C" w14:paraId="59AE93DA" w14:textId="77777777" w:rsidTr="00085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19AF8B33" w14:textId="269E0C1E" w:rsidR="00A80B1C" w:rsidRPr="00A80B1C" w:rsidRDefault="00A80B1C" w:rsidP="006A5E91">
            <w:r w:rsidRPr="00A80B1C">
              <w:t>Enrolment Fees (can be an estimate if unknown)</w:t>
            </w:r>
          </w:p>
        </w:tc>
        <w:tc>
          <w:tcPr>
            <w:tcW w:w="425" w:type="dxa"/>
          </w:tcPr>
          <w:p w14:paraId="7E7BEA1B" w14:textId="77777777" w:rsidR="00A80B1C" w:rsidRPr="00A80B1C" w:rsidRDefault="00A80B1C" w:rsidP="006A5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0B1C">
              <w:t>$</w:t>
            </w:r>
          </w:p>
        </w:tc>
        <w:tc>
          <w:tcPr>
            <w:tcW w:w="2257" w:type="dxa"/>
          </w:tcPr>
          <w:p w14:paraId="72D1120E" w14:textId="77777777" w:rsidR="00A80B1C" w:rsidRPr="00A80B1C" w:rsidRDefault="00A80B1C" w:rsidP="006A5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80B1C" w:rsidRPr="00A80B1C" w14:paraId="47B9664D" w14:textId="77777777" w:rsidTr="00085A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196AFA46" w14:textId="77777777" w:rsidR="00A80B1C" w:rsidRPr="00A80B1C" w:rsidRDefault="00A80B1C" w:rsidP="006A5E91">
            <w:r w:rsidRPr="00A80B1C">
              <w:t>Textbooks</w:t>
            </w:r>
          </w:p>
        </w:tc>
        <w:tc>
          <w:tcPr>
            <w:tcW w:w="425" w:type="dxa"/>
          </w:tcPr>
          <w:p w14:paraId="38100E5F" w14:textId="77777777" w:rsidR="00A80B1C" w:rsidRPr="00A80B1C" w:rsidRDefault="00A80B1C" w:rsidP="006A5E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80B1C">
              <w:t>$</w:t>
            </w:r>
          </w:p>
        </w:tc>
        <w:tc>
          <w:tcPr>
            <w:tcW w:w="2257" w:type="dxa"/>
          </w:tcPr>
          <w:p w14:paraId="5B041C2A" w14:textId="77777777" w:rsidR="00A80B1C" w:rsidRPr="00A80B1C" w:rsidRDefault="00A80B1C" w:rsidP="006A5E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80B1C" w:rsidRPr="00A80B1C" w14:paraId="19AEA889" w14:textId="77777777" w:rsidTr="00085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2E967928" w14:textId="77777777" w:rsidR="00A80B1C" w:rsidRPr="00A80B1C" w:rsidRDefault="00A80B1C" w:rsidP="006A5E91">
            <w:r w:rsidRPr="00A80B1C">
              <w:t>Equipment / Materials</w:t>
            </w:r>
          </w:p>
        </w:tc>
        <w:tc>
          <w:tcPr>
            <w:tcW w:w="425" w:type="dxa"/>
          </w:tcPr>
          <w:p w14:paraId="5DB2BD8F" w14:textId="77777777" w:rsidR="00A80B1C" w:rsidRPr="00A80B1C" w:rsidRDefault="00A80B1C" w:rsidP="006A5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0B1C">
              <w:t>$</w:t>
            </w:r>
          </w:p>
        </w:tc>
        <w:tc>
          <w:tcPr>
            <w:tcW w:w="2257" w:type="dxa"/>
          </w:tcPr>
          <w:p w14:paraId="2D1F0279" w14:textId="77777777" w:rsidR="00A80B1C" w:rsidRPr="00A80B1C" w:rsidRDefault="00A80B1C" w:rsidP="006A5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80B1C" w:rsidRPr="00A80B1C" w14:paraId="0D66E5F0" w14:textId="77777777" w:rsidTr="00085A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5C845BAC" w14:textId="77777777" w:rsidR="00A80B1C" w:rsidRPr="00A80B1C" w:rsidRDefault="00A80B1C" w:rsidP="006A5E91">
            <w:r w:rsidRPr="00A80B1C">
              <w:t>Other</w:t>
            </w:r>
          </w:p>
        </w:tc>
        <w:tc>
          <w:tcPr>
            <w:tcW w:w="425" w:type="dxa"/>
          </w:tcPr>
          <w:p w14:paraId="5CBDAF66" w14:textId="77777777" w:rsidR="00A80B1C" w:rsidRPr="00A80B1C" w:rsidRDefault="00A80B1C" w:rsidP="006A5E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80B1C">
              <w:t>$</w:t>
            </w:r>
          </w:p>
        </w:tc>
        <w:tc>
          <w:tcPr>
            <w:tcW w:w="2257" w:type="dxa"/>
          </w:tcPr>
          <w:p w14:paraId="73FEB4B1" w14:textId="77777777" w:rsidR="00A80B1C" w:rsidRPr="00A80B1C" w:rsidRDefault="00A80B1C" w:rsidP="006A5E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80B1C" w:rsidRPr="00A80B1C" w14:paraId="1498F7EA" w14:textId="77777777" w:rsidTr="00085A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3F8FD093" w14:textId="5C1143A7" w:rsidR="00A80B1C" w:rsidRPr="00A80B1C" w:rsidRDefault="00A80B1C" w:rsidP="006A5E91">
            <w:r w:rsidRPr="00A80B1C">
              <w:t>Total</w:t>
            </w:r>
          </w:p>
        </w:tc>
        <w:tc>
          <w:tcPr>
            <w:tcW w:w="425" w:type="dxa"/>
          </w:tcPr>
          <w:p w14:paraId="0B416D93" w14:textId="77777777" w:rsidR="00A80B1C" w:rsidRPr="00A80B1C" w:rsidRDefault="00A80B1C" w:rsidP="006A5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0B1C">
              <w:t>$</w:t>
            </w:r>
          </w:p>
        </w:tc>
        <w:tc>
          <w:tcPr>
            <w:tcW w:w="2257" w:type="dxa"/>
          </w:tcPr>
          <w:p w14:paraId="68154F88" w14:textId="77777777" w:rsidR="00A80B1C" w:rsidRPr="00A80B1C" w:rsidRDefault="00A80B1C" w:rsidP="006A5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FEDDB31" w14:textId="50BBC1D6" w:rsidR="00F60A8C" w:rsidRPr="00257498" w:rsidRDefault="00F60A8C" w:rsidP="00F60A8C">
      <w:pPr>
        <w:tabs>
          <w:tab w:val="left" w:pos="8080"/>
          <w:tab w:val="left" w:pos="9072"/>
        </w:tabs>
        <w:spacing w:before="240" w:after="240"/>
        <w:rPr>
          <w:rFonts w:cs="Arial"/>
        </w:rPr>
      </w:pPr>
      <w:r w:rsidRPr="00257498">
        <w:rPr>
          <w:rFonts w:cs="Arial"/>
          <w:bCs/>
          <w:spacing w:val="-2"/>
        </w:rPr>
        <w:t>Are</w:t>
      </w:r>
      <w:r w:rsidRPr="00257498">
        <w:rPr>
          <w:rFonts w:cs="Arial"/>
          <w:bCs/>
          <w:spacing w:val="5"/>
        </w:rPr>
        <w:t xml:space="preserve"> </w:t>
      </w:r>
      <w:r w:rsidRPr="00257498">
        <w:rPr>
          <w:rFonts w:cs="Arial"/>
          <w:bCs/>
          <w:spacing w:val="-4"/>
        </w:rPr>
        <w:t>you</w:t>
      </w:r>
      <w:r w:rsidRPr="00257498">
        <w:rPr>
          <w:rFonts w:cs="Arial"/>
          <w:bCs/>
        </w:rPr>
        <w:t xml:space="preserve"> a diploma</w:t>
      </w:r>
      <w:r w:rsidRPr="00257498">
        <w:rPr>
          <w:rFonts w:cs="Arial"/>
          <w:bCs/>
          <w:spacing w:val="-1"/>
        </w:rPr>
        <w:t xml:space="preserve"> </w:t>
      </w:r>
      <w:r w:rsidRPr="00257498">
        <w:rPr>
          <w:rFonts w:cs="Arial"/>
          <w:bCs/>
          <w:spacing w:val="-2"/>
        </w:rPr>
        <w:t>student</w:t>
      </w:r>
      <w:r w:rsidRPr="00257498">
        <w:rPr>
          <w:rFonts w:cs="Arial"/>
          <w:bCs/>
          <w:spacing w:val="2"/>
        </w:rPr>
        <w:t xml:space="preserve"> </w:t>
      </w:r>
      <w:r w:rsidRPr="00257498">
        <w:rPr>
          <w:rFonts w:cs="Arial"/>
          <w:bCs/>
          <w:spacing w:val="-1"/>
        </w:rPr>
        <w:t>receiving</w:t>
      </w:r>
      <w:r w:rsidRPr="00257498">
        <w:rPr>
          <w:rFonts w:cs="Arial"/>
          <w:bCs/>
          <w:spacing w:val="1"/>
        </w:rPr>
        <w:t xml:space="preserve"> </w:t>
      </w:r>
      <w:r w:rsidRPr="00257498">
        <w:rPr>
          <w:rFonts w:cs="Arial"/>
          <w:bCs/>
          <w:spacing w:val="-1"/>
        </w:rPr>
        <w:t>VET</w:t>
      </w:r>
      <w:r w:rsidRPr="00257498">
        <w:rPr>
          <w:rFonts w:cs="Arial"/>
          <w:bCs/>
          <w:spacing w:val="-3"/>
        </w:rPr>
        <w:t xml:space="preserve"> S</w:t>
      </w:r>
      <w:r w:rsidRPr="00257498">
        <w:rPr>
          <w:rFonts w:cs="Arial"/>
          <w:bCs/>
        </w:rPr>
        <w:t>tudent Loan?</w:t>
      </w:r>
      <w:r>
        <w:rPr>
          <w:rFonts w:cs="Arial"/>
          <w:bCs/>
        </w:rPr>
        <w:t xml:space="preserve">          </w:t>
      </w:r>
      <w:r w:rsidRPr="00257498">
        <w:rPr>
          <w:rFonts w:cs="Arial"/>
        </w:rPr>
        <w:t xml:space="preserve">Yes </w:t>
      </w:r>
      <w:sdt>
        <w:sdtPr>
          <w:rPr>
            <w:rFonts w:cs="Arial"/>
          </w:rPr>
          <w:id w:val="-1350628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57498">
            <w:rPr>
              <w:rFonts w:ascii="Segoe UI Symbol" w:eastAsia="MS Gothic" w:hAnsi="Segoe UI Symbol" w:cs="Segoe UI Symbol"/>
            </w:rPr>
            <w:t>☐</w:t>
          </w:r>
        </w:sdtContent>
      </w:sdt>
      <w:r w:rsidRPr="00257498">
        <w:rPr>
          <w:rFonts w:cs="Arial"/>
        </w:rPr>
        <w:tab/>
        <w:t xml:space="preserve">No </w:t>
      </w:r>
      <w:sdt>
        <w:sdtPr>
          <w:rPr>
            <w:rFonts w:cs="Arial"/>
          </w:rPr>
          <w:id w:val="-2061932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57498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8C8FAFC" w14:textId="0FAC0D2F" w:rsidR="00BE3378" w:rsidRPr="00257498" w:rsidRDefault="00BE3378" w:rsidP="00BE3378">
      <w:pPr>
        <w:pStyle w:val="ListNumber"/>
        <w:numPr>
          <w:ilvl w:val="0"/>
          <w:numId w:val="0"/>
        </w:numPr>
        <w:spacing w:before="0" w:line="240" w:lineRule="auto"/>
        <w:ind w:left="284" w:hanging="284"/>
        <w:rPr>
          <w:rFonts w:cs="Arial"/>
        </w:rPr>
      </w:pPr>
      <w:r w:rsidRPr="00257498">
        <w:rPr>
          <w:rFonts w:cs="Arial"/>
          <w:spacing w:val="-2"/>
        </w:rPr>
        <w:t>What is your</w:t>
      </w:r>
      <w:r w:rsidRPr="00257498">
        <w:rPr>
          <w:rFonts w:cs="Arial"/>
          <w:spacing w:val="2"/>
        </w:rPr>
        <w:t xml:space="preserve"> </w:t>
      </w:r>
      <w:r w:rsidRPr="00257498">
        <w:rPr>
          <w:rFonts w:cs="Arial"/>
          <w:spacing w:val="-2"/>
        </w:rPr>
        <w:t>current</w:t>
      </w:r>
      <w:r w:rsidRPr="00257498">
        <w:rPr>
          <w:rFonts w:cs="Arial"/>
          <w:spacing w:val="2"/>
        </w:rPr>
        <w:t xml:space="preserve"> </w:t>
      </w:r>
      <w:r w:rsidRPr="00257498">
        <w:rPr>
          <w:rFonts w:cs="Arial"/>
          <w:spacing w:val="-3"/>
        </w:rPr>
        <w:t>or</w:t>
      </w:r>
      <w:r w:rsidRPr="00257498">
        <w:rPr>
          <w:rFonts w:cs="Arial"/>
        </w:rPr>
        <w:t xml:space="preserve"> </w:t>
      </w:r>
      <w:r w:rsidRPr="00257498">
        <w:rPr>
          <w:rFonts w:cs="Arial"/>
          <w:spacing w:val="-2"/>
        </w:rPr>
        <w:t>anticipated</w:t>
      </w:r>
      <w:r w:rsidRPr="00257498">
        <w:rPr>
          <w:rFonts w:cs="Arial"/>
          <w:spacing w:val="-7"/>
        </w:rPr>
        <w:t xml:space="preserve"> </w:t>
      </w:r>
      <w:r w:rsidRPr="00257498">
        <w:rPr>
          <w:rFonts w:cs="Arial"/>
        </w:rPr>
        <w:t>fortnightly</w:t>
      </w:r>
      <w:r w:rsidRPr="00257498">
        <w:rPr>
          <w:rFonts w:cs="Arial"/>
          <w:spacing w:val="-3"/>
        </w:rPr>
        <w:t xml:space="preserve"> </w:t>
      </w:r>
      <w:r w:rsidRPr="00257498">
        <w:rPr>
          <w:rFonts w:cs="Arial"/>
        </w:rPr>
        <w:t>income</w:t>
      </w:r>
      <w:r w:rsidRPr="00257498">
        <w:rPr>
          <w:rFonts w:cs="Arial"/>
          <w:spacing w:val="-4"/>
        </w:rPr>
        <w:t xml:space="preserve"> </w:t>
      </w:r>
      <w:r w:rsidRPr="00257498">
        <w:rPr>
          <w:rFonts w:cs="Arial"/>
          <w:spacing w:val="-2"/>
        </w:rPr>
        <w:t>and</w:t>
      </w:r>
      <w:r w:rsidRPr="00257498">
        <w:rPr>
          <w:rFonts w:cs="Arial"/>
        </w:rPr>
        <w:t xml:space="preserve"> expenditure</w:t>
      </w:r>
    </w:p>
    <w:tbl>
      <w:tblPr>
        <w:tblStyle w:val="TASTafeTableStyle2"/>
        <w:tblW w:w="0" w:type="auto"/>
        <w:tblLook w:val="04A0" w:firstRow="1" w:lastRow="0" w:firstColumn="1" w:lastColumn="0" w:noHBand="0" w:noVBand="1"/>
      </w:tblPr>
      <w:tblGrid>
        <w:gridCol w:w="6946"/>
        <w:gridCol w:w="567"/>
        <w:gridCol w:w="2125"/>
      </w:tblGrid>
      <w:tr w:rsidR="00B51122" w:rsidRPr="00B51122" w14:paraId="22C976EB" w14:textId="77777777" w:rsidTr="00267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388710F7" w14:textId="7D27AF7A" w:rsidR="00B51122" w:rsidRPr="00B51122" w:rsidRDefault="00B51122" w:rsidP="0095700B">
            <w:r w:rsidRPr="00B51122">
              <w:t>INCOME (per fortnight)</w:t>
            </w:r>
          </w:p>
        </w:tc>
        <w:tc>
          <w:tcPr>
            <w:tcW w:w="567" w:type="dxa"/>
          </w:tcPr>
          <w:p w14:paraId="30A2B583" w14:textId="77777777" w:rsidR="00B51122" w:rsidRPr="00B51122" w:rsidRDefault="00B51122" w:rsidP="00721A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6D1A3E00" w14:textId="77777777" w:rsidR="00B51122" w:rsidRPr="00B51122" w:rsidRDefault="00B51122" w:rsidP="00721A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51122">
              <w:t>Amount</w:t>
            </w:r>
          </w:p>
        </w:tc>
      </w:tr>
      <w:tr w:rsidR="00B51122" w:rsidRPr="00B51122" w14:paraId="177A7C15" w14:textId="77777777" w:rsidTr="00267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25E3E506" w14:textId="77777777" w:rsidR="00B51122" w:rsidRPr="00B51122" w:rsidRDefault="00B51122" w:rsidP="0095700B">
            <w:proofErr w:type="spellStart"/>
            <w:r w:rsidRPr="00B51122">
              <w:t>Austudy</w:t>
            </w:r>
            <w:proofErr w:type="spellEnd"/>
            <w:r w:rsidRPr="00B51122">
              <w:t xml:space="preserve"> / </w:t>
            </w:r>
            <w:proofErr w:type="spellStart"/>
            <w:r w:rsidRPr="00B51122">
              <w:t>Abstudy</w:t>
            </w:r>
            <w:proofErr w:type="spellEnd"/>
          </w:p>
        </w:tc>
        <w:tc>
          <w:tcPr>
            <w:tcW w:w="567" w:type="dxa"/>
          </w:tcPr>
          <w:p w14:paraId="32D5CDE1" w14:textId="77777777" w:rsidR="00B51122" w:rsidRPr="00B51122" w:rsidRDefault="00B51122" w:rsidP="00721A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4F47FB24" w14:textId="77777777" w:rsidR="00B51122" w:rsidRPr="00B51122" w:rsidRDefault="00B51122" w:rsidP="00957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51122" w:rsidRPr="00B51122" w14:paraId="2D20994C" w14:textId="77777777" w:rsidTr="00267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50F6E99A" w14:textId="77777777" w:rsidR="00B51122" w:rsidRPr="00B51122" w:rsidRDefault="00B51122" w:rsidP="0095700B">
            <w:r w:rsidRPr="00B51122">
              <w:t>Employment</w:t>
            </w:r>
          </w:p>
        </w:tc>
        <w:tc>
          <w:tcPr>
            <w:tcW w:w="567" w:type="dxa"/>
          </w:tcPr>
          <w:p w14:paraId="2B6C86B9" w14:textId="77777777" w:rsidR="00B51122" w:rsidRPr="00B51122" w:rsidRDefault="00B51122" w:rsidP="00721A7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7D792F82" w14:textId="77777777" w:rsidR="00B51122" w:rsidRPr="00B51122" w:rsidRDefault="00B51122" w:rsidP="009570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51122" w:rsidRPr="00B51122" w14:paraId="2710D502" w14:textId="77777777" w:rsidTr="00267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56A5B0E1" w14:textId="77777777" w:rsidR="00B51122" w:rsidRPr="00B51122" w:rsidRDefault="00B51122" w:rsidP="0095700B">
            <w:r w:rsidRPr="00B51122">
              <w:t>From parents / family / spouse</w:t>
            </w:r>
          </w:p>
        </w:tc>
        <w:tc>
          <w:tcPr>
            <w:tcW w:w="567" w:type="dxa"/>
          </w:tcPr>
          <w:p w14:paraId="2D7F9163" w14:textId="77777777" w:rsidR="00B51122" w:rsidRPr="00B51122" w:rsidRDefault="00B51122" w:rsidP="00721A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11F96127" w14:textId="77777777" w:rsidR="00B51122" w:rsidRPr="00B51122" w:rsidRDefault="00B51122" w:rsidP="00957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51122" w:rsidRPr="00B51122" w14:paraId="6A8D5049" w14:textId="77777777" w:rsidTr="00267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4BC87E46" w14:textId="77777777" w:rsidR="00B51122" w:rsidRPr="00B51122" w:rsidRDefault="00B51122" w:rsidP="0095700B">
            <w:r w:rsidRPr="00B51122">
              <w:t>Youth Allowance</w:t>
            </w:r>
          </w:p>
        </w:tc>
        <w:tc>
          <w:tcPr>
            <w:tcW w:w="567" w:type="dxa"/>
          </w:tcPr>
          <w:p w14:paraId="65A12762" w14:textId="77777777" w:rsidR="00B51122" w:rsidRPr="00B51122" w:rsidRDefault="00B51122" w:rsidP="00721A7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7270C047" w14:textId="77777777" w:rsidR="00B51122" w:rsidRPr="00B51122" w:rsidRDefault="00B51122" w:rsidP="009570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51122" w:rsidRPr="00B51122" w14:paraId="192148D7" w14:textId="77777777" w:rsidTr="00267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4A4E0152" w14:textId="77777777" w:rsidR="00B51122" w:rsidRPr="00B51122" w:rsidRDefault="00B51122" w:rsidP="0095700B">
            <w:r w:rsidRPr="00B51122">
              <w:lastRenderedPageBreak/>
              <w:t>Family Assistance payment</w:t>
            </w:r>
          </w:p>
        </w:tc>
        <w:tc>
          <w:tcPr>
            <w:tcW w:w="567" w:type="dxa"/>
          </w:tcPr>
          <w:p w14:paraId="2D9589D9" w14:textId="77777777" w:rsidR="00B51122" w:rsidRPr="00B51122" w:rsidRDefault="00B51122" w:rsidP="00721A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5CD60240" w14:textId="77777777" w:rsidR="00B51122" w:rsidRPr="00B51122" w:rsidRDefault="00B51122" w:rsidP="00957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51122" w:rsidRPr="00B51122" w14:paraId="5A8CBAF7" w14:textId="77777777" w:rsidTr="00267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2CF40FB0" w14:textId="45071535" w:rsidR="00B51122" w:rsidRPr="00B51122" w:rsidRDefault="00B51122" w:rsidP="0095700B">
            <w:r w:rsidRPr="00B51122">
              <w:t>Sole Parent Pension</w:t>
            </w:r>
          </w:p>
        </w:tc>
        <w:tc>
          <w:tcPr>
            <w:tcW w:w="567" w:type="dxa"/>
          </w:tcPr>
          <w:p w14:paraId="2A0A9387" w14:textId="77777777" w:rsidR="00B51122" w:rsidRPr="00B51122" w:rsidRDefault="00B51122" w:rsidP="00721A7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72CA6B8B" w14:textId="77777777" w:rsidR="00B51122" w:rsidRPr="00B51122" w:rsidRDefault="00B51122" w:rsidP="009570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51122" w:rsidRPr="00B51122" w14:paraId="4451A3A1" w14:textId="77777777" w:rsidTr="00267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63ED7F27" w14:textId="77777777" w:rsidR="00B51122" w:rsidRPr="00B51122" w:rsidRDefault="00B51122" w:rsidP="0095700B">
            <w:r w:rsidRPr="00B51122">
              <w:t>Disability Support Pension</w:t>
            </w:r>
          </w:p>
        </w:tc>
        <w:tc>
          <w:tcPr>
            <w:tcW w:w="567" w:type="dxa"/>
          </w:tcPr>
          <w:p w14:paraId="2933EAD0" w14:textId="77777777" w:rsidR="00B51122" w:rsidRPr="00B51122" w:rsidRDefault="00B51122" w:rsidP="00721A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47C3F9C4" w14:textId="77777777" w:rsidR="00B51122" w:rsidRPr="00B51122" w:rsidRDefault="00B51122" w:rsidP="00957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51122" w:rsidRPr="00B51122" w14:paraId="7994E276" w14:textId="77777777" w:rsidTr="00267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0AFF1FA6" w14:textId="77777777" w:rsidR="00B51122" w:rsidRPr="00B51122" w:rsidRDefault="00B51122" w:rsidP="0095700B">
            <w:r w:rsidRPr="00B51122">
              <w:t>Carer payment</w:t>
            </w:r>
          </w:p>
        </w:tc>
        <w:tc>
          <w:tcPr>
            <w:tcW w:w="567" w:type="dxa"/>
          </w:tcPr>
          <w:p w14:paraId="786DD3B5" w14:textId="77777777" w:rsidR="00B51122" w:rsidRPr="00B51122" w:rsidRDefault="00B51122" w:rsidP="00721A7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285FADA2" w14:textId="77777777" w:rsidR="00B51122" w:rsidRPr="00B51122" w:rsidRDefault="00B51122" w:rsidP="009570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51122" w:rsidRPr="00B51122" w14:paraId="734592F6" w14:textId="77777777" w:rsidTr="00267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5FC0B510" w14:textId="77777777" w:rsidR="00B51122" w:rsidRPr="00B51122" w:rsidRDefault="00B51122" w:rsidP="0095700B">
            <w:r w:rsidRPr="00B51122">
              <w:t>Other (please specify)</w:t>
            </w:r>
          </w:p>
        </w:tc>
        <w:tc>
          <w:tcPr>
            <w:tcW w:w="567" w:type="dxa"/>
          </w:tcPr>
          <w:p w14:paraId="7EEF0BBD" w14:textId="77777777" w:rsidR="00B51122" w:rsidRPr="00B51122" w:rsidRDefault="00B51122" w:rsidP="00721A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33A24533" w14:textId="77777777" w:rsidR="00B51122" w:rsidRPr="00B51122" w:rsidRDefault="00B51122" w:rsidP="00957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51122" w14:paraId="3E4261EF" w14:textId="77777777" w:rsidTr="00267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4F23D49D" w14:textId="4A2F8857" w:rsidR="00B51122" w:rsidRPr="00B51122" w:rsidRDefault="00B51122" w:rsidP="0095700B">
            <w:r w:rsidRPr="00B51122">
              <w:t>Total Fortnightly Income</w:t>
            </w:r>
          </w:p>
        </w:tc>
        <w:tc>
          <w:tcPr>
            <w:tcW w:w="567" w:type="dxa"/>
          </w:tcPr>
          <w:p w14:paraId="2CA05E95" w14:textId="77777777" w:rsidR="00B51122" w:rsidRDefault="00B51122" w:rsidP="00721A7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51122">
              <w:t>$</w:t>
            </w:r>
          </w:p>
        </w:tc>
        <w:tc>
          <w:tcPr>
            <w:tcW w:w="2125" w:type="dxa"/>
          </w:tcPr>
          <w:p w14:paraId="1F5941EA" w14:textId="77777777" w:rsidR="00B51122" w:rsidRDefault="00B51122" w:rsidP="009570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29289EFB" w14:textId="1DADBBDD" w:rsidR="007B5DA3" w:rsidRDefault="007B5DA3" w:rsidP="007B5DA3">
      <w:r>
        <w:t>Are you currently in receipt of any other scholarship, bursary, or grant?</w:t>
      </w:r>
      <w:r>
        <w:tab/>
        <w:t xml:space="preserve">Yes </w:t>
      </w:r>
      <w:r>
        <w:rPr>
          <w:rFonts w:ascii="Segoe UI Symbol" w:hAnsi="Segoe UI Symbol" w:cs="Segoe UI Symbol"/>
        </w:rPr>
        <w:t>☐</w:t>
      </w:r>
      <w:r>
        <w:tab/>
        <w:t xml:space="preserve">No </w:t>
      </w:r>
      <w:r>
        <w:rPr>
          <w:rFonts w:ascii="Segoe UI Symbol" w:hAnsi="Segoe UI Symbol" w:cs="Segoe UI Symbol"/>
        </w:rPr>
        <w:t>☐</w:t>
      </w:r>
    </w:p>
    <w:p w14:paraId="1667BB4F" w14:textId="19545D95" w:rsidR="007B5DA3" w:rsidRDefault="007B5DA3" w:rsidP="007B5DA3">
      <w:r>
        <w:t>If yes, please give detail:</w:t>
      </w:r>
    </w:p>
    <w:p w14:paraId="11BF97F1" w14:textId="77777777" w:rsidR="00ED1D7D" w:rsidRDefault="00ED1D7D" w:rsidP="007B5DA3"/>
    <w:p w14:paraId="16F72ED2" w14:textId="028D01C4" w:rsidR="00BB6DFE" w:rsidRDefault="008E3894" w:rsidP="008E3894">
      <w:pPr>
        <w:pStyle w:val="Heading1"/>
      </w:pPr>
      <w:r w:rsidRPr="008E3894">
        <w:t>Evidence to support application</w:t>
      </w:r>
      <w:r w:rsidR="00B51122">
        <w:tab/>
      </w:r>
    </w:p>
    <w:p w14:paraId="5AAB3735" w14:textId="2049424D" w:rsidR="00843D58" w:rsidRPr="00257498" w:rsidRDefault="00843D58" w:rsidP="00843D58">
      <w:pPr>
        <w:pStyle w:val="BodyText"/>
        <w:spacing w:before="123" w:line="259" w:lineRule="auto"/>
        <w:rPr>
          <w:rFonts w:cs="Arial"/>
        </w:rPr>
      </w:pPr>
      <w:r w:rsidRPr="00257498">
        <w:rPr>
          <w:rFonts w:cs="Arial"/>
          <w:spacing w:val="-1"/>
        </w:rPr>
        <w:t xml:space="preserve">You may like to provide the </w:t>
      </w:r>
      <w:r w:rsidRPr="00257498">
        <w:rPr>
          <w:rFonts w:cs="Arial"/>
          <w:spacing w:val="-2"/>
        </w:rPr>
        <w:t>following</w:t>
      </w:r>
      <w:r w:rsidRPr="00257498">
        <w:rPr>
          <w:rFonts w:cs="Arial"/>
          <w:spacing w:val="45"/>
        </w:rPr>
        <w:t xml:space="preserve"> </w:t>
      </w:r>
      <w:r w:rsidRPr="00257498">
        <w:rPr>
          <w:rFonts w:cs="Arial"/>
          <w:spacing w:val="-2"/>
        </w:rPr>
        <w:t>documents in support of your application:</w:t>
      </w:r>
    </w:p>
    <w:p w14:paraId="7571DCB8" w14:textId="13E97A15" w:rsidR="00843D58" w:rsidRPr="00257498" w:rsidRDefault="00843D58" w:rsidP="00843D58">
      <w:pPr>
        <w:pStyle w:val="ListBullet"/>
      </w:pPr>
      <w:r w:rsidRPr="00257498">
        <w:t>letter of</w:t>
      </w:r>
      <w:r w:rsidRPr="00257498">
        <w:rPr>
          <w:spacing w:val="3"/>
        </w:rPr>
        <w:t xml:space="preserve"> </w:t>
      </w:r>
      <w:r w:rsidRPr="00257498">
        <w:t>reference</w:t>
      </w:r>
      <w:r w:rsidRPr="00257498">
        <w:rPr>
          <w:spacing w:val="-4"/>
        </w:rPr>
        <w:t xml:space="preserve"> </w:t>
      </w:r>
      <w:r w:rsidRPr="00257498">
        <w:t>from employer/school</w:t>
      </w:r>
    </w:p>
    <w:p w14:paraId="2C2D7156" w14:textId="3176ABAC" w:rsidR="00843D58" w:rsidRPr="00257498" w:rsidRDefault="00843D58" w:rsidP="00843D58">
      <w:pPr>
        <w:pStyle w:val="ListBullet"/>
        <w:rPr>
          <w:rFonts w:eastAsia="Arial"/>
          <w:szCs w:val="24"/>
        </w:rPr>
      </w:pPr>
      <w:r w:rsidRPr="00257498">
        <w:t>academic transcripts</w:t>
      </w:r>
    </w:p>
    <w:p w14:paraId="6661B8B2" w14:textId="77777777" w:rsidR="00843D58" w:rsidRPr="00257498" w:rsidRDefault="00843D58" w:rsidP="00843D58">
      <w:pPr>
        <w:pStyle w:val="ListBullet"/>
        <w:rPr>
          <w:rFonts w:eastAsia="Arial"/>
          <w:szCs w:val="24"/>
        </w:rPr>
      </w:pPr>
      <w:r w:rsidRPr="00257498">
        <w:t>certificates</w:t>
      </w:r>
      <w:r w:rsidRPr="00257498">
        <w:rPr>
          <w:spacing w:val="-5"/>
        </w:rPr>
        <w:t xml:space="preserve"> </w:t>
      </w:r>
      <w:r w:rsidRPr="00257498">
        <w:t>of</w:t>
      </w:r>
      <w:r w:rsidRPr="00257498">
        <w:rPr>
          <w:spacing w:val="5"/>
        </w:rPr>
        <w:t xml:space="preserve"> </w:t>
      </w:r>
      <w:r w:rsidRPr="00257498">
        <w:t>participation/achievement</w:t>
      </w:r>
    </w:p>
    <w:p w14:paraId="4DF7774E" w14:textId="40D4B7BB" w:rsidR="00843D58" w:rsidRPr="00F43F51" w:rsidRDefault="00843D58" w:rsidP="00843D58">
      <w:pPr>
        <w:pStyle w:val="ListBullet"/>
        <w:rPr>
          <w:rFonts w:eastAsia="Arial"/>
          <w:szCs w:val="24"/>
        </w:rPr>
      </w:pPr>
      <w:r w:rsidRPr="00257498">
        <w:t>resume</w:t>
      </w:r>
    </w:p>
    <w:p w14:paraId="4A1CE6F8" w14:textId="447AF0C5" w:rsidR="00843D58" w:rsidRDefault="00843D58" w:rsidP="003D2B29">
      <w:pPr>
        <w:pStyle w:val="ListBullet"/>
        <w:numPr>
          <w:ilvl w:val="0"/>
          <w:numId w:val="0"/>
        </w:numPr>
        <w:spacing w:line="360" w:lineRule="auto"/>
      </w:pPr>
      <w:r w:rsidRPr="00257498">
        <w:rPr>
          <w:spacing w:val="-1"/>
        </w:rPr>
        <w:t>Please also provide evidence of your income i.e., your</w:t>
      </w:r>
      <w:r w:rsidRPr="00257498">
        <w:t xml:space="preserve"> latest Centrelink Income Statement, your last two payslips or a copy of your Australian Taxation Office (ATO) assessment notice for the previous financial year.</w:t>
      </w:r>
    </w:p>
    <w:p w14:paraId="28FDBF38" w14:textId="6AFCD80C" w:rsidR="003D798A" w:rsidRDefault="00CC4246" w:rsidP="003D2B29">
      <w:pPr>
        <w:pStyle w:val="ListBullet"/>
        <w:numPr>
          <w:ilvl w:val="0"/>
          <w:numId w:val="0"/>
        </w:numPr>
        <w:spacing w:line="360" w:lineRule="auto"/>
      </w:pPr>
      <w:r w:rsidRPr="00CC4246">
        <w:t>Please include the names of two (2) verbal referees.  One must include a case worker, foster/kinship carer, or someone who can validate your foster/kinship care circumstances in a written supporting statement (i.e., school principal, school counsellor, religious leader, employer, etc.).</w:t>
      </w:r>
    </w:p>
    <w:p w14:paraId="3F746078" w14:textId="53153EB0" w:rsidR="00D151D3" w:rsidRDefault="00D151D3" w:rsidP="003D2B29">
      <w:pPr>
        <w:pStyle w:val="ListBullet"/>
        <w:numPr>
          <w:ilvl w:val="0"/>
          <w:numId w:val="0"/>
        </w:numPr>
        <w:spacing w:line="360" w:lineRule="auto"/>
      </w:pPr>
      <w:r w:rsidRPr="00D151D3">
        <w:t>Referees must be known to you for a minimum of three (3) months and be able to comment on your ability to meet the selection criteria for this scholarship.</w:t>
      </w:r>
    </w:p>
    <w:p w14:paraId="5359093E" w14:textId="2EF3C6E6" w:rsidR="00816694" w:rsidRPr="00257498" w:rsidRDefault="00816694" w:rsidP="003800D1">
      <w:pPr>
        <w:pStyle w:val="ListBullet2"/>
      </w:pPr>
      <w:r w:rsidRPr="00257498">
        <w:t xml:space="preserve">Full Name:  </w:t>
      </w:r>
    </w:p>
    <w:p w14:paraId="278D3847" w14:textId="31E8B6CE" w:rsidR="005B68D7" w:rsidRDefault="00816694" w:rsidP="00816694">
      <w:pPr>
        <w:pStyle w:val="BodyText"/>
        <w:spacing w:after="0" w:line="269" w:lineRule="auto"/>
        <w:ind w:left="709" w:right="505"/>
        <w:rPr>
          <w:rFonts w:cs="Arial"/>
          <w:color w:val="auto"/>
          <w:spacing w:val="-1"/>
        </w:rPr>
      </w:pPr>
      <w:r w:rsidRPr="00257498">
        <w:rPr>
          <w:rFonts w:cs="Arial"/>
          <w:color w:val="auto"/>
          <w:spacing w:val="-1"/>
        </w:rPr>
        <w:t xml:space="preserve">Relationship to applicant:  </w:t>
      </w:r>
    </w:p>
    <w:p w14:paraId="5BE95D22" w14:textId="77777777" w:rsidR="00ED1D7D" w:rsidRPr="00257498" w:rsidRDefault="00ED1D7D" w:rsidP="00816694">
      <w:pPr>
        <w:pStyle w:val="BodyText"/>
        <w:spacing w:after="0" w:line="269" w:lineRule="auto"/>
        <w:ind w:left="709" w:right="505"/>
        <w:rPr>
          <w:rFonts w:cs="Arial"/>
          <w:color w:val="auto"/>
          <w:spacing w:val="-1"/>
        </w:rPr>
      </w:pPr>
    </w:p>
    <w:p w14:paraId="1E41AF83" w14:textId="51F9624B" w:rsidR="00816694" w:rsidRDefault="00816694" w:rsidP="00816694">
      <w:pPr>
        <w:pStyle w:val="BodyText"/>
        <w:tabs>
          <w:tab w:val="left" w:pos="6237"/>
        </w:tabs>
        <w:spacing w:after="0" w:line="269" w:lineRule="auto"/>
        <w:ind w:left="709" w:right="505"/>
        <w:rPr>
          <w:rFonts w:cs="Arial"/>
          <w:color w:val="auto"/>
          <w:spacing w:val="-1"/>
        </w:rPr>
      </w:pPr>
      <w:r w:rsidRPr="00257498">
        <w:rPr>
          <w:rFonts w:cs="Arial"/>
          <w:color w:val="auto"/>
          <w:spacing w:val="-1"/>
        </w:rPr>
        <w:t xml:space="preserve">Mobile No:  </w:t>
      </w:r>
      <w:r w:rsidR="003800D1">
        <w:rPr>
          <w:rFonts w:cs="Arial"/>
          <w:color w:val="auto"/>
          <w:spacing w:val="-1"/>
        </w:rPr>
        <w:t xml:space="preserve">                             </w:t>
      </w:r>
      <w:r w:rsidR="005B68D7">
        <w:rPr>
          <w:rFonts w:cs="Arial"/>
          <w:color w:val="auto"/>
          <w:spacing w:val="-1"/>
        </w:rPr>
        <w:t xml:space="preserve">                    </w:t>
      </w:r>
      <w:r w:rsidR="003800D1">
        <w:rPr>
          <w:rFonts w:cs="Arial"/>
          <w:color w:val="auto"/>
          <w:spacing w:val="-1"/>
        </w:rPr>
        <w:t xml:space="preserve">     </w:t>
      </w:r>
      <w:r w:rsidRPr="00257498">
        <w:rPr>
          <w:rFonts w:cs="Arial"/>
          <w:color w:val="auto"/>
          <w:spacing w:val="-1"/>
        </w:rPr>
        <w:t xml:space="preserve">Telephone:  </w:t>
      </w:r>
    </w:p>
    <w:p w14:paraId="0443C12B" w14:textId="77777777" w:rsidR="005B68D7" w:rsidRPr="00257498" w:rsidRDefault="005B68D7" w:rsidP="00816694">
      <w:pPr>
        <w:pStyle w:val="BodyText"/>
        <w:tabs>
          <w:tab w:val="left" w:pos="6237"/>
        </w:tabs>
        <w:spacing w:after="0" w:line="269" w:lineRule="auto"/>
        <w:ind w:left="709" w:right="505"/>
        <w:rPr>
          <w:rFonts w:cs="Arial"/>
          <w:color w:val="auto"/>
          <w:spacing w:val="-1"/>
        </w:rPr>
      </w:pPr>
    </w:p>
    <w:p w14:paraId="58F6FB8C" w14:textId="6C97DB55" w:rsidR="00816694" w:rsidRPr="00257498" w:rsidRDefault="00816694" w:rsidP="00816694">
      <w:pPr>
        <w:pStyle w:val="BodyText"/>
        <w:tabs>
          <w:tab w:val="left" w:pos="6237"/>
        </w:tabs>
        <w:spacing w:after="0" w:line="269" w:lineRule="auto"/>
        <w:ind w:left="709" w:right="505"/>
        <w:rPr>
          <w:rFonts w:cs="Arial"/>
          <w:color w:val="auto"/>
          <w:spacing w:val="-1"/>
        </w:rPr>
      </w:pPr>
      <w:r w:rsidRPr="00257498">
        <w:rPr>
          <w:rFonts w:cs="Arial"/>
          <w:color w:val="auto"/>
          <w:spacing w:val="-1"/>
        </w:rPr>
        <w:t xml:space="preserve">Email:  </w:t>
      </w:r>
    </w:p>
    <w:p w14:paraId="7237DACB" w14:textId="0CFCC2A8" w:rsidR="00816694" w:rsidRPr="00257498" w:rsidRDefault="00816694" w:rsidP="00DC514C">
      <w:pPr>
        <w:pStyle w:val="ListBullet2"/>
        <w:spacing w:line="240" w:lineRule="auto"/>
      </w:pPr>
      <w:r w:rsidRPr="00257498">
        <w:lastRenderedPageBreak/>
        <w:t xml:space="preserve">Full Name:  </w:t>
      </w:r>
    </w:p>
    <w:p w14:paraId="63D180A6" w14:textId="632A66D4" w:rsidR="00816694" w:rsidRDefault="00816694" w:rsidP="00DC514C">
      <w:pPr>
        <w:pStyle w:val="BodyText"/>
        <w:spacing w:after="0" w:line="240" w:lineRule="auto"/>
        <w:ind w:left="709" w:right="505"/>
        <w:rPr>
          <w:rFonts w:cs="Arial"/>
          <w:color w:val="auto"/>
          <w:spacing w:val="-1"/>
        </w:rPr>
      </w:pPr>
      <w:r w:rsidRPr="00257498">
        <w:rPr>
          <w:rFonts w:cs="Arial"/>
          <w:color w:val="auto"/>
          <w:spacing w:val="-1"/>
        </w:rPr>
        <w:t xml:space="preserve">Relationship to applicant:  </w:t>
      </w:r>
    </w:p>
    <w:p w14:paraId="02E26CCF" w14:textId="77777777" w:rsidR="005B68D7" w:rsidRPr="00257498" w:rsidRDefault="005B68D7" w:rsidP="00DC514C">
      <w:pPr>
        <w:pStyle w:val="BodyText"/>
        <w:spacing w:after="0" w:line="240" w:lineRule="auto"/>
        <w:ind w:left="709" w:right="505"/>
        <w:rPr>
          <w:rFonts w:cs="Arial"/>
          <w:color w:val="auto"/>
          <w:spacing w:val="-1"/>
        </w:rPr>
      </w:pPr>
    </w:p>
    <w:p w14:paraId="77415783" w14:textId="43C487EB" w:rsidR="00816694" w:rsidRPr="00257498" w:rsidRDefault="00816694" w:rsidP="00DC514C">
      <w:pPr>
        <w:pStyle w:val="BodyText"/>
        <w:tabs>
          <w:tab w:val="left" w:pos="6237"/>
        </w:tabs>
        <w:spacing w:after="0" w:line="240" w:lineRule="auto"/>
        <w:ind w:left="709" w:right="505"/>
        <w:rPr>
          <w:rFonts w:cs="Arial"/>
          <w:color w:val="auto"/>
          <w:spacing w:val="-1"/>
        </w:rPr>
      </w:pPr>
      <w:r w:rsidRPr="00257498">
        <w:rPr>
          <w:rFonts w:cs="Arial"/>
          <w:color w:val="auto"/>
          <w:spacing w:val="-1"/>
        </w:rPr>
        <w:t xml:space="preserve">Mobile No:  </w:t>
      </w:r>
      <w:r w:rsidR="004F75F5">
        <w:rPr>
          <w:rFonts w:cs="Arial"/>
          <w:color w:val="auto"/>
          <w:spacing w:val="-1"/>
        </w:rPr>
        <w:t xml:space="preserve">                                   </w:t>
      </w:r>
      <w:r w:rsidRPr="00257498">
        <w:rPr>
          <w:rFonts w:cs="Arial"/>
          <w:color w:val="auto"/>
          <w:spacing w:val="-1"/>
        </w:rPr>
        <w:t xml:space="preserve">Telephone:  </w:t>
      </w:r>
    </w:p>
    <w:p w14:paraId="20C73C6B" w14:textId="46275754" w:rsidR="00816694" w:rsidRPr="00257498" w:rsidRDefault="00E600F9" w:rsidP="00DC514C">
      <w:pPr>
        <w:pStyle w:val="BodyText"/>
        <w:tabs>
          <w:tab w:val="left" w:pos="6237"/>
        </w:tabs>
        <w:spacing w:after="240" w:line="240" w:lineRule="auto"/>
        <w:ind w:left="709" w:right="505"/>
        <w:rPr>
          <w:rFonts w:cs="Arial"/>
          <w:color w:val="auto"/>
          <w:spacing w:val="-1"/>
        </w:rPr>
      </w:pPr>
      <w:r>
        <w:rPr>
          <w:rFonts w:cs="Arial"/>
          <w:color w:val="auto"/>
          <w:spacing w:val="-1"/>
        </w:rPr>
        <w:br/>
      </w:r>
      <w:r w:rsidR="00816694" w:rsidRPr="00257498">
        <w:rPr>
          <w:rFonts w:cs="Arial"/>
          <w:color w:val="auto"/>
          <w:spacing w:val="-1"/>
        </w:rPr>
        <w:t xml:space="preserve">Email:  </w:t>
      </w:r>
    </w:p>
    <w:p w14:paraId="50F96386" w14:textId="669061BE" w:rsidR="00816694" w:rsidRDefault="00AB1E1E" w:rsidP="00AB1E1E">
      <w:pPr>
        <w:pStyle w:val="Heading1"/>
      </w:pPr>
      <w:r w:rsidRPr="00AB1E1E">
        <w:t>Declaration</w:t>
      </w:r>
    </w:p>
    <w:p w14:paraId="4E0C4CAA" w14:textId="77777777" w:rsidR="00EC44D3" w:rsidRPr="00257498" w:rsidRDefault="00EC44D3" w:rsidP="00461472">
      <w:pPr>
        <w:spacing w:line="360" w:lineRule="auto"/>
        <w:rPr>
          <w:rFonts w:cs="Arial"/>
          <w:szCs w:val="24"/>
        </w:rPr>
      </w:pPr>
      <w:r w:rsidRPr="00257498">
        <w:rPr>
          <w:rFonts w:cs="Arial"/>
          <w:szCs w:val="24"/>
        </w:rPr>
        <w:t xml:space="preserve">I declare that all information and documents supplied to support my application are complete, true, and correct. </w:t>
      </w:r>
    </w:p>
    <w:p w14:paraId="48E5EFBF" w14:textId="55B22D87" w:rsidR="00EC44D3" w:rsidRPr="00257498" w:rsidRDefault="00EC44D3" w:rsidP="00461472">
      <w:pPr>
        <w:spacing w:line="360" w:lineRule="auto"/>
        <w:rPr>
          <w:rFonts w:cs="Arial"/>
          <w:szCs w:val="24"/>
        </w:rPr>
      </w:pPr>
      <w:r w:rsidRPr="00257498">
        <w:rPr>
          <w:rFonts w:cs="Arial"/>
        </w:rPr>
        <w:t>I am aware that there are severe penalties for providing false or misleading information and that I may be required to repay monies received to which I am not entitled.</w:t>
      </w:r>
    </w:p>
    <w:p w14:paraId="382B51FF" w14:textId="3F2ABA9A" w:rsidR="00EC44D3" w:rsidRPr="00257498" w:rsidRDefault="00EC44D3" w:rsidP="00461472">
      <w:pPr>
        <w:spacing w:line="360" w:lineRule="auto"/>
        <w:rPr>
          <w:rFonts w:cs="Arial"/>
        </w:rPr>
      </w:pPr>
      <w:r w:rsidRPr="00257498">
        <w:rPr>
          <w:rFonts w:cs="Arial"/>
        </w:rPr>
        <w:t xml:space="preserve">I agree to provide further evidence to substantiate the information provided within my application, if requested. I </w:t>
      </w:r>
      <w:r>
        <w:rPr>
          <w:rFonts w:cs="Arial"/>
        </w:rPr>
        <w:t xml:space="preserve">understand </w:t>
      </w:r>
      <w:r w:rsidRPr="00257498">
        <w:rPr>
          <w:rFonts w:cs="Arial"/>
        </w:rPr>
        <w:t>that I may be required to attend an interview with a selection panel.</w:t>
      </w:r>
    </w:p>
    <w:p w14:paraId="70F574C8" w14:textId="4FD7225C" w:rsidR="00EC44D3" w:rsidRPr="00257498" w:rsidRDefault="00EC44D3" w:rsidP="00461472">
      <w:pPr>
        <w:spacing w:line="360" w:lineRule="auto"/>
        <w:rPr>
          <w:rFonts w:cs="Arial"/>
        </w:rPr>
      </w:pPr>
      <w:r w:rsidRPr="00257498">
        <w:rPr>
          <w:rFonts w:cs="Arial"/>
        </w:rPr>
        <w:t>I understand that the value of this award may be assessable for Centrelink and/or income tax purposes and may affect my Centrelink payment rate. I accept that I am responsible for seeking my own advice and contacting Centrelink and/or the Australian Taxation Office as appropriate for further information.</w:t>
      </w:r>
    </w:p>
    <w:p w14:paraId="138E11FF" w14:textId="317057E3" w:rsidR="00EC44D3" w:rsidRPr="00257498" w:rsidRDefault="00EC44D3" w:rsidP="00461472">
      <w:pPr>
        <w:spacing w:line="360" w:lineRule="auto"/>
        <w:rPr>
          <w:rFonts w:cs="Arial"/>
          <w:szCs w:val="24"/>
        </w:rPr>
      </w:pPr>
      <w:r w:rsidRPr="00257498">
        <w:rPr>
          <w:rFonts w:cs="Arial"/>
          <w:szCs w:val="24"/>
        </w:rPr>
        <w:t xml:space="preserve">I accept that the selection panel’s decision is final.  </w:t>
      </w:r>
    </w:p>
    <w:p w14:paraId="4C55287F" w14:textId="36859408" w:rsidR="00EC44D3" w:rsidRPr="00257498" w:rsidRDefault="00EC44D3" w:rsidP="00461472">
      <w:pPr>
        <w:spacing w:line="360" w:lineRule="auto"/>
        <w:rPr>
          <w:rFonts w:cs="Arial"/>
          <w:szCs w:val="24"/>
        </w:rPr>
      </w:pPr>
      <w:r w:rsidRPr="00257498">
        <w:rPr>
          <w:rFonts w:cs="Arial"/>
          <w:szCs w:val="24"/>
        </w:rPr>
        <w:t xml:space="preserve">I accept that I cannot appeal the decision and no correspondence concerning the decision will be </w:t>
      </w:r>
      <w:proofErr w:type="gramStart"/>
      <w:r w:rsidR="00652C79" w:rsidRPr="00257498">
        <w:rPr>
          <w:rFonts w:cs="Arial"/>
          <w:szCs w:val="24"/>
        </w:rPr>
        <w:t>entered</w:t>
      </w:r>
      <w:r w:rsidR="00652C79">
        <w:rPr>
          <w:rFonts w:cs="Arial"/>
          <w:szCs w:val="24"/>
        </w:rPr>
        <w:t xml:space="preserve"> into</w:t>
      </w:r>
      <w:proofErr w:type="gramEnd"/>
      <w:r w:rsidR="00652C79">
        <w:rPr>
          <w:rFonts w:cs="Arial"/>
          <w:szCs w:val="24"/>
        </w:rPr>
        <w:t>.</w:t>
      </w:r>
    </w:p>
    <w:p w14:paraId="79FF6733" w14:textId="053744FC" w:rsidR="00EC44D3" w:rsidRPr="00257498" w:rsidRDefault="00EC44D3" w:rsidP="00EC44D3">
      <w:pPr>
        <w:rPr>
          <w:rFonts w:cs="Arial"/>
          <w:szCs w:val="24"/>
        </w:rPr>
      </w:pPr>
      <w:r w:rsidRPr="00257498">
        <w:rPr>
          <w:rFonts w:cs="Arial"/>
          <w:szCs w:val="24"/>
        </w:rPr>
        <w:t>Applicant name:</w:t>
      </w:r>
    </w:p>
    <w:p w14:paraId="56271247" w14:textId="619B91AB" w:rsidR="00EC44D3" w:rsidRPr="00257498" w:rsidRDefault="00EC44D3" w:rsidP="00EC44D3">
      <w:pPr>
        <w:rPr>
          <w:rFonts w:cs="Arial"/>
          <w:szCs w:val="24"/>
        </w:rPr>
      </w:pPr>
      <w:r w:rsidRPr="00257498">
        <w:rPr>
          <w:rFonts w:cs="Arial"/>
          <w:szCs w:val="24"/>
        </w:rPr>
        <w:t xml:space="preserve">Applicant signature: </w:t>
      </w:r>
    </w:p>
    <w:p w14:paraId="435E4A22" w14:textId="44353CE6" w:rsidR="00260266" w:rsidRPr="00257498" w:rsidRDefault="00260266" w:rsidP="00260266">
      <w:pPr>
        <w:rPr>
          <w:rFonts w:cs="Arial"/>
        </w:rPr>
      </w:pPr>
      <w:r w:rsidRPr="00257498">
        <w:rPr>
          <w:rFonts w:cs="Arial"/>
        </w:rPr>
        <w:t>Date:</w:t>
      </w:r>
    </w:p>
    <w:p w14:paraId="134ED4A5" w14:textId="3993FA15" w:rsidR="00260266" w:rsidRPr="00257498" w:rsidRDefault="00260266" w:rsidP="00260266">
      <w:pPr>
        <w:rPr>
          <w:rFonts w:eastAsia="Arial" w:cs="Arial"/>
        </w:rPr>
      </w:pPr>
    </w:p>
    <w:p w14:paraId="79744DEA" w14:textId="712B2FC0" w:rsidR="00260266" w:rsidRPr="00257498" w:rsidRDefault="00260266" w:rsidP="00260266">
      <w:pPr>
        <w:rPr>
          <w:rFonts w:cs="Arial"/>
        </w:rPr>
      </w:pPr>
      <w:r w:rsidRPr="00257498">
        <w:rPr>
          <w:rFonts w:eastAsia="Arial" w:cs="Arial"/>
        </w:rPr>
        <w:t>Completed application or enquiries can be sent to</w:t>
      </w:r>
      <w:r w:rsidR="00CE617D">
        <w:rPr>
          <w:rFonts w:eastAsia="Arial" w:cs="Arial"/>
        </w:rPr>
        <w:t xml:space="preserve"> </w:t>
      </w:r>
      <w:r w:rsidRPr="00CE617D">
        <w:rPr>
          <w:rFonts w:eastAsia="Arial" w:cs="Arial"/>
        </w:rPr>
        <w:t>Student Experience</w:t>
      </w:r>
      <w:r w:rsidRPr="00257498">
        <w:rPr>
          <w:rFonts w:eastAsia="Arial" w:cs="Arial"/>
          <w:sz w:val="20"/>
          <w:szCs w:val="20"/>
        </w:rPr>
        <w:t xml:space="preserve"> </w:t>
      </w:r>
      <w:r w:rsidR="00CE617D" w:rsidRPr="00CE617D">
        <w:rPr>
          <w:rFonts w:eastAsia="Arial" w:cs="Arial"/>
        </w:rPr>
        <w:t>TasTAFE</w:t>
      </w:r>
      <w:r w:rsidRPr="00257498">
        <w:rPr>
          <w:rFonts w:cs="Arial"/>
        </w:rPr>
        <w:br/>
      </w:r>
      <w:r w:rsidRPr="00257498">
        <w:rPr>
          <w:rFonts w:cs="Arial"/>
        </w:rPr>
        <w:br/>
      </w:r>
      <w:r w:rsidRPr="008250B6">
        <w:rPr>
          <w:rFonts w:eastAsia="Arial" w:cs="Arial"/>
        </w:rPr>
        <w:t xml:space="preserve">Email: </w:t>
      </w:r>
      <w:hyperlink r:id="rId12" w:history="1">
        <w:r w:rsidRPr="00F40EF3">
          <w:rPr>
            <w:b/>
            <w:bCs/>
          </w:rPr>
          <w:t>student.experience@tastafe.tas.edu.au</w:t>
        </w:r>
      </w:hyperlink>
    </w:p>
    <w:p w14:paraId="238B3210" w14:textId="66CC84BE" w:rsidR="00EC44D3" w:rsidRPr="00EC44D3" w:rsidRDefault="00EC44D3" w:rsidP="00EC44D3"/>
    <w:sectPr w:rsidR="00EC44D3" w:rsidRPr="00EC44D3" w:rsidSect="00E600F9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709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C4707" w14:textId="77777777" w:rsidR="00B359DD" w:rsidRDefault="00B359DD" w:rsidP="00C37A29">
      <w:pPr>
        <w:spacing w:after="0"/>
      </w:pPr>
      <w:r>
        <w:separator/>
      </w:r>
    </w:p>
  </w:endnote>
  <w:endnote w:type="continuationSeparator" w:id="0">
    <w:p w14:paraId="7F0BCD2E" w14:textId="77777777" w:rsidR="00B359DD" w:rsidRDefault="00B359DD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94C28" w14:textId="2A86C4E4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74AE8879" wp14:editId="66B68DE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FCF3701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AE8879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6FCF3701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E600F9">
          <w:rPr>
            <w:rStyle w:val="Strong"/>
          </w:rPr>
          <w:t>Sisters of Charity Foundation TAFE National Scholarship Application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D3FBE" w14:textId="5975AFA3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83840" behindDoc="1" locked="1" layoutInCell="1" allowOverlap="1" wp14:anchorId="046ED22E" wp14:editId="2A81DA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10" name="Graphic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E600F9">
          <w:rPr>
            <w:rStyle w:val="Strong"/>
          </w:rPr>
          <w:t>Sisters of Charity Foundation TAFE National Scholarship Application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AC3A" w14:textId="1FAEBEFC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52A70A6E" wp14:editId="6D47F9D2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074D80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71552" behindDoc="1" locked="1" layoutInCell="1" allowOverlap="1" wp14:anchorId="7D47E1A6" wp14:editId="49A8A0F4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11" name="Graphic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E600F9">
          <w:rPr>
            <w:rStyle w:val="Strong"/>
            <w:szCs w:val="18"/>
          </w:rPr>
          <w:t>Sisters of Charity Foundation TAFE National Scholarship Application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9C284" w14:textId="77777777" w:rsidR="00B359DD" w:rsidRDefault="00B359DD" w:rsidP="00C37A29">
      <w:pPr>
        <w:spacing w:after="0"/>
      </w:pPr>
      <w:r>
        <w:separator/>
      </w:r>
    </w:p>
  </w:footnote>
  <w:footnote w:type="continuationSeparator" w:id="0">
    <w:p w14:paraId="3D9E85A3" w14:textId="77777777" w:rsidR="00B359DD" w:rsidRDefault="00B359DD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8C213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54562B78" wp14:editId="08CE7D6E">
          <wp:extent cx="7560000" cy="10702800"/>
          <wp:effectExtent l="0" t="0" r="3175" b="3810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4F1C0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2" type="#_x0000_t75" style="width:6pt;height:6pt" o:bullet="t">
        <v:imagedata r:id="rId1" o:title="dot point 1"/>
      </v:shape>
    </w:pict>
  </w:numPicBullet>
  <w:numPicBullet w:numPicBulletId="1">
    <w:pict>
      <v:shape id="_x0000_i1303" type="#_x0000_t75" style="width:6pt;height:6pt" o:bullet="t">
        <v:imagedata r:id="rId2" o:title="dot point 2"/>
      </v:shape>
    </w:pict>
  </w:numPicBullet>
  <w:numPicBullet w:numPicBulletId="2">
    <w:pict>
      <v:shape id="_x0000_i1304" type="#_x0000_t75" style="width:9.75pt;height:6pt" o:bullet="t">
        <v:imagedata r:id="rId3" o:title="dot 1"/>
      </v:shape>
    </w:pict>
  </w:numPicBullet>
  <w:numPicBullet w:numPicBulletId="3">
    <w:pict>
      <v:shape id="_x0000_i1305" type="#_x0000_t75" style="width:9.75pt;height:6pt" o:bullet="t">
        <v:imagedata r:id="rId4" o:title="dot 2"/>
      </v:shape>
    </w:pict>
  </w:numPicBullet>
  <w:numPicBullet w:numPicBulletId="4">
    <w:pict>
      <v:shape id="_x0000_i1306" type="#_x0000_t75" style="width:39pt;height:36pt" o:bullet="t">
        <v:imagedata r:id="rId5" o:title="DOT-1"/>
      </v:shape>
    </w:pict>
  </w:numPicBullet>
  <w:numPicBullet w:numPicBulletId="5">
    <w:pict>
      <v:shape id="_x0000_i1307" type="#_x0000_t75" style="width:39.75pt;height:36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B8F29E8"/>
    <w:multiLevelType w:val="hybridMultilevel"/>
    <w:tmpl w:val="7A523CDA"/>
    <w:lvl w:ilvl="0" w:tplc="C5C0E9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2D48CE"/>
    <w:multiLevelType w:val="multilevel"/>
    <w:tmpl w:val="97DAEA0E"/>
    <w:numStyleLink w:val="Numbering"/>
  </w:abstractNum>
  <w:abstractNum w:abstractNumId="15" w15:restartNumberingAfterBreak="0">
    <w:nsid w:val="0D5A5E93"/>
    <w:multiLevelType w:val="multilevel"/>
    <w:tmpl w:val="89B801F6"/>
    <w:numStyleLink w:val="Bullets"/>
  </w:abstractNum>
  <w:abstractNum w:abstractNumId="16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7" w15:restartNumberingAfterBreak="0">
    <w:nsid w:val="132D53ED"/>
    <w:multiLevelType w:val="multilevel"/>
    <w:tmpl w:val="97DAEA0E"/>
    <w:numStyleLink w:val="Numbering"/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321F1D0F"/>
    <w:multiLevelType w:val="multilevel"/>
    <w:tmpl w:val="89B801F6"/>
    <w:numStyleLink w:val="Bullets"/>
  </w:abstractNum>
  <w:abstractNum w:abstractNumId="22" w15:restartNumberingAfterBreak="0">
    <w:nsid w:val="366F1185"/>
    <w:multiLevelType w:val="multilevel"/>
    <w:tmpl w:val="89B801F6"/>
    <w:numStyleLink w:val="Bullets"/>
  </w:abstractNum>
  <w:abstractNum w:abstractNumId="23" w15:restartNumberingAfterBreak="0">
    <w:nsid w:val="3EEB07D2"/>
    <w:multiLevelType w:val="hybridMultilevel"/>
    <w:tmpl w:val="20BC3A0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97427"/>
    <w:multiLevelType w:val="multilevel"/>
    <w:tmpl w:val="97DAEA0E"/>
    <w:numStyleLink w:val="Numbering"/>
  </w:abstractNum>
  <w:abstractNum w:abstractNumId="25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497542A0"/>
    <w:multiLevelType w:val="multilevel"/>
    <w:tmpl w:val="89B801F6"/>
    <w:numStyleLink w:val="Bullets"/>
  </w:abstractNum>
  <w:abstractNum w:abstractNumId="27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8" w15:restartNumberingAfterBreak="0">
    <w:nsid w:val="4E7F1CD0"/>
    <w:multiLevelType w:val="multilevel"/>
    <w:tmpl w:val="97DAEA0E"/>
    <w:numStyleLink w:val="Numbering"/>
  </w:abstractNum>
  <w:abstractNum w:abstractNumId="29" w15:restartNumberingAfterBreak="0">
    <w:nsid w:val="58B73D84"/>
    <w:multiLevelType w:val="multilevel"/>
    <w:tmpl w:val="50041352"/>
    <w:numStyleLink w:val="ListHeadings"/>
  </w:abstractNum>
  <w:abstractNum w:abstractNumId="30" w15:restartNumberingAfterBreak="0">
    <w:nsid w:val="596A0C8C"/>
    <w:multiLevelType w:val="multilevel"/>
    <w:tmpl w:val="97DAEA0E"/>
    <w:numStyleLink w:val="Numbering"/>
  </w:abstractNum>
  <w:abstractNum w:abstractNumId="31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643520E2"/>
    <w:multiLevelType w:val="multilevel"/>
    <w:tmpl w:val="89B801F6"/>
    <w:numStyleLink w:val="Bullets"/>
  </w:abstractNum>
  <w:abstractNum w:abstractNumId="33" w15:restartNumberingAfterBreak="0">
    <w:nsid w:val="660D51AD"/>
    <w:multiLevelType w:val="multilevel"/>
    <w:tmpl w:val="97DAEA0E"/>
    <w:numStyleLink w:val="Numbering"/>
  </w:abstractNum>
  <w:abstractNum w:abstractNumId="34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10E6F"/>
    <w:multiLevelType w:val="multilevel"/>
    <w:tmpl w:val="89B801F6"/>
    <w:numStyleLink w:val="Bullets"/>
  </w:abstractNum>
  <w:abstractNum w:abstractNumId="36" w15:restartNumberingAfterBreak="0">
    <w:nsid w:val="72531E2C"/>
    <w:multiLevelType w:val="hybridMultilevel"/>
    <w:tmpl w:val="3A343F88"/>
    <w:lvl w:ilvl="0" w:tplc="D23E0CFA">
      <w:start w:val="1"/>
      <w:numFmt w:val="decimal"/>
      <w:lvlText w:val="%1."/>
      <w:lvlJc w:val="left"/>
      <w:pPr>
        <w:ind w:left="1220" w:hanging="360"/>
      </w:pPr>
    </w:lvl>
    <w:lvl w:ilvl="1" w:tplc="0C090019" w:tentative="1">
      <w:start w:val="1"/>
      <w:numFmt w:val="lowerLetter"/>
      <w:lvlText w:val="%2."/>
      <w:lvlJc w:val="left"/>
      <w:pPr>
        <w:ind w:left="1940" w:hanging="360"/>
      </w:pPr>
    </w:lvl>
    <w:lvl w:ilvl="2" w:tplc="0C09001B" w:tentative="1">
      <w:start w:val="1"/>
      <w:numFmt w:val="lowerRoman"/>
      <w:lvlText w:val="%3."/>
      <w:lvlJc w:val="right"/>
      <w:pPr>
        <w:ind w:left="2660" w:hanging="180"/>
      </w:pPr>
    </w:lvl>
    <w:lvl w:ilvl="3" w:tplc="0C09000F" w:tentative="1">
      <w:start w:val="1"/>
      <w:numFmt w:val="decimal"/>
      <w:lvlText w:val="%4."/>
      <w:lvlJc w:val="left"/>
      <w:pPr>
        <w:ind w:left="3380" w:hanging="360"/>
      </w:pPr>
    </w:lvl>
    <w:lvl w:ilvl="4" w:tplc="0C090019" w:tentative="1">
      <w:start w:val="1"/>
      <w:numFmt w:val="lowerLetter"/>
      <w:lvlText w:val="%5."/>
      <w:lvlJc w:val="left"/>
      <w:pPr>
        <w:ind w:left="4100" w:hanging="360"/>
      </w:pPr>
    </w:lvl>
    <w:lvl w:ilvl="5" w:tplc="0C09001B" w:tentative="1">
      <w:start w:val="1"/>
      <w:numFmt w:val="lowerRoman"/>
      <w:lvlText w:val="%6."/>
      <w:lvlJc w:val="right"/>
      <w:pPr>
        <w:ind w:left="4820" w:hanging="180"/>
      </w:pPr>
    </w:lvl>
    <w:lvl w:ilvl="6" w:tplc="0C09000F" w:tentative="1">
      <w:start w:val="1"/>
      <w:numFmt w:val="decimal"/>
      <w:lvlText w:val="%7."/>
      <w:lvlJc w:val="left"/>
      <w:pPr>
        <w:ind w:left="5540" w:hanging="360"/>
      </w:pPr>
    </w:lvl>
    <w:lvl w:ilvl="7" w:tplc="0C090019" w:tentative="1">
      <w:start w:val="1"/>
      <w:numFmt w:val="lowerLetter"/>
      <w:lvlText w:val="%8."/>
      <w:lvlJc w:val="left"/>
      <w:pPr>
        <w:ind w:left="6260" w:hanging="360"/>
      </w:pPr>
    </w:lvl>
    <w:lvl w:ilvl="8" w:tplc="0C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7" w15:restartNumberingAfterBreak="0">
    <w:nsid w:val="744D0736"/>
    <w:multiLevelType w:val="multilevel"/>
    <w:tmpl w:val="97DAEA0E"/>
    <w:numStyleLink w:val="Numbering"/>
  </w:abstractNum>
  <w:abstractNum w:abstractNumId="38" w15:restartNumberingAfterBreak="0">
    <w:nsid w:val="7C440DEC"/>
    <w:multiLevelType w:val="multilevel"/>
    <w:tmpl w:val="89B801F6"/>
    <w:numStyleLink w:val="Bullets"/>
  </w:abstractNum>
  <w:num w:numId="1" w16cid:durableId="685450804">
    <w:abstractNumId w:val="9"/>
  </w:num>
  <w:num w:numId="2" w16cid:durableId="2043937899">
    <w:abstractNumId w:val="7"/>
  </w:num>
  <w:num w:numId="3" w16cid:durableId="1569725759">
    <w:abstractNumId w:val="6"/>
  </w:num>
  <w:num w:numId="4" w16cid:durableId="701782738">
    <w:abstractNumId w:val="5"/>
  </w:num>
  <w:num w:numId="5" w16cid:durableId="1780569087">
    <w:abstractNumId w:val="4"/>
  </w:num>
  <w:num w:numId="6" w16cid:durableId="1412310258">
    <w:abstractNumId w:val="8"/>
  </w:num>
  <w:num w:numId="7" w16cid:durableId="945770685">
    <w:abstractNumId w:val="3"/>
  </w:num>
  <w:num w:numId="8" w16cid:durableId="1743945419">
    <w:abstractNumId w:val="2"/>
  </w:num>
  <w:num w:numId="9" w16cid:durableId="1127550025">
    <w:abstractNumId w:val="1"/>
  </w:num>
  <w:num w:numId="10" w16cid:durableId="2039310377">
    <w:abstractNumId w:val="0"/>
  </w:num>
  <w:num w:numId="11" w16cid:durableId="711149740">
    <w:abstractNumId w:val="31"/>
  </w:num>
  <w:num w:numId="12" w16cid:durableId="76709281">
    <w:abstractNumId w:val="32"/>
  </w:num>
  <w:num w:numId="13" w16cid:durableId="1724133966">
    <w:abstractNumId w:val="21"/>
  </w:num>
  <w:num w:numId="14" w16cid:durableId="502475268">
    <w:abstractNumId w:val="16"/>
  </w:num>
  <w:num w:numId="15" w16cid:durableId="350030181">
    <w:abstractNumId w:val="37"/>
  </w:num>
  <w:num w:numId="16" w16cid:durableId="726076206">
    <w:abstractNumId w:val="28"/>
  </w:num>
  <w:num w:numId="17" w16cid:durableId="1326473364">
    <w:abstractNumId w:val="33"/>
  </w:num>
  <w:num w:numId="18" w16cid:durableId="1668435648">
    <w:abstractNumId w:val="10"/>
  </w:num>
  <w:num w:numId="19" w16cid:durableId="180048855">
    <w:abstractNumId w:val="14"/>
  </w:num>
  <w:num w:numId="20" w16cid:durableId="1725836556">
    <w:abstractNumId w:val="24"/>
  </w:num>
  <w:num w:numId="21" w16cid:durableId="1610703659">
    <w:abstractNumId w:val="17"/>
  </w:num>
  <w:num w:numId="22" w16cid:durableId="2090731876">
    <w:abstractNumId w:val="12"/>
  </w:num>
  <w:num w:numId="23" w16cid:durableId="1676492108">
    <w:abstractNumId w:val="15"/>
  </w:num>
  <w:num w:numId="24" w16cid:durableId="211812894">
    <w:abstractNumId w:val="19"/>
  </w:num>
  <w:num w:numId="25" w16cid:durableId="988703036">
    <w:abstractNumId w:val="30"/>
  </w:num>
  <w:num w:numId="26" w16cid:durableId="1852066636">
    <w:abstractNumId w:val="29"/>
  </w:num>
  <w:num w:numId="27" w16cid:durableId="535967671">
    <w:abstractNumId w:val="18"/>
  </w:num>
  <w:num w:numId="28" w16cid:durableId="343617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95503711">
    <w:abstractNumId w:val="27"/>
  </w:num>
  <w:num w:numId="30" w16cid:durableId="2119716756">
    <w:abstractNumId w:val="26"/>
  </w:num>
  <w:num w:numId="31" w16cid:durableId="762533524">
    <w:abstractNumId w:val="20"/>
  </w:num>
  <w:num w:numId="32" w16cid:durableId="1595288000">
    <w:abstractNumId w:val="35"/>
  </w:num>
  <w:num w:numId="33" w16cid:durableId="912666968">
    <w:abstractNumId w:val="38"/>
  </w:num>
  <w:num w:numId="34" w16cid:durableId="808595055">
    <w:abstractNumId w:val="11"/>
  </w:num>
  <w:num w:numId="35" w16cid:durableId="104079612">
    <w:abstractNumId w:val="22"/>
  </w:num>
  <w:num w:numId="36" w16cid:durableId="7840809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62355001">
    <w:abstractNumId w:val="25"/>
  </w:num>
  <w:num w:numId="38" w16cid:durableId="239098818">
    <w:abstractNumId w:val="34"/>
  </w:num>
  <w:num w:numId="39" w16cid:durableId="259603397">
    <w:abstractNumId w:val="22"/>
    <w:lvlOverride w:ilvl="0">
      <w:lvl w:ilvl="0">
        <w:start w:val="1"/>
        <w:numFmt w:val="bullet"/>
        <w:pStyle w:val="ListBullet"/>
        <w:lvlText w:val=""/>
        <w:lvlPicBulletId w:val="4"/>
        <w:lvlJc w:val="left"/>
        <w:pPr>
          <w:ind w:left="284" w:hanging="284"/>
        </w:pPr>
        <w:rPr>
          <w:rFonts w:ascii="Symbol" w:hAnsi="Symbol" w:hint="default"/>
          <w:color w:val="auto"/>
        </w:rPr>
      </w:lvl>
    </w:lvlOverride>
  </w:num>
  <w:num w:numId="40" w16cid:durableId="1834098842">
    <w:abstractNumId w:val="36"/>
  </w:num>
  <w:num w:numId="41" w16cid:durableId="1914002344">
    <w:abstractNumId w:val="13"/>
  </w:num>
  <w:num w:numId="42" w16cid:durableId="15554638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423"/>
    <w:rsid w:val="000265C6"/>
    <w:rsid w:val="000300AF"/>
    <w:rsid w:val="000319B6"/>
    <w:rsid w:val="00053277"/>
    <w:rsid w:val="00071205"/>
    <w:rsid w:val="000724AE"/>
    <w:rsid w:val="0008037D"/>
    <w:rsid w:val="000836C2"/>
    <w:rsid w:val="00085AE1"/>
    <w:rsid w:val="00086C6C"/>
    <w:rsid w:val="000A66C7"/>
    <w:rsid w:val="000A7AF5"/>
    <w:rsid w:val="000B4318"/>
    <w:rsid w:val="000B497F"/>
    <w:rsid w:val="000B78FC"/>
    <w:rsid w:val="000C095E"/>
    <w:rsid w:val="000D5C40"/>
    <w:rsid w:val="000D5D52"/>
    <w:rsid w:val="000E537A"/>
    <w:rsid w:val="000E562A"/>
    <w:rsid w:val="00100110"/>
    <w:rsid w:val="00107A69"/>
    <w:rsid w:val="00112E8F"/>
    <w:rsid w:val="001176B7"/>
    <w:rsid w:val="001268BC"/>
    <w:rsid w:val="00145410"/>
    <w:rsid w:val="0014786E"/>
    <w:rsid w:val="0016465B"/>
    <w:rsid w:val="00170F53"/>
    <w:rsid w:val="00173608"/>
    <w:rsid w:val="00177365"/>
    <w:rsid w:val="001808EC"/>
    <w:rsid w:val="0019621F"/>
    <w:rsid w:val="001A0D77"/>
    <w:rsid w:val="001A72E4"/>
    <w:rsid w:val="001B091F"/>
    <w:rsid w:val="001B5487"/>
    <w:rsid w:val="001C1996"/>
    <w:rsid w:val="001C7835"/>
    <w:rsid w:val="001D0BF3"/>
    <w:rsid w:val="001D6B1A"/>
    <w:rsid w:val="001E5875"/>
    <w:rsid w:val="001E78B1"/>
    <w:rsid w:val="001F13C1"/>
    <w:rsid w:val="001F288A"/>
    <w:rsid w:val="001F446D"/>
    <w:rsid w:val="00200E24"/>
    <w:rsid w:val="00201C0F"/>
    <w:rsid w:val="00221AB7"/>
    <w:rsid w:val="002313FF"/>
    <w:rsid w:val="002434FD"/>
    <w:rsid w:val="00246435"/>
    <w:rsid w:val="00246BCF"/>
    <w:rsid w:val="00260266"/>
    <w:rsid w:val="002610E7"/>
    <w:rsid w:val="00267845"/>
    <w:rsid w:val="00267E75"/>
    <w:rsid w:val="00270834"/>
    <w:rsid w:val="002814E6"/>
    <w:rsid w:val="00282D5E"/>
    <w:rsid w:val="00284086"/>
    <w:rsid w:val="002A306F"/>
    <w:rsid w:val="002B7C53"/>
    <w:rsid w:val="002C4498"/>
    <w:rsid w:val="002D7655"/>
    <w:rsid w:val="002E507D"/>
    <w:rsid w:val="002F6C59"/>
    <w:rsid w:val="00305171"/>
    <w:rsid w:val="00306999"/>
    <w:rsid w:val="00342A8C"/>
    <w:rsid w:val="0034680A"/>
    <w:rsid w:val="003566F2"/>
    <w:rsid w:val="00363FF8"/>
    <w:rsid w:val="0037721D"/>
    <w:rsid w:val="003800D1"/>
    <w:rsid w:val="0038102A"/>
    <w:rsid w:val="00392C2F"/>
    <w:rsid w:val="00397AB4"/>
    <w:rsid w:val="003A1B7B"/>
    <w:rsid w:val="003C344F"/>
    <w:rsid w:val="003D029F"/>
    <w:rsid w:val="003D23A3"/>
    <w:rsid w:val="003D2B29"/>
    <w:rsid w:val="003D338B"/>
    <w:rsid w:val="003D5423"/>
    <w:rsid w:val="003D5856"/>
    <w:rsid w:val="003D6C1B"/>
    <w:rsid w:val="003D798A"/>
    <w:rsid w:val="003F5741"/>
    <w:rsid w:val="004015AA"/>
    <w:rsid w:val="00404E4F"/>
    <w:rsid w:val="00414E7D"/>
    <w:rsid w:val="0042339A"/>
    <w:rsid w:val="0042508F"/>
    <w:rsid w:val="00440D83"/>
    <w:rsid w:val="00445B64"/>
    <w:rsid w:val="00451FFA"/>
    <w:rsid w:val="0045568B"/>
    <w:rsid w:val="004571B1"/>
    <w:rsid w:val="00461472"/>
    <w:rsid w:val="00461CFA"/>
    <w:rsid w:val="004635FD"/>
    <w:rsid w:val="0047077B"/>
    <w:rsid w:val="004843C4"/>
    <w:rsid w:val="00496AE7"/>
    <w:rsid w:val="00497A35"/>
    <w:rsid w:val="004A439D"/>
    <w:rsid w:val="004B609E"/>
    <w:rsid w:val="004C0765"/>
    <w:rsid w:val="004C1757"/>
    <w:rsid w:val="004E0833"/>
    <w:rsid w:val="004E28C6"/>
    <w:rsid w:val="004F1080"/>
    <w:rsid w:val="004F138F"/>
    <w:rsid w:val="004F677A"/>
    <w:rsid w:val="004F75F5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762D5"/>
    <w:rsid w:val="0058369E"/>
    <w:rsid w:val="00593314"/>
    <w:rsid w:val="00594496"/>
    <w:rsid w:val="005B64EE"/>
    <w:rsid w:val="005B68D7"/>
    <w:rsid w:val="005C6618"/>
    <w:rsid w:val="005E2D46"/>
    <w:rsid w:val="005E5879"/>
    <w:rsid w:val="005F161C"/>
    <w:rsid w:val="00603FD5"/>
    <w:rsid w:val="00605048"/>
    <w:rsid w:val="00613955"/>
    <w:rsid w:val="00616DC8"/>
    <w:rsid w:val="00633BBA"/>
    <w:rsid w:val="006509FA"/>
    <w:rsid w:val="006528C6"/>
    <w:rsid w:val="00652C79"/>
    <w:rsid w:val="00653080"/>
    <w:rsid w:val="00655EFE"/>
    <w:rsid w:val="00656133"/>
    <w:rsid w:val="006676F4"/>
    <w:rsid w:val="0067373E"/>
    <w:rsid w:val="00681976"/>
    <w:rsid w:val="0068724F"/>
    <w:rsid w:val="0069113B"/>
    <w:rsid w:val="006A1DEF"/>
    <w:rsid w:val="006A2AB0"/>
    <w:rsid w:val="006A4D83"/>
    <w:rsid w:val="006C1762"/>
    <w:rsid w:val="006C1E89"/>
    <w:rsid w:val="006C4AF4"/>
    <w:rsid w:val="006D3F2F"/>
    <w:rsid w:val="006D56AB"/>
    <w:rsid w:val="006D5D76"/>
    <w:rsid w:val="006D71DB"/>
    <w:rsid w:val="006E0AF4"/>
    <w:rsid w:val="006E3536"/>
    <w:rsid w:val="00714488"/>
    <w:rsid w:val="0071658D"/>
    <w:rsid w:val="007217A6"/>
    <w:rsid w:val="00721A7F"/>
    <w:rsid w:val="00726AFA"/>
    <w:rsid w:val="00743622"/>
    <w:rsid w:val="00773CFB"/>
    <w:rsid w:val="0077753A"/>
    <w:rsid w:val="00793284"/>
    <w:rsid w:val="00793B0A"/>
    <w:rsid w:val="007A0363"/>
    <w:rsid w:val="007B5DA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16694"/>
    <w:rsid w:val="00821160"/>
    <w:rsid w:val="008250B6"/>
    <w:rsid w:val="008303AF"/>
    <w:rsid w:val="00841C5F"/>
    <w:rsid w:val="00843D58"/>
    <w:rsid w:val="0085129D"/>
    <w:rsid w:val="0085439B"/>
    <w:rsid w:val="00857936"/>
    <w:rsid w:val="00875A15"/>
    <w:rsid w:val="00882A5C"/>
    <w:rsid w:val="00885045"/>
    <w:rsid w:val="008862CA"/>
    <w:rsid w:val="008B05C3"/>
    <w:rsid w:val="008B259B"/>
    <w:rsid w:val="008B4965"/>
    <w:rsid w:val="008D1ABD"/>
    <w:rsid w:val="008D3B55"/>
    <w:rsid w:val="008E1CB6"/>
    <w:rsid w:val="008E3894"/>
    <w:rsid w:val="008E3CF9"/>
    <w:rsid w:val="008F5D5B"/>
    <w:rsid w:val="008F6172"/>
    <w:rsid w:val="0090137A"/>
    <w:rsid w:val="009077F5"/>
    <w:rsid w:val="009272CA"/>
    <w:rsid w:val="00936068"/>
    <w:rsid w:val="00936825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81B76"/>
    <w:rsid w:val="00991A8A"/>
    <w:rsid w:val="00994FB0"/>
    <w:rsid w:val="009A0587"/>
    <w:rsid w:val="009A1AA5"/>
    <w:rsid w:val="009A2F17"/>
    <w:rsid w:val="009C4C9A"/>
    <w:rsid w:val="009D24F5"/>
    <w:rsid w:val="009D4E88"/>
    <w:rsid w:val="009E40FB"/>
    <w:rsid w:val="009F5419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80B1C"/>
    <w:rsid w:val="00A90151"/>
    <w:rsid w:val="00A92B42"/>
    <w:rsid w:val="00A9359B"/>
    <w:rsid w:val="00A9755A"/>
    <w:rsid w:val="00A97702"/>
    <w:rsid w:val="00AA163B"/>
    <w:rsid w:val="00AA68D0"/>
    <w:rsid w:val="00AB1E1E"/>
    <w:rsid w:val="00AB4B33"/>
    <w:rsid w:val="00AD033C"/>
    <w:rsid w:val="00AF2AF5"/>
    <w:rsid w:val="00B01B6A"/>
    <w:rsid w:val="00B05FA5"/>
    <w:rsid w:val="00B23603"/>
    <w:rsid w:val="00B2539A"/>
    <w:rsid w:val="00B253FF"/>
    <w:rsid w:val="00B260A5"/>
    <w:rsid w:val="00B32D6C"/>
    <w:rsid w:val="00B359DD"/>
    <w:rsid w:val="00B3749D"/>
    <w:rsid w:val="00B44F9B"/>
    <w:rsid w:val="00B51122"/>
    <w:rsid w:val="00B552DF"/>
    <w:rsid w:val="00B558C8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B6DFE"/>
    <w:rsid w:val="00BC08CC"/>
    <w:rsid w:val="00BD1437"/>
    <w:rsid w:val="00BE2420"/>
    <w:rsid w:val="00BE3378"/>
    <w:rsid w:val="00BF68C8"/>
    <w:rsid w:val="00C01E68"/>
    <w:rsid w:val="00C11924"/>
    <w:rsid w:val="00C1250F"/>
    <w:rsid w:val="00C13FF8"/>
    <w:rsid w:val="00C17F76"/>
    <w:rsid w:val="00C326F9"/>
    <w:rsid w:val="00C37A29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C4246"/>
    <w:rsid w:val="00CD61EB"/>
    <w:rsid w:val="00CE617D"/>
    <w:rsid w:val="00CF02F0"/>
    <w:rsid w:val="00CF2857"/>
    <w:rsid w:val="00D070F2"/>
    <w:rsid w:val="00D151D3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92"/>
    <w:rsid w:val="00DA49EF"/>
    <w:rsid w:val="00DB230F"/>
    <w:rsid w:val="00DB5F15"/>
    <w:rsid w:val="00DC514C"/>
    <w:rsid w:val="00DD58FD"/>
    <w:rsid w:val="00DE0652"/>
    <w:rsid w:val="00DF47B6"/>
    <w:rsid w:val="00DF4E3E"/>
    <w:rsid w:val="00DF7BBE"/>
    <w:rsid w:val="00E0453D"/>
    <w:rsid w:val="00E05FA6"/>
    <w:rsid w:val="00E20A76"/>
    <w:rsid w:val="00E225C7"/>
    <w:rsid w:val="00E25474"/>
    <w:rsid w:val="00E32F93"/>
    <w:rsid w:val="00E425BB"/>
    <w:rsid w:val="00E4286C"/>
    <w:rsid w:val="00E51F0D"/>
    <w:rsid w:val="00E54B2B"/>
    <w:rsid w:val="00E600F9"/>
    <w:rsid w:val="00E604DD"/>
    <w:rsid w:val="00E63534"/>
    <w:rsid w:val="00E65E7D"/>
    <w:rsid w:val="00E704DB"/>
    <w:rsid w:val="00EA1943"/>
    <w:rsid w:val="00EB5085"/>
    <w:rsid w:val="00EC3BB2"/>
    <w:rsid w:val="00EC44D3"/>
    <w:rsid w:val="00EC57C6"/>
    <w:rsid w:val="00ED02BE"/>
    <w:rsid w:val="00ED1D7D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03F08"/>
    <w:rsid w:val="00F162D4"/>
    <w:rsid w:val="00F4010B"/>
    <w:rsid w:val="00F4035F"/>
    <w:rsid w:val="00F40EF3"/>
    <w:rsid w:val="00F43F51"/>
    <w:rsid w:val="00F4701B"/>
    <w:rsid w:val="00F4702C"/>
    <w:rsid w:val="00F505B8"/>
    <w:rsid w:val="00F60A8C"/>
    <w:rsid w:val="00F634F6"/>
    <w:rsid w:val="00F650AF"/>
    <w:rsid w:val="00F87B07"/>
    <w:rsid w:val="00F94880"/>
    <w:rsid w:val="00FA00BC"/>
    <w:rsid w:val="00FA048B"/>
    <w:rsid w:val="00FC1543"/>
    <w:rsid w:val="00FC2D27"/>
    <w:rsid w:val="00FC2D8B"/>
    <w:rsid w:val="00FC3B86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6D064F9"/>
  <w15:chartTrackingRefBased/>
  <w15:docId w15:val="{B12C08C7-F14E-427D-8A9B-D7BE7F32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iPriority="0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265C6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843D58"/>
    <w:pPr>
      <w:numPr>
        <w:numId w:val="39"/>
      </w:numPr>
      <w:spacing w:before="80" w:after="0" w:line="240" w:lineRule="auto"/>
      <w:ind w:left="426" w:hanging="397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nhideWhenUsed/>
    <w:qFormat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265C6"/>
    <w:rPr>
      <w:rFonts w:ascii="Arial" w:eastAsiaTheme="majorEastAsia" w:hAnsi="Arial" w:cstheme="majorBidi"/>
      <w:b/>
      <w:color w:val="F26522" w:themeColor="accent1"/>
      <w:spacing w:val="2"/>
      <w:sz w:val="40"/>
      <w:szCs w:val="40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1">
    <w:name w:val="Plain Table 1"/>
    <w:basedOn w:val="TableNormal"/>
    <w:uiPriority w:val="41"/>
    <w:rsid w:val="00EC3B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semiHidden/>
    <w:unhideWhenUsed/>
    <w:rsid w:val="0014786E"/>
    <w:pPr>
      <w:spacing w:before="0"/>
    </w:pPr>
    <w:rPr>
      <w:rFonts w:eastAsiaTheme="minorEastAsia"/>
      <w:color w:val="000000" w:themeColor="text1"/>
      <w:spacing w:val="0"/>
      <w:lang w:eastAsia="en-AU"/>
    </w:rPr>
  </w:style>
  <w:style w:type="character" w:customStyle="1" w:styleId="BodyTextChar">
    <w:name w:val="Body Text Char"/>
    <w:basedOn w:val="DefaultParagraphFont"/>
    <w:link w:val="BodyText"/>
    <w:semiHidden/>
    <w:rsid w:val="0014786E"/>
    <w:rPr>
      <w:rFonts w:ascii="Arial" w:eastAsiaTheme="minorEastAsia" w:hAnsi="Arial"/>
      <w:color w:val="000000" w:themeColor="text1"/>
      <w:sz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368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8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825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8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825"/>
    <w:rPr>
      <w:rFonts w:ascii="Arial" w:hAnsi="Arial"/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udent.experience@tastafe.tas.edu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2.jpeg"/><Relationship Id="rId1" Type="http://schemas.openxmlformats.org/officeDocument/2006/relationships/image" Target="media/image11.jp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g.yi\Downloads\TasTAFE%20A4%20generic%20document%20(7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AA62F062F642EDA133EADADAC5F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47AE9-9836-4A59-BA96-7E9FCD940D77}"/>
      </w:docPartPr>
      <w:docPartBody>
        <w:p w:rsidR="0087606D" w:rsidRDefault="0099268B">
          <w:pPr>
            <w:pStyle w:val="3DAA62F062F642EDA133EADADAC5FE39"/>
          </w:pPr>
          <w:r w:rsidRPr="00553FC7">
            <w:rPr>
              <w:rStyle w:val="PlaceholderText"/>
            </w:rPr>
            <w:t>[Title]</w:t>
          </w:r>
        </w:p>
      </w:docPartBody>
    </w:docPart>
    <w:docPart>
      <w:docPartPr>
        <w:name w:val="903E4D45E5E645389B429390B9DC5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86294-9C8D-43A2-99E0-664F306576C1}"/>
      </w:docPartPr>
      <w:docPartBody>
        <w:p w:rsidR="0087606D" w:rsidRDefault="0099268B" w:rsidP="0099268B">
          <w:pPr>
            <w:pStyle w:val="903E4D45E5E645389B429390B9DC5B5B"/>
          </w:pPr>
          <w:r w:rsidRPr="00D9758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68B"/>
    <w:rsid w:val="002B3065"/>
    <w:rsid w:val="00623626"/>
    <w:rsid w:val="0087606D"/>
    <w:rsid w:val="0099268B"/>
    <w:rsid w:val="00D65D7C"/>
    <w:rsid w:val="00EC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268B"/>
    <w:rPr>
      <w:color w:val="808080"/>
    </w:rPr>
  </w:style>
  <w:style w:type="paragraph" w:customStyle="1" w:styleId="3DAA62F062F642EDA133EADADAC5FE39">
    <w:name w:val="3DAA62F062F642EDA133EADADAC5FE39"/>
  </w:style>
  <w:style w:type="paragraph" w:customStyle="1" w:styleId="903E4D45E5E645389B429390B9DC5B5B">
    <w:name w:val="903E4D45E5E645389B429390B9DC5B5B"/>
    <w:rsid w:val="009926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9A0BC03D15F42BBE2F866DF2E2A01" ma:contentTypeVersion="13" ma:contentTypeDescription="Create a new document." ma:contentTypeScope="" ma:versionID="2698cb6678e1a9d02cc48fb6f10a51b7">
  <xsd:schema xmlns:xsd="http://www.w3.org/2001/XMLSchema" xmlns:xs="http://www.w3.org/2001/XMLSchema" xmlns:p="http://schemas.microsoft.com/office/2006/metadata/properties" xmlns:ns2="17730f7a-bce2-4eb6-a75c-f07962a1138b" targetNamespace="http://schemas.microsoft.com/office/2006/metadata/properties" ma:root="true" ma:fieldsID="393b6a298ef90331c4e8a94dca7c46fe" ns2:_="">
    <xsd:import namespace="17730f7a-bce2-4eb6-a75c-f07962a11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30f7a-bce2-4eb6-a75c-f07962a11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730f7a-bce2-4eb6-a75c-f07962a1138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D0390-DF16-44AA-8DD3-49D8CBFE9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30f7a-bce2-4eb6-a75c-f07962a11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17730f7a-bce2-4eb6-a75c-f07962a1138b"/>
  </ds:schemaRefs>
</ds:datastoreItem>
</file>

<file path=customXml/itemProps4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 (7)</Template>
  <TotalTime>2</TotalTime>
  <Pages>4</Pages>
  <Words>684</Words>
  <Characters>3905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Sisters of Charity Foundation - TAFE National Scholarship Application</vt:lpstr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Sisters of Charity Foundation TAFE National Scholarship Application</dc:title>
  <dc:subject/>
  <dc:creator>Yi, Yang</dc:creator>
  <cp:keywords/>
  <dc:description/>
  <cp:lastModifiedBy>Broomhall, Sonya</cp:lastModifiedBy>
  <cp:revision>2</cp:revision>
  <cp:lastPrinted>2020-12-23T02:30:00Z</cp:lastPrinted>
  <dcterms:created xsi:type="dcterms:W3CDTF">2024-01-05T03:51:00Z</dcterms:created>
  <dcterms:modified xsi:type="dcterms:W3CDTF">2024-01-05T03:51:00Z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0x0101006BE9A0BC03D15F42BBE2F866DF2E2A01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</Properties>
</file>