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49512514" w:displacedByCustomXml="next"/>
    <w:bookmarkStart w:id="1" w:name="_Toc30502210" w:displacedByCustomXml="next"/>
    <w:sdt>
      <w:sdtPr>
        <w:id w:val="302355881"/>
        <w:docPartObj>
          <w:docPartGallery w:val="Cover Pages"/>
          <w:docPartUnique/>
        </w:docPartObj>
      </w:sdtPr>
      <w:sdtEndPr>
        <w:rPr>
          <w:b/>
          <w:color w:val="FFFFFF" w:themeColor="background1"/>
          <w:spacing w:val="6"/>
        </w:rPr>
      </w:sdtEndPr>
      <w:sdtContent>
        <w:p w14:paraId="7063D3A7" w14:textId="77777777" w:rsidR="00086866" w:rsidRPr="00E65E7D" w:rsidRDefault="00086866" w:rsidP="005B3266">
          <w:pPr>
            <w:pStyle w:val="Fullpage"/>
            <w:framePr w:wrap="around"/>
          </w:pPr>
        </w:p>
        <w:p w14:paraId="40BB9452" w14:textId="77777777" w:rsidR="00086866" w:rsidRPr="00CF2857" w:rsidRDefault="00086866" w:rsidP="0070191E">
          <w:pPr>
            <w:pStyle w:val="CoverHeaderGraphic"/>
            <w:framePr w:wrap="around"/>
          </w:pPr>
        </w:p>
        <w:p w14:paraId="7735E1EE" w14:textId="2FF30EF3" w:rsidR="00086866" w:rsidRDefault="00817DB9" w:rsidP="00B85BDF">
          <w:r w:rsidRPr="00793D3A">
            <w:rPr>
              <w:noProof/>
            </w:rPr>
            <w:drawing>
              <wp:anchor distT="0" distB="0" distL="114300" distR="114300" simplePos="0" relativeHeight="251654656" behindDoc="1" locked="0" layoutInCell="1" allowOverlap="1" wp14:anchorId="7FFCA3F8" wp14:editId="2BABCEC5">
                <wp:simplePos x="0" y="0"/>
                <wp:positionH relativeFrom="page">
                  <wp:align>left</wp:align>
                </wp:positionH>
                <wp:positionV relativeFrom="page">
                  <wp:posOffset>19050</wp:posOffset>
                </wp:positionV>
                <wp:extent cx="8239125" cy="9529445"/>
                <wp:effectExtent l="0" t="0" r="9525" b="0"/>
                <wp:wrapNone/>
                <wp:docPr id="5" name="Pictur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D83AFF44-656A-4A0C-93F7-59C810FD82FF}"/>
                    </a:ex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8">
                          <a:extLst>
                            <a:ext uri="{FF2B5EF4-FFF2-40B4-BE49-F238E27FC236}">
                              <a16:creationId xmlns:a16="http://schemas.microsoft.com/office/drawing/2014/main" id="{D83AFF44-656A-4A0C-93F7-59C810FD82FF}"/>
                            </a:ex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3536" r="235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39125" cy="9529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92966FD" w14:textId="77777777" w:rsidR="00086866" w:rsidRPr="00B253FF" w:rsidRDefault="00086866" w:rsidP="00B253FF">
          <w:pPr>
            <w:pStyle w:val="CoverFooter"/>
            <w:framePr w:wrap="around"/>
          </w:pPr>
          <w:r>
            <w:rPr>
              <w:noProof/>
            </w:rPr>
            <w:drawing>
              <wp:inline distT="0" distB="0" distL="0" distR="0" wp14:anchorId="350F6AB4" wp14:editId="2B7D463F">
                <wp:extent cx="7559993" cy="1229255"/>
                <wp:effectExtent l="0" t="0" r="3175" b="9525"/>
                <wp:docPr id="10" name="Graphic 1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Graphic 10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9993" cy="12292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7460D7BE" w14:textId="02573D20" w:rsidR="00086866" w:rsidRDefault="00086866" w:rsidP="00B253FF"/>
        <w:p w14:paraId="6E6C8C01" w14:textId="1124DE7B" w:rsidR="003F1747" w:rsidRPr="003F1747" w:rsidRDefault="003F1747" w:rsidP="00E104C3">
          <w:pPr>
            <w:pStyle w:val="Title"/>
            <w:framePr w:w="4576" w:h="4009" w:wrap="around" w:hAnchor="page" w:x="7081" w:y="7786"/>
            <w:rPr>
              <w:color w:val="F26522" w:themeColor="accent1"/>
              <w:sz w:val="52"/>
              <w:szCs w:val="52"/>
            </w:rPr>
          </w:pPr>
          <w:r w:rsidRPr="003F1747">
            <w:rPr>
              <w:color w:val="F26522" w:themeColor="accent1"/>
              <w:sz w:val="52"/>
              <w:szCs w:val="52"/>
            </w:rPr>
            <w:t>TASMSS0301</w:t>
          </w:r>
        </w:p>
        <w:p w14:paraId="3F3CC5E5" w14:textId="28F18ED6" w:rsidR="00546539" w:rsidRPr="001C3468" w:rsidRDefault="00546539" w:rsidP="00E104C3">
          <w:pPr>
            <w:pStyle w:val="Title"/>
            <w:framePr w:w="4576" w:h="4009" w:wrap="around" w:hAnchor="page" w:x="7081" w:y="7786"/>
            <w:rPr>
              <w:b/>
              <w:bCs/>
              <w:sz w:val="52"/>
              <w:szCs w:val="52"/>
            </w:rPr>
          </w:pPr>
          <w:r w:rsidRPr="001C3468">
            <w:rPr>
              <w:b/>
              <w:bCs/>
              <w:sz w:val="52"/>
              <w:szCs w:val="52"/>
            </w:rPr>
            <w:t>WHS for</w:t>
          </w:r>
        </w:p>
        <w:p w14:paraId="264CE41E" w14:textId="52C9C994" w:rsidR="004D07D7" w:rsidRPr="003F1747" w:rsidRDefault="003F1747" w:rsidP="00E104C3">
          <w:pPr>
            <w:pStyle w:val="Title"/>
            <w:framePr w:w="4576" w:h="4009" w:wrap="around" w:hAnchor="page" w:x="7081" w:y="7786"/>
            <w:rPr>
              <w:b/>
              <w:bCs/>
              <w:sz w:val="52"/>
              <w:szCs w:val="52"/>
            </w:rPr>
          </w:pPr>
          <w:r>
            <w:rPr>
              <w:b/>
              <w:bCs/>
              <w:sz w:val="52"/>
              <w:szCs w:val="52"/>
            </w:rPr>
            <w:t>MANAGERS AND SUPERVISORS</w:t>
          </w:r>
          <w:r w:rsidR="00AB0447" w:rsidRPr="00A27987">
            <w:rPr>
              <w:b/>
              <w:bCs/>
              <w:sz w:val="52"/>
              <w:szCs w:val="52"/>
            </w:rPr>
            <w:t xml:space="preserve"> course</w:t>
          </w:r>
          <w:r w:rsidR="00AB0447">
            <w:rPr>
              <w:sz w:val="52"/>
              <w:szCs w:val="52"/>
            </w:rPr>
            <w:t xml:space="preserve"> </w:t>
          </w:r>
        </w:p>
        <w:p w14:paraId="3993F097" w14:textId="77777777" w:rsidR="004D07D7" w:rsidRDefault="004D07D7" w:rsidP="00E104C3">
          <w:pPr>
            <w:pStyle w:val="Title"/>
            <w:framePr w:w="4576" w:h="4009" w:wrap="around" w:hAnchor="page" w:x="7081" w:y="7786"/>
            <w:rPr>
              <w:sz w:val="52"/>
              <w:szCs w:val="52"/>
            </w:rPr>
          </w:pPr>
        </w:p>
        <w:p w14:paraId="290E2451" w14:textId="7CF3F755" w:rsidR="00086866" w:rsidRPr="00E604DD" w:rsidRDefault="005A26C1" w:rsidP="00E104C3">
          <w:pPr>
            <w:pStyle w:val="Title"/>
            <w:framePr w:w="4576" w:h="4009" w:wrap="around" w:hAnchor="page" w:x="7081" w:y="7786"/>
          </w:pPr>
          <w:r>
            <w:rPr>
              <w:sz w:val="52"/>
              <w:szCs w:val="52"/>
            </w:rPr>
            <w:t>INFO PACK 202</w:t>
          </w:r>
          <w:r w:rsidR="002F1B0A">
            <w:rPr>
              <w:sz w:val="52"/>
              <w:szCs w:val="52"/>
            </w:rPr>
            <w:t>7</w:t>
          </w:r>
        </w:p>
        <w:p w14:paraId="1E93EDC0" w14:textId="7C7B47A8" w:rsidR="00086866" w:rsidRDefault="00086866" w:rsidP="005B3266">
          <w:pPr>
            <w:pStyle w:val="Fullpage"/>
            <w:framePr w:wrap="around"/>
          </w:pPr>
        </w:p>
        <w:p w14:paraId="2C14ACAD" w14:textId="1A9145D0" w:rsidR="00086866" w:rsidRDefault="00A20760">
          <w:pPr>
            <w:spacing w:before="0" w:after="160" w:line="259" w:lineRule="auto"/>
            <w:rPr>
              <w:color w:val="FFFFFF" w:themeColor="background1"/>
              <w:spacing w:val="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92544" behindDoc="1" locked="0" layoutInCell="1" allowOverlap="1" wp14:anchorId="72A2FC16" wp14:editId="2ED851A4">
                    <wp:simplePos x="0" y="0"/>
                    <wp:positionH relativeFrom="page">
                      <wp:align>right</wp:align>
                    </wp:positionH>
                    <wp:positionV relativeFrom="paragraph">
                      <wp:posOffset>2536825</wp:posOffset>
                    </wp:positionV>
                    <wp:extent cx="3340100" cy="4524375"/>
                    <wp:effectExtent l="0" t="0" r="0" b="0"/>
                    <wp:wrapNone/>
                    <wp:docPr id="16" name="Text Box 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340100" cy="4524375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 l="2916" t="940" r="-23782" b="2536"/>
                              </a:stretch>
                            </a:blip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F81DC3" w14:textId="77777777" w:rsidR="00086866" w:rsidRPr="005E2D46" w:rsidRDefault="00086866" w:rsidP="00CF2857">
                                <w:pPr>
                                  <w:pStyle w:val="Smalltext"/>
                                </w:pPr>
                              </w:p>
                            </w:txbxContent>
                          </wps:txbx>
                          <wps:bodyPr rot="0" vert="horz" wrap="square" lIns="720000" tIns="396000" rIns="540000" bIns="0" anchor="ctr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A2FC1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alt="&quot;&quot;" style="position:absolute;margin-left:211.8pt;margin-top:199.75pt;width:263pt;height:356.25pt;z-index:-25162393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" stroked="f">
                    <v:fill r:id="rId14" o:title="" recolor="t" rotate="t" type="frame"/>
                    <v:textbox inset="20mm,11mm,15mm,0">
                      <w:txbxContent>
                        <w:p w14:paraId="26F81DC3" w14:textId="77777777" w:rsidR="00086866" w:rsidRPr="005E2D46" w:rsidRDefault="00086866" w:rsidP="00CF2857">
                          <w:pPr>
                            <w:pStyle w:val="Smalltext"/>
                          </w:pP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086866">
            <w:rPr>
              <w:b/>
              <w:color w:val="FFFFFF" w:themeColor="background1"/>
              <w:spacing w:val="6"/>
            </w:rPr>
            <w:br w:type="page"/>
          </w:r>
        </w:p>
      </w:sdtContent>
    </w:sdt>
    <w:p w14:paraId="30313F17" w14:textId="22E75B04" w:rsidR="00D75FE2" w:rsidRDefault="00232640" w:rsidP="00440D83">
      <w:pPr>
        <w:pStyle w:val="Heading1"/>
      </w:pPr>
      <w:r>
        <w:lastRenderedPageBreak/>
        <w:t xml:space="preserve">Why choose TasTAFE </w:t>
      </w:r>
    </w:p>
    <w:p w14:paraId="1DEBC4F9" w14:textId="7B1F4E84" w:rsidR="00C07B1F" w:rsidRDefault="00DB6865" w:rsidP="00B626D8">
      <w:r>
        <w:t>Th</w:t>
      </w:r>
      <w:r w:rsidR="00741EFD">
        <w:t xml:space="preserve">e TasTAFE </w:t>
      </w:r>
      <w:r w:rsidR="003F1747">
        <w:t>WHS for Managers and Supervisors</w:t>
      </w:r>
      <w:r w:rsidR="00741EFD">
        <w:t xml:space="preserve"> C</w:t>
      </w:r>
      <w:r>
        <w:t xml:space="preserve">ourse is </w:t>
      </w:r>
      <w:r w:rsidR="000A4C06">
        <w:t xml:space="preserve">well respected </w:t>
      </w:r>
      <w:r w:rsidR="009215CD">
        <w:t>for</w:t>
      </w:r>
      <w:r w:rsidR="000A4C06">
        <w:t xml:space="preserve"> </w:t>
      </w:r>
      <w:r w:rsidR="00350F97">
        <w:t>training</w:t>
      </w:r>
      <w:r w:rsidR="00E140CA">
        <w:t xml:space="preserve"> confident</w:t>
      </w:r>
      <w:r w:rsidR="003F1747">
        <w:t xml:space="preserve"> and </w:t>
      </w:r>
      <w:r w:rsidR="009215CD">
        <w:t>effective</w:t>
      </w:r>
      <w:r w:rsidR="00E140CA">
        <w:t xml:space="preserve"> </w:t>
      </w:r>
      <w:r w:rsidR="003F1747">
        <w:t>leaders to prevent physical and psychological harm</w:t>
      </w:r>
      <w:r w:rsidR="0074304B">
        <w:t xml:space="preserve"> in the workplace</w:t>
      </w:r>
      <w:r w:rsidR="00446D0E">
        <w:t xml:space="preserve"> </w:t>
      </w:r>
    </w:p>
    <w:p w14:paraId="713DC834" w14:textId="118E4E43" w:rsidR="00844474" w:rsidRPr="00D90DE8" w:rsidRDefault="00C07B1F" w:rsidP="00CD789F">
      <w:pPr>
        <w:pStyle w:val="Heading2"/>
      </w:pPr>
      <w:r w:rsidRPr="00D90DE8">
        <w:t>Build healthier</w:t>
      </w:r>
      <w:r w:rsidR="00A53068" w:rsidRPr="00D90DE8">
        <w:t xml:space="preserve"> and</w:t>
      </w:r>
      <w:r w:rsidRPr="00D90DE8">
        <w:t xml:space="preserve"> safer</w:t>
      </w:r>
      <w:r w:rsidR="00050B19" w:rsidRPr="00D90DE8">
        <w:t xml:space="preserve"> </w:t>
      </w:r>
      <w:r w:rsidRPr="00D90DE8">
        <w:t>workplaces together</w:t>
      </w:r>
      <w:r w:rsidR="00434389" w:rsidRPr="00D90DE8">
        <w:t xml:space="preserve"> </w:t>
      </w:r>
    </w:p>
    <w:p w14:paraId="3FBAB394" w14:textId="337F9CA3" w:rsidR="00713B7A" w:rsidRPr="00415A72" w:rsidRDefault="00713B7A" w:rsidP="00713B7A">
      <w:pPr>
        <w:pStyle w:val="ListBullet"/>
      </w:pPr>
      <w:r>
        <w:t>Hone WHS</w:t>
      </w:r>
      <w:r w:rsidRPr="00415A72">
        <w:t xml:space="preserve"> </w:t>
      </w:r>
      <w:r w:rsidR="00D90DE8">
        <w:t xml:space="preserve">leader </w:t>
      </w:r>
      <w:r w:rsidRPr="00415A72">
        <w:t>knowledge and skills in a convenient</w:t>
      </w:r>
      <w:r w:rsidR="0074304B">
        <w:t xml:space="preserve"> and engaging</w:t>
      </w:r>
      <w:r w:rsidRPr="00415A72">
        <w:t xml:space="preserve"> course</w:t>
      </w:r>
      <w:r w:rsidR="001732D4">
        <w:t xml:space="preserve"> </w:t>
      </w:r>
    </w:p>
    <w:p w14:paraId="75F1D10A" w14:textId="52C66218" w:rsidR="00415A72" w:rsidRPr="00415A72" w:rsidRDefault="00713B7A" w:rsidP="007848A3">
      <w:pPr>
        <w:pStyle w:val="ListBullet"/>
      </w:pPr>
      <w:r>
        <w:t>Great overview of WHS</w:t>
      </w:r>
      <w:r w:rsidR="0074304B">
        <w:t xml:space="preserve"> laws,</w:t>
      </w:r>
      <w:r>
        <w:t xml:space="preserve"> risk management, consultation, training and record keeping</w:t>
      </w:r>
    </w:p>
    <w:p w14:paraId="58ED6724" w14:textId="14047A62" w:rsidR="00415A72" w:rsidRPr="00415A72" w:rsidRDefault="00713B7A" w:rsidP="007848A3">
      <w:pPr>
        <w:pStyle w:val="ListBullet"/>
      </w:pPr>
      <w:r>
        <w:t>Learn current WHS legislation, emerging trends</w:t>
      </w:r>
      <w:r w:rsidR="00AD4E94">
        <w:t xml:space="preserve">, </w:t>
      </w:r>
      <w:r>
        <w:t>best practice management</w:t>
      </w:r>
      <w:r w:rsidR="00AD4E94">
        <w:t xml:space="preserve"> compliance</w:t>
      </w:r>
      <w:r>
        <w:t xml:space="preserve"> </w:t>
      </w:r>
    </w:p>
    <w:p w14:paraId="2026B565" w14:textId="515ADFC3" w:rsidR="00FE23E4" w:rsidRDefault="00FE23E4" w:rsidP="00FE23E4">
      <w:pPr>
        <w:pStyle w:val="Heading2"/>
      </w:pPr>
      <w:r>
        <w:t>Blend of online and face to face delivery</w:t>
      </w:r>
    </w:p>
    <w:p w14:paraId="0809A781" w14:textId="1C6ED619" w:rsidR="00FE23E4" w:rsidRPr="00BB2CBC" w:rsidRDefault="00FE23E4" w:rsidP="00FE23E4">
      <w:pPr>
        <w:pStyle w:val="ListBullet"/>
      </w:pPr>
      <w:r>
        <w:t>Online learning and assessments with compulsory 1 day workshop</w:t>
      </w:r>
    </w:p>
    <w:p w14:paraId="514C7CDB" w14:textId="542660CC" w:rsidR="00696A10" w:rsidRDefault="00FE23E4" w:rsidP="009609D7">
      <w:pPr>
        <w:pStyle w:val="Heading2"/>
      </w:pPr>
      <w:r>
        <w:t>Locations</w:t>
      </w:r>
    </w:p>
    <w:p w14:paraId="3ED6C688" w14:textId="6CF8B694" w:rsidR="00BB2CBC" w:rsidRPr="00BB2CBC" w:rsidRDefault="0075321E" w:rsidP="007848A3">
      <w:pPr>
        <w:pStyle w:val="ListBullet"/>
      </w:pPr>
      <w:r>
        <w:t>Delivered</w:t>
      </w:r>
      <w:r w:rsidR="00673B83">
        <w:t xml:space="preserve"> at </w:t>
      </w:r>
      <w:r w:rsidR="003610C2">
        <w:t xml:space="preserve">the </w:t>
      </w:r>
      <w:r w:rsidR="00BB2CBC" w:rsidRPr="00BB2CBC">
        <w:t>Devonport, Alanvale or Campbell St Campus</w:t>
      </w:r>
      <w:r w:rsidR="003610C2">
        <w:t>es</w:t>
      </w:r>
    </w:p>
    <w:p w14:paraId="575EE3D5" w14:textId="77777777" w:rsidR="00713B7A" w:rsidRDefault="00D10F3D" w:rsidP="007848A3">
      <w:pPr>
        <w:pStyle w:val="ListBullet"/>
      </w:pPr>
      <w:r>
        <w:t>C</w:t>
      </w:r>
      <w:r w:rsidR="00BB2CBC" w:rsidRPr="00BB2CBC">
        <w:t>ommercial courses at your workplace</w:t>
      </w:r>
      <w:r w:rsidR="00B1118E">
        <w:t xml:space="preserve"> </w:t>
      </w:r>
      <w:r>
        <w:t>by request</w:t>
      </w:r>
    </w:p>
    <w:p w14:paraId="508B25F3" w14:textId="100EC848" w:rsidR="00BB2CBC" w:rsidRPr="00BB2CBC" w:rsidRDefault="00713B7A" w:rsidP="007848A3">
      <w:pPr>
        <w:pStyle w:val="ListBullet"/>
      </w:pPr>
      <w:r>
        <w:t>Occasionally regional courses may be available</w:t>
      </w:r>
      <w:r w:rsidR="00B1118E">
        <w:t xml:space="preserve"> </w:t>
      </w:r>
    </w:p>
    <w:p w14:paraId="59A88613" w14:textId="62865873" w:rsidR="00F738E5" w:rsidRPr="00696A10" w:rsidRDefault="00F738E5" w:rsidP="00F738E5">
      <w:pPr>
        <w:pStyle w:val="Heading2"/>
      </w:pPr>
      <w:r>
        <w:t>Who should attend</w:t>
      </w:r>
    </w:p>
    <w:p w14:paraId="61929656" w14:textId="17D17718" w:rsidR="00AD4E94" w:rsidRDefault="00F738E5" w:rsidP="00F738E5">
      <w:pPr>
        <w:pStyle w:val="ListBullet"/>
      </w:pPr>
      <w:r>
        <w:t xml:space="preserve">Anyone responsible for </w:t>
      </w:r>
      <w:r w:rsidR="00AD4E94">
        <w:t xml:space="preserve">or interested in </w:t>
      </w:r>
      <w:r>
        <w:t xml:space="preserve">WHS leadership and </w:t>
      </w:r>
      <w:r w:rsidR="003B7C53">
        <w:t>management</w:t>
      </w:r>
    </w:p>
    <w:p w14:paraId="312C7619" w14:textId="25CC7D0C" w:rsidR="00F738E5" w:rsidRDefault="00AD4E94" w:rsidP="00F738E5">
      <w:pPr>
        <w:pStyle w:val="ListBullet"/>
      </w:pPr>
      <w:r>
        <w:t>O</w:t>
      </w:r>
      <w:r w:rsidR="00F738E5">
        <w:t xml:space="preserve">fficers, managers, </w:t>
      </w:r>
      <w:r>
        <w:t>supervisors and people who want this unit of competency</w:t>
      </w:r>
    </w:p>
    <w:p w14:paraId="7B70A7B7" w14:textId="2E7B41B3" w:rsidR="00C15C94" w:rsidRPr="00696A10" w:rsidRDefault="00C15C94" w:rsidP="009609D7">
      <w:pPr>
        <w:pStyle w:val="Heading2"/>
      </w:pPr>
      <w:r>
        <w:t>Resources</w:t>
      </w:r>
    </w:p>
    <w:p w14:paraId="1B877F29" w14:textId="651D3965" w:rsidR="00C15C94" w:rsidRDefault="0074304B" w:rsidP="007848A3">
      <w:pPr>
        <w:pStyle w:val="ListBullet"/>
      </w:pPr>
      <w:r>
        <w:t xml:space="preserve">Printouts of </w:t>
      </w:r>
      <w:r w:rsidR="00B72038">
        <w:t xml:space="preserve">the </w:t>
      </w:r>
      <w:r>
        <w:t xml:space="preserve">assessment tasks </w:t>
      </w:r>
      <w:r w:rsidR="00B72038">
        <w:t xml:space="preserve">are provided </w:t>
      </w:r>
      <w:r w:rsidR="003B7C53">
        <w:t>in the workshop</w:t>
      </w:r>
    </w:p>
    <w:p w14:paraId="22922311" w14:textId="77777777" w:rsidR="00661987" w:rsidRPr="00696A10" w:rsidRDefault="00661987" w:rsidP="00661987">
      <w:pPr>
        <w:pStyle w:val="Heading2"/>
      </w:pPr>
      <w:r>
        <w:t>Cost</w:t>
      </w:r>
    </w:p>
    <w:p w14:paraId="5B57F620" w14:textId="28AF8C2A" w:rsidR="00661987" w:rsidRDefault="00661987" w:rsidP="007848A3">
      <w:pPr>
        <w:pStyle w:val="ListBullet"/>
      </w:pPr>
      <w:r>
        <w:t>$</w:t>
      </w:r>
      <w:r w:rsidR="0074304B">
        <w:t>380</w:t>
      </w:r>
      <w:r>
        <w:t xml:space="preserve"> per participant</w:t>
      </w:r>
      <w:r w:rsidR="00B72038">
        <w:t>, inquire or apply online,</w:t>
      </w:r>
      <w:r>
        <w:t xml:space="preserve"> or request a </w:t>
      </w:r>
      <w:r w:rsidR="00B72038">
        <w:t>group quote</w:t>
      </w:r>
    </w:p>
    <w:p w14:paraId="0D675A2C" w14:textId="1A8E2BA9" w:rsidR="00D141C7" w:rsidRPr="00696A10" w:rsidRDefault="00AD4E94" w:rsidP="00D141C7">
      <w:pPr>
        <w:pStyle w:val="Heading2"/>
      </w:pPr>
      <w:r>
        <w:t>Statement of Attainment</w:t>
      </w:r>
    </w:p>
    <w:p w14:paraId="50FB0CE5" w14:textId="188FC6CB" w:rsidR="00D141C7" w:rsidRDefault="0074304B" w:rsidP="007848A3">
      <w:pPr>
        <w:pStyle w:val="ListBullet"/>
      </w:pPr>
      <w:r>
        <w:t>BSBWHS411 Implement and monitor WHS policies, procedures and programs</w:t>
      </w:r>
    </w:p>
    <w:p w14:paraId="646E27DC" w14:textId="1688F825" w:rsidR="00A20760" w:rsidRDefault="00A20760" w:rsidP="007848A3">
      <w:pPr>
        <w:pStyle w:val="ListBullet"/>
      </w:pPr>
      <w:r>
        <w:t xml:space="preserve">This unit is in 3 Certificate IV qualifications </w:t>
      </w:r>
      <w:r w:rsidR="00E759D4">
        <w:t>in</w:t>
      </w:r>
      <w:r>
        <w:t xml:space="preserve"> WHS, Business and Human Resources</w:t>
      </w:r>
    </w:p>
    <w:p w14:paraId="21A0B56D" w14:textId="0F8DA55D" w:rsidR="00675E76" w:rsidRPr="00696A10" w:rsidRDefault="00675E76" w:rsidP="009609D7">
      <w:pPr>
        <w:pStyle w:val="Heading2"/>
      </w:pPr>
      <w:r>
        <w:t>Support</w:t>
      </w:r>
    </w:p>
    <w:p w14:paraId="75466495" w14:textId="351349B6" w:rsidR="000D75F3" w:rsidRDefault="00AD4E94" w:rsidP="007848A3">
      <w:pPr>
        <w:pStyle w:val="ListBullet"/>
      </w:pPr>
      <w:r>
        <w:t xml:space="preserve">Access teacher </w:t>
      </w:r>
      <w:r w:rsidR="001732D4">
        <w:t>for support</w:t>
      </w:r>
      <w:r w:rsidR="009A4908">
        <w:t>, TasTAFE libraries</w:t>
      </w:r>
      <w:r w:rsidR="00D141C7">
        <w:t>, client and student services</w:t>
      </w:r>
    </w:p>
    <w:p w14:paraId="2CC828BA" w14:textId="6138BC7D" w:rsidR="000970DA" w:rsidRPr="003D0A08" w:rsidRDefault="0002781F" w:rsidP="000970DA">
      <w:pPr>
        <w:pStyle w:val="Heading1"/>
      </w:pPr>
      <w:r>
        <w:lastRenderedPageBreak/>
        <w:t xml:space="preserve">Build confident, effective </w:t>
      </w:r>
      <w:r w:rsidR="00E759D4">
        <w:t>managers of WHS</w:t>
      </w:r>
    </w:p>
    <w:p w14:paraId="01BBA72F" w14:textId="77777777" w:rsidR="001732D4" w:rsidRPr="00C92334" w:rsidRDefault="001732D4" w:rsidP="001732D4">
      <w:pPr>
        <w:pStyle w:val="Heading3"/>
      </w:pPr>
      <w:r>
        <w:t>Topics</w:t>
      </w:r>
    </w:p>
    <w:p w14:paraId="17096E93" w14:textId="7828CD06" w:rsidR="001732D4" w:rsidRPr="00E759D4" w:rsidRDefault="001732D4" w:rsidP="001732D4">
      <w:pPr>
        <w:pStyle w:val="ListBullet"/>
        <w:rPr>
          <w:rFonts w:cstheme="minorHAnsi"/>
          <w:szCs w:val="24"/>
        </w:rPr>
      </w:pPr>
      <w:r w:rsidRPr="00E759D4">
        <w:rPr>
          <w:rFonts w:cstheme="minorHAnsi"/>
          <w:szCs w:val="24"/>
        </w:rPr>
        <w:t xml:space="preserve">1 – </w:t>
      </w:r>
      <w:r>
        <w:rPr>
          <w:rFonts w:cstheme="minorHAnsi"/>
          <w:szCs w:val="24"/>
        </w:rPr>
        <w:t xml:space="preserve">Communicate </w:t>
      </w:r>
      <w:r w:rsidRPr="00E759D4">
        <w:rPr>
          <w:rFonts w:cstheme="minorHAnsi"/>
          <w:szCs w:val="24"/>
        </w:rPr>
        <w:t xml:space="preserve">WHS laws, policies and procedures </w:t>
      </w:r>
    </w:p>
    <w:p w14:paraId="32BBAFA9" w14:textId="4592B977" w:rsidR="001732D4" w:rsidRPr="001732D4" w:rsidRDefault="001732D4" w:rsidP="001732D4">
      <w:pPr>
        <w:pStyle w:val="ListBullet"/>
        <w:rPr>
          <w:rFonts w:cstheme="minorHAnsi"/>
          <w:szCs w:val="24"/>
        </w:rPr>
      </w:pPr>
      <w:r w:rsidRPr="00E759D4">
        <w:rPr>
          <w:rFonts w:cstheme="minorHAnsi"/>
          <w:szCs w:val="24"/>
        </w:rPr>
        <w:t xml:space="preserve">2 – </w:t>
      </w:r>
      <w:r>
        <w:rPr>
          <w:rFonts w:cstheme="minorHAnsi"/>
          <w:szCs w:val="24"/>
        </w:rPr>
        <w:t xml:space="preserve">Manage risks </w:t>
      </w:r>
      <w:r w:rsidR="003B7C53">
        <w:rPr>
          <w:rFonts w:cstheme="minorHAnsi"/>
          <w:szCs w:val="24"/>
        </w:rPr>
        <w:t>-</w:t>
      </w:r>
      <w:r>
        <w:rPr>
          <w:rFonts w:cstheme="minorHAnsi"/>
          <w:szCs w:val="24"/>
        </w:rPr>
        <w:t xml:space="preserve"> identify hazards, assess</w:t>
      </w:r>
      <w:r w:rsidR="003B7C53">
        <w:rPr>
          <w:rFonts w:cstheme="minorHAnsi"/>
          <w:szCs w:val="24"/>
        </w:rPr>
        <w:t xml:space="preserve"> risks, control </w:t>
      </w:r>
      <w:r>
        <w:rPr>
          <w:rFonts w:cstheme="minorHAnsi"/>
          <w:szCs w:val="24"/>
        </w:rPr>
        <w:t>risks and review</w:t>
      </w:r>
    </w:p>
    <w:p w14:paraId="3CC65342" w14:textId="77777777" w:rsidR="001732D4" w:rsidRPr="00E759D4" w:rsidRDefault="001732D4" w:rsidP="001732D4">
      <w:pPr>
        <w:pStyle w:val="ListBullet"/>
        <w:rPr>
          <w:rFonts w:cstheme="minorHAnsi"/>
          <w:szCs w:val="24"/>
        </w:rPr>
      </w:pPr>
      <w:r w:rsidRPr="00E759D4">
        <w:rPr>
          <w:rFonts w:cstheme="minorHAnsi"/>
          <w:szCs w:val="24"/>
        </w:rPr>
        <w:t>3 – Consultation through health and safety committees, representatives and meetings</w:t>
      </w:r>
    </w:p>
    <w:p w14:paraId="1F74E93D" w14:textId="77777777" w:rsidR="001732D4" w:rsidRPr="00E759D4" w:rsidRDefault="001732D4" w:rsidP="001732D4">
      <w:pPr>
        <w:pStyle w:val="ListBullet"/>
        <w:rPr>
          <w:rFonts w:cstheme="minorHAnsi"/>
          <w:szCs w:val="24"/>
        </w:rPr>
      </w:pPr>
      <w:r w:rsidRPr="00E759D4">
        <w:rPr>
          <w:rFonts w:cstheme="minorHAnsi"/>
          <w:szCs w:val="24"/>
        </w:rPr>
        <w:t>4 – Training for WHS awareness, competencies and licences</w:t>
      </w:r>
    </w:p>
    <w:p w14:paraId="63248FF7" w14:textId="642D81DC" w:rsidR="001732D4" w:rsidRPr="00E759D4" w:rsidRDefault="001732D4" w:rsidP="001732D4">
      <w:pPr>
        <w:pStyle w:val="ListBullet"/>
        <w:rPr>
          <w:rFonts w:cstheme="minorHAnsi"/>
          <w:szCs w:val="24"/>
        </w:rPr>
      </w:pPr>
      <w:r w:rsidRPr="00E759D4">
        <w:rPr>
          <w:rFonts w:cstheme="minorHAnsi"/>
          <w:szCs w:val="24"/>
        </w:rPr>
        <w:t>5 – Maintain records of hazards, risks</w:t>
      </w:r>
      <w:r>
        <w:rPr>
          <w:rFonts w:cstheme="minorHAnsi"/>
          <w:szCs w:val="24"/>
        </w:rPr>
        <w:t xml:space="preserve"> and </w:t>
      </w:r>
      <w:r w:rsidRPr="00E759D4">
        <w:rPr>
          <w:rFonts w:cstheme="minorHAnsi"/>
          <w:szCs w:val="24"/>
        </w:rPr>
        <w:t>incident trends</w:t>
      </w:r>
      <w:r w:rsidR="00920834">
        <w:rPr>
          <w:rFonts w:cstheme="minorHAnsi"/>
          <w:szCs w:val="24"/>
        </w:rPr>
        <w:t xml:space="preserve"> for continual improvement</w:t>
      </w:r>
      <w:r w:rsidRPr="00E759D4">
        <w:rPr>
          <w:rFonts w:cstheme="minorHAnsi"/>
          <w:szCs w:val="24"/>
        </w:rPr>
        <w:t xml:space="preserve"> </w:t>
      </w:r>
    </w:p>
    <w:p w14:paraId="62374EE6" w14:textId="19D076E7" w:rsidR="00D141C7" w:rsidRPr="0055386F" w:rsidRDefault="00AC6FB1" w:rsidP="0055386F">
      <w:pPr>
        <w:pStyle w:val="Heading2"/>
      </w:pPr>
      <w:r w:rsidRPr="00943AA4">
        <w:rPr>
          <w:rFonts w:ascii="Aptos" w:eastAsia="DengXian" w:hAnsi="Aptos" w:cs="Cordia New"/>
          <w:noProof/>
          <w:spacing w:val="0"/>
          <w:kern w:val="2"/>
          <w:sz w:val="22"/>
          <w:szCs w:val="28"/>
          <w:lang w:eastAsia="zh-CN" w:bidi="th-TH"/>
          <w14:ligatures w14:val="standardContextual"/>
        </w:rPr>
        <w:drawing>
          <wp:anchor distT="0" distB="0" distL="114300" distR="114300" simplePos="0" relativeHeight="251695616" behindDoc="0" locked="0" layoutInCell="1" allowOverlap="1" wp14:anchorId="74AE907D" wp14:editId="39F08C42">
            <wp:simplePos x="0" y="0"/>
            <wp:positionH relativeFrom="margin">
              <wp:posOffset>4066540</wp:posOffset>
            </wp:positionH>
            <wp:positionV relativeFrom="paragraph">
              <wp:posOffset>384175</wp:posOffset>
            </wp:positionV>
            <wp:extent cx="2320878" cy="1163782"/>
            <wp:effectExtent l="0" t="0" r="3810" b="0"/>
            <wp:wrapNone/>
            <wp:docPr id="1139337701" name="Picture Placeholder 6" descr="A group of people wearing safety vests and helmets">
              <a:extLst xmlns:a="http://schemas.openxmlformats.org/drawingml/2006/main">
                <a:ext uri="{FF2B5EF4-FFF2-40B4-BE49-F238E27FC236}">
                  <a16:creationId xmlns:a16="http://schemas.microsoft.com/office/drawing/2014/main" id="{3846F9B6-455F-4208-B184-11F3A0E9632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659193" name="Picture Placeholder 6" descr="A group of people wearing safety vests and helmets">
                      <a:extLst>
                        <a:ext uri="{FF2B5EF4-FFF2-40B4-BE49-F238E27FC236}">
                          <a16:creationId xmlns:a16="http://schemas.microsoft.com/office/drawing/2014/main" id="{3846F9B6-455F-4208-B184-11F3A0E9632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6"/>
                        </a:ext>
                      </a:extLst>
                    </a:blip>
                    <a:srcRect t="12371" b="12371"/>
                    <a:stretch/>
                  </pic:blipFill>
                  <pic:spPr>
                    <a:xfrm>
                      <a:off x="0" y="0"/>
                      <a:ext cx="2320878" cy="1163782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0834" w:rsidRPr="0055386F">
        <w:t>Practical, activity-based learning</w:t>
      </w:r>
    </w:p>
    <w:p w14:paraId="4DA70C19" w14:textId="71F72C15" w:rsidR="0055386F" w:rsidRDefault="0055386F" w:rsidP="006B7B17">
      <w:pPr>
        <w:pStyle w:val="ListBullet"/>
      </w:pPr>
      <w:r>
        <w:t>Convey how to access WHS laws</w:t>
      </w:r>
    </w:p>
    <w:p w14:paraId="0B8B23FB" w14:textId="402C3FBA" w:rsidR="001732D4" w:rsidRDefault="001732D4" w:rsidP="006B7B17">
      <w:pPr>
        <w:pStyle w:val="ListBullet"/>
      </w:pPr>
      <w:r>
        <w:t xml:space="preserve">Review </w:t>
      </w:r>
      <w:r w:rsidR="0055386F">
        <w:t xml:space="preserve">relevant </w:t>
      </w:r>
      <w:r>
        <w:t xml:space="preserve">safety statistics and trends </w:t>
      </w:r>
    </w:p>
    <w:p w14:paraId="7E047F1A" w14:textId="5AC217C1" w:rsidR="001732D4" w:rsidRDefault="001732D4" w:rsidP="006B7B17">
      <w:pPr>
        <w:pStyle w:val="ListBullet"/>
      </w:pPr>
      <w:r>
        <w:t>Report</w:t>
      </w:r>
      <w:r w:rsidR="00920834">
        <w:t xml:space="preserve"> and investigate</w:t>
      </w:r>
      <w:r>
        <w:t xml:space="preserve"> incidents, including near misses </w:t>
      </w:r>
    </w:p>
    <w:p w14:paraId="1734BBFF" w14:textId="152824B5" w:rsidR="00920834" w:rsidRDefault="0055386F" w:rsidP="006B7B17">
      <w:pPr>
        <w:pStyle w:val="ListBullet"/>
      </w:pPr>
      <w:r>
        <w:t>Report hazards, use risk matrix</w:t>
      </w:r>
      <w:r w:rsidR="00920834">
        <w:t xml:space="preserve">, </w:t>
      </w:r>
      <w:r>
        <w:t>create action plans</w:t>
      </w:r>
    </w:p>
    <w:p w14:paraId="400FB0DC" w14:textId="0E4A3A4B" w:rsidR="00D079B3" w:rsidRDefault="001732D4" w:rsidP="006B7B17">
      <w:pPr>
        <w:pStyle w:val="ListBullet"/>
      </w:pPr>
      <w:r>
        <w:t>Consult to tap</w:t>
      </w:r>
      <w:r w:rsidR="00734D1B">
        <w:t xml:space="preserve"> into </w:t>
      </w:r>
      <w:r>
        <w:t xml:space="preserve">your </w:t>
      </w:r>
      <w:r w:rsidR="00734D1B">
        <w:t>workers</w:t>
      </w:r>
      <w:r w:rsidR="003B7C53">
        <w:t>’</w:t>
      </w:r>
      <w:r w:rsidR="006824D1">
        <w:t xml:space="preserve"> </w:t>
      </w:r>
      <w:r w:rsidR="00C12ABF">
        <w:t xml:space="preserve">knowledge, </w:t>
      </w:r>
      <w:r w:rsidR="006824D1">
        <w:t>experience</w:t>
      </w:r>
      <w:r w:rsidR="00C12ABF">
        <w:t xml:space="preserve"> and insights</w:t>
      </w:r>
    </w:p>
    <w:p w14:paraId="313462B9" w14:textId="44867708" w:rsidR="00920834" w:rsidRDefault="00920834" w:rsidP="006B7B17">
      <w:pPr>
        <w:pStyle w:val="ListBullet"/>
      </w:pPr>
      <w:r>
        <w:t>Conduct a WHS training needs analysis</w:t>
      </w:r>
    </w:p>
    <w:p w14:paraId="0D7FA82D" w14:textId="004D5A67" w:rsidR="00BD470C" w:rsidRPr="00BD470C" w:rsidRDefault="00920834" w:rsidP="007848A3">
      <w:pPr>
        <w:pStyle w:val="ListBullet"/>
      </w:pPr>
      <w:r>
        <w:t xml:space="preserve">Record on risk register, </w:t>
      </w:r>
      <w:r w:rsidR="003B7C53">
        <w:t xml:space="preserve">action plans, </w:t>
      </w:r>
      <w:r>
        <w:t>monitor compliance through inspections and audits</w:t>
      </w:r>
    </w:p>
    <w:p w14:paraId="0A214226" w14:textId="27A38559" w:rsidR="00D726FF" w:rsidRPr="00BD470C" w:rsidRDefault="00AC6FB1" w:rsidP="00D726FF">
      <w:pPr>
        <w:pStyle w:val="Heading2"/>
      </w:pPr>
      <w:r>
        <w:rPr>
          <w:lang w:val="en-US"/>
        </w:rPr>
        <w:t>Strengthen compliance and safety culture</w:t>
      </w:r>
    </w:p>
    <w:p w14:paraId="38BA3EE0" w14:textId="41AF7B7B" w:rsidR="00AC6FB1" w:rsidRPr="00AC6FB1" w:rsidRDefault="00AC6FB1" w:rsidP="00AC6FB1">
      <w:pPr>
        <w:pStyle w:val="ListBullet"/>
      </w:pPr>
      <w:r w:rsidRPr="00AC6FB1">
        <w:t xml:space="preserve">Demonstrate </w:t>
      </w:r>
      <w:r>
        <w:t xml:space="preserve">healthy, </w:t>
      </w:r>
      <w:r w:rsidRPr="00AC6FB1">
        <w:t>safe behaviour as a leader—set the standard</w:t>
      </w:r>
    </w:p>
    <w:p w14:paraId="5C0ADA36" w14:textId="2E20C89E" w:rsidR="00AC6FB1" w:rsidRPr="00AC6FB1" w:rsidRDefault="00AC6FB1" w:rsidP="00AC6FB1">
      <w:pPr>
        <w:pStyle w:val="ListBullet"/>
      </w:pPr>
      <w:r w:rsidRPr="00AC6FB1">
        <w:t>Encourage open communication about hazards and improvements</w:t>
      </w:r>
    </w:p>
    <w:p w14:paraId="2762245B" w14:textId="59402394" w:rsidR="00AC6FB1" w:rsidRPr="00AC6FB1" w:rsidRDefault="00AC6FB1" w:rsidP="00AC6FB1">
      <w:pPr>
        <w:pStyle w:val="ListBullet"/>
      </w:pPr>
      <w:r w:rsidRPr="00AC6FB1">
        <w:t xml:space="preserve">Recognise and reward positive </w:t>
      </w:r>
      <w:r>
        <w:t xml:space="preserve">health and </w:t>
      </w:r>
      <w:r w:rsidRPr="00AC6FB1">
        <w:t>safety behaviours</w:t>
      </w:r>
    </w:p>
    <w:p w14:paraId="7B198F9F" w14:textId="05967FA8" w:rsidR="00AC6FB1" w:rsidRPr="00AC6FB1" w:rsidRDefault="00AC6FB1" w:rsidP="00AC6FB1">
      <w:pPr>
        <w:pStyle w:val="ListBullet"/>
      </w:pPr>
      <w:r w:rsidRPr="00AC6FB1">
        <w:t>Hold regular</w:t>
      </w:r>
      <w:r>
        <w:t xml:space="preserve"> staff meetings,</w:t>
      </w:r>
      <w:r w:rsidRPr="00AC6FB1">
        <w:t xml:space="preserve"> toolbox talks and consultation sessions</w:t>
      </w:r>
    </w:p>
    <w:p w14:paraId="1EA7BB6D" w14:textId="6BB31F5C" w:rsidR="00AC6FB1" w:rsidRDefault="00AC6FB1" w:rsidP="00AC6FB1">
      <w:pPr>
        <w:pStyle w:val="ListBullet"/>
      </w:pPr>
      <w:r w:rsidRPr="00AC6FB1">
        <w:t>Encourage workers to report near misses without fear</w:t>
      </w:r>
    </w:p>
    <w:p w14:paraId="4E9EAA8A" w14:textId="26BFD235" w:rsidR="00AC6FB1" w:rsidRPr="00AC6FB1" w:rsidRDefault="00AC6FB1" w:rsidP="00AC6FB1">
      <w:pPr>
        <w:pStyle w:val="ListBullet"/>
      </w:pPr>
      <w:r>
        <w:t>Induct, coach, mentor and train workers so they are competent</w:t>
      </w:r>
    </w:p>
    <w:p w14:paraId="23CE1765" w14:textId="19639EFD" w:rsidR="00AC6FB1" w:rsidRPr="00AC6FB1" w:rsidRDefault="00AC6FB1" w:rsidP="00AC6FB1">
      <w:pPr>
        <w:pStyle w:val="ListBullet"/>
      </w:pPr>
      <w:r w:rsidRPr="00AC6FB1">
        <w:t xml:space="preserve">Promote shared responsibility for </w:t>
      </w:r>
      <w:r>
        <w:t xml:space="preserve">health and </w:t>
      </w:r>
      <w:r w:rsidRPr="00AC6FB1">
        <w:t>safety across all levels</w:t>
      </w:r>
    </w:p>
    <w:p w14:paraId="34644C84" w14:textId="4C36CE6A" w:rsidR="00AC6FB1" w:rsidRPr="00AC6FB1" w:rsidRDefault="00AC6FB1" w:rsidP="00AC6FB1">
      <w:pPr>
        <w:pStyle w:val="ListBullet"/>
      </w:pPr>
      <w:r w:rsidRPr="00AC6FB1">
        <w:t>Ensure workers feel supported, respected and heard</w:t>
      </w:r>
    </w:p>
    <w:p w14:paraId="06D84118" w14:textId="653C8996" w:rsidR="00AC6FB1" w:rsidRDefault="00AC6FB1" w:rsidP="00AC6FB1">
      <w:pPr>
        <w:pStyle w:val="ListBullet"/>
      </w:pPr>
      <w:r w:rsidRPr="00AC6FB1">
        <w:t>Provide continuous learning opportunities on WHS</w:t>
      </w:r>
    </w:p>
    <w:p w14:paraId="72872C61" w14:textId="23B4E4AB" w:rsidR="003B7C53" w:rsidRPr="00AC6FB1" w:rsidRDefault="003B7C53" w:rsidP="00AC6FB1">
      <w:pPr>
        <w:pStyle w:val="ListBullet"/>
      </w:pPr>
      <w:r>
        <w:t>Document, document, document</w:t>
      </w:r>
    </w:p>
    <w:p w14:paraId="0C6BE163" w14:textId="1511E48F" w:rsidR="00F83DD7" w:rsidRDefault="00920834" w:rsidP="00F83DD7">
      <w:pPr>
        <w:pStyle w:val="Heading3"/>
        <w:rPr>
          <w:i/>
          <w:iCs/>
        </w:rPr>
      </w:pPr>
      <w:r>
        <w:rPr>
          <w:i/>
          <w:iCs/>
        </w:rPr>
        <w:t xml:space="preserve">This </w:t>
      </w:r>
      <w:r w:rsidR="00AC6FB1">
        <w:rPr>
          <w:i/>
          <w:iCs/>
        </w:rPr>
        <w:t xml:space="preserve">is </w:t>
      </w:r>
      <w:r w:rsidR="00D768B4">
        <w:rPr>
          <w:i/>
          <w:iCs/>
        </w:rPr>
        <w:t xml:space="preserve">an imported unit </w:t>
      </w:r>
      <w:r w:rsidR="00AC6FB1">
        <w:rPr>
          <w:i/>
          <w:iCs/>
        </w:rPr>
        <w:t>in</w:t>
      </w:r>
      <w:r>
        <w:rPr>
          <w:i/>
          <w:iCs/>
        </w:rPr>
        <w:t xml:space="preserve"> </w:t>
      </w:r>
      <w:r w:rsidR="00FE0928">
        <w:rPr>
          <w:i/>
          <w:iCs/>
        </w:rPr>
        <w:t xml:space="preserve">                                                                     </w:t>
      </w:r>
      <w:r>
        <w:rPr>
          <w:i/>
          <w:iCs/>
        </w:rPr>
        <w:t>BSB41419</w:t>
      </w:r>
      <w:r w:rsidR="00F83DD7">
        <w:rPr>
          <w:i/>
          <w:iCs/>
        </w:rPr>
        <w:t xml:space="preserve"> Certificate IV in W</w:t>
      </w:r>
      <w:r>
        <w:rPr>
          <w:i/>
          <w:iCs/>
        </w:rPr>
        <w:t>ork Health and Safety</w:t>
      </w:r>
    </w:p>
    <w:p w14:paraId="52CA91B2" w14:textId="77777777" w:rsidR="00B72038" w:rsidRPr="00B72038" w:rsidRDefault="00B72038" w:rsidP="00B72038"/>
    <w:p w14:paraId="66828977" w14:textId="58C054E7" w:rsidR="001370E1" w:rsidRPr="001370E1" w:rsidRDefault="00B72038" w:rsidP="001B0138">
      <w:pPr>
        <w:pStyle w:val="QuoteText"/>
      </w:pPr>
      <w:r>
        <w:rPr>
          <w:b/>
          <w:bCs/>
        </w:rPr>
        <w:t>Benefits</w:t>
      </w:r>
      <w:r w:rsidRPr="001B0704">
        <w:t>:</w:t>
      </w:r>
      <w:r>
        <w:rPr>
          <w:b/>
          <w:bCs/>
        </w:rPr>
        <w:t xml:space="preserve"> </w:t>
      </w:r>
      <w:r w:rsidRPr="00AC6FB1">
        <w:t>C</w:t>
      </w:r>
      <w:r w:rsidRPr="006B3516">
        <w:t xml:space="preserve">omprehensive, </w:t>
      </w:r>
      <w:r>
        <w:t>blended online &amp; workshop, contextualised assessment</w:t>
      </w:r>
    </w:p>
    <w:bookmarkEnd w:id="1"/>
    <w:bookmarkEnd w:id="0"/>
    <w:p w14:paraId="5EEAD966" w14:textId="319137E4" w:rsidR="003D0A08" w:rsidRDefault="009F56FA" w:rsidP="003D0A08">
      <w:pPr>
        <w:spacing w:before="0" w:after="160" w:line="259" w:lineRule="auto"/>
      </w:pPr>
      <w:r>
        <w:br w:type="page"/>
      </w:r>
      <w:r w:rsidR="00A12862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3" behindDoc="0" locked="0" layoutInCell="1" allowOverlap="1" wp14:anchorId="13881CB5" wp14:editId="4807F64E">
                <wp:simplePos x="0" y="0"/>
                <wp:positionH relativeFrom="column">
                  <wp:posOffset>1025180</wp:posOffset>
                </wp:positionH>
                <wp:positionV relativeFrom="paragraph">
                  <wp:posOffset>824230</wp:posOffset>
                </wp:positionV>
                <wp:extent cx="4433454" cy="3948545"/>
                <wp:effectExtent l="0" t="0" r="5715" b="0"/>
                <wp:wrapNone/>
                <wp:docPr id="1358411222" name="Text Placeholde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33454" cy="3948545"/>
                        </a:xfrm>
                        <a:prstGeom prst="rect">
                          <a:avLst/>
                        </a:prstGeom>
                        <a:blipFill>
                          <a:blip r:embed="rId17"/>
                          <a:stretch>
                            <a:fillRect t="945" b="945"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134A0" id="Text Placeholder 5" o:spid="_x0000_s1026" type="#_x0000_t202" style="position:absolute;margin-left:80.7pt;margin-top:64.9pt;width:349.1pt;height:310.9pt;z-index:2516633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" stroked="f">
                <v:fill r:id="rId18" o:title="" recolor="t" rotate="t" type="frame"/>
              </v:shape>
            </w:pict>
          </mc:Fallback>
        </mc:AlternateContent>
      </w:r>
      <w:r w:rsidR="009F59F4">
        <w:rPr>
          <w:noProof/>
        </w:rPr>
        <mc:AlternateContent>
          <mc:Choice Requires="wps">
            <w:drawing>
              <wp:anchor distT="0" distB="0" distL="114300" distR="114300" simplePos="0" relativeHeight="251665411" behindDoc="0" locked="0" layoutInCell="1" allowOverlap="1" wp14:anchorId="656F9CF9" wp14:editId="601F29E4">
                <wp:simplePos x="0" y="0"/>
                <wp:positionH relativeFrom="column">
                  <wp:posOffset>706582</wp:posOffset>
                </wp:positionH>
                <wp:positionV relativeFrom="paragraph">
                  <wp:posOffset>1911928</wp:posOffset>
                </wp:positionV>
                <wp:extent cx="4978400" cy="2339102"/>
                <wp:effectExtent l="0" t="0" r="0" b="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E7F1F27-B4EB-4272-A30A-F2FCB231DE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0" cy="233910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1F12BD7" w14:textId="77777777" w:rsidR="009F59F4" w:rsidRPr="00F13D3A" w:rsidRDefault="009F59F4" w:rsidP="009F59F4">
                            <w:pPr>
                              <w:jc w:val="center"/>
                              <w:rPr>
                                <w:rFonts w:ascii="Arial" w:eastAsia="+mn-ea" w:hAnsi="Arial" w:cs="+mn-cs"/>
                                <w:b/>
                                <w:bCs/>
                                <w:color w:val="F26522" w:themeColor="accen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F13D3A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26522" w:themeColor="accent1"/>
                                <w:kern w:val="24"/>
                                <w:sz w:val="40"/>
                                <w:szCs w:val="40"/>
                              </w:rPr>
                              <w:t>Questions</w:t>
                            </w:r>
                          </w:p>
                          <w:p w14:paraId="2E4183CD" w14:textId="77777777" w:rsidR="009F59F4" w:rsidRDefault="009F59F4" w:rsidP="009F59F4">
                            <w:pPr>
                              <w:jc w:val="center"/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F59F4"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If you have any questions,         </w:t>
                            </w:r>
                          </w:p>
                          <w:p w14:paraId="1C2B8F14" w14:textId="5F4DB9CB" w:rsidR="009F59F4" w:rsidRPr="009F59F4" w:rsidRDefault="00DE260C" w:rsidP="00DE260C">
                            <w:pPr>
                              <w:jc w:val="center"/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please </w:t>
                            </w:r>
                            <w:r w:rsidR="009F59F4" w:rsidRPr="009F59F4">
                              <w:rPr>
                                <w:rFonts w:ascii="Arial" w:eastAsia="+mn-ea" w:hAnsi="Arial" w:cs="+mn-cs"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send them to:</w:t>
                            </w:r>
                          </w:p>
                          <w:p w14:paraId="4E1CC00B" w14:textId="2491DA13" w:rsidR="009F59F4" w:rsidRPr="009F59F4" w:rsidRDefault="009F59F4" w:rsidP="009F59F4">
                            <w:pPr>
                              <w:jc w:val="center"/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9F59F4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WH</w:t>
                            </w:r>
                            <w:r w:rsidR="00DE260C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S</w:t>
                            </w:r>
                            <w:r w:rsidRPr="009F59F4">
                              <w:rPr>
                                <w:rFonts w:ascii="Arial" w:eastAsia="+mn-ea" w:hAnsi="Arial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business@tafe.tas.edu.au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6F9CF9" id="TextBox 3" o:spid="_x0000_s1027" type="#_x0000_t202" style="position:absolute;margin-left:55.65pt;margin-top:150.55pt;width:392pt;height:184.2pt;z-index:2516654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" filled="f" stroked="f">
                <v:textbox style="mso-fit-shape-to-text:t">
                  <w:txbxContent>
                    <w:p w14:paraId="01F12BD7" w14:textId="77777777" w:rsidR="009F59F4" w:rsidRPr="00F13D3A" w:rsidRDefault="009F59F4" w:rsidP="009F59F4">
                      <w:pPr>
                        <w:jc w:val="center"/>
                        <w:rPr>
                          <w:rFonts w:ascii="Arial" w:eastAsia="+mn-ea" w:hAnsi="Arial" w:cs="+mn-cs"/>
                          <w:b/>
                          <w:bCs/>
                          <w:color w:val="F26522" w:themeColor="accent1"/>
                          <w:kern w:val="24"/>
                          <w:sz w:val="40"/>
                          <w:szCs w:val="40"/>
                        </w:rPr>
                      </w:pPr>
                      <w:r w:rsidRPr="00F13D3A">
                        <w:rPr>
                          <w:rFonts w:ascii="Arial" w:eastAsia="+mn-ea" w:hAnsi="Arial" w:cs="+mn-cs"/>
                          <w:b/>
                          <w:bCs/>
                          <w:color w:val="F26522" w:themeColor="accent1"/>
                          <w:kern w:val="24"/>
                          <w:sz w:val="40"/>
                          <w:szCs w:val="40"/>
                        </w:rPr>
                        <w:t>Questions</w:t>
                      </w:r>
                    </w:p>
                    <w:p w14:paraId="2E4183CD" w14:textId="77777777" w:rsidR="009F59F4" w:rsidRDefault="009F59F4" w:rsidP="009F59F4">
                      <w:pPr>
                        <w:jc w:val="center"/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 w:rsidRPr="009F59F4"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  <w:t xml:space="preserve">If you have any questions,         </w:t>
                      </w:r>
                    </w:p>
                    <w:p w14:paraId="1C2B8F14" w14:textId="5F4DB9CB" w:rsidR="009F59F4" w:rsidRPr="009F59F4" w:rsidRDefault="00DE260C" w:rsidP="00DE260C">
                      <w:pPr>
                        <w:jc w:val="center"/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  <w:t xml:space="preserve">please </w:t>
                      </w:r>
                      <w:r w:rsidR="009F59F4" w:rsidRPr="009F59F4">
                        <w:rPr>
                          <w:rFonts w:ascii="Arial" w:eastAsia="+mn-ea" w:hAnsi="Arial" w:cs="+mn-cs"/>
                          <w:color w:val="FFFFFF"/>
                          <w:kern w:val="24"/>
                          <w:sz w:val="28"/>
                          <w:szCs w:val="28"/>
                        </w:rPr>
                        <w:t>send them to:</w:t>
                      </w:r>
                    </w:p>
                    <w:p w14:paraId="4E1CC00B" w14:textId="2491DA13" w:rsidR="009F59F4" w:rsidRPr="009F59F4" w:rsidRDefault="009F59F4" w:rsidP="009F59F4">
                      <w:pPr>
                        <w:jc w:val="center"/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 w:rsidRPr="009F59F4"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WH</w:t>
                      </w:r>
                      <w:r w:rsidR="00DE260C"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S</w:t>
                      </w:r>
                      <w:r w:rsidRPr="009F59F4">
                        <w:rPr>
                          <w:rFonts w:ascii="Arial" w:eastAsia="+mn-ea" w:hAnsi="Arial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business@tafe.tas.edu.au</w:t>
                      </w:r>
                    </w:p>
                  </w:txbxContent>
                </v:textbox>
              </v:shape>
            </w:pict>
          </mc:Fallback>
        </mc:AlternateContent>
      </w:r>
      <w:r w:rsidR="009F59F4">
        <w:rPr>
          <w:noProof/>
        </w:rPr>
        <w:t xml:space="preserve"> </w:t>
      </w:r>
      <w:r w:rsidR="005F1FB9">
        <w:rPr>
          <w:noProof/>
        </w:rPr>
        <w:t xml:space="preserve"> </w:t>
      </w:r>
      <w:r w:rsidR="003D0A08">
        <w:rPr>
          <w:noProof/>
        </w:rPr>
        <w:drawing>
          <wp:anchor distT="0" distB="0" distL="114300" distR="114300" simplePos="0" relativeHeight="251658240" behindDoc="0" locked="1" layoutInCell="1" allowOverlap="1" wp14:anchorId="0B671F26" wp14:editId="0E22A19D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56500" cy="10688320"/>
            <wp:effectExtent l="0" t="0" r="6350" b="0"/>
            <wp:wrapTopAndBottom/>
            <wp:docPr id="37" name="Picture 3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116" cy="1068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0A08">
        <w:rPr>
          <w:noProof/>
        </w:rPr>
        <w:drawing>
          <wp:anchor distT="0" distB="0" distL="114300" distR="114300" simplePos="0" relativeHeight="251658241" behindDoc="0" locked="1" layoutInCell="1" allowOverlap="1" wp14:anchorId="619ECF56" wp14:editId="24850523">
            <wp:simplePos x="0" y="0"/>
            <wp:positionH relativeFrom="page">
              <wp:posOffset>0</wp:posOffset>
            </wp:positionH>
            <wp:positionV relativeFrom="page">
              <wp:posOffset>6350</wp:posOffset>
            </wp:positionV>
            <wp:extent cx="7555230" cy="10685780"/>
            <wp:effectExtent l="0" t="0" r="7620" b="1270"/>
            <wp:wrapTopAndBottom/>
            <wp:docPr id="38" name="Picture 3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230" cy="10685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7425">
        <w:rPr>
          <w:noProof/>
        </w:rPr>
        <w:drawing>
          <wp:inline distT="0" distB="0" distL="0" distR="0" wp14:anchorId="686A2868" wp14:editId="58F98C50">
            <wp:extent cx="5730875" cy="2871470"/>
            <wp:effectExtent l="0" t="0" r="3175" b="5080"/>
            <wp:docPr id="942891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871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D0A08" w:rsidSect="00274E7E">
      <w:headerReference w:type="even" r:id="rId22"/>
      <w:headerReference w:type="default" r:id="rId23"/>
      <w:footerReference w:type="even" r:id="rId24"/>
      <w:footerReference w:type="default" r:id="rId25"/>
      <w:type w:val="continuous"/>
      <w:pgSz w:w="11906" w:h="16838" w:code="9"/>
      <w:pgMar w:top="1134" w:right="851" w:bottom="1134" w:left="851" w:header="1191" w:footer="56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4A35" w14:textId="77777777" w:rsidR="001F5FDB" w:rsidRDefault="001F5FDB" w:rsidP="00C37A29">
      <w:pPr>
        <w:spacing w:after="0"/>
      </w:pPr>
      <w:r>
        <w:separator/>
      </w:r>
    </w:p>
  </w:endnote>
  <w:endnote w:type="continuationSeparator" w:id="0">
    <w:p w14:paraId="1DE22555" w14:textId="77777777" w:rsidR="001F5FDB" w:rsidRDefault="001F5FDB" w:rsidP="00C37A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D4514" w14:textId="0A2EF0C0" w:rsidR="008303AF" w:rsidRDefault="008303AF" w:rsidP="008303AF">
    <w:pPr>
      <w:pStyle w:val="Footer-Left"/>
    </w:pPr>
    <w:r>
      <w:rPr>
        <w:noProof/>
      </w:rPr>
      <mc:AlternateContent>
        <mc:Choice Requires="wpg">
          <w:drawing>
            <wp:anchor distT="0" distB="0" distL="114300" distR="215900" simplePos="0" relativeHeight="251651584" behindDoc="0" locked="1" layoutInCell="1" allowOverlap="1" wp14:anchorId="12203964" wp14:editId="79467A6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81200" cy="633600"/>
              <wp:effectExtent l="0" t="0" r="0" b="0"/>
              <wp:wrapSquare wrapText="bothSides"/>
              <wp:docPr id="13" name="Group 1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81200" cy="633600"/>
                        <a:chOff x="0" y="0"/>
                        <a:chExt cx="780862" cy="632236"/>
                      </a:xfrm>
                    </wpg:grpSpPr>
                    <wps:wsp>
                      <wps:cNvPr id="2" name="Page number shape" descr="Footer Shape with Page Number"/>
                      <wps:cNvSpPr/>
                      <wps:spPr>
                        <a:xfrm>
                          <a:off x="353291" y="0"/>
                          <a:ext cx="427571" cy="385537"/>
                        </a:xfrm>
                        <a:custGeom>
                          <a:avLst/>
                          <a:gdLst>
                            <a:gd name="connsiteX0" fmla="*/ 844487 w 948316"/>
                            <a:gd name="connsiteY0" fmla="*/ 641296 h 851527"/>
                            <a:gd name="connsiteX1" fmla="*/ 940641 w 948316"/>
                            <a:gd name="connsiteY1" fmla="*/ 252686 h 851527"/>
                            <a:gd name="connsiteX2" fmla="*/ 237891 w 948316"/>
                            <a:gd name="connsiteY2" fmla="*/ 64373 h 851527"/>
                            <a:gd name="connsiteX3" fmla="*/ 218 w 948316"/>
                            <a:gd name="connsiteY3" fmla="*/ 423594 h 851527"/>
                            <a:gd name="connsiteX4" fmla="*/ 123762 w 948316"/>
                            <a:gd name="connsiteY4" fmla="*/ 685521 h 851527"/>
                            <a:gd name="connsiteX5" fmla="*/ 844487 w 948316"/>
                            <a:gd name="connsiteY5" fmla="*/ 641296 h 851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48316" h="851527">
                              <a:moveTo>
                                <a:pt x="844487" y="641296"/>
                              </a:moveTo>
                              <a:cubicBezTo>
                                <a:pt x="912680" y="535726"/>
                                <a:pt x="969459" y="378799"/>
                                <a:pt x="940641" y="252686"/>
                              </a:cubicBezTo>
                              <a:cubicBezTo>
                                <a:pt x="873020" y="-41482"/>
                                <a:pt x="452169" y="-41196"/>
                                <a:pt x="237891" y="64373"/>
                              </a:cubicBezTo>
                              <a:cubicBezTo>
                                <a:pt x="101792" y="131424"/>
                                <a:pt x="-5489" y="271803"/>
                                <a:pt x="218" y="423594"/>
                              </a:cubicBezTo>
                              <a:cubicBezTo>
                                <a:pt x="3927" y="522316"/>
                                <a:pt x="54429" y="615331"/>
                                <a:pt x="123762" y="685521"/>
                              </a:cubicBezTo>
                              <a:cubicBezTo>
                                <a:pt x="344887" y="909499"/>
                                <a:pt x="665590" y="918344"/>
                                <a:pt x="844487" y="641296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28424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74A8000F" w14:textId="77777777" w:rsidR="008303AF" w:rsidRDefault="008303AF" w:rsidP="008303AF">
                            <w:pPr>
                              <w:pStyle w:val="FooterPageNumb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Corner positional shape"/>
                      <wps:cNvSpPr/>
                      <wps:spPr>
                        <a:xfrm>
                          <a:off x="0" y="491836"/>
                          <a:ext cx="140400" cy="140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2203964" id="Group 13" o:spid="_x0000_s1028" alt="&quot;&quot;" style="position:absolute;margin-left:0;margin-top:0;width:61.5pt;height:49.9pt;z-index:251651584;mso-wrap-distance-right:17pt;mso-position-horizontal:left;mso-position-horizontal-relative:page;mso-position-vertical:bottom;mso-position-vertical-relative:page;mso-width-relative:margin;mso-height-relative:margin" coordsize="7808,6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">
              <v:shape id="Page number shape" o:spid="_x0000_s1029" alt="Footer Shape with Page Number" style="position:absolute;left:3532;width:4276;height:3855;visibility:visible;mso-wrap-style:square;v-text-anchor:middle" coordsize="948316,8515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" adj="-11796480,,5400" path="m844487,641296c912680,535726,969459,378799,940641,252686,873020,-41482,452169,-41196,237891,64373,101792,131424,-5489,271803,218,423594v3709,98722,54211,191737,123544,261927c344887,909499,665590,918344,844487,641296e" fillcolor="#f26522 [3204]" stroked="f" strokeweight=".78956mm">
                <v:stroke joinstyle="miter"/>
                <v:formulas/>
                <v:path arrowok="t" o:connecttype="custom" o:connectlocs="380757,290353;424111,114406;107259,29145;98,191786;55801,310376;380757,290353" o:connectangles="0,0,0,0,0,0" textboxrect="0,0,948316,851527"/>
                <v:textbox inset="0,0,0,0">
                  <w:txbxContent>
                    <w:p w14:paraId="74A8000F" w14:textId="77777777" w:rsidR="008303AF" w:rsidRDefault="008303AF" w:rsidP="008303AF">
                      <w:pPr>
                        <w:pStyle w:val="FooterPageNumb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  <v:rect id="Corner positional shape" o:spid="_x0000_s1030" style="position:absolute;top:4918;width:1404;height:1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" fillcolor="white [3212]" stroked="f" strokeweight="1pt"/>
              <w10:wrap type="square" anchorx="page" anchory="page"/>
              <w10:anchorlock/>
            </v:group>
          </w:pict>
        </mc:Fallback>
      </mc:AlternateContent>
    </w:r>
    <w:r>
      <w:t>T</w:t>
    </w:r>
    <w:r w:rsidR="00E462CC">
      <w:t>AS</w:t>
    </w:r>
    <w:r>
      <w:t xml:space="preserve">TAFE </w:t>
    </w:r>
    <w:r w:rsidR="00E759D4">
      <w:t>WHS FOR MANAGERS AND SUPERVISORS</w:t>
    </w:r>
    <w:r w:rsidR="00A67E42">
      <w:t xml:space="preserve"> TRAINING</w:t>
    </w:r>
    <w:r w:rsidR="0015000D">
      <w:t xml:space="preserve"> </w:t>
    </w:r>
    <w:r w:rsidR="006A1D16" w:rsidRPr="006A1D16">
      <w:rPr>
        <w:rStyle w:val="Strong"/>
      </w:rPr>
      <w:fldChar w:fldCharType="begin"/>
    </w:r>
    <w:r w:rsidR="006A1D16" w:rsidRPr="006A1D16">
      <w:rPr>
        <w:rStyle w:val="Strong"/>
      </w:rPr>
      <w:instrText xml:space="preserve"> STYLEREF  Title  \* MERGEFORMAT </w:instrText>
    </w:r>
    <w:r w:rsidR="006A1D16" w:rsidRPr="006A1D16">
      <w:rPr>
        <w:rStyle w:val="Strong"/>
      </w:rPr>
      <w:fldChar w:fldCharType="separate"/>
    </w:r>
    <w:r w:rsidR="00057F0E" w:rsidRPr="00057F0E">
      <w:rPr>
        <w:rStyle w:val="Strong"/>
        <w:b w:val="0"/>
        <w:bCs w:val="0"/>
        <w:noProof/>
        <w:lang w:val="en-US"/>
      </w:rPr>
      <w:t>INFO</w:t>
    </w:r>
    <w:r w:rsidR="00057F0E">
      <w:rPr>
        <w:rStyle w:val="Strong"/>
        <w:noProof/>
      </w:rPr>
      <w:t xml:space="preserve"> PACK 2027</w:t>
    </w:r>
    <w:r w:rsidR="006A1D16" w:rsidRPr="006A1D16">
      <w:rPr>
        <w:rStyle w:val="Strong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53681" w14:textId="790E1B73" w:rsidR="008303AF" w:rsidRPr="008303AF" w:rsidRDefault="008303AF" w:rsidP="008303AF">
    <w:pPr>
      <w:pStyle w:val="Footer"/>
      <w:rPr>
        <w:b/>
        <w:bCs/>
      </w:rPr>
    </w:pPr>
    <w:r>
      <w:rPr>
        <w:noProof/>
      </w:rPr>
      <mc:AlternateContent>
        <mc:Choice Requires="wpg">
          <w:drawing>
            <wp:anchor distT="0" distB="0" distL="252095" distR="114300" simplePos="0" relativeHeight="251689472" behindDoc="0" locked="1" layoutInCell="1" allowOverlap="1" wp14:anchorId="1FD1DF44" wp14:editId="516EE947">
              <wp:simplePos x="0" y="0"/>
              <wp:positionH relativeFrom="page">
                <wp:align>right</wp:align>
              </wp:positionH>
              <wp:positionV relativeFrom="page">
                <wp:align>bottom</wp:align>
              </wp:positionV>
              <wp:extent cx="799200" cy="637200"/>
              <wp:effectExtent l="0" t="0" r="1270" b="0"/>
              <wp:wrapSquare wrapText="bothSides"/>
              <wp:docPr id="9" name="Group 9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9200" cy="637200"/>
                        <a:chOff x="0" y="0"/>
                        <a:chExt cx="800800" cy="635700"/>
                      </a:xfrm>
                    </wpg:grpSpPr>
                    <wps:wsp>
                      <wps:cNvPr id="4" name="Page number shape" descr="Footer Shape with Page Number"/>
                      <wps:cNvSpPr/>
                      <wps:spPr>
                        <a:xfrm>
                          <a:off x="0" y="0"/>
                          <a:ext cx="428625" cy="384808"/>
                        </a:xfrm>
                        <a:custGeom>
                          <a:avLst/>
                          <a:gdLst>
                            <a:gd name="connsiteX0" fmla="*/ 844487 w 948316"/>
                            <a:gd name="connsiteY0" fmla="*/ 641296 h 851527"/>
                            <a:gd name="connsiteX1" fmla="*/ 940641 w 948316"/>
                            <a:gd name="connsiteY1" fmla="*/ 252686 h 851527"/>
                            <a:gd name="connsiteX2" fmla="*/ 237891 w 948316"/>
                            <a:gd name="connsiteY2" fmla="*/ 64373 h 851527"/>
                            <a:gd name="connsiteX3" fmla="*/ 218 w 948316"/>
                            <a:gd name="connsiteY3" fmla="*/ 423594 h 851527"/>
                            <a:gd name="connsiteX4" fmla="*/ 123762 w 948316"/>
                            <a:gd name="connsiteY4" fmla="*/ 685521 h 851527"/>
                            <a:gd name="connsiteX5" fmla="*/ 844487 w 948316"/>
                            <a:gd name="connsiteY5" fmla="*/ 641296 h 85152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948316" h="851527">
                              <a:moveTo>
                                <a:pt x="844487" y="641296"/>
                              </a:moveTo>
                              <a:cubicBezTo>
                                <a:pt x="912680" y="535726"/>
                                <a:pt x="969459" y="378799"/>
                                <a:pt x="940641" y="252686"/>
                              </a:cubicBezTo>
                              <a:cubicBezTo>
                                <a:pt x="873020" y="-41482"/>
                                <a:pt x="452169" y="-41196"/>
                                <a:pt x="237891" y="64373"/>
                              </a:cubicBezTo>
                              <a:cubicBezTo>
                                <a:pt x="101792" y="131424"/>
                                <a:pt x="-5489" y="271803"/>
                                <a:pt x="218" y="423594"/>
                              </a:cubicBezTo>
                              <a:cubicBezTo>
                                <a:pt x="3927" y="522316"/>
                                <a:pt x="54429" y="615331"/>
                                <a:pt x="123762" y="685521"/>
                              </a:cubicBezTo>
                              <a:cubicBezTo>
                                <a:pt x="344887" y="909499"/>
                                <a:pt x="665590" y="918344"/>
                                <a:pt x="844487" y="641296"/>
                              </a:cubicBezTo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28424" cap="flat">
                          <a:noFill/>
                          <a:prstDash val="solid"/>
                          <a:miter/>
                        </a:ln>
                      </wps:spPr>
                      <wps:txbx>
                        <w:txbxContent>
                          <w:p w14:paraId="5302FAA3" w14:textId="77777777" w:rsidR="008303AF" w:rsidRDefault="008303AF" w:rsidP="008303AF">
                            <w:pPr>
                              <w:pStyle w:val="FooterPageNumb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Corner positional shape"/>
                      <wps:cNvSpPr/>
                      <wps:spPr>
                        <a:xfrm>
                          <a:off x="660400" y="495300"/>
                          <a:ext cx="140400" cy="140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D1DF44" id="Group 9" o:spid="_x0000_s1031" alt="&quot;&quot;" style="position:absolute;left:0;text-align:left;margin-left:11.75pt;margin-top:0;width:62.95pt;height:50.15pt;z-index:251689472;mso-wrap-distance-left:19.85pt;mso-position-horizontal:right;mso-position-horizontal-relative:page;mso-position-vertical:bottom;mso-position-vertical-relative:page;mso-width-relative:margin;mso-height-relative:margin" coordsize="8008,63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">
              <v:shape id="Page number shape" o:spid="_x0000_s1032" alt="Footer Shape with Page Number" style="position:absolute;width:4286;height:3848;visibility:visible;mso-wrap-style:square;v-text-anchor:middle" coordsize="948316,851527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" adj="-11796480,,5400" path="m844487,641296c912680,535726,969459,378799,940641,252686,873020,-41482,452169,-41196,237891,64373,101792,131424,-5489,271803,218,423594v3709,98722,54211,191737,123544,261927c344887,909499,665590,918344,844487,641296e" fillcolor="#f26522 [3204]" stroked="f" strokeweight=".78956mm">
                <v:stroke joinstyle="miter"/>
                <v:formulas/>
                <v:path arrowok="t" o:connecttype="custom" o:connectlocs="381696,289804;425156,114190;107523,29090;99,191424;55939,309789;381696,289804" o:connectangles="0,0,0,0,0,0" textboxrect="0,0,948316,851527"/>
                <v:textbox inset="0,0,0,0">
                  <w:txbxContent>
                    <w:p w14:paraId="5302FAA3" w14:textId="77777777" w:rsidR="008303AF" w:rsidRDefault="008303AF" w:rsidP="008303AF">
                      <w:pPr>
                        <w:pStyle w:val="FooterPageNumb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rPr>
                          <w:noProof/>
                        </w:rPr>
                        <w:fldChar w:fldCharType="end"/>
                      </w:r>
                    </w:p>
                  </w:txbxContent>
                </v:textbox>
              </v:shape>
              <v:rect id="Corner positional shape" o:spid="_x0000_s1033" style="position:absolute;left:6604;top:4953;width:1404;height:14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" fillcolor="white [3212]" stroked="f" strokeweight="1pt"/>
              <w10:wrap type="square" anchorx="page" anchory="page"/>
              <w10:anchorlock/>
            </v:group>
          </w:pict>
        </mc:Fallback>
      </mc:AlternateContent>
    </w:r>
    <w:r>
      <w:t>T</w:t>
    </w:r>
    <w:r w:rsidR="00E462CC">
      <w:t>AS</w:t>
    </w:r>
    <w:r>
      <w:t>TAFE</w:t>
    </w:r>
    <w:r w:rsidR="00BB4636">
      <w:t xml:space="preserve"> </w:t>
    </w:r>
    <w:r w:rsidR="00E759D4">
      <w:t>WHS FOR MANAGERS AND SUPERVISORS</w:t>
    </w:r>
    <w:r w:rsidR="00A67E42">
      <w:t xml:space="preserve"> TRAINING</w:t>
    </w:r>
    <w:r>
      <w:t xml:space="preserve"> </w:t>
    </w:r>
    <w:r w:rsidR="006A1D16" w:rsidRPr="006A1D16">
      <w:rPr>
        <w:rStyle w:val="Strong"/>
      </w:rPr>
      <w:fldChar w:fldCharType="begin"/>
    </w:r>
    <w:r w:rsidR="006A1D16" w:rsidRPr="006A1D16">
      <w:rPr>
        <w:rStyle w:val="Strong"/>
      </w:rPr>
      <w:instrText xml:space="preserve"> STYLEREF  Title  \* MERGEFORMAT </w:instrText>
    </w:r>
    <w:r w:rsidR="006A1D16" w:rsidRPr="006A1D16">
      <w:rPr>
        <w:rStyle w:val="Strong"/>
      </w:rPr>
      <w:fldChar w:fldCharType="separate"/>
    </w:r>
    <w:r w:rsidR="00057F0E" w:rsidRPr="00057F0E">
      <w:rPr>
        <w:rStyle w:val="Strong"/>
        <w:b w:val="0"/>
        <w:bCs w:val="0"/>
        <w:noProof/>
        <w:lang w:val="en-US"/>
      </w:rPr>
      <w:t>TASMSS0301</w:t>
    </w:r>
    <w:r w:rsidR="006A1D16" w:rsidRPr="006A1D16">
      <w:rPr>
        <w:rStyle w:val="Stron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63EF5" w14:textId="77777777" w:rsidR="001F5FDB" w:rsidRDefault="001F5FDB" w:rsidP="00C37A29">
      <w:pPr>
        <w:spacing w:after="0"/>
      </w:pPr>
      <w:r>
        <w:separator/>
      </w:r>
    </w:p>
  </w:footnote>
  <w:footnote w:type="continuationSeparator" w:id="0">
    <w:p w14:paraId="71C144E6" w14:textId="77777777" w:rsidR="001F5FDB" w:rsidRDefault="001F5FDB" w:rsidP="00C37A2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2652E" w14:textId="77777777" w:rsidR="00274E7E" w:rsidRDefault="00274E7E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54AF4" w14:textId="77777777" w:rsidR="00445B64" w:rsidRDefault="008303AF">
    <w:pPr>
      <w:pStyle w:val="Header"/>
    </w:pPr>
    <w:r>
      <w:rPr>
        <w:noProof/>
      </w:rPr>
      <w:drawing>
        <wp:anchor distT="0" distB="0" distL="114300" distR="114300" simplePos="0" relativeHeight="251658241" behindDoc="0" locked="1" layoutInCell="1" allowOverlap="1" wp14:anchorId="38FD8C0F" wp14:editId="71F2FEA7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418400" cy="1180800"/>
          <wp:effectExtent l="0" t="0" r="0" b="0"/>
          <wp:wrapNone/>
          <wp:docPr id="36" name="Header shape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Header shape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8400" cy="11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8.9pt;height:35.05pt;visibility:visible;mso-wrap-style:square" o:bullet="t">
        <v:imagedata r:id="rId1" o:title=""/>
      </v:shape>
    </w:pict>
  </w:numPicBullet>
  <w:numPicBullet w:numPicBulletId="1">
    <w:pict>
      <v:shape id="_x0000_i1026" type="#_x0000_t75" style="width:40.3pt;height:36.5pt;visibility:visible;mso-wrap-style:square" o:bullet="t">
        <v:imagedata r:id="rId2" o:title=""/>
      </v:shape>
    </w:pict>
  </w:numPicBullet>
  <w:abstractNum w:abstractNumId="0" w15:restartNumberingAfterBreak="0">
    <w:nsid w:val="FFFFFF89"/>
    <w:multiLevelType w:val="singleLevel"/>
    <w:tmpl w:val="F0EE8A6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AC2735F"/>
    <w:multiLevelType w:val="multilevel"/>
    <w:tmpl w:val="50041352"/>
    <w:styleLink w:val="ListHeadings"/>
    <w:lvl w:ilvl="0">
      <w:start w:val="1"/>
      <w:numFmt w:val="decimal"/>
      <w:pStyle w:val="NumberedHeading1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pStyle w:val="NumberedHeading2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F6F37EA"/>
    <w:multiLevelType w:val="multilevel"/>
    <w:tmpl w:val="97DAEA0E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3" w15:restartNumberingAfterBreak="0">
    <w:nsid w:val="16155739"/>
    <w:multiLevelType w:val="multilevel"/>
    <w:tmpl w:val="50D80332"/>
    <w:styleLink w:val="LetteredList"/>
    <w:lvl w:ilvl="0">
      <w:start w:val="1"/>
      <w:numFmt w:val="lowerLetter"/>
      <w:pStyle w:val="List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Roman"/>
      <w:pStyle w:val="List2"/>
      <w:lvlText w:val="%2."/>
      <w:lvlJc w:val="left"/>
      <w:pPr>
        <w:ind w:left="284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366F1185"/>
    <w:multiLevelType w:val="multilevel"/>
    <w:tmpl w:val="89B801F6"/>
    <w:numStyleLink w:val="Bullets"/>
  </w:abstractNum>
  <w:abstractNum w:abstractNumId="5" w15:restartNumberingAfterBreak="0">
    <w:nsid w:val="3FA732CA"/>
    <w:multiLevelType w:val="hybridMultilevel"/>
    <w:tmpl w:val="6A3E669E"/>
    <w:lvl w:ilvl="0" w:tplc="561E4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66A43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6EAB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023D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A263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9633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727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989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D082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8B73D84"/>
    <w:multiLevelType w:val="multilevel"/>
    <w:tmpl w:val="50041352"/>
    <w:numStyleLink w:val="ListHeadings"/>
  </w:abstractNum>
  <w:abstractNum w:abstractNumId="7" w15:restartNumberingAfterBreak="0">
    <w:nsid w:val="596A0C8C"/>
    <w:multiLevelType w:val="multilevel"/>
    <w:tmpl w:val="97DAEA0E"/>
    <w:numStyleLink w:val="Numbering"/>
  </w:abstractNum>
  <w:abstractNum w:abstractNumId="8" w15:restartNumberingAfterBreak="0">
    <w:nsid w:val="60E1502C"/>
    <w:multiLevelType w:val="multilevel"/>
    <w:tmpl w:val="89B801F6"/>
    <w:styleLink w:val="Bullets"/>
    <w:lvl w:ilvl="0">
      <w:start w:val="1"/>
      <w:numFmt w:val="bullet"/>
      <w:pStyle w:val="ListBullet"/>
      <w:lvlText w:val=""/>
      <w:lvlPicBulletId w:val="0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pStyle w:val="ListBullet2"/>
      <w:lvlText w:val=""/>
      <w:lvlPicBulletId w:val="1"/>
      <w:lvlJc w:val="left"/>
      <w:pPr>
        <w:ind w:left="680" w:hanging="396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851" w:hanging="284"/>
      </w:pPr>
      <w:rPr>
        <w:rFonts w:ascii="Calibri" w:hAnsi="Calibri" w:cs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num w:numId="1" w16cid:durableId="936211243">
    <w:abstractNumId w:val="8"/>
  </w:num>
  <w:num w:numId="2" w16cid:durableId="149248814">
    <w:abstractNumId w:val="2"/>
  </w:num>
  <w:num w:numId="3" w16cid:durableId="790706846">
    <w:abstractNumId w:val="1"/>
  </w:num>
  <w:num w:numId="4" w16cid:durableId="1956476812">
    <w:abstractNumId w:val="7"/>
  </w:num>
  <w:num w:numId="5" w16cid:durableId="1045058646">
    <w:abstractNumId w:val="6"/>
  </w:num>
  <w:num w:numId="6" w16cid:durableId="1795367648">
    <w:abstractNumId w:val="3"/>
  </w:num>
  <w:num w:numId="7" w16cid:durableId="90859368">
    <w:abstractNumId w:val="4"/>
  </w:num>
  <w:num w:numId="8" w16cid:durableId="670762941">
    <w:abstractNumId w:val="5"/>
  </w:num>
  <w:num w:numId="9" w16cid:durableId="1411804779">
    <w:abstractNumId w:val="4"/>
  </w:num>
  <w:num w:numId="10" w16cid:durableId="47534145">
    <w:abstractNumId w:val="4"/>
  </w:num>
  <w:num w:numId="11" w16cid:durableId="1589801650">
    <w:abstractNumId w:val="0"/>
  </w:num>
  <w:num w:numId="12" w16cid:durableId="338388981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E18"/>
    <w:rsid w:val="00003F3C"/>
    <w:rsid w:val="00005E12"/>
    <w:rsid w:val="00015E3F"/>
    <w:rsid w:val="0002078B"/>
    <w:rsid w:val="0002781F"/>
    <w:rsid w:val="000300AF"/>
    <w:rsid w:val="00031BCE"/>
    <w:rsid w:val="00042507"/>
    <w:rsid w:val="00050B19"/>
    <w:rsid w:val="00053656"/>
    <w:rsid w:val="000546DE"/>
    <w:rsid w:val="0005757A"/>
    <w:rsid w:val="00057F0E"/>
    <w:rsid w:val="00060391"/>
    <w:rsid w:val="000724AE"/>
    <w:rsid w:val="0008037D"/>
    <w:rsid w:val="00082756"/>
    <w:rsid w:val="00082942"/>
    <w:rsid w:val="00086866"/>
    <w:rsid w:val="00086C6C"/>
    <w:rsid w:val="000970DA"/>
    <w:rsid w:val="000A2280"/>
    <w:rsid w:val="000A4C06"/>
    <w:rsid w:val="000A6CED"/>
    <w:rsid w:val="000B1D42"/>
    <w:rsid w:val="000B1FC9"/>
    <w:rsid w:val="000B497F"/>
    <w:rsid w:val="000B5B7E"/>
    <w:rsid w:val="000B78FC"/>
    <w:rsid w:val="000C2E09"/>
    <w:rsid w:val="000D5D52"/>
    <w:rsid w:val="000D75F3"/>
    <w:rsid w:val="000E562A"/>
    <w:rsid w:val="000F56FE"/>
    <w:rsid w:val="000F6C5E"/>
    <w:rsid w:val="00100110"/>
    <w:rsid w:val="00112E8F"/>
    <w:rsid w:val="001176B7"/>
    <w:rsid w:val="001268BC"/>
    <w:rsid w:val="001370E1"/>
    <w:rsid w:val="00144C19"/>
    <w:rsid w:val="00145766"/>
    <w:rsid w:val="001457AA"/>
    <w:rsid w:val="00146A04"/>
    <w:rsid w:val="0015000D"/>
    <w:rsid w:val="001645EF"/>
    <w:rsid w:val="00167955"/>
    <w:rsid w:val="001732D4"/>
    <w:rsid w:val="00173608"/>
    <w:rsid w:val="001808EC"/>
    <w:rsid w:val="0018677B"/>
    <w:rsid w:val="0019621F"/>
    <w:rsid w:val="001A0D77"/>
    <w:rsid w:val="001B0138"/>
    <w:rsid w:val="001B0704"/>
    <w:rsid w:val="001B091F"/>
    <w:rsid w:val="001B5487"/>
    <w:rsid w:val="001B7665"/>
    <w:rsid w:val="001C2174"/>
    <w:rsid w:val="001C2517"/>
    <w:rsid w:val="001C3468"/>
    <w:rsid w:val="001C4E22"/>
    <w:rsid w:val="001C5301"/>
    <w:rsid w:val="001C7835"/>
    <w:rsid w:val="001D02A6"/>
    <w:rsid w:val="001D04F3"/>
    <w:rsid w:val="001E0CAA"/>
    <w:rsid w:val="001E3B01"/>
    <w:rsid w:val="001E48F2"/>
    <w:rsid w:val="001F13C1"/>
    <w:rsid w:val="001F446D"/>
    <w:rsid w:val="001F5FDB"/>
    <w:rsid w:val="00200E24"/>
    <w:rsid w:val="00201C0F"/>
    <w:rsid w:val="00202920"/>
    <w:rsid w:val="00207876"/>
    <w:rsid w:val="00213806"/>
    <w:rsid w:val="00221AB7"/>
    <w:rsid w:val="002313FF"/>
    <w:rsid w:val="00232640"/>
    <w:rsid w:val="0024518C"/>
    <w:rsid w:val="00246435"/>
    <w:rsid w:val="00246BCF"/>
    <w:rsid w:val="00260C2A"/>
    <w:rsid w:val="00270834"/>
    <w:rsid w:val="00274E7E"/>
    <w:rsid w:val="002814E6"/>
    <w:rsid w:val="00281AEF"/>
    <w:rsid w:val="002828B9"/>
    <w:rsid w:val="00282D5E"/>
    <w:rsid w:val="00286AB1"/>
    <w:rsid w:val="0029300B"/>
    <w:rsid w:val="0029383E"/>
    <w:rsid w:val="00297DDA"/>
    <w:rsid w:val="002A04F6"/>
    <w:rsid w:val="002A306F"/>
    <w:rsid w:val="002A5725"/>
    <w:rsid w:val="002A7406"/>
    <w:rsid w:val="002A7B9C"/>
    <w:rsid w:val="002B12EF"/>
    <w:rsid w:val="002C1257"/>
    <w:rsid w:val="002C33B8"/>
    <w:rsid w:val="002C4498"/>
    <w:rsid w:val="002E27C2"/>
    <w:rsid w:val="002E2C84"/>
    <w:rsid w:val="002E790F"/>
    <w:rsid w:val="002F1B0A"/>
    <w:rsid w:val="002F2375"/>
    <w:rsid w:val="00303C6C"/>
    <w:rsid w:val="00305171"/>
    <w:rsid w:val="00306999"/>
    <w:rsid w:val="00311A8C"/>
    <w:rsid w:val="00313E32"/>
    <w:rsid w:val="003266B8"/>
    <w:rsid w:val="003355C7"/>
    <w:rsid w:val="00335BAC"/>
    <w:rsid w:val="00342A8C"/>
    <w:rsid w:val="00343B40"/>
    <w:rsid w:val="0034680A"/>
    <w:rsid w:val="00350F97"/>
    <w:rsid w:val="003566F2"/>
    <w:rsid w:val="003610C2"/>
    <w:rsid w:val="00363FF8"/>
    <w:rsid w:val="00371482"/>
    <w:rsid w:val="00377014"/>
    <w:rsid w:val="0037721D"/>
    <w:rsid w:val="0038102A"/>
    <w:rsid w:val="00383E26"/>
    <w:rsid w:val="0039360D"/>
    <w:rsid w:val="00397AB4"/>
    <w:rsid w:val="003B3A85"/>
    <w:rsid w:val="003B3C31"/>
    <w:rsid w:val="003B7C53"/>
    <w:rsid w:val="003D029F"/>
    <w:rsid w:val="003D0A08"/>
    <w:rsid w:val="003D23A3"/>
    <w:rsid w:val="003D5856"/>
    <w:rsid w:val="003D6C1B"/>
    <w:rsid w:val="003E0AF5"/>
    <w:rsid w:val="003E3E44"/>
    <w:rsid w:val="003E5801"/>
    <w:rsid w:val="003F1747"/>
    <w:rsid w:val="00404E4F"/>
    <w:rsid w:val="004059B9"/>
    <w:rsid w:val="00414E7D"/>
    <w:rsid w:val="00415A72"/>
    <w:rsid w:val="0042339A"/>
    <w:rsid w:val="0042508F"/>
    <w:rsid w:val="00434389"/>
    <w:rsid w:val="00434776"/>
    <w:rsid w:val="00440D83"/>
    <w:rsid w:val="00445B64"/>
    <w:rsid w:val="00446D0E"/>
    <w:rsid w:val="00447550"/>
    <w:rsid w:val="004571B1"/>
    <w:rsid w:val="0046185A"/>
    <w:rsid w:val="00461CFA"/>
    <w:rsid w:val="004635FD"/>
    <w:rsid w:val="00466AB3"/>
    <w:rsid w:val="004671D6"/>
    <w:rsid w:val="00474689"/>
    <w:rsid w:val="00493588"/>
    <w:rsid w:val="0049750B"/>
    <w:rsid w:val="00497FF9"/>
    <w:rsid w:val="004A03D4"/>
    <w:rsid w:val="004A044F"/>
    <w:rsid w:val="004A4E32"/>
    <w:rsid w:val="004A5B11"/>
    <w:rsid w:val="004A763C"/>
    <w:rsid w:val="004B1B8E"/>
    <w:rsid w:val="004B609E"/>
    <w:rsid w:val="004C0765"/>
    <w:rsid w:val="004C20B1"/>
    <w:rsid w:val="004C6ED5"/>
    <w:rsid w:val="004D07D7"/>
    <w:rsid w:val="004D361E"/>
    <w:rsid w:val="004E0833"/>
    <w:rsid w:val="004E28C6"/>
    <w:rsid w:val="004E7222"/>
    <w:rsid w:val="004E7268"/>
    <w:rsid w:val="004F1080"/>
    <w:rsid w:val="004F138F"/>
    <w:rsid w:val="004F677A"/>
    <w:rsid w:val="00501B9E"/>
    <w:rsid w:val="005063C8"/>
    <w:rsid w:val="0050670B"/>
    <w:rsid w:val="00511DBC"/>
    <w:rsid w:val="005141E8"/>
    <w:rsid w:val="0052253B"/>
    <w:rsid w:val="005406B5"/>
    <w:rsid w:val="00546539"/>
    <w:rsid w:val="00550C99"/>
    <w:rsid w:val="005512A3"/>
    <w:rsid w:val="00553413"/>
    <w:rsid w:val="0055386F"/>
    <w:rsid w:val="00553A50"/>
    <w:rsid w:val="00555895"/>
    <w:rsid w:val="00562C0D"/>
    <w:rsid w:val="00573DF6"/>
    <w:rsid w:val="005762D5"/>
    <w:rsid w:val="00582B2B"/>
    <w:rsid w:val="0058369E"/>
    <w:rsid w:val="00593314"/>
    <w:rsid w:val="005943CC"/>
    <w:rsid w:val="00594496"/>
    <w:rsid w:val="00594855"/>
    <w:rsid w:val="00596CFA"/>
    <w:rsid w:val="005A26C1"/>
    <w:rsid w:val="005B3266"/>
    <w:rsid w:val="005C136E"/>
    <w:rsid w:val="005C6618"/>
    <w:rsid w:val="005D0E18"/>
    <w:rsid w:val="005D2273"/>
    <w:rsid w:val="005D35A0"/>
    <w:rsid w:val="005E2D46"/>
    <w:rsid w:val="005E5879"/>
    <w:rsid w:val="005F1FB9"/>
    <w:rsid w:val="005F5E28"/>
    <w:rsid w:val="006036E1"/>
    <w:rsid w:val="00603FD5"/>
    <w:rsid w:val="00605048"/>
    <w:rsid w:val="006150D9"/>
    <w:rsid w:val="00616DC8"/>
    <w:rsid w:val="00626594"/>
    <w:rsid w:val="006528C6"/>
    <w:rsid w:val="00653080"/>
    <w:rsid w:val="00660C78"/>
    <w:rsid w:val="00661987"/>
    <w:rsid w:val="006676F4"/>
    <w:rsid w:val="00673B83"/>
    <w:rsid w:val="006755D3"/>
    <w:rsid w:val="00675E76"/>
    <w:rsid w:val="00680384"/>
    <w:rsid w:val="00681976"/>
    <w:rsid w:val="006824D1"/>
    <w:rsid w:val="0068724F"/>
    <w:rsid w:val="00696A10"/>
    <w:rsid w:val="006A1D16"/>
    <w:rsid w:val="006A1DEF"/>
    <w:rsid w:val="006A4D83"/>
    <w:rsid w:val="006B33EE"/>
    <w:rsid w:val="006B3516"/>
    <w:rsid w:val="006B7B17"/>
    <w:rsid w:val="006C02B6"/>
    <w:rsid w:val="006C4AF4"/>
    <w:rsid w:val="006C5E2F"/>
    <w:rsid w:val="006D3F2F"/>
    <w:rsid w:val="006D56AB"/>
    <w:rsid w:val="006D5D76"/>
    <w:rsid w:val="006E0AF4"/>
    <w:rsid w:val="006E3536"/>
    <w:rsid w:val="006E529C"/>
    <w:rsid w:val="006F041D"/>
    <w:rsid w:val="006F774A"/>
    <w:rsid w:val="0070191E"/>
    <w:rsid w:val="007068F1"/>
    <w:rsid w:val="00713B7A"/>
    <w:rsid w:val="00714488"/>
    <w:rsid w:val="00724811"/>
    <w:rsid w:val="00726AFA"/>
    <w:rsid w:val="00734D1B"/>
    <w:rsid w:val="00741EFD"/>
    <w:rsid w:val="0074304B"/>
    <w:rsid w:val="007512CD"/>
    <w:rsid w:val="0075321E"/>
    <w:rsid w:val="00760AA0"/>
    <w:rsid w:val="00773CFB"/>
    <w:rsid w:val="0077753A"/>
    <w:rsid w:val="007841DC"/>
    <w:rsid w:val="007848A3"/>
    <w:rsid w:val="00785750"/>
    <w:rsid w:val="00793284"/>
    <w:rsid w:val="00793B0A"/>
    <w:rsid w:val="00796466"/>
    <w:rsid w:val="007A0363"/>
    <w:rsid w:val="007A1883"/>
    <w:rsid w:val="007B0810"/>
    <w:rsid w:val="007B3B71"/>
    <w:rsid w:val="007C1B07"/>
    <w:rsid w:val="007C7236"/>
    <w:rsid w:val="007C76EF"/>
    <w:rsid w:val="007D14BD"/>
    <w:rsid w:val="007D2301"/>
    <w:rsid w:val="007D2606"/>
    <w:rsid w:val="007D763D"/>
    <w:rsid w:val="007F7150"/>
    <w:rsid w:val="00804D3F"/>
    <w:rsid w:val="00807850"/>
    <w:rsid w:val="00807AF3"/>
    <w:rsid w:val="008136F4"/>
    <w:rsid w:val="00813E1A"/>
    <w:rsid w:val="0081519E"/>
    <w:rsid w:val="008151AC"/>
    <w:rsid w:val="0081533C"/>
    <w:rsid w:val="00815F55"/>
    <w:rsid w:val="00817DB9"/>
    <w:rsid w:val="008303AF"/>
    <w:rsid w:val="0083675D"/>
    <w:rsid w:val="00841C5F"/>
    <w:rsid w:val="00842E21"/>
    <w:rsid w:val="0084317C"/>
    <w:rsid w:val="00844474"/>
    <w:rsid w:val="0085439B"/>
    <w:rsid w:val="00855901"/>
    <w:rsid w:val="00857936"/>
    <w:rsid w:val="00862970"/>
    <w:rsid w:val="00863363"/>
    <w:rsid w:val="0086373D"/>
    <w:rsid w:val="0086435A"/>
    <w:rsid w:val="00875E37"/>
    <w:rsid w:val="00886122"/>
    <w:rsid w:val="00886461"/>
    <w:rsid w:val="008A5E84"/>
    <w:rsid w:val="008A7B87"/>
    <w:rsid w:val="008B05C3"/>
    <w:rsid w:val="008B4965"/>
    <w:rsid w:val="008B7265"/>
    <w:rsid w:val="008C3E43"/>
    <w:rsid w:val="008C545B"/>
    <w:rsid w:val="008D1ABD"/>
    <w:rsid w:val="008D3D88"/>
    <w:rsid w:val="008E1557"/>
    <w:rsid w:val="008E674F"/>
    <w:rsid w:val="008F171D"/>
    <w:rsid w:val="008F5D5B"/>
    <w:rsid w:val="0090137A"/>
    <w:rsid w:val="00901C14"/>
    <w:rsid w:val="00907B55"/>
    <w:rsid w:val="009134AE"/>
    <w:rsid w:val="00920834"/>
    <w:rsid w:val="009215CD"/>
    <w:rsid w:val="00923434"/>
    <w:rsid w:val="00926592"/>
    <w:rsid w:val="009272CA"/>
    <w:rsid w:val="00932511"/>
    <w:rsid w:val="00933921"/>
    <w:rsid w:val="00936068"/>
    <w:rsid w:val="009419E9"/>
    <w:rsid w:val="00942B67"/>
    <w:rsid w:val="00943AA4"/>
    <w:rsid w:val="00944F22"/>
    <w:rsid w:val="009517CC"/>
    <w:rsid w:val="00953CFF"/>
    <w:rsid w:val="009609D7"/>
    <w:rsid w:val="009615D4"/>
    <w:rsid w:val="00974677"/>
    <w:rsid w:val="009764EA"/>
    <w:rsid w:val="00981B76"/>
    <w:rsid w:val="00982AC4"/>
    <w:rsid w:val="009863BD"/>
    <w:rsid w:val="00991A8A"/>
    <w:rsid w:val="00994FB0"/>
    <w:rsid w:val="00996672"/>
    <w:rsid w:val="00997F8D"/>
    <w:rsid w:val="009A2F17"/>
    <w:rsid w:val="009A4908"/>
    <w:rsid w:val="009C59E7"/>
    <w:rsid w:val="009C7425"/>
    <w:rsid w:val="009D24F5"/>
    <w:rsid w:val="009D4E88"/>
    <w:rsid w:val="009D6ADA"/>
    <w:rsid w:val="009F56FA"/>
    <w:rsid w:val="009F59F4"/>
    <w:rsid w:val="00A03DA7"/>
    <w:rsid w:val="00A12778"/>
    <w:rsid w:val="00A12862"/>
    <w:rsid w:val="00A13664"/>
    <w:rsid w:val="00A139E4"/>
    <w:rsid w:val="00A20760"/>
    <w:rsid w:val="00A24EF4"/>
    <w:rsid w:val="00A27987"/>
    <w:rsid w:val="00A36B09"/>
    <w:rsid w:val="00A4021F"/>
    <w:rsid w:val="00A4607C"/>
    <w:rsid w:val="00A53068"/>
    <w:rsid w:val="00A53B95"/>
    <w:rsid w:val="00A6156B"/>
    <w:rsid w:val="00A62113"/>
    <w:rsid w:val="00A63585"/>
    <w:rsid w:val="00A67E42"/>
    <w:rsid w:val="00A71B8B"/>
    <w:rsid w:val="00A84124"/>
    <w:rsid w:val="00A90151"/>
    <w:rsid w:val="00A90FCE"/>
    <w:rsid w:val="00A9359B"/>
    <w:rsid w:val="00AA163B"/>
    <w:rsid w:val="00AA68D0"/>
    <w:rsid w:val="00AB0447"/>
    <w:rsid w:val="00AB4B33"/>
    <w:rsid w:val="00AB71CF"/>
    <w:rsid w:val="00AC6FB1"/>
    <w:rsid w:val="00AD47AE"/>
    <w:rsid w:val="00AD4E94"/>
    <w:rsid w:val="00AE2B33"/>
    <w:rsid w:val="00B01C4E"/>
    <w:rsid w:val="00B1118E"/>
    <w:rsid w:val="00B12F8E"/>
    <w:rsid w:val="00B1343D"/>
    <w:rsid w:val="00B13DF5"/>
    <w:rsid w:val="00B14FDA"/>
    <w:rsid w:val="00B207E3"/>
    <w:rsid w:val="00B23603"/>
    <w:rsid w:val="00B253FF"/>
    <w:rsid w:val="00B32D6C"/>
    <w:rsid w:val="00B3749D"/>
    <w:rsid w:val="00B44F9B"/>
    <w:rsid w:val="00B46750"/>
    <w:rsid w:val="00B61304"/>
    <w:rsid w:val="00B626D8"/>
    <w:rsid w:val="00B65DAA"/>
    <w:rsid w:val="00B66B2F"/>
    <w:rsid w:val="00B67E9C"/>
    <w:rsid w:val="00B704AB"/>
    <w:rsid w:val="00B72038"/>
    <w:rsid w:val="00B74F7F"/>
    <w:rsid w:val="00B75B08"/>
    <w:rsid w:val="00B85BDF"/>
    <w:rsid w:val="00B87859"/>
    <w:rsid w:val="00B91D47"/>
    <w:rsid w:val="00B955E5"/>
    <w:rsid w:val="00BA3CB8"/>
    <w:rsid w:val="00BA6D42"/>
    <w:rsid w:val="00BA7623"/>
    <w:rsid w:val="00BB1DB9"/>
    <w:rsid w:val="00BB2CBC"/>
    <w:rsid w:val="00BB3371"/>
    <w:rsid w:val="00BB3B38"/>
    <w:rsid w:val="00BB4636"/>
    <w:rsid w:val="00BC08CC"/>
    <w:rsid w:val="00BC506E"/>
    <w:rsid w:val="00BD470C"/>
    <w:rsid w:val="00BE2420"/>
    <w:rsid w:val="00BE568E"/>
    <w:rsid w:val="00BF2B9F"/>
    <w:rsid w:val="00BF68C8"/>
    <w:rsid w:val="00BF77BF"/>
    <w:rsid w:val="00C015AF"/>
    <w:rsid w:val="00C01E68"/>
    <w:rsid w:val="00C07B1F"/>
    <w:rsid w:val="00C11924"/>
    <w:rsid w:val="00C12ABF"/>
    <w:rsid w:val="00C12BB6"/>
    <w:rsid w:val="00C13FF8"/>
    <w:rsid w:val="00C14322"/>
    <w:rsid w:val="00C15199"/>
    <w:rsid w:val="00C15C94"/>
    <w:rsid w:val="00C26500"/>
    <w:rsid w:val="00C326F9"/>
    <w:rsid w:val="00C34E3D"/>
    <w:rsid w:val="00C37A29"/>
    <w:rsid w:val="00C50253"/>
    <w:rsid w:val="00C53379"/>
    <w:rsid w:val="00C61DE1"/>
    <w:rsid w:val="00C70EFC"/>
    <w:rsid w:val="00C75BFB"/>
    <w:rsid w:val="00C76553"/>
    <w:rsid w:val="00C85830"/>
    <w:rsid w:val="00C86234"/>
    <w:rsid w:val="00C92334"/>
    <w:rsid w:val="00C932F3"/>
    <w:rsid w:val="00CA1B6C"/>
    <w:rsid w:val="00CA6985"/>
    <w:rsid w:val="00CB263C"/>
    <w:rsid w:val="00CD269F"/>
    <w:rsid w:val="00CD3ABF"/>
    <w:rsid w:val="00CD56B5"/>
    <w:rsid w:val="00CD5E8A"/>
    <w:rsid w:val="00CD61EB"/>
    <w:rsid w:val="00CD646C"/>
    <w:rsid w:val="00CD789F"/>
    <w:rsid w:val="00CE0B1C"/>
    <w:rsid w:val="00CF02F0"/>
    <w:rsid w:val="00CF0839"/>
    <w:rsid w:val="00CF2672"/>
    <w:rsid w:val="00CF2857"/>
    <w:rsid w:val="00D02764"/>
    <w:rsid w:val="00D079B3"/>
    <w:rsid w:val="00D10F3D"/>
    <w:rsid w:val="00D141C7"/>
    <w:rsid w:val="00D16F74"/>
    <w:rsid w:val="00D269F9"/>
    <w:rsid w:val="00D32D8F"/>
    <w:rsid w:val="00D34ED6"/>
    <w:rsid w:val="00D3598D"/>
    <w:rsid w:val="00D36897"/>
    <w:rsid w:val="00D42A65"/>
    <w:rsid w:val="00D46594"/>
    <w:rsid w:val="00D50F5E"/>
    <w:rsid w:val="00D536C0"/>
    <w:rsid w:val="00D56CF5"/>
    <w:rsid w:val="00D601ED"/>
    <w:rsid w:val="00D60649"/>
    <w:rsid w:val="00D61E88"/>
    <w:rsid w:val="00D64F91"/>
    <w:rsid w:val="00D6574D"/>
    <w:rsid w:val="00D66DC3"/>
    <w:rsid w:val="00D726FF"/>
    <w:rsid w:val="00D7276E"/>
    <w:rsid w:val="00D75E04"/>
    <w:rsid w:val="00D75FE2"/>
    <w:rsid w:val="00D768B4"/>
    <w:rsid w:val="00D80812"/>
    <w:rsid w:val="00D8323A"/>
    <w:rsid w:val="00D83923"/>
    <w:rsid w:val="00D848CC"/>
    <w:rsid w:val="00D907ED"/>
    <w:rsid w:val="00D90DE8"/>
    <w:rsid w:val="00D9419D"/>
    <w:rsid w:val="00DA0594"/>
    <w:rsid w:val="00DA280F"/>
    <w:rsid w:val="00DA6C45"/>
    <w:rsid w:val="00DB5F15"/>
    <w:rsid w:val="00DB6865"/>
    <w:rsid w:val="00DC01CE"/>
    <w:rsid w:val="00DC4F69"/>
    <w:rsid w:val="00DD58FD"/>
    <w:rsid w:val="00DE0652"/>
    <w:rsid w:val="00DE2289"/>
    <w:rsid w:val="00DE260C"/>
    <w:rsid w:val="00DE6045"/>
    <w:rsid w:val="00DE7B5B"/>
    <w:rsid w:val="00DF3BA9"/>
    <w:rsid w:val="00DF47B6"/>
    <w:rsid w:val="00DF4E3E"/>
    <w:rsid w:val="00E02D6D"/>
    <w:rsid w:val="00E0453D"/>
    <w:rsid w:val="00E05FA6"/>
    <w:rsid w:val="00E0690A"/>
    <w:rsid w:val="00E104C3"/>
    <w:rsid w:val="00E140CA"/>
    <w:rsid w:val="00E14126"/>
    <w:rsid w:val="00E166B3"/>
    <w:rsid w:val="00E20A76"/>
    <w:rsid w:val="00E25474"/>
    <w:rsid w:val="00E32F93"/>
    <w:rsid w:val="00E3477F"/>
    <w:rsid w:val="00E4050B"/>
    <w:rsid w:val="00E40CB6"/>
    <w:rsid w:val="00E42C48"/>
    <w:rsid w:val="00E453D2"/>
    <w:rsid w:val="00E462CC"/>
    <w:rsid w:val="00E46E0E"/>
    <w:rsid w:val="00E51F0D"/>
    <w:rsid w:val="00E54B2B"/>
    <w:rsid w:val="00E54D3E"/>
    <w:rsid w:val="00E56C2D"/>
    <w:rsid w:val="00E578A4"/>
    <w:rsid w:val="00E604DD"/>
    <w:rsid w:val="00E65E7D"/>
    <w:rsid w:val="00E704DB"/>
    <w:rsid w:val="00E73DFA"/>
    <w:rsid w:val="00E759D4"/>
    <w:rsid w:val="00E831B9"/>
    <w:rsid w:val="00E8493C"/>
    <w:rsid w:val="00EA1943"/>
    <w:rsid w:val="00EB13D9"/>
    <w:rsid w:val="00EB5085"/>
    <w:rsid w:val="00EC54C8"/>
    <w:rsid w:val="00EC57C6"/>
    <w:rsid w:val="00EC62BF"/>
    <w:rsid w:val="00EE095B"/>
    <w:rsid w:val="00EE095F"/>
    <w:rsid w:val="00EE1B76"/>
    <w:rsid w:val="00EE334E"/>
    <w:rsid w:val="00EE36A6"/>
    <w:rsid w:val="00EE6F14"/>
    <w:rsid w:val="00EF194E"/>
    <w:rsid w:val="00EF3F23"/>
    <w:rsid w:val="00EF3FB1"/>
    <w:rsid w:val="00F13D3A"/>
    <w:rsid w:val="00F162D4"/>
    <w:rsid w:val="00F37486"/>
    <w:rsid w:val="00F4010B"/>
    <w:rsid w:val="00F41556"/>
    <w:rsid w:val="00F4702C"/>
    <w:rsid w:val="00F505B8"/>
    <w:rsid w:val="00F620BD"/>
    <w:rsid w:val="00F632C2"/>
    <w:rsid w:val="00F634F6"/>
    <w:rsid w:val="00F650AF"/>
    <w:rsid w:val="00F73659"/>
    <w:rsid w:val="00F738E5"/>
    <w:rsid w:val="00F83DD7"/>
    <w:rsid w:val="00F8492C"/>
    <w:rsid w:val="00F87B07"/>
    <w:rsid w:val="00F94880"/>
    <w:rsid w:val="00FB6415"/>
    <w:rsid w:val="00FC2D8B"/>
    <w:rsid w:val="00FC44F8"/>
    <w:rsid w:val="00FC4824"/>
    <w:rsid w:val="00FD3306"/>
    <w:rsid w:val="00FD4993"/>
    <w:rsid w:val="00FD5BF1"/>
    <w:rsid w:val="00FE0928"/>
    <w:rsid w:val="00FE23E4"/>
    <w:rsid w:val="00FE57D8"/>
    <w:rsid w:val="00FF0196"/>
    <w:rsid w:val="00FF0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753F9E"/>
  <w15:chartTrackingRefBased/>
  <w15:docId w15:val="{CFFA6EDD-5E83-414C-BEC6-30C22D112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 w:qFormat="1"/>
    <w:lsdException w:name="List Number" w:semiHidden="1" w:unhideWhenUsed="1" w:qFormat="1"/>
    <w:lsdException w:name="List 2" w:semiHidden="1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 w:qFormat="1"/>
    <w:lsdException w:name="List Continue 2" w:semiHidden="1" w:unhideWhenUsed="1" w:qFormat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80F"/>
    <w:pPr>
      <w:spacing w:before="60" w:after="60" w:line="288" w:lineRule="auto"/>
    </w:pPr>
    <w:rPr>
      <w:spacing w:val="4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280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color w:val="F26522" w:themeColor="accent1"/>
      <w:spacing w:val="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6A10"/>
    <w:pPr>
      <w:keepNext/>
      <w:keepLines/>
      <w:spacing w:before="360" w:after="120"/>
      <w:outlineLvl w:val="1"/>
    </w:pPr>
    <w:rPr>
      <w:rFonts w:asciiTheme="majorHAnsi" w:eastAsiaTheme="majorEastAsia" w:hAnsiTheme="majorHAnsi" w:cstheme="majorBidi"/>
      <w:b/>
      <w:spacing w:val="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6A10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/>
      <w:b/>
      <w:color w:val="000000" w:themeColor="text2"/>
      <w:spacing w:val="6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96A10"/>
    <w:pPr>
      <w:keepNext/>
      <w:keepLines/>
      <w:spacing w:before="240" w:after="12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D24F5"/>
    <w:pPr>
      <w:keepNext/>
      <w:keepLines/>
      <w:outlineLvl w:val="4"/>
    </w:pPr>
    <w:rPr>
      <w:rFonts w:asciiTheme="majorHAnsi" w:eastAsiaTheme="majorEastAsia" w:hAnsiTheme="majorHAnsi" w:cstheme="majorBidi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D80812"/>
    <w:pPr>
      <w:spacing w:after="0" w:line="240" w:lineRule="auto"/>
    </w:pPr>
    <w:rPr>
      <w:spacing w:val="6"/>
      <w:sz w:val="24"/>
    </w:rPr>
  </w:style>
  <w:style w:type="paragraph" w:styleId="ListBullet">
    <w:name w:val="List Bullet"/>
    <w:basedOn w:val="Normal"/>
    <w:autoRedefine/>
    <w:uiPriority w:val="99"/>
    <w:unhideWhenUsed/>
    <w:qFormat/>
    <w:rsid w:val="007848A3"/>
    <w:pPr>
      <w:numPr>
        <w:numId w:val="7"/>
      </w:numPr>
      <w:spacing w:before="80" w:after="80"/>
    </w:pPr>
  </w:style>
  <w:style w:type="paragraph" w:styleId="ListBullet2">
    <w:name w:val="List Bullet 2"/>
    <w:basedOn w:val="Normal"/>
    <w:autoRedefine/>
    <w:uiPriority w:val="99"/>
    <w:unhideWhenUsed/>
    <w:qFormat/>
    <w:rsid w:val="00EE1B76"/>
    <w:pPr>
      <w:numPr>
        <w:ilvl w:val="1"/>
        <w:numId w:val="7"/>
      </w:numPr>
      <w:spacing w:before="80" w:after="80"/>
      <w:ind w:left="851" w:hanging="397"/>
    </w:pPr>
  </w:style>
  <w:style w:type="paragraph" w:styleId="ListNumber">
    <w:name w:val="List Number"/>
    <w:basedOn w:val="Normal"/>
    <w:uiPriority w:val="99"/>
    <w:unhideWhenUsed/>
    <w:qFormat/>
    <w:rsid w:val="00D16F74"/>
    <w:pPr>
      <w:numPr>
        <w:numId w:val="4"/>
      </w:numPr>
      <w:contextualSpacing/>
    </w:pPr>
  </w:style>
  <w:style w:type="numbering" w:customStyle="1" w:styleId="Bullets">
    <w:name w:val="Bullets"/>
    <w:uiPriority w:val="99"/>
    <w:rsid w:val="00A63585"/>
    <w:pPr>
      <w:numPr>
        <w:numId w:val="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DA280F"/>
    <w:rPr>
      <w:rFonts w:asciiTheme="majorHAnsi" w:eastAsiaTheme="majorEastAsia" w:hAnsiTheme="majorHAnsi" w:cstheme="majorBidi"/>
      <w:b/>
      <w:color w:val="F26522" w:themeColor="accent1"/>
      <w:spacing w:val="2"/>
      <w:sz w:val="40"/>
      <w:szCs w:val="32"/>
    </w:rPr>
  </w:style>
  <w:style w:type="paragraph" w:styleId="ListNumber2">
    <w:name w:val="List Number 2"/>
    <w:basedOn w:val="Normal"/>
    <w:uiPriority w:val="99"/>
    <w:unhideWhenUsed/>
    <w:qFormat/>
    <w:rsid w:val="00D16F74"/>
    <w:pPr>
      <w:numPr>
        <w:ilvl w:val="1"/>
        <w:numId w:val="4"/>
      </w:numPr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6A10"/>
    <w:rPr>
      <w:rFonts w:asciiTheme="majorHAnsi" w:eastAsiaTheme="majorEastAsia" w:hAnsiTheme="majorHAnsi" w:cstheme="majorBidi"/>
      <w:b/>
      <w:spacing w:val="6"/>
      <w:sz w:val="32"/>
      <w:szCs w:val="26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37A2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7A29"/>
  </w:style>
  <w:style w:type="paragraph" w:styleId="Footer">
    <w:name w:val="footer"/>
    <w:basedOn w:val="Normal"/>
    <w:link w:val="FooterChar"/>
    <w:uiPriority w:val="99"/>
    <w:unhideWhenUsed/>
    <w:rsid w:val="00A12778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A12778"/>
    <w:rPr>
      <w:sz w:val="18"/>
    </w:rPr>
  </w:style>
  <w:style w:type="numbering" w:customStyle="1" w:styleId="Numbering">
    <w:name w:val="Numbering"/>
    <w:uiPriority w:val="99"/>
    <w:rsid w:val="00D16F74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A63585"/>
    <w:pPr>
      <w:numPr>
        <w:ilvl w:val="2"/>
        <w:numId w:val="7"/>
      </w:numPr>
      <w:contextualSpacing/>
    </w:pPr>
  </w:style>
  <w:style w:type="paragraph" w:styleId="ListContinue2">
    <w:name w:val="List Continue 2"/>
    <w:basedOn w:val="Normal"/>
    <w:uiPriority w:val="99"/>
    <w:unhideWhenUsed/>
    <w:qFormat/>
    <w:rsid w:val="004635FD"/>
    <w:pPr>
      <w:ind w:left="566"/>
      <w:contextualSpacing/>
    </w:pPr>
  </w:style>
  <w:style w:type="paragraph" w:styleId="ListNumber3">
    <w:name w:val="List Number 3"/>
    <w:basedOn w:val="Normal"/>
    <w:uiPriority w:val="99"/>
    <w:unhideWhenUsed/>
    <w:qFormat/>
    <w:rsid w:val="00D16F74"/>
    <w:pPr>
      <w:numPr>
        <w:ilvl w:val="2"/>
        <w:numId w:val="4"/>
      </w:numPr>
      <w:contextualSpacing/>
    </w:pPr>
  </w:style>
  <w:style w:type="paragraph" w:styleId="ListNumber4">
    <w:name w:val="List Number 4"/>
    <w:basedOn w:val="Normal"/>
    <w:uiPriority w:val="99"/>
    <w:unhideWhenUsed/>
    <w:qFormat/>
    <w:rsid w:val="00D16F74"/>
    <w:pPr>
      <w:numPr>
        <w:ilvl w:val="3"/>
        <w:numId w:val="4"/>
      </w:numPr>
      <w:contextualSpacing/>
    </w:pPr>
  </w:style>
  <w:style w:type="paragraph" w:styleId="ListNumber5">
    <w:name w:val="List Number 5"/>
    <w:basedOn w:val="Normal"/>
    <w:uiPriority w:val="99"/>
    <w:unhideWhenUsed/>
    <w:rsid w:val="00D16F74"/>
    <w:pPr>
      <w:numPr>
        <w:ilvl w:val="4"/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qFormat/>
    <w:rsid w:val="00B91D47"/>
    <w:pPr>
      <w:ind w:left="283"/>
      <w:contextualSpacing/>
    </w:pPr>
  </w:style>
  <w:style w:type="paragraph" w:styleId="ListContinue3">
    <w:name w:val="List Continue 3"/>
    <w:basedOn w:val="Normal"/>
    <w:uiPriority w:val="99"/>
    <w:unhideWhenUsed/>
    <w:qFormat/>
    <w:rsid w:val="00974677"/>
    <w:pPr>
      <w:ind w:left="849"/>
      <w:contextualSpacing/>
    </w:pPr>
  </w:style>
  <w:style w:type="paragraph" w:styleId="ListContinue4">
    <w:name w:val="List Continue 4"/>
    <w:basedOn w:val="Normal"/>
    <w:uiPriority w:val="99"/>
    <w:unhideWhenUsed/>
    <w:qFormat/>
    <w:rsid w:val="00974677"/>
    <w:pPr>
      <w:ind w:left="1132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696A10"/>
    <w:rPr>
      <w:rFonts w:asciiTheme="majorHAnsi" w:eastAsiaTheme="majorEastAsia" w:hAnsiTheme="majorHAnsi" w:cstheme="majorBidi"/>
      <w:b/>
      <w:color w:val="000000" w:themeColor="text2"/>
      <w:spacing w:val="6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96A10"/>
    <w:rPr>
      <w:rFonts w:asciiTheme="majorHAnsi" w:eastAsiaTheme="majorEastAsia" w:hAnsiTheme="majorHAnsi" w:cstheme="majorBidi"/>
      <w:b/>
      <w:iCs/>
      <w:spacing w:val="4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9D24F5"/>
    <w:rPr>
      <w:rFonts w:asciiTheme="majorHAnsi" w:eastAsiaTheme="majorEastAsia" w:hAnsiTheme="majorHAnsi" w:cstheme="majorBidi"/>
      <w:b/>
      <w:sz w:val="18"/>
    </w:rPr>
  </w:style>
  <w:style w:type="numbering" w:customStyle="1" w:styleId="ListHeadings">
    <w:name w:val="List Headings"/>
    <w:uiPriority w:val="99"/>
    <w:rsid w:val="00D16F74"/>
    <w:pPr>
      <w:numPr>
        <w:numId w:val="3"/>
      </w:numPr>
    </w:pPr>
  </w:style>
  <w:style w:type="paragraph" w:styleId="Title">
    <w:name w:val="Title"/>
    <w:basedOn w:val="Normal"/>
    <w:next w:val="Subtitle"/>
    <w:link w:val="TitleChar"/>
    <w:uiPriority w:val="10"/>
    <w:rsid w:val="00D907ED"/>
    <w:pPr>
      <w:framePr w:w="4536" w:h="1701" w:wrap="around" w:vAnchor="page" w:hAnchor="margin" w:xAlign="right" w:y="4537" w:anchorLock="1"/>
      <w:spacing w:after="360" w:line="228" w:lineRule="auto"/>
      <w:contextualSpacing/>
      <w:jc w:val="right"/>
    </w:pPr>
    <w:rPr>
      <w:rFonts w:asciiTheme="majorHAnsi" w:eastAsiaTheme="majorEastAsia" w:hAnsiTheme="majorHAnsi" w:cstheme="majorBidi"/>
      <w:caps/>
      <w:spacing w:val="2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7ED"/>
    <w:rPr>
      <w:rFonts w:asciiTheme="majorHAnsi" w:eastAsiaTheme="majorEastAsia" w:hAnsiTheme="majorHAnsi" w:cstheme="majorBidi"/>
      <w:caps/>
      <w:spacing w:val="2"/>
      <w:kern w:val="28"/>
      <w:sz w:val="60"/>
      <w:szCs w:val="56"/>
    </w:rPr>
  </w:style>
  <w:style w:type="paragraph" w:customStyle="1" w:styleId="Pull-outQuote">
    <w:name w:val="Pull-out Quote"/>
    <w:basedOn w:val="Normal"/>
    <w:link w:val="Pull-outQuoteChar"/>
    <w:semiHidden/>
    <w:rsid w:val="009D24F5"/>
    <w:pPr>
      <w:pBdr>
        <w:top w:val="single" w:sz="4" w:space="4" w:color="000000" w:themeColor="text2"/>
        <w:left w:val="single" w:sz="4" w:space="4" w:color="000000" w:themeColor="text2"/>
        <w:bottom w:val="single" w:sz="4" w:space="4" w:color="000000" w:themeColor="text2"/>
        <w:right w:val="single" w:sz="4" w:space="4" w:color="000000" w:themeColor="text2"/>
      </w:pBdr>
      <w:shd w:val="clear" w:color="auto" w:fill="000000" w:themeFill="text2"/>
      <w:ind w:left="113" w:right="113"/>
    </w:pPr>
    <w:rPr>
      <w:color w:val="FFFFFF" w:themeColor="background1"/>
    </w:rPr>
  </w:style>
  <w:style w:type="paragraph" w:customStyle="1" w:styleId="Pull-outQuoteHeading">
    <w:name w:val="Pull-out Quote Heading"/>
    <w:basedOn w:val="Pull-outQuote"/>
    <w:next w:val="Pull-outQuote"/>
    <w:link w:val="Pull-outQuoteHeadingChar"/>
    <w:semiHidden/>
    <w:rsid w:val="004B609E"/>
    <w:rPr>
      <w:b/>
    </w:rPr>
  </w:style>
  <w:style w:type="character" w:customStyle="1" w:styleId="Pull-outQuoteChar">
    <w:name w:val="Pull-out Quote Char"/>
    <w:basedOn w:val="DefaultParagraphFont"/>
    <w:link w:val="Pull-outQuote"/>
    <w:semiHidden/>
    <w:rsid w:val="0050670B"/>
    <w:rPr>
      <w:color w:val="FFFFFF" w:themeColor="background1"/>
      <w:sz w:val="20"/>
      <w:shd w:val="clear" w:color="auto" w:fill="000000" w:themeFill="text2"/>
    </w:rPr>
  </w:style>
  <w:style w:type="character" w:customStyle="1" w:styleId="Pull-outQuoteHeadingChar">
    <w:name w:val="Pull-out Quote Heading Char"/>
    <w:basedOn w:val="Pull-outQuoteChar"/>
    <w:link w:val="Pull-outQuoteHeading"/>
    <w:semiHidden/>
    <w:rsid w:val="0050670B"/>
    <w:rPr>
      <w:b/>
      <w:color w:val="FFFFFF" w:themeColor="background1"/>
      <w:sz w:val="20"/>
      <w:shd w:val="clear" w:color="auto" w:fill="000000" w:themeFill="text2"/>
    </w:rPr>
  </w:style>
  <w:style w:type="paragraph" w:customStyle="1" w:styleId="NumberedHeading1">
    <w:name w:val="Numbered Heading 1"/>
    <w:basedOn w:val="Heading1"/>
    <w:next w:val="Normal"/>
    <w:link w:val="NumberedHeading1Char"/>
    <w:uiPriority w:val="9"/>
    <w:semiHidden/>
    <w:rsid w:val="00D16F74"/>
    <w:pPr>
      <w:numPr>
        <w:numId w:val="5"/>
      </w:numPr>
    </w:pPr>
  </w:style>
  <w:style w:type="paragraph" w:customStyle="1" w:styleId="NumberedHeading2">
    <w:name w:val="Numbered Heading 2"/>
    <w:basedOn w:val="Heading2"/>
    <w:next w:val="Normal"/>
    <w:link w:val="NumberedHeading2Char"/>
    <w:uiPriority w:val="9"/>
    <w:semiHidden/>
    <w:rsid w:val="00D16F74"/>
    <w:pPr>
      <w:numPr>
        <w:ilvl w:val="1"/>
        <w:numId w:val="5"/>
      </w:numPr>
    </w:pPr>
  </w:style>
  <w:style w:type="character" w:customStyle="1" w:styleId="NumberedHeading1Char">
    <w:name w:val="Numbered Heading 1 Char"/>
    <w:basedOn w:val="Heading1Char"/>
    <w:link w:val="NumberedHeading1"/>
    <w:uiPriority w:val="9"/>
    <w:semiHidden/>
    <w:rsid w:val="00C70EFC"/>
    <w:rPr>
      <w:rFonts w:asciiTheme="majorHAnsi" w:eastAsiaTheme="majorEastAsia" w:hAnsiTheme="majorHAnsi" w:cstheme="majorBidi"/>
      <w:b/>
      <w:color w:val="F26522" w:themeColor="accent1"/>
      <w:spacing w:val="2"/>
      <w:sz w:val="40"/>
      <w:szCs w:val="32"/>
    </w:rPr>
  </w:style>
  <w:style w:type="character" w:customStyle="1" w:styleId="NumberedHeading2Char">
    <w:name w:val="Numbered Heading 2 Char"/>
    <w:basedOn w:val="Heading2Char"/>
    <w:link w:val="NumberedHeading2"/>
    <w:uiPriority w:val="9"/>
    <w:semiHidden/>
    <w:rsid w:val="00C70EFC"/>
    <w:rPr>
      <w:rFonts w:asciiTheme="majorHAnsi" w:eastAsiaTheme="majorEastAsia" w:hAnsiTheme="majorHAnsi" w:cstheme="majorBidi"/>
      <w:b/>
      <w:spacing w:val="6"/>
      <w:sz w:val="32"/>
      <w:szCs w:val="26"/>
    </w:rPr>
  </w:style>
  <w:style w:type="paragraph" w:styleId="ListContinue5">
    <w:name w:val="List Continue 5"/>
    <w:basedOn w:val="Normal"/>
    <w:uiPriority w:val="99"/>
    <w:unhideWhenUsed/>
    <w:qFormat/>
    <w:rsid w:val="00593314"/>
    <w:pPr>
      <w:ind w:left="1415"/>
      <w:contextualSpacing/>
    </w:pPr>
  </w:style>
  <w:style w:type="table" w:styleId="TableGrid">
    <w:name w:val="Table Grid"/>
    <w:basedOn w:val="TableNormal"/>
    <w:uiPriority w:val="39"/>
    <w:rsid w:val="00E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EF3F23"/>
    <w:pPr>
      <w:spacing w:after="240"/>
    </w:pPr>
    <w:rPr>
      <w:i/>
      <w:iCs/>
      <w:color w:val="000000" w:themeColor="text2"/>
      <w:sz w:val="18"/>
      <w:szCs w:val="18"/>
    </w:rPr>
  </w:style>
  <w:style w:type="paragraph" w:styleId="List">
    <w:name w:val="List"/>
    <w:basedOn w:val="Normal"/>
    <w:uiPriority w:val="99"/>
    <w:unhideWhenUsed/>
    <w:qFormat/>
    <w:rsid w:val="00E25474"/>
    <w:pPr>
      <w:numPr>
        <w:numId w:val="6"/>
      </w:numPr>
      <w:contextualSpacing/>
    </w:pPr>
  </w:style>
  <w:style w:type="paragraph" w:styleId="List2">
    <w:name w:val="List 2"/>
    <w:basedOn w:val="Normal"/>
    <w:uiPriority w:val="99"/>
    <w:unhideWhenUsed/>
    <w:qFormat/>
    <w:rsid w:val="00E25474"/>
    <w:pPr>
      <w:numPr>
        <w:ilvl w:val="1"/>
        <w:numId w:val="6"/>
      </w:numPr>
      <w:contextualSpacing/>
    </w:pPr>
  </w:style>
  <w:style w:type="numbering" w:customStyle="1" w:styleId="LetteredList">
    <w:name w:val="Lettered List"/>
    <w:uiPriority w:val="99"/>
    <w:rsid w:val="00E25474"/>
    <w:pPr>
      <w:numPr>
        <w:numId w:val="6"/>
      </w:numPr>
    </w:pPr>
  </w:style>
  <w:style w:type="paragraph" w:styleId="Subtitle">
    <w:name w:val="Subtitle"/>
    <w:basedOn w:val="Title"/>
    <w:next w:val="Normal"/>
    <w:link w:val="SubtitleChar"/>
    <w:uiPriority w:val="11"/>
    <w:rsid w:val="00E604DD"/>
    <w:pPr>
      <w:framePr w:wrap="around"/>
      <w:spacing w:after="160" w:line="240" w:lineRule="auto"/>
    </w:pPr>
    <w:rPr>
      <w:caps w:val="0"/>
      <w:sz w:val="50"/>
    </w:rPr>
  </w:style>
  <w:style w:type="character" w:customStyle="1" w:styleId="SubtitleChar">
    <w:name w:val="Subtitle Char"/>
    <w:basedOn w:val="DefaultParagraphFont"/>
    <w:link w:val="Subtitle"/>
    <w:uiPriority w:val="11"/>
    <w:rsid w:val="00E604DD"/>
    <w:rPr>
      <w:rFonts w:asciiTheme="majorHAnsi" w:eastAsiaTheme="majorEastAsia" w:hAnsiTheme="majorHAnsi" w:cstheme="majorBidi"/>
      <w:color w:val="FFFFFF" w:themeColor="background1"/>
      <w:spacing w:val="2"/>
      <w:kern w:val="28"/>
      <w:sz w:val="50"/>
      <w:szCs w:val="56"/>
    </w:rPr>
  </w:style>
  <w:style w:type="paragraph" w:styleId="TOCHeading">
    <w:name w:val="TOC Heading"/>
    <w:basedOn w:val="Heading1"/>
    <w:next w:val="Normal"/>
    <w:uiPriority w:val="39"/>
    <w:unhideWhenUsed/>
    <w:rsid w:val="00A24EF4"/>
    <w:pPr>
      <w:spacing w:after="0" w:line="259" w:lineRule="auto"/>
      <w:outlineLvl w:val="9"/>
    </w:pPr>
    <w:rPr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E0833"/>
    <w:pPr>
      <w:spacing w:before="240" w:after="100"/>
    </w:pPr>
    <w:rPr>
      <w:b/>
    </w:rPr>
  </w:style>
  <w:style w:type="paragraph" w:styleId="TOC2">
    <w:name w:val="toc 2"/>
    <w:basedOn w:val="Normal"/>
    <w:next w:val="Normal"/>
    <w:autoRedefine/>
    <w:uiPriority w:val="39"/>
    <w:unhideWhenUsed/>
    <w:rsid w:val="00A24EF4"/>
    <w:pPr>
      <w:spacing w:after="100"/>
    </w:pPr>
  </w:style>
  <w:style w:type="paragraph" w:styleId="TOC3">
    <w:name w:val="toc 3"/>
    <w:basedOn w:val="Normal"/>
    <w:next w:val="Normal"/>
    <w:autoRedefine/>
    <w:uiPriority w:val="39"/>
    <w:unhideWhenUsed/>
    <w:rsid w:val="004E0833"/>
    <w:pPr>
      <w:tabs>
        <w:tab w:val="right" w:leader="dot" w:pos="9628"/>
      </w:tabs>
      <w:spacing w:after="100"/>
      <w:ind w:left="284"/>
    </w:pPr>
  </w:style>
  <w:style w:type="character" w:styleId="Hyperlink">
    <w:name w:val="Hyperlink"/>
    <w:basedOn w:val="DefaultParagraphFont"/>
    <w:uiPriority w:val="99"/>
    <w:unhideWhenUsed/>
    <w:rsid w:val="00A24EF4"/>
    <w:rPr>
      <w:color w:val="000000" w:themeColor="hyperlink"/>
      <w:u w:val="single"/>
    </w:rPr>
  </w:style>
  <w:style w:type="paragraph" w:customStyle="1" w:styleId="FooterPageNumber">
    <w:name w:val="Footer Page Number"/>
    <w:basedOn w:val="Normal"/>
    <w:rsid w:val="002C33B8"/>
    <w:pPr>
      <w:jc w:val="center"/>
    </w:pPr>
    <w:rPr>
      <w:b/>
      <w:color w:val="000000" w:themeColor="text1"/>
    </w:rPr>
  </w:style>
  <w:style w:type="character" w:styleId="Strong">
    <w:name w:val="Strong"/>
    <w:basedOn w:val="DefaultParagraphFont"/>
    <w:uiPriority w:val="22"/>
    <w:qFormat/>
    <w:rsid w:val="00A12778"/>
    <w:rPr>
      <w:b/>
      <w:bCs/>
    </w:rPr>
  </w:style>
  <w:style w:type="paragraph" w:customStyle="1" w:styleId="Footer-Left">
    <w:name w:val="Footer - Left"/>
    <w:basedOn w:val="Footer"/>
    <w:rsid w:val="00D66DC3"/>
    <w:pPr>
      <w:jc w:val="left"/>
    </w:pPr>
    <w:rPr>
      <w:szCs w:val="24"/>
    </w:rPr>
  </w:style>
  <w:style w:type="paragraph" w:customStyle="1" w:styleId="CoverFooter">
    <w:name w:val="Cover Footer"/>
    <w:basedOn w:val="Normal"/>
    <w:rsid w:val="00497FF9"/>
    <w:pPr>
      <w:framePr w:w="11907" w:h="1134" w:wrap="around" w:vAnchor="page" w:hAnchor="page" w:yAlign="bottom" w:anchorLock="1"/>
      <w:spacing w:before="0" w:after="0" w:line="216" w:lineRule="auto"/>
    </w:pPr>
  </w:style>
  <w:style w:type="paragraph" w:customStyle="1" w:styleId="CoverHeaderGraphic">
    <w:name w:val="Cover Header Graphic"/>
    <w:basedOn w:val="Normal"/>
    <w:rsid w:val="00994FB0"/>
    <w:pPr>
      <w:framePr w:w="4133" w:h="1094" w:hRule="exact" w:wrap="around" w:vAnchor="page" w:hAnchor="page" w:x="6918" w:yAlign="top" w:anchorLock="1"/>
      <w:spacing w:before="0" w:after="0"/>
    </w:pPr>
  </w:style>
  <w:style w:type="paragraph" w:customStyle="1" w:styleId="TitleGraphicA">
    <w:name w:val="Title Graphic A"/>
    <w:basedOn w:val="Normal"/>
    <w:rsid w:val="000B78FC"/>
    <w:pPr>
      <w:framePr w:w="6447" w:h="7836" w:hRule="exact" w:wrap="around" w:vAnchor="page" w:hAnchor="page" w:xAlign="right" w:y="2269" w:anchorLock="1"/>
      <w:spacing w:before="0" w:after="0"/>
    </w:pPr>
    <w:rPr>
      <w:noProof/>
    </w:rPr>
  </w:style>
  <w:style w:type="paragraph" w:customStyle="1" w:styleId="TableHeading">
    <w:name w:val="Table Heading"/>
    <w:basedOn w:val="Normal"/>
    <w:rsid w:val="00660C78"/>
    <w:pPr>
      <w:spacing w:before="480"/>
    </w:pPr>
    <w:rPr>
      <w:color w:val="000000" w:themeColor="text1"/>
      <w:spacing w:val="6"/>
      <w:sz w:val="22"/>
    </w:rPr>
  </w:style>
  <w:style w:type="table" w:customStyle="1" w:styleId="TASTafeTableStyle1">
    <w:name w:val="TASTafe Table Style 1"/>
    <w:basedOn w:val="TableNormal"/>
    <w:uiPriority w:val="99"/>
    <w:rsid w:val="00626594"/>
    <w:pPr>
      <w:spacing w:after="0" w:line="240" w:lineRule="auto"/>
      <w:jc w:val="right"/>
    </w:pPr>
    <w:tblPr>
      <w:tblBorders>
        <w:insideH w:val="single" w:sz="4" w:space="0" w:color="FFFFFF" w:themeColor="background1"/>
      </w:tblBorders>
      <w:tblCellMar>
        <w:top w:w="57" w:type="dxa"/>
        <w:bottom w:w="57" w:type="dxa"/>
      </w:tblCellMar>
    </w:tblPr>
    <w:tcPr>
      <w:shd w:val="clear" w:color="auto" w:fill="E6E7E8"/>
    </w:tcPr>
    <w:tblStylePr w:type="firstRow">
      <w:rPr>
        <w:b w:val="0"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jc w:val="left"/>
      </w:pPr>
      <w:rPr>
        <w:caps w:val="0"/>
        <w:smallCaps w:val="0"/>
        <w:strike w:val="0"/>
        <w:dstrike w:val="0"/>
        <w:vanish w:val="0"/>
        <w:vertAlign w:val="baseline"/>
      </w:rPr>
    </w:tblStylePr>
    <w:tblStylePr w:type="firstCol">
      <w:pPr>
        <w:jc w:val="left"/>
      </w:pPr>
      <w:tblPr/>
      <w:tcPr>
        <w:shd w:val="clear" w:color="auto" w:fill="DCDDDE"/>
      </w:tcPr>
    </w:tblStylePr>
    <w:tblStylePr w:type="lastCol">
      <w:pPr>
        <w:jc w:val="right"/>
      </w:pPr>
      <w:rPr>
        <w:caps/>
        <w:smallCaps w:val="0"/>
        <w:strike w:val="0"/>
        <w:dstrike w:val="0"/>
        <w:vanish w:val="0"/>
        <w:vertAlign w:val="baseline"/>
      </w:rPr>
    </w:tblStylePr>
  </w:style>
  <w:style w:type="paragraph" w:customStyle="1" w:styleId="QuoteText">
    <w:name w:val="Quote Text"/>
    <w:basedOn w:val="Normal"/>
    <w:uiPriority w:val="19"/>
    <w:rsid w:val="006676F4"/>
    <w:pPr>
      <w:pBdr>
        <w:top w:val="single" w:sz="8" w:space="4" w:color="F26522" w:themeColor="accent1"/>
        <w:bottom w:val="single" w:sz="8" w:space="4" w:color="F26522" w:themeColor="accent1"/>
      </w:pBdr>
      <w:spacing w:before="160" w:after="160" w:line="264" w:lineRule="auto"/>
    </w:pPr>
  </w:style>
  <w:style w:type="table" w:customStyle="1" w:styleId="TASTafeTableStyle2">
    <w:name w:val="TASTafe Table Style 2"/>
    <w:basedOn w:val="TableNormal"/>
    <w:uiPriority w:val="99"/>
    <w:rsid w:val="00B61304"/>
    <w:tblPr>
      <w:tblStyleRowBandSize w:val="1"/>
    </w:tblPr>
    <w:tcPr>
      <w:shd w:val="clear" w:color="auto" w:fill="B5440B"/>
    </w:tcPr>
    <w:tblStylePr w:type="firstRow">
      <w:rPr>
        <w:b w:val="0"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jc w:val="left"/>
      </w:pPr>
      <w:rPr>
        <w:caps w:val="0"/>
        <w:smallCaps w:val="0"/>
        <w:strike w:val="0"/>
        <w:dstrike w:val="0"/>
        <w:vanish w:val="0"/>
        <w:vertAlign w:val="baseline"/>
      </w:rPr>
    </w:tblStylePr>
    <w:tblStylePr w:type="firstCol">
      <w:pPr>
        <w:jc w:val="left"/>
      </w:pPr>
      <w:tblPr>
        <w:tblCellMar>
          <w:top w:w="57" w:type="dxa"/>
          <w:left w:w="108" w:type="dxa"/>
          <w:bottom w:w="57" w:type="dxa"/>
          <w:right w:w="108" w:type="dxa"/>
        </w:tblCellMar>
      </w:tblPr>
    </w:tblStylePr>
    <w:tblStylePr w:type="lastCol">
      <w:pPr>
        <w:jc w:val="right"/>
      </w:pPr>
      <w:rPr>
        <w:caps/>
        <w:smallCaps w:val="0"/>
        <w:strike w:val="0"/>
        <w:dstrike w:val="0"/>
        <w:vanish w:val="0"/>
        <w:vertAlign w:val="baseline"/>
      </w:rPr>
    </w:tblStylePr>
    <w:tblStylePr w:type="band1Horz">
      <w:tblPr/>
      <w:tcPr>
        <w:shd w:val="clear" w:color="auto" w:fill="DFE0E1" w:themeFill="accent6" w:themeFillTint="66"/>
      </w:tcPr>
    </w:tblStylePr>
    <w:tblStylePr w:type="band2Horz">
      <w:tblPr/>
      <w:tcPr>
        <w:shd w:val="clear" w:color="auto" w:fill="FFFFFF" w:themeFill="background1"/>
      </w:tcPr>
    </w:tblStylePr>
  </w:style>
  <w:style w:type="paragraph" w:customStyle="1" w:styleId="ImageGraphic">
    <w:name w:val="Image Graphic"/>
    <w:basedOn w:val="Normal"/>
    <w:rsid w:val="003566F2"/>
    <w:pPr>
      <w:framePr w:w="5273" w:h="4922" w:hRule="exact" w:wrap="around" w:vAnchor="page" w:hAnchor="page" w:x="6011" w:y="1702" w:anchorLock="1"/>
    </w:pPr>
  </w:style>
  <w:style w:type="paragraph" w:customStyle="1" w:styleId="EndPage">
    <w:name w:val="End Page"/>
    <w:basedOn w:val="Normal"/>
    <w:rsid w:val="00342A8C"/>
    <w:pPr>
      <w:framePr w:w="11907" w:h="16840" w:hRule="exact" w:wrap="around" w:vAnchor="page" w:hAnchor="page" w:yAlign="top" w:anchorLock="1"/>
      <w:spacing w:before="0" w:after="0"/>
    </w:pPr>
  </w:style>
  <w:style w:type="paragraph" w:customStyle="1" w:styleId="Title2">
    <w:name w:val="Title 2"/>
    <w:basedOn w:val="Title"/>
    <w:rsid w:val="00653080"/>
    <w:pPr>
      <w:framePr w:wrap="around"/>
      <w:jc w:val="left"/>
    </w:pPr>
  </w:style>
  <w:style w:type="paragraph" w:customStyle="1" w:styleId="Subtitle2">
    <w:name w:val="Subtitle 2"/>
    <w:basedOn w:val="Subtitle"/>
    <w:rsid w:val="00653080"/>
    <w:pPr>
      <w:framePr w:wrap="around"/>
      <w:jc w:val="left"/>
    </w:pPr>
  </w:style>
  <w:style w:type="paragraph" w:customStyle="1" w:styleId="Title3">
    <w:name w:val="Title 3"/>
    <w:basedOn w:val="Title2"/>
    <w:rsid w:val="00274E7E"/>
    <w:pPr>
      <w:framePr w:wrap="around" w:xAlign="center" w:yAlign="center"/>
      <w:ind w:left="567"/>
    </w:pPr>
    <w:rPr>
      <w:color w:val="2E2E2F"/>
    </w:rPr>
  </w:style>
  <w:style w:type="paragraph" w:customStyle="1" w:styleId="Subtitle3">
    <w:name w:val="Subtitle 3"/>
    <w:basedOn w:val="Subtitle2"/>
    <w:rsid w:val="00274E7E"/>
    <w:pPr>
      <w:framePr w:wrap="around" w:xAlign="center" w:yAlign="center"/>
      <w:ind w:left="567"/>
    </w:pPr>
    <w:rPr>
      <w:color w:val="2E2E2F"/>
    </w:rPr>
  </w:style>
  <w:style w:type="paragraph" w:customStyle="1" w:styleId="Smalltext">
    <w:name w:val="Small text"/>
    <w:basedOn w:val="Normal"/>
    <w:rsid w:val="00BE2420"/>
    <w:rPr>
      <w:color w:val="363436"/>
      <w:sz w:val="2"/>
    </w:rPr>
  </w:style>
  <w:style w:type="paragraph" w:customStyle="1" w:styleId="Fullpage">
    <w:name w:val="Full page"/>
    <w:basedOn w:val="Normal"/>
    <w:link w:val="FullpageChar"/>
    <w:rsid w:val="005B3266"/>
    <w:pPr>
      <w:framePr w:w="11907" w:wrap="around" w:vAnchor="page" w:hAnchor="page" w:yAlign="top" w:anchorLock="1"/>
    </w:pPr>
  </w:style>
  <w:style w:type="character" w:customStyle="1" w:styleId="FullpageChar">
    <w:name w:val="Full page Char"/>
    <w:basedOn w:val="DefaultParagraphFont"/>
    <w:link w:val="Fullpage"/>
    <w:rsid w:val="005B3266"/>
    <w:rPr>
      <w:spacing w:val="4"/>
      <w:sz w:val="24"/>
    </w:rPr>
  </w:style>
  <w:style w:type="paragraph" w:styleId="NormalWeb">
    <w:name w:val="Normal (Web)"/>
    <w:basedOn w:val="Normal"/>
    <w:uiPriority w:val="99"/>
    <w:semiHidden/>
    <w:unhideWhenUsed/>
    <w:rsid w:val="00377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pacing w:val="0"/>
      <w:szCs w:val="24"/>
      <w:lang w:eastAsia="zh-CN"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80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thetopbestgeneralcontractorssite.wordpress.com/2018/05/31/factors-to-consider-when-choosing-the-best-general-contractor/" TargetMode="External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g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7.jpe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10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ridbaldwin\Downloads\TasTAFE%20Report%20Template%20-%20cover%20option%202%20(1).dotx" TargetMode="External"/></Relationships>
</file>

<file path=word/theme/theme1.xml><?xml version="1.0" encoding="utf-8"?>
<a:theme xmlns:a="http://schemas.openxmlformats.org/drawingml/2006/main" name="Office Theme">
  <a:themeElements>
    <a:clrScheme name="TASTafe">
      <a:dk1>
        <a:sysClr val="windowText" lastClr="000000"/>
      </a:dk1>
      <a:lt1>
        <a:sysClr val="window" lastClr="FFFFFF"/>
      </a:lt1>
      <a:dk2>
        <a:srgbClr val="000000"/>
      </a:dk2>
      <a:lt2>
        <a:srgbClr val="808285"/>
      </a:lt2>
      <a:accent1>
        <a:srgbClr val="F26522"/>
      </a:accent1>
      <a:accent2>
        <a:srgbClr val="F58220"/>
      </a:accent2>
      <a:accent3>
        <a:srgbClr val="F99D1C"/>
      </a:accent3>
      <a:accent4>
        <a:srgbClr val="FDB913"/>
      </a:accent4>
      <a:accent5>
        <a:srgbClr val="FFD400"/>
      </a:accent5>
      <a:accent6>
        <a:srgbClr val="B1B3B6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930F53C72E184288CBF255BA92DD18" ma:contentTypeVersion="43" ma:contentTypeDescription="Create a new document." ma:contentTypeScope="" ma:versionID="3fff973d0cbde8d24f5d13f89d32d2fd">
  <xsd:schema xmlns:xsd="http://www.w3.org/2001/XMLSchema" xmlns:xs="http://www.w3.org/2001/XMLSchema" xmlns:p="http://schemas.microsoft.com/office/2006/metadata/properties" xmlns:ns2="d76b4ba1-36bf-4454-9e46-68d02a597c55" xmlns:ns3="6743b8e3-c1eb-48ac-9db3-c877662eafda" xmlns:ns4="5883bbdf-3da4-4b78-83f9-9715b5b0d7ed" xmlns:ns5="23f1e7c8-bc2b-44bb-bcd1-95e8bc680194" targetNamespace="http://schemas.microsoft.com/office/2006/metadata/properties" ma:root="true" ma:fieldsID="f8a4dcc2e106a18f8aa0aaffaf7e7b93" ns2:_="" ns3:_="" ns4:_="" ns5:_="">
    <xsd:import namespace="d76b4ba1-36bf-4454-9e46-68d02a597c55"/>
    <xsd:import namespace="6743b8e3-c1eb-48ac-9db3-c877662eafda"/>
    <xsd:import namespace="5883bbdf-3da4-4b78-83f9-9715b5b0d7ed"/>
    <xsd:import namespace="23f1e7c8-bc2b-44bb-bcd1-95e8bc6801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4:lcf76f155ced4ddcb4097134ff3c332f" minOccurs="0"/>
                <xsd:element ref="ns2:MediaServiceOCR" minOccurs="0"/>
                <xsd:element ref="ns2:MediaServiceLocation" minOccurs="0"/>
                <xsd:element ref="ns4:MediaServiceBillingMetadata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6b4ba1-36bf-4454-9e46-68d02a597c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3b8e3-c1eb-48ac-9db3-c877662eafd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3bbdf-3da4-4b78-83f9-9715b5b0d7e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5237b9b-0dda-47e1-a316-aa28ff2e41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1e7c8-bc2b-44bb-bcd1-95e8bc680194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a726d3a-0988-4da0-95c8-42e0d8928e37}" ma:internalName="TaxCatchAll" ma:showField="CatchAllData" ma:web="23f1e7c8-bc2b-44bb-bcd1-95e8bc6801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f1e7c8-bc2b-44bb-bcd1-95e8bc680194" xsi:nil="true"/>
    <lcf76f155ced4ddcb4097134ff3c332f xmlns="5883bbdf-3da4-4b78-83f9-9715b5b0d7ed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4737B-59CC-4312-A327-932281499C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ECCBF31-5027-4673-9135-2D639D818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6b4ba1-36bf-4454-9e46-68d02a597c55"/>
    <ds:schemaRef ds:uri="6743b8e3-c1eb-48ac-9db3-c877662eafda"/>
    <ds:schemaRef ds:uri="5883bbdf-3da4-4b78-83f9-9715b5b0d7ed"/>
    <ds:schemaRef ds:uri="23f1e7c8-bc2b-44bb-bcd1-95e8bc6801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EDFBD3-8C05-4093-8081-4D5410C70180}">
  <ds:schemaRefs>
    <ds:schemaRef ds:uri="http://schemas.microsoft.com/office/2006/metadata/properties"/>
    <ds:schemaRef ds:uri="http://schemas.microsoft.com/office/infopath/2007/PartnerControls"/>
    <ds:schemaRef ds:uri="23f1e7c8-bc2b-44bb-bcd1-95e8bc680194"/>
    <ds:schemaRef ds:uri="5883bbdf-3da4-4b78-83f9-9715b5b0d7ed"/>
  </ds:schemaRefs>
</ds:datastoreItem>
</file>

<file path=customXml/itemProps4.xml><?xml version="1.0" encoding="utf-8"?>
<ds:datastoreItem xmlns:ds="http://schemas.openxmlformats.org/officeDocument/2006/customXml" ds:itemID="{35051BFF-30E5-410D-B231-23FC8F8D9D1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52cea46-7849-4de0-bf0d-e7b5f79d6024}" enabled="1" method="Privileged" siteId="{219c87d2-2f02-4a62-bc57-beadd82b855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TasTAFE Report Template - cover option 2 (1)</Template>
  <TotalTime>2</TotalTime>
  <Pages>4</Pages>
  <Words>460</Words>
  <Characters>2624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
heading</vt:lpstr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WHS for Managers and Supervisors</dc:title>
  <dc:subject>Subtitle</dc:subject>
  <dc:creator>Ingrid Baldwin</dc:creator>
  <cp:keywords/>
  <dc:description/>
  <cp:lastModifiedBy>Summi Shrestha</cp:lastModifiedBy>
  <cp:revision>2</cp:revision>
  <cp:lastPrinted>2026-09-22T02:06:00Z</cp:lastPrinted>
  <dcterms:created xsi:type="dcterms:W3CDTF">2026-09-22T02:06:00Z</dcterms:created>
  <dcterms:modified xsi:type="dcterms:W3CDTF">2026-09-22T02:06:00Z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UID">
    <vt:lpwstr>a689086f-487f-4703-be2a-36f7f7cc4457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ContentTypeId">
    <vt:lpwstr>0x01010084930F53C72E184288CBF255BA92DD18</vt:lpwstr>
  </property>
</Properties>
</file>