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1709C" w14:textId="611A9212" w:rsidR="003C6608" w:rsidRDefault="003C6608" w:rsidP="0051604D">
      <w:pPr>
        <w:pStyle w:val="MainTitleHeading"/>
        <w:framePr w:wrap="around"/>
      </w:pPr>
      <w:bookmarkStart w:id="0" w:name="_Toc49512514"/>
      <w:bookmarkStart w:id="1" w:name="_Toc30502210"/>
      <w:r>
        <w:t xml:space="preserve">Release </w:t>
      </w:r>
      <w:r>
        <w:rPr>
          <w:rFonts w:hint="eastAsia"/>
        </w:rPr>
        <w:t>Request Form</w:t>
      </w:r>
      <w:r>
        <w:t xml:space="preserve"> (International Education)</w:t>
      </w:r>
    </w:p>
    <w:p w14:paraId="14A1116A" w14:textId="7BC2F33C" w:rsidR="00572D5A" w:rsidRPr="003C6608" w:rsidRDefault="00685279" w:rsidP="00F3314D">
      <w:pPr>
        <w:rPr>
          <w:lang w:eastAsia="zh-TW"/>
        </w:rPr>
      </w:pPr>
      <w:r w:rsidRPr="003C6608">
        <w:rPr>
          <w:rFonts w:hint="eastAsia"/>
          <w:lang w:eastAsia="zh-TW"/>
        </w:rPr>
        <w:t>This Release Request Form should be completed when</w:t>
      </w:r>
      <w:r w:rsidR="003C6608">
        <w:rPr>
          <w:lang w:eastAsia="zh-TW"/>
        </w:rPr>
        <w:t xml:space="preserve"> an international student is </w:t>
      </w:r>
      <w:r w:rsidRPr="003C6608">
        <w:rPr>
          <w:rFonts w:hint="eastAsia"/>
          <w:lang w:eastAsia="zh-TW"/>
        </w:rPr>
        <w:t>changing providers</w:t>
      </w:r>
      <w:r w:rsidR="00833EEE">
        <w:rPr>
          <w:lang w:eastAsia="zh-TW"/>
        </w:rPr>
        <w:t xml:space="preserve"> in circumstances where</w:t>
      </w:r>
      <w:r w:rsidRPr="003C6608">
        <w:rPr>
          <w:rFonts w:hint="eastAsia"/>
          <w:lang w:eastAsia="zh-TW"/>
        </w:rPr>
        <w:t xml:space="preserve">: </w:t>
      </w:r>
    </w:p>
    <w:p w14:paraId="0DE54BA0" w14:textId="4F802CDD" w:rsidR="00685279" w:rsidRPr="003C6608" w:rsidRDefault="00685279" w:rsidP="001C4D51">
      <w:pPr>
        <w:pStyle w:val="ListParagraph"/>
        <w:numPr>
          <w:ilvl w:val="0"/>
          <w:numId w:val="9"/>
        </w:numPr>
        <w:rPr>
          <w:lang w:eastAsia="zh-TW"/>
        </w:rPr>
      </w:pPr>
      <w:r w:rsidRPr="003C6608">
        <w:rPr>
          <w:lang w:eastAsia="zh-TW"/>
        </w:rPr>
        <w:t xml:space="preserve">6 months of </w:t>
      </w:r>
      <w:r w:rsidR="006762DB">
        <w:rPr>
          <w:lang w:eastAsia="zh-TW"/>
        </w:rPr>
        <w:t xml:space="preserve">the </w:t>
      </w:r>
      <w:r w:rsidRPr="003C6608">
        <w:rPr>
          <w:lang w:eastAsia="zh-TW"/>
        </w:rPr>
        <w:t>principal course</w:t>
      </w:r>
      <w:r w:rsidR="006762DB">
        <w:rPr>
          <w:lang w:eastAsia="zh-TW"/>
        </w:rPr>
        <w:t xml:space="preserve"> of study has not been completed</w:t>
      </w:r>
      <w:r w:rsidRPr="003C6608">
        <w:rPr>
          <w:lang w:eastAsia="zh-TW"/>
        </w:rPr>
        <w:t xml:space="preserve"> (the principal course is defined as the highest qualification in a package of courses)</w:t>
      </w:r>
      <w:r w:rsidR="006762DB">
        <w:rPr>
          <w:lang w:eastAsia="zh-TW"/>
        </w:rPr>
        <w:t>; and</w:t>
      </w:r>
    </w:p>
    <w:p w14:paraId="5CCCF109" w14:textId="643245A2" w:rsidR="00685279" w:rsidRDefault="00685279" w:rsidP="001C4D51">
      <w:pPr>
        <w:pStyle w:val="ListParagraph"/>
        <w:numPr>
          <w:ilvl w:val="0"/>
          <w:numId w:val="9"/>
        </w:numPr>
        <w:rPr>
          <w:lang w:eastAsia="zh-TW"/>
        </w:rPr>
      </w:pPr>
      <w:r w:rsidRPr="003C6608">
        <w:rPr>
          <w:lang w:eastAsia="zh-TW"/>
        </w:rPr>
        <w:t>a release has been requested by your new provider.</w:t>
      </w:r>
    </w:p>
    <w:p w14:paraId="5EBAFA59" w14:textId="5A415109" w:rsidR="00F208AE" w:rsidRDefault="00685279" w:rsidP="00685279">
      <w:pPr>
        <w:rPr>
          <w:lang w:eastAsia="zh-TW"/>
        </w:rPr>
      </w:pPr>
      <w:r w:rsidRPr="003C6608">
        <w:rPr>
          <w:lang w:eastAsia="zh-TW"/>
        </w:rPr>
        <w:t xml:space="preserve">Releases will only be approved under compassionate </w:t>
      </w:r>
      <w:r w:rsidR="00F3314D">
        <w:rPr>
          <w:lang w:eastAsia="zh-TW"/>
        </w:rPr>
        <w:t>or</w:t>
      </w:r>
      <w:r w:rsidRPr="003C6608">
        <w:rPr>
          <w:lang w:eastAsia="zh-TW"/>
        </w:rPr>
        <w:t xml:space="preserve"> compelling circumstances that concern the student's well-being.</w:t>
      </w:r>
      <w:r w:rsidR="00F208AE">
        <w:rPr>
          <w:lang w:eastAsia="zh-TW"/>
        </w:rPr>
        <w:t xml:space="preserve"> </w:t>
      </w:r>
      <w:r w:rsidRPr="003C6608">
        <w:rPr>
          <w:lang w:eastAsia="zh-TW"/>
        </w:rPr>
        <w:t>Compassionate or compelling circumstances refer to unexpected changes beyond the student's control that affect their plans for on-campus study in Australia</w:t>
      </w:r>
      <w:r w:rsidR="0034296E">
        <w:rPr>
          <w:lang w:eastAsia="zh-TW"/>
        </w:rPr>
        <w:t>.</w:t>
      </w:r>
    </w:p>
    <w:p w14:paraId="4FCB5BAF" w14:textId="3B520153" w:rsidR="00F3314D" w:rsidRDefault="00F208AE" w:rsidP="00F3314D">
      <w:pPr>
        <w:rPr>
          <w:lang w:eastAsia="zh-TW"/>
        </w:rPr>
      </w:pPr>
      <w:r w:rsidRPr="003C6608">
        <w:rPr>
          <w:lang w:eastAsia="zh-TW"/>
        </w:rPr>
        <w:t>Notification of the decision will be provided in writing within 14 days</w:t>
      </w:r>
      <w:r w:rsidR="002F5F21">
        <w:rPr>
          <w:lang w:eastAsia="zh-TW"/>
        </w:rPr>
        <w:t xml:space="preserve"> of receipt of this request</w:t>
      </w:r>
      <w:r w:rsidRPr="003C6608">
        <w:rPr>
          <w:lang w:eastAsia="zh-TW"/>
        </w:rPr>
        <w:t xml:space="preserve">. </w:t>
      </w:r>
      <w:r w:rsidR="00F3314D">
        <w:rPr>
          <w:lang w:eastAsia="zh-TW"/>
        </w:rPr>
        <w:t xml:space="preserve">All requests must be </w:t>
      </w:r>
      <w:r w:rsidR="00F3314D" w:rsidRPr="003C6608">
        <w:rPr>
          <w:lang w:eastAsia="zh-TW"/>
        </w:rPr>
        <w:t>supported by documentary evidence.</w:t>
      </w:r>
    </w:p>
    <w:p w14:paraId="0A15EC44" w14:textId="450F1425" w:rsidR="00521829" w:rsidRPr="0051604D" w:rsidRDefault="00521829" w:rsidP="0051604D">
      <w:pPr>
        <w:pStyle w:val="Heading1"/>
      </w:pPr>
      <w:r w:rsidRPr="0051604D">
        <w:rPr>
          <w:rFonts w:hint="eastAsia"/>
        </w:rPr>
        <w:t xml:space="preserve">Section </w:t>
      </w:r>
      <w:r w:rsidR="0083224C" w:rsidRPr="0051604D">
        <w:rPr>
          <w:rFonts w:hint="eastAsia"/>
        </w:rPr>
        <w:t>1</w:t>
      </w:r>
      <w:r w:rsidR="00F3314D" w:rsidRPr="0051604D">
        <w:t xml:space="preserve"> –</w:t>
      </w:r>
      <w:r w:rsidR="007F7C68" w:rsidRPr="0051604D">
        <w:rPr>
          <w:rFonts w:hint="eastAsia"/>
        </w:rPr>
        <w:t xml:space="preserve"> </w:t>
      </w:r>
      <w:r w:rsidRPr="0051604D">
        <w:rPr>
          <w:rFonts w:hint="eastAsia"/>
        </w:rPr>
        <w:t>Student Details</w:t>
      </w:r>
    </w:p>
    <w:tbl>
      <w:tblPr>
        <w:tblpPr w:leftFromText="180" w:rightFromText="180" w:vertAnchor="text"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CC48445" w14:textId="77777777" w:rsidTr="0051604D">
        <w:trPr>
          <w:trHeight w:val="480"/>
        </w:trPr>
        <w:tc>
          <w:tcPr>
            <w:tcW w:w="9498" w:type="dxa"/>
            <w:shd w:val="clear" w:color="000000" w:fill="F2F2F2"/>
            <w:vAlign w:val="center"/>
            <w:hideMark/>
          </w:tcPr>
          <w:p w14:paraId="677DB639" w14:textId="77777777" w:rsidR="007F7C68" w:rsidRPr="007F7C68" w:rsidRDefault="007F7C68" w:rsidP="009D171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Family Name:</w:t>
            </w:r>
          </w:p>
        </w:tc>
      </w:tr>
      <w:tr w:rsidR="007F7C68" w:rsidRPr="007F7C68" w14:paraId="4B47EC48" w14:textId="77777777" w:rsidTr="0051604D">
        <w:trPr>
          <w:trHeight w:val="480"/>
        </w:trPr>
        <w:tc>
          <w:tcPr>
            <w:tcW w:w="9498" w:type="dxa"/>
            <w:shd w:val="clear" w:color="auto" w:fill="auto"/>
            <w:vAlign w:val="center"/>
            <w:hideMark/>
          </w:tcPr>
          <w:p w14:paraId="7A13238E" w14:textId="77777777" w:rsidR="007F7C68" w:rsidRPr="007F7C68" w:rsidRDefault="007F7C68" w:rsidP="009D171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Given Name:</w:t>
            </w:r>
          </w:p>
        </w:tc>
      </w:tr>
      <w:tr w:rsidR="007F7C68" w:rsidRPr="007F7C68" w14:paraId="3D3C907B" w14:textId="77777777" w:rsidTr="0051604D">
        <w:trPr>
          <w:trHeight w:val="480"/>
        </w:trPr>
        <w:tc>
          <w:tcPr>
            <w:tcW w:w="9498" w:type="dxa"/>
            <w:shd w:val="clear" w:color="000000" w:fill="F2F2F2"/>
            <w:vAlign w:val="center"/>
            <w:hideMark/>
          </w:tcPr>
          <w:p w14:paraId="21405D00" w14:textId="77777777" w:rsidR="007F7C68" w:rsidRPr="007F7C68" w:rsidRDefault="007F7C68" w:rsidP="009D171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Date of Birth:</w:t>
            </w:r>
          </w:p>
        </w:tc>
      </w:tr>
      <w:tr w:rsidR="007F7C68" w:rsidRPr="007F7C68" w14:paraId="56AECB78" w14:textId="77777777" w:rsidTr="0051604D">
        <w:trPr>
          <w:trHeight w:val="480"/>
        </w:trPr>
        <w:tc>
          <w:tcPr>
            <w:tcW w:w="9498" w:type="dxa"/>
            <w:shd w:val="clear" w:color="auto" w:fill="auto"/>
            <w:vAlign w:val="center"/>
            <w:hideMark/>
          </w:tcPr>
          <w:p w14:paraId="577FA376" w14:textId="77777777" w:rsidR="007F7C68" w:rsidRPr="007F7C68" w:rsidRDefault="007F7C68" w:rsidP="009D171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TasTAFE Student ID:</w:t>
            </w:r>
          </w:p>
        </w:tc>
      </w:tr>
      <w:tr w:rsidR="007F7C68" w:rsidRPr="007F7C68" w14:paraId="1ACBA3D3" w14:textId="77777777" w:rsidTr="0051604D">
        <w:trPr>
          <w:trHeight w:val="480"/>
        </w:trPr>
        <w:tc>
          <w:tcPr>
            <w:tcW w:w="9498" w:type="dxa"/>
            <w:shd w:val="clear" w:color="000000" w:fill="F2F2F2"/>
            <w:vAlign w:val="center"/>
            <w:hideMark/>
          </w:tcPr>
          <w:p w14:paraId="0AC0A020" w14:textId="75CC9712" w:rsidR="007F7C68" w:rsidRPr="007F7C68" w:rsidRDefault="007F7C68" w:rsidP="009D1711">
            <w:pPr>
              <w:spacing w:before="0" w:after="0" w:line="240" w:lineRule="auto"/>
              <w:rPr>
                <w:rFonts w:eastAsia="Times New Roman" w:cs="Arial"/>
                <w:b/>
                <w:bCs/>
                <w:color w:val="000000"/>
                <w:spacing w:val="0"/>
                <w:sz w:val="22"/>
                <w:lang w:eastAsia="zh-TW"/>
              </w:rPr>
            </w:pPr>
            <w:r>
              <w:rPr>
                <w:rFonts w:cs="Arial" w:hint="eastAsia"/>
                <w:b/>
                <w:bCs/>
                <w:color w:val="000000"/>
                <w:spacing w:val="0"/>
                <w:sz w:val="22"/>
                <w:lang w:eastAsia="zh-TW"/>
              </w:rPr>
              <w:t>Mobile</w:t>
            </w:r>
            <w:r w:rsidRPr="007F7C68">
              <w:rPr>
                <w:rFonts w:eastAsia="Times New Roman" w:cs="Arial"/>
                <w:b/>
                <w:bCs/>
                <w:color w:val="000000"/>
                <w:spacing w:val="0"/>
                <w:sz w:val="22"/>
                <w:lang w:eastAsia="zh-TW"/>
              </w:rPr>
              <w:t>:</w:t>
            </w:r>
          </w:p>
        </w:tc>
      </w:tr>
      <w:tr w:rsidR="007F7C68" w:rsidRPr="007F7C68" w14:paraId="0DE4B967" w14:textId="77777777" w:rsidTr="0051604D">
        <w:trPr>
          <w:trHeight w:val="480"/>
        </w:trPr>
        <w:tc>
          <w:tcPr>
            <w:tcW w:w="9498" w:type="dxa"/>
            <w:shd w:val="clear" w:color="auto" w:fill="auto"/>
            <w:vAlign w:val="center"/>
            <w:hideMark/>
          </w:tcPr>
          <w:p w14:paraId="115891F9" w14:textId="77777777" w:rsidR="007F7C68" w:rsidRPr="007F7C68" w:rsidRDefault="007F7C68" w:rsidP="009D171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Address:</w:t>
            </w:r>
          </w:p>
        </w:tc>
      </w:tr>
      <w:tr w:rsidR="007F7C68" w:rsidRPr="007F7C68" w14:paraId="6F69A92B" w14:textId="77777777" w:rsidTr="0051604D">
        <w:trPr>
          <w:trHeight w:val="480"/>
        </w:trPr>
        <w:tc>
          <w:tcPr>
            <w:tcW w:w="9498" w:type="dxa"/>
            <w:shd w:val="clear" w:color="000000" w:fill="F2F2F2"/>
            <w:vAlign w:val="center"/>
            <w:hideMark/>
          </w:tcPr>
          <w:p w14:paraId="1AA963E3" w14:textId="1BF2EC0E" w:rsidR="009D1711" w:rsidRPr="009D1711" w:rsidRDefault="007F7C68" w:rsidP="009D1711">
            <w:pPr>
              <w:spacing w:before="0" w:after="0" w:line="240" w:lineRule="auto"/>
              <w:rPr>
                <w:rFonts w:cs="Arial"/>
                <w:b/>
                <w:bCs/>
                <w:color w:val="000000"/>
                <w:spacing w:val="0"/>
                <w:sz w:val="22"/>
                <w:lang w:eastAsia="zh-TW"/>
              </w:rPr>
            </w:pPr>
            <w:r w:rsidRPr="007F7C68">
              <w:rPr>
                <w:rFonts w:eastAsia="Times New Roman" w:cs="Arial"/>
                <w:b/>
                <w:bCs/>
                <w:color w:val="000000"/>
                <w:spacing w:val="0"/>
                <w:sz w:val="22"/>
                <w:lang w:eastAsia="zh-TW"/>
              </w:rPr>
              <w:t>Email:</w:t>
            </w:r>
          </w:p>
        </w:tc>
      </w:tr>
    </w:tbl>
    <w:p w14:paraId="29863CC5" w14:textId="12622702" w:rsidR="00F03471" w:rsidRPr="0034296E" w:rsidRDefault="007F7C68" w:rsidP="0034296E">
      <w:pPr>
        <w:pStyle w:val="Heading1"/>
        <w:rPr>
          <w:lang w:eastAsia="zh-TW"/>
        </w:rPr>
      </w:pPr>
      <w:r w:rsidRPr="0083224C">
        <w:rPr>
          <w:rFonts w:hint="eastAsia"/>
          <w:lang w:eastAsia="zh-TW"/>
        </w:rPr>
        <w:t xml:space="preserve">Section </w:t>
      </w:r>
      <w:r w:rsidR="0083224C">
        <w:rPr>
          <w:rFonts w:hint="eastAsia"/>
          <w:lang w:eastAsia="zh-TW"/>
        </w:rPr>
        <w:t>2</w:t>
      </w:r>
      <w:r w:rsidR="00F3314D">
        <w:rPr>
          <w:lang w:eastAsia="zh-TW"/>
        </w:rPr>
        <w:t xml:space="preserve"> –</w:t>
      </w:r>
      <w:r w:rsidRPr="0083224C">
        <w:rPr>
          <w:rFonts w:hint="eastAsia"/>
          <w:lang w:eastAsia="zh-TW"/>
        </w:rPr>
        <w:t xml:space="preserve"> </w:t>
      </w:r>
      <w:r w:rsidR="00E55349" w:rsidRPr="00E55349">
        <w:rPr>
          <w:lang w:eastAsia="zh-TW"/>
        </w:rPr>
        <w:t>Current Course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02BAF5C" w14:textId="77777777" w:rsidTr="0051604D">
        <w:trPr>
          <w:trHeight w:val="480"/>
        </w:trPr>
        <w:tc>
          <w:tcPr>
            <w:tcW w:w="9498" w:type="dxa"/>
            <w:shd w:val="clear" w:color="000000" w:fill="F2F2F2"/>
            <w:vAlign w:val="center"/>
            <w:hideMark/>
          </w:tcPr>
          <w:p w14:paraId="587D0B6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Name:</w:t>
            </w:r>
          </w:p>
        </w:tc>
      </w:tr>
      <w:tr w:rsidR="007F7C68" w:rsidRPr="007F7C68" w14:paraId="29E02C40" w14:textId="77777777" w:rsidTr="0051604D">
        <w:trPr>
          <w:trHeight w:val="480"/>
        </w:trPr>
        <w:tc>
          <w:tcPr>
            <w:tcW w:w="9498" w:type="dxa"/>
            <w:shd w:val="clear" w:color="auto" w:fill="auto"/>
            <w:vAlign w:val="center"/>
            <w:hideMark/>
          </w:tcPr>
          <w:p w14:paraId="36F32BB2"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Code:</w:t>
            </w:r>
          </w:p>
        </w:tc>
      </w:tr>
      <w:tr w:rsidR="007F7C68" w:rsidRPr="007F7C68" w14:paraId="77827651" w14:textId="77777777" w:rsidTr="0051604D">
        <w:trPr>
          <w:trHeight w:val="480"/>
        </w:trPr>
        <w:tc>
          <w:tcPr>
            <w:tcW w:w="9498" w:type="dxa"/>
            <w:shd w:val="clear" w:color="000000" w:fill="F2F2F2"/>
            <w:vAlign w:val="center"/>
            <w:hideMark/>
          </w:tcPr>
          <w:p w14:paraId="180E4BE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Campus:</w:t>
            </w:r>
          </w:p>
        </w:tc>
      </w:tr>
      <w:tr w:rsidR="007F7C68" w:rsidRPr="007F7C68" w14:paraId="5C958B5F" w14:textId="77777777" w:rsidTr="0051604D">
        <w:trPr>
          <w:trHeight w:val="480"/>
        </w:trPr>
        <w:tc>
          <w:tcPr>
            <w:tcW w:w="9498" w:type="dxa"/>
            <w:shd w:val="clear" w:color="auto" w:fill="auto"/>
            <w:vAlign w:val="center"/>
            <w:hideMark/>
          </w:tcPr>
          <w:p w14:paraId="6301F15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Start Date:</w:t>
            </w:r>
          </w:p>
        </w:tc>
      </w:tr>
      <w:tr w:rsidR="007F7C68" w:rsidRPr="007F7C68" w14:paraId="4B0CE386" w14:textId="77777777" w:rsidTr="0051604D">
        <w:trPr>
          <w:trHeight w:val="480"/>
        </w:trPr>
        <w:tc>
          <w:tcPr>
            <w:tcW w:w="9498" w:type="dxa"/>
            <w:shd w:val="clear" w:color="000000" w:fill="F2F2F2"/>
            <w:vAlign w:val="center"/>
            <w:hideMark/>
          </w:tcPr>
          <w:p w14:paraId="7010AEC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End Date:</w:t>
            </w:r>
          </w:p>
        </w:tc>
      </w:tr>
      <w:tr w:rsidR="00572D5A" w:rsidRPr="00572D5A" w14:paraId="230C9E1D" w14:textId="77777777" w:rsidTr="0051604D">
        <w:trPr>
          <w:trHeight w:val="480"/>
        </w:trPr>
        <w:tc>
          <w:tcPr>
            <w:tcW w:w="9498" w:type="dxa"/>
            <w:shd w:val="clear" w:color="auto" w:fill="auto"/>
            <w:vAlign w:val="center"/>
          </w:tcPr>
          <w:p w14:paraId="7DFB0C1D" w14:textId="58A41635" w:rsidR="00572D5A" w:rsidRPr="00572D5A" w:rsidRDefault="009D1711" w:rsidP="007F7C68">
            <w:pPr>
              <w:spacing w:before="0" w:after="0" w:line="240" w:lineRule="auto"/>
              <w:rPr>
                <w:rFonts w:cs="Arial"/>
                <w:b/>
                <w:bCs/>
                <w:color w:val="000000"/>
                <w:spacing w:val="0"/>
                <w:sz w:val="22"/>
                <w:lang w:eastAsia="zh-TW"/>
              </w:rPr>
            </w:pPr>
            <w:r w:rsidRPr="009D1711">
              <w:rPr>
                <w:rFonts w:eastAsia="Times New Roman" w:cs="Arial"/>
                <w:b/>
                <w:bCs/>
                <w:color w:val="000000"/>
                <w:spacing w:val="0"/>
                <w:sz w:val="22"/>
                <w:lang w:eastAsia="zh-TW"/>
              </w:rPr>
              <w:t>Please explain why you want to be released from your course in TasTAFE</w:t>
            </w:r>
            <w:r>
              <w:rPr>
                <w:rFonts w:cs="Arial" w:hint="eastAsia"/>
                <w:b/>
                <w:bCs/>
                <w:color w:val="000000"/>
                <w:spacing w:val="0"/>
                <w:sz w:val="22"/>
                <w:lang w:eastAsia="zh-TW"/>
              </w:rPr>
              <w:t>:</w:t>
            </w:r>
          </w:p>
        </w:tc>
      </w:tr>
    </w:tbl>
    <w:p w14:paraId="6CD9F54D" w14:textId="77777777" w:rsidR="00F3314D" w:rsidRDefault="00F3314D" w:rsidP="0051604D">
      <w:pPr>
        <w:pStyle w:val="Heading1"/>
        <w:rPr>
          <w:lang w:eastAsia="zh-TW"/>
        </w:rPr>
      </w:pPr>
      <w:r w:rsidRPr="0083224C">
        <w:rPr>
          <w:rFonts w:hint="eastAsia"/>
          <w:lang w:eastAsia="zh-TW"/>
        </w:rPr>
        <w:lastRenderedPageBreak/>
        <w:t xml:space="preserve">Section </w:t>
      </w:r>
      <w:r>
        <w:rPr>
          <w:lang w:eastAsia="zh-TW"/>
        </w:rPr>
        <w:t>3 –</w:t>
      </w:r>
      <w:r w:rsidRPr="0083224C">
        <w:rPr>
          <w:rFonts w:hint="eastAsia"/>
          <w:lang w:eastAsia="zh-TW"/>
        </w:rPr>
        <w:t xml:space="preserve"> </w:t>
      </w:r>
      <w:r w:rsidRPr="009D1711">
        <w:rPr>
          <w:lang w:eastAsia="zh-TW"/>
        </w:rPr>
        <w:t>Transfer Details</w:t>
      </w:r>
    </w:p>
    <w:p w14:paraId="00A47261" w14:textId="77777777" w:rsidR="00F3314D" w:rsidRPr="009D1711" w:rsidRDefault="00F3314D" w:rsidP="00F3314D">
      <w:pPr>
        <w:rPr>
          <w:b/>
          <w:bCs/>
          <w:lang w:eastAsia="zh-TW"/>
        </w:rPr>
      </w:pPr>
      <w:r w:rsidRPr="009D1711">
        <w:rPr>
          <w:b/>
          <w:bCs/>
          <w:lang w:eastAsia="zh-TW"/>
        </w:rPr>
        <w:t>Please provide details of the course and institution at which you have been offered a place: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3314D" w:rsidRPr="007F7C68" w14:paraId="744E2265" w14:textId="77777777" w:rsidTr="0051604D">
        <w:trPr>
          <w:trHeight w:val="480"/>
        </w:trPr>
        <w:tc>
          <w:tcPr>
            <w:tcW w:w="9498" w:type="dxa"/>
            <w:shd w:val="clear" w:color="000000" w:fill="F2F2F2"/>
            <w:vAlign w:val="center"/>
          </w:tcPr>
          <w:p w14:paraId="3FC499D4" w14:textId="77777777" w:rsidR="00F3314D" w:rsidRPr="00652031" w:rsidRDefault="00F3314D" w:rsidP="003043C2">
            <w:pPr>
              <w:spacing w:before="0" w:after="0" w:line="240" w:lineRule="auto"/>
              <w:rPr>
                <w:rFonts w:cs="Arial"/>
                <w:b/>
                <w:bCs/>
                <w:color w:val="000000"/>
                <w:spacing w:val="0"/>
                <w:sz w:val="22"/>
                <w:lang w:eastAsia="zh-TW"/>
              </w:rPr>
            </w:pPr>
            <w:r w:rsidRPr="00652031">
              <w:rPr>
                <w:rFonts w:cs="Arial"/>
                <w:b/>
                <w:bCs/>
                <w:color w:val="000000"/>
                <w:spacing w:val="0"/>
                <w:sz w:val="22"/>
                <w:lang w:eastAsia="zh-TW"/>
              </w:rPr>
              <w:t>New Education Provider Name</w:t>
            </w:r>
            <w:r w:rsidRPr="00652031">
              <w:rPr>
                <w:rFonts w:cs="Arial" w:hint="eastAsia"/>
                <w:b/>
                <w:bCs/>
                <w:color w:val="000000"/>
                <w:spacing w:val="0"/>
                <w:sz w:val="22"/>
                <w:lang w:eastAsia="zh-TW"/>
              </w:rPr>
              <w:t>:</w:t>
            </w:r>
          </w:p>
        </w:tc>
      </w:tr>
      <w:tr w:rsidR="00F3314D" w:rsidRPr="007F7C68" w14:paraId="7E8A5E82" w14:textId="77777777" w:rsidTr="0051604D">
        <w:trPr>
          <w:trHeight w:val="480"/>
        </w:trPr>
        <w:tc>
          <w:tcPr>
            <w:tcW w:w="9498" w:type="dxa"/>
            <w:shd w:val="clear" w:color="auto" w:fill="auto"/>
            <w:vAlign w:val="center"/>
          </w:tcPr>
          <w:p w14:paraId="748A73D3" w14:textId="77777777" w:rsidR="00F3314D" w:rsidRPr="00652031" w:rsidRDefault="00F3314D" w:rsidP="003043C2">
            <w:pPr>
              <w:spacing w:before="0" w:after="0" w:line="240" w:lineRule="auto"/>
              <w:rPr>
                <w:rFonts w:cs="Arial"/>
                <w:b/>
                <w:bCs/>
                <w:color w:val="000000"/>
                <w:spacing w:val="0"/>
                <w:sz w:val="22"/>
                <w:lang w:eastAsia="zh-TW"/>
              </w:rPr>
            </w:pPr>
            <w:r w:rsidRPr="00652031">
              <w:rPr>
                <w:rFonts w:eastAsia="Times New Roman" w:cs="Arial"/>
                <w:b/>
                <w:bCs/>
                <w:color w:val="000000"/>
                <w:spacing w:val="0"/>
                <w:sz w:val="22"/>
                <w:lang w:eastAsia="zh-TW"/>
              </w:rPr>
              <w:t>New Course Name</w:t>
            </w:r>
            <w:r w:rsidRPr="00652031">
              <w:rPr>
                <w:rFonts w:cs="Arial" w:hint="eastAsia"/>
                <w:b/>
                <w:bCs/>
                <w:color w:val="000000"/>
                <w:spacing w:val="0"/>
                <w:sz w:val="22"/>
                <w:lang w:eastAsia="zh-TW"/>
              </w:rPr>
              <w:t>:</w:t>
            </w:r>
          </w:p>
        </w:tc>
      </w:tr>
      <w:tr w:rsidR="00F3314D" w:rsidRPr="007F7C68" w14:paraId="6C248B7B" w14:textId="77777777" w:rsidTr="0051604D">
        <w:trPr>
          <w:trHeight w:val="480"/>
        </w:trPr>
        <w:tc>
          <w:tcPr>
            <w:tcW w:w="9498" w:type="dxa"/>
            <w:shd w:val="clear" w:color="000000" w:fill="F2F2F2"/>
            <w:vAlign w:val="center"/>
          </w:tcPr>
          <w:p w14:paraId="1D58A0FB" w14:textId="77777777" w:rsidR="00F3314D" w:rsidRPr="00652031" w:rsidRDefault="00F3314D" w:rsidP="003043C2">
            <w:pPr>
              <w:spacing w:before="0" w:after="0" w:line="240" w:lineRule="auto"/>
              <w:rPr>
                <w:rFonts w:cs="Arial"/>
                <w:b/>
                <w:bCs/>
                <w:color w:val="000000"/>
                <w:spacing w:val="0"/>
                <w:sz w:val="22"/>
                <w:lang w:eastAsia="zh-TW"/>
              </w:rPr>
            </w:pPr>
            <w:r w:rsidRPr="00652031">
              <w:rPr>
                <w:rFonts w:eastAsia="Times New Roman" w:cs="Arial"/>
                <w:b/>
                <w:bCs/>
                <w:color w:val="000000"/>
                <w:spacing w:val="0"/>
                <w:sz w:val="22"/>
                <w:lang w:eastAsia="zh-TW"/>
              </w:rPr>
              <w:t>Expected course commencement date</w:t>
            </w:r>
            <w:r w:rsidRPr="00652031">
              <w:rPr>
                <w:rFonts w:cs="Arial" w:hint="eastAsia"/>
                <w:b/>
                <w:bCs/>
                <w:color w:val="000000"/>
                <w:spacing w:val="0"/>
                <w:sz w:val="22"/>
                <w:lang w:eastAsia="zh-TW"/>
              </w:rPr>
              <w:t xml:space="preserve"> (DD/MM/YYY):</w:t>
            </w:r>
          </w:p>
        </w:tc>
      </w:tr>
    </w:tbl>
    <w:p w14:paraId="69AC3794" w14:textId="77777777" w:rsidR="00F3314D" w:rsidRDefault="00F3314D" w:rsidP="00E55349">
      <w:pPr>
        <w:pStyle w:val="Heading2"/>
        <w:rPr>
          <w:rFonts w:eastAsia="PMingLiU"/>
          <w:u w:val="single"/>
          <w:lang w:eastAsia="zh-TW"/>
        </w:rPr>
      </w:pPr>
    </w:p>
    <w:p w14:paraId="52D829A5" w14:textId="6906096A" w:rsidR="00E55349" w:rsidRDefault="00E55349" w:rsidP="0051604D">
      <w:pPr>
        <w:pStyle w:val="Heading1"/>
        <w:rPr>
          <w:lang w:eastAsia="zh-TW"/>
        </w:rPr>
      </w:pPr>
      <w:r w:rsidRPr="0083224C">
        <w:rPr>
          <w:rFonts w:hint="eastAsia"/>
          <w:lang w:eastAsia="zh-TW"/>
        </w:rPr>
        <w:t xml:space="preserve">Section </w:t>
      </w:r>
      <w:r w:rsidR="00F3314D">
        <w:rPr>
          <w:lang w:eastAsia="zh-TW"/>
        </w:rPr>
        <w:t>4</w:t>
      </w:r>
      <w:r w:rsidR="000D7FF7">
        <w:rPr>
          <w:lang w:eastAsia="zh-TW"/>
        </w:rPr>
        <w:t xml:space="preserve"> –</w:t>
      </w:r>
      <w:r w:rsidRPr="0083224C">
        <w:rPr>
          <w:rFonts w:hint="eastAsia"/>
          <w:lang w:eastAsia="zh-TW"/>
        </w:rPr>
        <w:t xml:space="preserve"> </w:t>
      </w:r>
      <w:r w:rsidR="009D1711" w:rsidRPr="009D1711">
        <w:rPr>
          <w:lang w:eastAsia="zh-TW"/>
        </w:rPr>
        <w:t>Supporting Document</w:t>
      </w:r>
      <w:r w:rsidR="002F5F21">
        <w:rPr>
          <w:lang w:eastAsia="zh-TW"/>
        </w:rPr>
        <w:t>s</w:t>
      </w:r>
    </w:p>
    <w:p w14:paraId="63B5191C" w14:textId="4187F0DD" w:rsidR="009D1711" w:rsidRDefault="009D1711" w:rsidP="009D1711">
      <w:pPr>
        <w:rPr>
          <w:lang w:eastAsia="zh-TW"/>
        </w:rPr>
      </w:pPr>
      <w:r>
        <w:rPr>
          <w:lang w:eastAsia="zh-TW"/>
        </w:rPr>
        <w:t>Please ensure that you have provided the following relevant documents</w:t>
      </w:r>
      <w:r w:rsidR="0051604D">
        <w:rPr>
          <w:lang w:eastAsia="zh-TW"/>
        </w:rPr>
        <w:t xml:space="preserve"> with this request</w:t>
      </w:r>
      <w:r>
        <w:rPr>
          <w:lang w:eastAsia="zh-TW"/>
        </w:rPr>
        <w:t>:</w:t>
      </w:r>
    </w:p>
    <w:p w14:paraId="359137B7" w14:textId="0499261A" w:rsidR="009D1711" w:rsidRDefault="009D1711" w:rsidP="001C4D51">
      <w:pPr>
        <w:pStyle w:val="ListParagraph"/>
        <w:numPr>
          <w:ilvl w:val="0"/>
          <w:numId w:val="11"/>
        </w:numPr>
        <w:rPr>
          <w:lang w:eastAsia="zh-TW"/>
        </w:rPr>
      </w:pPr>
      <w:r>
        <w:rPr>
          <w:lang w:eastAsia="zh-TW"/>
        </w:rPr>
        <w:t>Copy of Letter of Offer from another provider.</w:t>
      </w:r>
    </w:p>
    <w:p w14:paraId="63007D5B" w14:textId="436D384F" w:rsidR="009D1711" w:rsidRDefault="009D1711" w:rsidP="001C4D51">
      <w:pPr>
        <w:pStyle w:val="ListParagraph"/>
        <w:numPr>
          <w:ilvl w:val="0"/>
          <w:numId w:val="11"/>
        </w:numPr>
        <w:rPr>
          <w:lang w:eastAsia="zh-TW"/>
        </w:rPr>
      </w:pPr>
      <w:r>
        <w:rPr>
          <w:lang w:eastAsia="zh-TW"/>
        </w:rPr>
        <w:t>Any relevant supporting documentation</w:t>
      </w:r>
    </w:p>
    <w:p w14:paraId="63B17233" w14:textId="77777777" w:rsidR="00F3314D" w:rsidRDefault="00F3314D" w:rsidP="00F3314D">
      <w:pPr>
        <w:pStyle w:val="ListParagraph"/>
        <w:ind w:left="720"/>
        <w:rPr>
          <w:lang w:eastAsia="zh-TW"/>
        </w:rPr>
      </w:pPr>
    </w:p>
    <w:p w14:paraId="05E6B0FF" w14:textId="6F275FC0" w:rsidR="00BD3DFC" w:rsidRPr="0034296E" w:rsidRDefault="008B55F7" w:rsidP="0034296E">
      <w:pPr>
        <w:pStyle w:val="Heading1"/>
        <w:rPr>
          <w:rFonts w:eastAsia="PMingLiU"/>
          <w:lang w:eastAsia="zh-TW"/>
        </w:rPr>
      </w:pPr>
      <w:r w:rsidRPr="0083224C">
        <w:rPr>
          <w:rFonts w:eastAsia="PMingLiU" w:hint="eastAsia"/>
          <w:lang w:eastAsia="zh-TW"/>
        </w:rPr>
        <w:t xml:space="preserve">Section </w:t>
      </w:r>
      <w:r w:rsidR="001C4D51">
        <w:rPr>
          <w:rFonts w:eastAsia="PMingLiU"/>
          <w:lang w:eastAsia="zh-TW"/>
        </w:rPr>
        <w:t>5 –</w:t>
      </w:r>
      <w:r w:rsidRPr="0083224C">
        <w:rPr>
          <w:rFonts w:eastAsia="PMingLiU" w:hint="eastAsia"/>
          <w:lang w:eastAsia="zh-TW"/>
        </w:rPr>
        <w:t xml:space="preserve"> </w:t>
      </w:r>
      <w:r w:rsidR="009905C8" w:rsidRPr="0083224C">
        <w:t>Student Declaration</w:t>
      </w:r>
    </w:p>
    <w:p w14:paraId="5337F483" w14:textId="7D830AFF" w:rsidR="00BD3DFC" w:rsidRPr="00BD3DFC" w:rsidRDefault="00BD3DFC" w:rsidP="00BD3DFC">
      <w:pPr>
        <w:rPr>
          <w:lang w:eastAsia="zh-TW"/>
        </w:rPr>
      </w:pPr>
      <w:r w:rsidRPr="00BD3DFC">
        <w:rPr>
          <w:lang w:eastAsia="zh-TW"/>
        </w:rPr>
        <w:t>TasTAFE is gathering your details on this form in compliance with the Information Privacy Act 2009 and Education Services for Overseas Students Act 2000 to facilitate your transfer between registered providers. Your personal information will not be shared with any third party without your consent, except where authorized or mandated by law.</w:t>
      </w:r>
    </w:p>
    <w:p w14:paraId="1C889F5B" w14:textId="77777777" w:rsidR="00BD3DFC" w:rsidRDefault="00BD3DFC" w:rsidP="001C4D51">
      <w:pPr>
        <w:pStyle w:val="ListParagraph"/>
        <w:numPr>
          <w:ilvl w:val="0"/>
          <w:numId w:val="8"/>
        </w:numPr>
        <w:rPr>
          <w:lang w:eastAsia="zh-TW"/>
        </w:rPr>
      </w:pPr>
      <w:r>
        <w:rPr>
          <w:lang w:eastAsia="zh-TW"/>
        </w:rPr>
        <w:t xml:space="preserve">I declare that all the information provided on this form is accurate and complete. </w:t>
      </w:r>
    </w:p>
    <w:p w14:paraId="25DA690A" w14:textId="4B3D3F6D" w:rsidR="00611B9C" w:rsidRDefault="00BD3DFC" w:rsidP="000C796C">
      <w:pPr>
        <w:pStyle w:val="ListParagraph"/>
        <w:numPr>
          <w:ilvl w:val="0"/>
          <w:numId w:val="8"/>
        </w:numPr>
        <w:rPr>
          <w:lang w:eastAsia="zh-TW"/>
        </w:rPr>
      </w:pPr>
      <w:r>
        <w:rPr>
          <w:lang w:eastAsia="zh-TW"/>
        </w:rPr>
        <w:t>I understand that providing inaccurate information or withholding relevant details may delay the processing of my application.</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0"/>
      </w:tblGrid>
      <w:tr w:rsidR="00ED6BD0" w:rsidRPr="00ED6BD0" w14:paraId="674EA9F2" w14:textId="77777777" w:rsidTr="0051604D">
        <w:trPr>
          <w:trHeight w:val="480"/>
        </w:trPr>
        <w:tc>
          <w:tcPr>
            <w:tcW w:w="9390" w:type="dxa"/>
            <w:shd w:val="clear" w:color="000000" w:fill="F2F2F2"/>
            <w:vAlign w:val="center"/>
            <w:hideMark/>
          </w:tcPr>
          <w:p w14:paraId="0A9A94E4"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Name: </w:t>
            </w:r>
          </w:p>
        </w:tc>
      </w:tr>
      <w:tr w:rsidR="00ED6BD0" w:rsidRPr="00ED6BD0" w14:paraId="0EA5C2F8" w14:textId="77777777" w:rsidTr="0051604D">
        <w:trPr>
          <w:trHeight w:val="480"/>
        </w:trPr>
        <w:tc>
          <w:tcPr>
            <w:tcW w:w="9390" w:type="dxa"/>
            <w:shd w:val="clear" w:color="auto" w:fill="auto"/>
            <w:vAlign w:val="center"/>
            <w:hideMark/>
          </w:tcPr>
          <w:p w14:paraId="4FDA8ED1"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Signature: </w:t>
            </w:r>
          </w:p>
        </w:tc>
      </w:tr>
      <w:tr w:rsidR="00ED6BD0" w:rsidRPr="00ED6BD0" w14:paraId="7FAA0203" w14:textId="77777777" w:rsidTr="0051604D">
        <w:trPr>
          <w:trHeight w:val="480"/>
        </w:trPr>
        <w:tc>
          <w:tcPr>
            <w:tcW w:w="9390" w:type="dxa"/>
            <w:shd w:val="clear" w:color="000000" w:fill="F2F2F2"/>
            <w:vAlign w:val="center"/>
            <w:hideMark/>
          </w:tcPr>
          <w:p w14:paraId="08354BCF" w14:textId="32952CF1"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 xml:space="preserve">: </w:t>
            </w:r>
          </w:p>
        </w:tc>
      </w:tr>
    </w:tbl>
    <w:p w14:paraId="146394D5" w14:textId="77777777" w:rsidR="00BF0E21" w:rsidRDefault="00BF0E21" w:rsidP="00ED6BD0">
      <w:pPr>
        <w:rPr>
          <w:lang w:eastAsia="zh-TW"/>
        </w:rPr>
      </w:pPr>
    </w:p>
    <w:p w14:paraId="5EA8BBDD" w14:textId="77777777" w:rsidR="0034296E" w:rsidRDefault="0034296E">
      <w:pPr>
        <w:spacing w:before="0" w:after="160" w:line="259" w:lineRule="auto"/>
        <w:rPr>
          <w:rFonts w:eastAsiaTheme="majorEastAsia" w:cstheme="majorBidi"/>
          <w:b/>
          <w:spacing w:val="2"/>
          <w:sz w:val="36"/>
          <w:szCs w:val="28"/>
          <w:lang w:eastAsia="zh-TW"/>
        </w:rPr>
      </w:pPr>
      <w:r>
        <w:rPr>
          <w:lang w:eastAsia="zh-TW"/>
        </w:rPr>
        <w:br w:type="page"/>
      </w:r>
    </w:p>
    <w:p w14:paraId="313B3425" w14:textId="775A4F7F" w:rsidR="0083224C" w:rsidRPr="0083224C" w:rsidRDefault="0083224C" w:rsidP="0051604D">
      <w:pPr>
        <w:pStyle w:val="Heading1"/>
        <w:rPr>
          <w:lang w:eastAsia="zh-TW"/>
        </w:rPr>
      </w:pPr>
      <w:r w:rsidRPr="0083224C">
        <w:rPr>
          <w:rFonts w:hint="eastAsia"/>
          <w:lang w:eastAsia="zh-TW"/>
        </w:rPr>
        <w:lastRenderedPageBreak/>
        <w:t xml:space="preserve">Section </w:t>
      </w:r>
      <w:r w:rsidR="001C4D51">
        <w:rPr>
          <w:lang w:eastAsia="zh-TW"/>
        </w:rPr>
        <w:t>6 –</w:t>
      </w:r>
      <w:r w:rsidRPr="0083224C">
        <w:rPr>
          <w:rFonts w:hint="eastAsia"/>
          <w:lang w:eastAsia="zh-TW"/>
        </w:rPr>
        <w:t xml:space="preserve"> </w:t>
      </w:r>
      <w:r>
        <w:rPr>
          <w:rFonts w:hint="eastAsia"/>
          <w:lang w:eastAsia="zh-TW"/>
        </w:rPr>
        <w:t>Office Use Only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D6BD0" w:rsidRPr="00ED6BD0" w14:paraId="5FBE7E7F" w14:textId="77777777" w:rsidTr="0051604D">
        <w:trPr>
          <w:trHeight w:val="925"/>
        </w:trPr>
        <w:tc>
          <w:tcPr>
            <w:tcW w:w="9356" w:type="dxa"/>
            <w:shd w:val="clear" w:color="000000" w:fill="F2F2F2"/>
            <w:vAlign w:val="center"/>
            <w:hideMark/>
          </w:tcPr>
          <w:p w14:paraId="77BC04A1" w14:textId="77777777" w:rsidR="00ED6BD0" w:rsidRDefault="00ED6BD0" w:rsidP="00ED6BD0">
            <w:pPr>
              <w:spacing w:before="0" w:after="0" w:line="240" w:lineRule="auto"/>
              <w:rPr>
                <w:rFonts w:cs="Arial"/>
                <w:b/>
                <w:bCs/>
                <w:color w:val="000000"/>
                <w:spacing w:val="0"/>
                <w:szCs w:val="24"/>
                <w:lang w:eastAsia="zh-TW"/>
              </w:rPr>
            </w:pPr>
            <w:r w:rsidRPr="00ED6BD0">
              <w:rPr>
                <w:rFonts w:eastAsia="Times New Roman" w:cs="Arial"/>
                <w:b/>
                <w:bCs/>
                <w:color w:val="000000"/>
                <w:spacing w:val="0"/>
                <w:szCs w:val="24"/>
                <w:lang w:eastAsia="zh-TW"/>
              </w:rPr>
              <w:t xml:space="preserve">Approved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bookmarkStart w:id="2" w:name="Check4"/>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bookmarkEnd w:id="2"/>
            <w:r w:rsidRPr="00ED6BD0">
              <w:rPr>
                <w:rFonts w:eastAsia="Times New Roman" w:cs="Arial"/>
                <w:b/>
                <w:bCs/>
                <w:color w:val="000000"/>
                <w:spacing w:val="0"/>
                <w:szCs w:val="24"/>
                <w:lang w:eastAsia="zh-TW"/>
              </w:rPr>
              <w:t>Yes</w:t>
            </w:r>
            <w:r>
              <w:rPr>
                <w:rFonts w:cs="Arial" w:hint="eastAsia"/>
                <w:b/>
                <w:bCs/>
                <w:color w:val="000000"/>
                <w:spacing w:val="0"/>
                <w:szCs w:val="24"/>
                <w:lang w:eastAsia="zh-TW"/>
              </w:rPr>
              <w:t xml:space="preserve"> </w:t>
            </w:r>
            <w:r w:rsidRPr="00ED6BD0">
              <w:rPr>
                <w:rFonts w:eastAsia="Times New Roman" w:cs="Arial"/>
                <w:b/>
                <w:bCs/>
                <w:color w:val="000000"/>
                <w:spacing w:val="0"/>
                <w:szCs w:val="24"/>
                <w:lang w:eastAsia="zh-TW"/>
              </w:rPr>
              <w:t xml:space="preserve">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r w:rsidRPr="00ED6BD0">
              <w:rPr>
                <w:rFonts w:eastAsia="Times New Roman" w:cs="Arial"/>
                <w:b/>
                <w:bCs/>
                <w:color w:val="000000"/>
                <w:spacing w:val="0"/>
                <w:szCs w:val="24"/>
                <w:lang w:eastAsia="zh-TW"/>
              </w:rPr>
              <w:t>No</w:t>
            </w:r>
          </w:p>
          <w:p w14:paraId="32361488" w14:textId="4A92A3B8" w:rsidR="00ED6BD0" w:rsidRPr="00ED6BD0" w:rsidRDefault="00ED6BD0" w:rsidP="00ED6BD0">
            <w:pPr>
              <w:spacing w:before="0" w:after="0" w:line="240" w:lineRule="auto"/>
              <w:rPr>
                <w:rFonts w:cs="Arial"/>
                <w:b/>
                <w:bCs/>
                <w:color w:val="000000"/>
                <w:spacing w:val="0"/>
                <w:szCs w:val="24"/>
                <w:lang w:eastAsia="zh-TW"/>
              </w:rPr>
            </w:pPr>
            <w:r w:rsidRPr="00ED6BD0">
              <w:rPr>
                <w:rFonts w:eastAsia="Times New Roman" w:cs="Arial"/>
                <w:b/>
                <w:bCs/>
                <w:color w:val="000000"/>
                <w:spacing w:val="0"/>
                <w:szCs w:val="24"/>
                <w:lang w:eastAsia="zh-TW"/>
              </w:rPr>
              <w:t>Reason of non-approval</w:t>
            </w:r>
            <w:r>
              <w:rPr>
                <w:rFonts w:cs="Arial" w:hint="eastAsia"/>
                <w:b/>
                <w:bCs/>
                <w:color w:val="000000"/>
                <w:spacing w:val="0"/>
                <w:szCs w:val="24"/>
                <w:lang w:eastAsia="zh-TW"/>
              </w:rPr>
              <w:t>: ______________________________________________</w:t>
            </w:r>
          </w:p>
        </w:tc>
      </w:tr>
      <w:tr w:rsidR="00ED6BD0" w:rsidRPr="00ED6BD0" w14:paraId="512E9C26" w14:textId="77777777" w:rsidTr="0051604D">
        <w:trPr>
          <w:trHeight w:val="480"/>
        </w:trPr>
        <w:tc>
          <w:tcPr>
            <w:tcW w:w="9356" w:type="dxa"/>
            <w:shd w:val="clear" w:color="auto" w:fill="FFFFFF" w:themeFill="background1"/>
            <w:vAlign w:val="center"/>
            <w:hideMark/>
          </w:tcPr>
          <w:p w14:paraId="29B484DC" w14:textId="77777777" w:rsidR="00723498" w:rsidRDefault="00723498" w:rsidP="00ED6BD0">
            <w:pPr>
              <w:spacing w:before="0" w:after="0" w:line="240" w:lineRule="auto"/>
              <w:rPr>
                <w:rFonts w:cs="Arial"/>
                <w:b/>
                <w:bCs/>
                <w:color w:val="000000"/>
                <w:spacing w:val="0"/>
                <w:szCs w:val="24"/>
                <w:lang w:eastAsia="zh-TW"/>
              </w:rPr>
            </w:pPr>
          </w:p>
          <w:p w14:paraId="0DFD8045" w14:textId="488ECF53"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TasTAFE International Delegated Officer</w:t>
            </w:r>
          </w:p>
        </w:tc>
      </w:tr>
      <w:tr w:rsidR="00ED6BD0" w:rsidRPr="00ED6BD0" w14:paraId="3F002751" w14:textId="77777777" w:rsidTr="0051604D">
        <w:trPr>
          <w:trHeight w:val="480"/>
        </w:trPr>
        <w:tc>
          <w:tcPr>
            <w:tcW w:w="9356" w:type="dxa"/>
            <w:shd w:val="clear" w:color="auto" w:fill="F2F2F2" w:themeFill="background1" w:themeFillShade="F2"/>
            <w:vAlign w:val="center"/>
            <w:hideMark/>
          </w:tcPr>
          <w:p w14:paraId="042949C8"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Position:</w:t>
            </w:r>
          </w:p>
        </w:tc>
      </w:tr>
      <w:tr w:rsidR="00ED6BD0" w:rsidRPr="00ED6BD0" w14:paraId="55970AE4" w14:textId="77777777" w:rsidTr="0051604D">
        <w:trPr>
          <w:trHeight w:val="480"/>
        </w:trPr>
        <w:tc>
          <w:tcPr>
            <w:tcW w:w="9356" w:type="dxa"/>
            <w:shd w:val="clear" w:color="auto" w:fill="FFFFFF" w:themeFill="background1"/>
            <w:vAlign w:val="center"/>
            <w:hideMark/>
          </w:tcPr>
          <w:p w14:paraId="03F127F8"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Name:</w:t>
            </w:r>
          </w:p>
        </w:tc>
      </w:tr>
      <w:tr w:rsidR="00ED6BD0" w:rsidRPr="00ED6BD0" w14:paraId="2432E41F" w14:textId="77777777" w:rsidTr="0051604D">
        <w:trPr>
          <w:trHeight w:val="480"/>
        </w:trPr>
        <w:tc>
          <w:tcPr>
            <w:tcW w:w="9356" w:type="dxa"/>
            <w:shd w:val="clear" w:color="auto" w:fill="F2F2F2" w:themeFill="background1" w:themeFillShade="F2"/>
            <w:vAlign w:val="center"/>
            <w:hideMark/>
          </w:tcPr>
          <w:p w14:paraId="1E89B6B4"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Signature:</w:t>
            </w:r>
          </w:p>
        </w:tc>
      </w:tr>
      <w:tr w:rsidR="00ED6BD0" w:rsidRPr="00ED6BD0" w14:paraId="1DCF2056" w14:textId="77777777" w:rsidTr="0051604D">
        <w:trPr>
          <w:trHeight w:val="480"/>
        </w:trPr>
        <w:tc>
          <w:tcPr>
            <w:tcW w:w="9356" w:type="dxa"/>
            <w:shd w:val="clear" w:color="auto" w:fill="FFFFFF" w:themeFill="background1"/>
            <w:vAlign w:val="center"/>
            <w:hideMark/>
          </w:tcPr>
          <w:p w14:paraId="4F662CBD" w14:textId="184C98DC"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w:t>
            </w:r>
          </w:p>
        </w:tc>
      </w:tr>
      <w:bookmarkEnd w:id="0"/>
      <w:bookmarkEnd w:id="1"/>
    </w:tbl>
    <w:p w14:paraId="3F800B63" w14:textId="77777777" w:rsidR="00F3314D" w:rsidRDefault="00F3314D" w:rsidP="0083224C">
      <w:pPr>
        <w:spacing w:before="0" w:after="0" w:line="240" w:lineRule="auto"/>
        <w:rPr>
          <w:lang w:eastAsia="zh-TW"/>
        </w:rPr>
      </w:pPr>
    </w:p>
    <w:p w14:paraId="26A87FDC" w14:textId="5F39EE20" w:rsidR="00F3314D" w:rsidRDefault="00F3314D" w:rsidP="0083224C">
      <w:pPr>
        <w:spacing w:before="0" w:after="0" w:line="240" w:lineRule="auto"/>
        <w:rPr>
          <w:lang w:eastAsia="zh-TW"/>
        </w:rPr>
      </w:pPr>
    </w:p>
    <w:p w14:paraId="0FCAE609" w14:textId="77777777" w:rsidR="0051604D" w:rsidRDefault="0051604D">
      <w:pPr>
        <w:spacing w:before="0" w:after="160" w:line="259" w:lineRule="auto"/>
        <w:rPr>
          <w:rFonts w:eastAsiaTheme="majorEastAsia" w:cstheme="majorBidi"/>
          <w:b/>
          <w:spacing w:val="6"/>
          <w:sz w:val="32"/>
          <w:szCs w:val="26"/>
          <w:lang w:eastAsia="zh-TW"/>
        </w:rPr>
      </w:pPr>
      <w:r>
        <w:rPr>
          <w:lang w:eastAsia="zh-TW"/>
        </w:rPr>
        <w:br w:type="page"/>
      </w:r>
    </w:p>
    <w:p w14:paraId="1C4FDF03" w14:textId="40F19AC2" w:rsidR="00ED6BD0" w:rsidRDefault="00F3314D" w:rsidP="00F3314D">
      <w:pPr>
        <w:pStyle w:val="Heading2"/>
        <w:rPr>
          <w:lang w:eastAsia="zh-TW"/>
        </w:rPr>
      </w:pPr>
      <w:r>
        <w:rPr>
          <w:lang w:eastAsia="zh-TW"/>
        </w:rPr>
        <w:lastRenderedPageBreak/>
        <w:t>Compelling or Compassionate Circumstances</w:t>
      </w:r>
    </w:p>
    <w:p w14:paraId="592303DB" w14:textId="35EA2CE8" w:rsidR="0034296E" w:rsidRPr="0034296E" w:rsidRDefault="0034296E" w:rsidP="0034296E">
      <w:pPr>
        <w:rPr>
          <w:lang w:eastAsia="zh-TW"/>
        </w:rPr>
      </w:pPr>
      <w:r w:rsidRPr="0034296E">
        <w:rPr>
          <w:lang w:eastAsia="zh-TW"/>
        </w:rPr>
        <w:t xml:space="preserve">The following circumstances typically </w:t>
      </w:r>
      <w:r w:rsidRPr="0034296E">
        <w:rPr>
          <w:b/>
          <w:bCs/>
          <w:lang w:eastAsia="zh-TW"/>
        </w:rPr>
        <w:t>do not</w:t>
      </w:r>
      <w:r w:rsidRPr="0034296E">
        <w:rPr>
          <w:lang w:eastAsia="zh-TW"/>
        </w:rPr>
        <w:t xml:space="preserve"> qualify as meeting compassionate or compelling</w:t>
      </w:r>
      <w:r>
        <w:rPr>
          <w:lang w:eastAsia="zh-TW"/>
        </w:rPr>
        <w:t xml:space="preserve"> criteria</w:t>
      </w:r>
      <w:r w:rsidRPr="0034296E">
        <w:rPr>
          <w:lang w:eastAsia="zh-TW"/>
        </w:rPr>
        <w:t>:</w:t>
      </w:r>
    </w:p>
    <w:p w14:paraId="2F57D548" w14:textId="77777777" w:rsidR="0034296E" w:rsidRPr="009D1711" w:rsidRDefault="0034296E" w:rsidP="0034296E">
      <w:pPr>
        <w:pStyle w:val="ListParagraph"/>
        <w:numPr>
          <w:ilvl w:val="0"/>
          <w:numId w:val="10"/>
        </w:numPr>
        <w:rPr>
          <w:lang w:eastAsia="zh-TW"/>
        </w:rPr>
      </w:pPr>
      <w:r w:rsidRPr="009D1711">
        <w:rPr>
          <w:lang w:eastAsia="zh-TW"/>
        </w:rPr>
        <w:t>Outstanding fees owed by the student.</w:t>
      </w:r>
    </w:p>
    <w:p w14:paraId="579DF423" w14:textId="77777777" w:rsidR="0034296E" w:rsidRPr="009D1711" w:rsidRDefault="0034296E" w:rsidP="0034296E">
      <w:pPr>
        <w:pStyle w:val="ListParagraph"/>
        <w:numPr>
          <w:ilvl w:val="0"/>
          <w:numId w:val="10"/>
        </w:numPr>
        <w:rPr>
          <w:lang w:eastAsia="zh-TW"/>
        </w:rPr>
      </w:pPr>
      <w:r w:rsidRPr="009D1711">
        <w:rPr>
          <w:lang w:eastAsia="zh-TW"/>
        </w:rPr>
        <w:t>The student being involved in a complaints and resolution process due to unsatisfactory progress or failure to meet course attendance requirements.</w:t>
      </w:r>
    </w:p>
    <w:p w14:paraId="61ABB968" w14:textId="77777777" w:rsidR="0034296E" w:rsidRPr="009D1711" w:rsidRDefault="0034296E" w:rsidP="0034296E">
      <w:pPr>
        <w:pStyle w:val="ListParagraph"/>
        <w:numPr>
          <w:ilvl w:val="0"/>
          <w:numId w:val="10"/>
        </w:numPr>
        <w:rPr>
          <w:lang w:eastAsia="zh-TW"/>
        </w:rPr>
      </w:pPr>
      <w:r w:rsidRPr="009D1711">
        <w:rPr>
          <w:lang w:eastAsia="zh-TW"/>
        </w:rPr>
        <w:t>Lack of genuine engagement by the international student in their studies or with any intervention strategy.</w:t>
      </w:r>
    </w:p>
    <w:p w14:paraId="13F4AAB1" w14:textId="77777777" w:rsidR="0034296E" w:rsidRPr="009D1711" w:rsidRDefault="0034296E" w:rsidP="0034296E">
      <w:pPr>
        <w:pStyle w:val="ListParagraph"/>
        <w:numPr>
          <w:ilvl w:val="0"/>
          <w:numId w:val="10"/>
        </w:numPr>
        <w:rPr>
          <w:lang w:eastAsia="zh-TW"/>
        </w:rPr>
      </w:pPr>
      <w:r w:rsidRPr="009D1711">
        <w:rPr>
          <w:lang w:eastAsia="zh-TW"/>
        </w:rPr>
        <w:t>Instances where the student has caused significant damage to TasTAFE property.</w:t>
      </w:r>
    </w:p>
    <w:p w14:paraId="2C450EF6" w14:textId="77777777" w:rsidR="0034296E" w:rsidRPr="009D1711" w:rsidRDefault="0034296E" w:rsidP="0034296E">
      <w:pPr>
        <w:pStyle w:val="ListParagraph"/>
        <w:numPr>
          <w:ilvl w:val="0"/>
          <w:numId w:val="10"/>
        </w:numPr>
        <w:rPr>
          <w:lang w:eastAsia="zh-TW"/>
        </w:rPr>
      </w:pPr>
      <w:r w:rsidRPr="009D1711">
        <w:rPr>
          <w:lang w:eastAsia="zh-TW"/>
        </w:rPr>
        <w:t xml:space="preserve">The student </w:t>
      </w:r>
      <w:r>
        <w:rPr>
          <w:lang w:eastAsia="zh-TW"/>
        </w:rPr>
        <w:t xml:space="preserve">is </w:t>
      </w:r>
      <w:r w:rsidRPr="009D1711">
        <w:rPr>
          <w:lang w:eastAsia="zh-TW"/>
        </w:rPr>
        <w:t>being under investigation by law enforcement.</w:t>
      </w:r>
    </w:p>
    <w:p w14:paraId="705BB1DB" w14:textId="77777777" w:rsidR="0034296E" w:rsidRPr="009D1711" w:rsidRDefault="0034296E" w:rsidP="0034296E">
      <w:pPr>
        <w:pStyle w:val="ListParagraph"/>
        <w:numPr>
          <w:ilvl w:val="0"/>
          <w:numId w:val="10"/>
        </w:numPr>
        <w:rPr>
          <w:lang w:eastAsia="zh-TW"/>
        </w:rPr>
      </w:pPr>
      <w:r w:rsidRPr="009D1711">
        <w:rPr>
          <w:lang w:eastAsia="zh-TW"/>
        </w:rPr>
        <w:t>Breach of student visa condition(s) resulting in a report on PRISMS.</w:t>
      </w:r>
    </w:p>
    <w:p w14:paraId="08C30B22" w14:textId="77777777" w:rsidR="0034296E" w:rsidRPr="009D1711" w:rsidRDefault="0034296E" w:rsidP="0034296E">
      <w:pPr>
        <w:pStyle w:val="ListParagraph"/>
        <w:numPr>
          <w:ilvl w:val="0"/>
          <w:numId w:val="10"/>
        </w:numPr>
        <w:rPr>
          <w:lang w:eastAsia="zh-TW"/>
        </w:rPr>
      </w:pPr>
      <w:r w:rsidRPr="009D1711">
        <w:rPr>
          <w:lang w:eastAsia="zh-TW"/>
        </w:rPr>
        <w:t>The transfer posing a risk to the student's progression through a package of courses.</w:t>
      </w:r>
    </w:p>
    <w:p w14:paraId="3D8ED278" w14:textId="77777777" w:rsidR="0034296E" w:rsidRPr="009D1711" w:rsidRDefault="0034296E" w:rsidP="0034296E">
      <w:pPr>
        <w:pStyle w:val="ListParagraph"/>
        <w:numPr>
          <w:ilvl w:val="0"/>
          <w:numId w:val="10"/>
        </w:numPr>
        <w:rPr>
          <w:lang w:eastAsia="zh-TW"/>
        </w:rPr>
      </w:pPr>
      <w:r w:rsidRPr="009D1711">
        <w:rPr>
          <w:lang w:eastAsia="zh-TW"/>
        </w:rPr>
        <w:t>TasTAFE has not received a valid Letter of Offer from another provider.</w:t>
      </w:r>
    </w:p>
    <w:p w14:paraId="2B2D2B7F" w14:textId="77777777" w:rsidR="0034296E" w:rsidRPr="009D1711" w:rsidRDefault="0034296E" w:rsidP="0034296E">
      <w:pPr>
        <w:pStyle w:val="ListParagraph"/>
        <w:numPr>
          <w:ilvl w:val="0"/>
          <w:numId w:val="10"/>
        </w:numPr>
        <w:rPr>
          <w:lang w:eastAsia="zh-TW"/>
        </w:rPr>
      </w:pPr>
      <w:r w:rsidRPr="009D1711">
        <w:rPr>
          <w:lang w:eastAsia="zh-TW"/>
        </w:rPr>
        <w:t>TasTAFE considers the transfer to be detrimental to the student.</w:t>
      </w:r>
    </w:p>
    <w:p w14:paraId="7EEA822C" w14:textId="77777777" w:rsidR="0034296E" w:rsidRPr="009D1711" w:rsidRDefault="0034296E" w:rsidP="0034296E">
      <w:pPr>
        <w:pStyle w:val="ListParagraph"/>
        <w:numPr>
          <w:ilvl w:val="0"/>
          <w:numId w:val="10"/>
        </w:numPr>
        <w:rPr>
          <w:lang w:eastAsia="zh-TW"/>
        </w:rPr>
      </w:pPr>
      <w:r w:rsidRPr="009D1711">
        <w:rPr>
          <w:lang w:eastAsia="zh-TW"/>
        </w:rPr>
        <w:t>The request for transfer being based on a change of course that is also available at TasTAFE.</w:t>
      </w:r>
    </w:p>
    <w:p w14:paraId="0590C66D" w14:textId="77777777" w:rsidR="0034296E" w:rsidRPr="009D1711" w:rsidRDefault="0034296E" w:rsidP="0034296E">
      <w:pPr>
        <w:pStyle w:val="ListParagraph"/>
        <w:numPr>
          <w:ilvl w:val="0"/>
          <w:numId w:val="10"/>
        </w:numPr>
        <w:rPr>
          <w:lang w:eastAsia="zh-TW"/>
        </w:rPr>
      </w:pPr>
      <w:r w:rsidRPr="009D1711">
        <w:rPr>
          <w:lang w:eastAsia="zh-TW"/>
        </w:rPr>
        <w:t>The commencement date specified in Letter of Offer from the transferring provider having passed.</w:t>
      </w:r>
    </w:p>
    <w:p w14:paraId="1E190191" w14:textId="77777777" w:rsidR="0034296E" w:rsidRPr="009D1711" w:rsidRDefault="0034296E" w:rsidP="0034296E">
      <w:pPr>
        <w:pStyle w:val="ListParagraph"/>
        <w:numPr>
          <w:ilvl w:val="0"/>
          <w:numId w:val="10"/>
        </w:numPr>
        <w:rPr>
          <w:lang w:eastAsia="zh-TW"/>
        </w:rPr>
      </w:pPr>
      <w:r w:rsidRPr="009D1711">
        <w:rPr>
          <w:lang w:eastAsia="zh-TW"/>
        </w:rPr>
        <w:t>The student has simply changed their mind.</w:t>
      </w:r>
    </w:p>
    <w:p w14:paraId="405DD378" w14:textId="77777777" w:rsidR="0034296E" w:rsidRPr="009D1711" w:rsidRDefault="0034296E" w:rsidP="0034296E">
      <w:pPr>
        <w:pStyle w:val="ListParagraph"/>
        <w:numPr>
          <w:ilvl w:val="0"/>
          <w:numId w:val="10"/>
        </w:numPr>
        <w:rPr>
          <w:lang w:eastAsia="zh-TW"/>
        </w:rPr>
      </w:pPr>
      <w:r w:rsidRPr="009D1711">
        <w:rPr>
          <w:lang w:eastAsia="zh-TW"/>
        </w:rPr>
        <w:t>The student lives a long distance away from the school.</w:t>
      </w:r>
    </w:p>
    <w:p w14:paraId="6A867A7B" w14:textId="77777777" w:rsidR="0034296E" w:rsidRPr="009D1711" w:rsidRDefault="0034296E" w:rsidP="0034296E">
      <w:pPr>
        <w:pStyle w:val="ListParagraph"/>
        <w:numPr>
          <w:ilvl w:val="0"/>
          <w:numId w:val="10"/>
        </w:numPr>
        <w:rPr>
          <w:lang w:eastAsia="zh-TW"/>
        </w:rPr>
      </w:pPr>
      <w:r>
        <w:rPr>
          <w:lang w:eastAsia="zh-TW"/>
        </w:rPr>
        <w:t>Limited evidence</w:t>
      </w:r>
      <w:r w:rsidRPr="009D1711">
        <w:rPr>
          <w:lang w:eastAsia="zh-TW"/>
        </w:rPr>
        <w:t xml:space="preserve"> of the student </w:t>
      </w:r>
      <w:r>
        <w:rPr>
          <w:lang w:eastAsia="zh-TW"/>
        </w:rPr>
        <w:t>accessing</w:t>
      </w:r>
      <w:r w:rsidRPr="009D1711">
        <w:rPr>
          <w:lang w:eastAsia="zh-TW"/>
        </w:rPr>
        <w:t xml:space="preserve"> TasTAFE’s support services or academic resources.</w:t>
      </w:r>
    </w:p>
    <w:p w14:paraId="4415C35C" w14:textId="77777777" w:rsidR="0034296E" w:rsidRPr="009D1711" w:rsidRDefault="0034296E" w:rsidP="0034296E">
      <w:pPr>
        <w:pStyle w:val="ListParagraph"/>
        <w:numPr>
          <w:ilvl w:val="0"/>
          <w:numId w:val="10"/>
        </w:numPr>
        <w:rPr>
          <w:lang w:eastAsia="zh-TW"/>
        </w:rPr>
      </w:pPr>
      <w:r w:rsidRPr="009D1711">
        <w:rPr>
          <w:lang w:eastAsia="zh-TW"/>
        </w:rPr>
        <w:t>Suspicions by TasTAFE that the student is attempting to avoid being reported to the Australian Government for non-compliance with the pathway provider’s academic progression rules.</w:t>
      </w:r>
    </w:p>
    <w:p w14:paraId="11F471DF" w14:textId="77777777" w:rsidR="0034296E" w:rsidRDefault="0034296E" w:rsidP="0034296E">
      <w:pPr>
        <w:pStyle w:val="ListParagraph"/>
        <w:numPr>
          <w:ilvl w:val="0"/>
          <w:numId w:val="10"/>
        </w:numPr>
        <w:rPr>
          <w:lang w:eastAsia="zh-TW"/>
        </w:rPr>
      </w:pPr>
      <w:r w:rsidRPr="18E61A19">
        <w:rPr>
          <w:lang w:eastAsia="zh-TW"/>
        </w:rPr>
        <w:t>The student encountering difficulties in adjusting to life in Tasmania and the academic demands at TasTAFE without fully exploring all available student support services.</w:t>
      </w:r>
    </w:p>
    <w:p w14:paraId="68A3DAA0" w14:textId="77777777" w:rsidR="00E7241D" w:rsidRDefault="00E7241D" w:rsidP="0083224C">
      <w:pPr>
        <w:spacing w:before="0" w:after="0" w:line="240" w:lineRule="auto"/>
        <w:rPr>
          <w:lang w:eastAsia="zh-TW"/>
        </w:rPr>
      </w:pPr>
    </w:p>
    <w:p w14:paraId="3AB26A65" w14:textId="77777777" w:rsidR="00E7241D" w:rsidRDefault="00E7241D" w:rsidP="0083224C">
      <w:pPr>
        <w:spacing w:before="0" w:after="0" w:line="240" w:lineRule="auto"/>
        <w:rPr>
          <w:lang w:eastAsia="zh-TW"/>
        </w:rPr>
      </w:pPr>
    </w:p>
    <w:p w14:paraId="00E56F41" w14:textId="77777777" w:rsidR="00E7241D" w:rsidRDefault="00E7241D" w:rsidP="0083224C">
      <w:pPr>
        <w:spacing w:before="0" w:after="0" w:line="240" w:lineRule="auto"/>
        <w:rPr>
          <w:lang w:eastAsia="zh-TW"/>
        </w:rPr>
      </w:pPr>
    </w:p>
    <w:p w14:paraId="0BFBC594" w14:textId="77777777" w:rsidR="00E7241D" w:rsidRDefault="00E7241D" w:rsidP="0083224C">
      <w:pPr>
        <w:spacing w:before="0" w:after="0" w:line="240" w:lineRule="auto"/>
        <w:rPr>
          <w:sz w:val="20"/>
          <w:szCs w:val="18"/>
          <w:lang w:eastAsia="zh-TW"/>
        </w:rPr>
      </w:pPr>
    </w:p>
    <w:p w14:paraId="682CA75B" w14:textId="77777777" w:rsidR="00E7241D" w:rsidRDefault="00E7241D" w:rsidP="0083224C">
      <w:pPr>
        <w:spacing w:before="0" w:after="0" w:line="240" w:lineRule="auto"/>
        <w:rPr>
          <w:sz w:val="20"/>
          <w:szCs w:val="18"/>
          <w:lang w:eastAsia="zh-TW"/>
        </w:rPr>
      </w:pPr>
    </w:p>
    <w:p w14:paraId="2E11C3AB" w14:textId="141D4C8A" w:rsidR="00E7241D" w:rsidRPr="00E7241D" w:rsidRDefault="00E7241D" w:rsidP="0083224C">
      <w:pPr>
        <w:spacing w:before="0" w:after="0" w:line="240" w:lineRule="auto"/>
        <w:rPr>
          <w:sz w:val="20"/>
          <w:szCs w:val="18"/>
          <w:lang w:eastAsia="zh-TW"/>
        </w:rPr>
      </w:pPr>
      <w:r w:rsidRPr="00E7241D">
        <w:rPr>
          <w:sz w:val="20"/>
          <w:szCs w:val="18"/>
          <w:lang w:eastAsia="zh-TW"/>
        </w:rPr>
        <w:t>Record Number: DOC/24/154128</w:t>
      </w:r>
    </w:p>
    <w:sectPr w:rsidR="00E7241D" w:rsidRPr="00E7241D" w:rsidSect="00CA5BD8">
      <w:headerReference w:type="even" r:id="rId11"/>
      <w:headerReference w:type="default" r:id="rId12"/>
      <w:footerReference w:type="even" r:id="rId13"/>
      <w:footerReference w:type="default" r:id="rId14"/>
      <w:headerReference w:type="first" r:id="rId15"/>
      <w:footerReference w:type="first" r:id="rId16"/>
      <w:pgSz w:w="11906" w:h="16838" w:code="9"/>
      <w:pgMar w:top="1134" w:right="849"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35EC6" w14:textId="77777777" w:rsidR="00E46064" w:rsidRDefault="00E46064" w:rsidP="00C37A29">
      <w:pPr>
        <w:spacing w:after="0"/>
      </w:pPr>
      <w:r>
        <w:separator/>
      </w:r>
    </w:p>
  </w:endnote>
  <w:endnote w:type="continuationSeparator" w:id="0">
    <w:p w14:paraId="2C105A23" w14:textId="77777777" w:rsidR="00E46064" w:rsidRDefault="00E46064"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1534" w14:textId="38376FB8" w:rsidR="008303AF" w:rsidRDefault="00F06E03" w:rsidP="008303AF">
    <w:pPr>
      <w:pStyle w:val="Footer-Left"/>
    </w:pPr>
    <w:r>
      <w:rPr>
        <w:noProof/>
      </w:rPr>
      <mc:AlternateContent>
        <mc:Choice Requires="wpg">
          <w:drawing>
            <wp:anchor distT="0" distB="0" distL="114300" distR="215900" simplePos="0" relativeHeight="251657216" behindDoc="0" locked="1" layoutInCell="1" allowOverlap="1" wp14:anchorId="49D7F0EE" wp14:editId="68B61086">
              <wp:simplePos x="0" y="0"/>
              <wp:positionH relativeFrom="page">
                <wp:align>left</wp:align>
              </wp:positionH>
              <wp:positionV relativeFrom="page">
                <wp:align>bottom</wp:align>
              </wp:positionV>
              <wp:extent cx="781050" cy="633730"/>
              <wp:effectExtent l="0" t="0" r="0" b="0"/>
              <wp:wrapSquare wrapText="bothSides"/>
              <wp:docPr id="7097642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633730"/>
                        <a:chOff x="0" y="0"/>
                        <a:chExt cx="780862" cy="632236"/>
                      </a:xfrm>
                      <a:noFill/>
                    </wpg:grpSpPr>
                    <wps:wsp>
                      <wps:cNvPr id="1486203294"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97793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9D7F0EE" id="Group 2" o:spid="_x0000_s1026" alt="&quot;&quot;" style="position:absolute;margin-left:0;margin-top:0;width:61.5pt;height:49.9pt;z-index:251657216;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" filled="f" stroked="f" strokeweight="1pt"/>
              <w10:wrap type="square" anchorx="page" anchory="page"/>
              <w10:anchorlock/>
            </v:group>
          </w:pict>
        </mc:Fallback>
      </mc:AlternateContent>
    </w:r>
    <w:r w:rsidR="008303AF">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831812">
          <w:rPr>
            <w:rStyle w:val="Strong"/>
          </w:rPr>
          <w:t>Release Request Form (International Education)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54F91" w14:textId="06680E73" w:rsidR="00EB11FB" w:rsidRPr="00BF0E21" w:rsidRDefault="00885045" w:rsidP="00BF0E21">
    <w:pPr>
      <w:pStyle w:val="Footer-Left"/>
      <w:spacing w:before="120"/>
      <w:rPr>
        <w:b/>
        <w:bCs/>
        <w:szCs w:val="18"/>
        <w:lang w:eastAsia="zh-TW"/>
      </w:rPr>
    </w:pPr>
    <w:r>
      <w:rPr>
        <w:noProof/>
      </w:rPr>
      <w:drawing>
        <wp:anchor distT="0" distB="0" distL="114300" distR="114300" simplePos="0" relativeHeight="251658240" behindDoc="1" locked="1" layoutInCell="1" allowOverlap="1" wp14:anchorId="78686FC3" wp14:editId="599492A2">
          <wp:simplePos x="0" y="0"/>
          <wp:positionH relativeFrom="page">
            <wp:posOffset>5680710</wp:posOffset>
          </wp:positionH>
          <wp:positionV relativeFrom="page">
            <wp:posOffset>8389620</wp:posOffset>
          </wp:positionV>
          <wp:extent cx="1868170" cy="2282190"/>
          <wp:effectExtent l="0" t="0" r="0" b="381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3C6608" w:rsidRPr="003C6608">
      <w:t xml:space="preserve"> </w:t>
    </w:r>
    <w:r w:rsidR="003C6608" w:rsidRPr="003C6608">
      <w:rPr>
        <w:rStyle w:val="Strong"/>
        <w:szCs w:val="18"/>
        <w:lang w:eastAsia="zh-TW"/>
      </w:rPr>
      <w:t>Release Request Form (International Education)</w:t>
    </w:r>
  </w:p>
  <w:p w14:paraId="0F7DFF6D" w14:textId="7B6A2A5B" w:rsidR="00885045" w:rsidRDefault="002F6C59" w:rsidP="00F03471">
    <w:pPr>
      <w:pStyle w:val="Footer"/>
      <w:tabs>
        <w:tab w:val="clear" w:pos="4513"/>
        <w:tab w:val="clear" w:pos="9026"/>
      </w:tabs>
      <w:ind w:right="849"/>
      <w:jc w:val="left"/>
    </w:pPr>
    <w:r>
      <w:t xml:space="preserve"> </w:t>
    </w:r>
    <w:r w:rsidR="001D21D7">
      <w:tab/>
    </w:r>
    <w:r>
      <w:tab/>
    </w:r>
    <w:sdt>
      <w:sdtPr>
        <w:id w:val="-934437467"/>
        <w:docPartObj>
          <w:docPartGallery w:val="Page Numbers (Bottom of Page)"/>
          <w:docPartUnique/>
        </w:docPartObj>
      </w:sdtPr>
      <w:sdtEndPr>
        <w:rPr>
          <w:noProof/>
        </w:rPr>
      </w:sdtEndPr>
      <w:sdtContent>
        <w:r w:rsidR="00F03471">
          <w:tab/>
        </w:r>
        <w:r w:rsidR="00EB11FB">
          <w:rPr>
            <w:rFonts w:hint="eastAsia"/>
            <w:lang w:eastAsia="zh-TW"/>
          </w:rPr>
          <w:t xml:space="preserve">                                               </w:t>
        </w:r>
        <w:r w:rsidR="00C503B5">
          <w:rPr>
            <w:rFonts w:hint="eastAsia"/>
            <w:lang w:eastAsia="zh-TW"/>
          </w:rPr>
          <w:t xml:space="preserve">                                                          </w:t>
        </w:r>
        <w:r w:rsidR="00EB11FB">
          <w:rPr>
            <w:rFonts w:hint="eastAsia"/>
            <w:lang w:eastAsia="zh-TW"/>
          </w:rPr>
          <w:t xml:space="preserve">     </w:t>
        </w:r>
        <w:r w:rsidR="00F03471">
          <w:t xml:space="preserve">Page </w:t>
        </w:r>
        <w:r w:rsidR="00F03471">
          <w:rPr>
            <w:b/>
            <w:bCs/>
          </w:rPr>
          <w:fldChar w:fldCharType="begin"/>
        </w:r>
        <w:r w:rsidR="00F03471">
          <w:rPr>
            <w:b/>
            <w:bCs/>
          </w:rPr>
          <w:instrText xml:space="preserve"> PAGE  \* Arabic  \* MERGEFORMAT </w:instrText>
        </w:r>
        <w:r w:rsidR="00F03471">
          <w:rPr>
            <w:b/>
            <w:bCs/>
          </w:rPr>
          <w:fldChar w:fldCharType="separate"/>
        </w:r>
        <w:r w:rsidR="00F03471">
          <w:rPr>
            <w:b/>
            <w:bCs/>
            <w:noProof/>
          </w:rPr>
          <w:t>1</w:t>
        </w:r>
        <w:r w:rsidR="00F03471">
          <w:rPr>
            <w:b/>
            <w:bCs/>
          </w:rPr>
          <w:fldChar w:fldCharType="end"/>
        </w:r>
        <w:r w:rsidR="00F03471">
          <w:t xml:space="preserve"> of </w:t>
        </w:r>
        <w:r w:rsidR="00F03471">
          <w:rPr>
            <w:b/>
            <w:bCs/>
          </w:rPr>
          <w:fldChar w:fldCharType="begin"/>
        </w:r>
        <w:r w:rsidR="00F03471">
          <w:rPr>
            <w:b/>
            <w:bCs/>
          </w:rPr>
          <w:instrText xml:space="preserve"> NUMPAGES  \* Arabic  \* MERGEFORMAT </w:instrText>
        </w:r>
        <w:r w:rsidR="00F03471">
          <w:rPr>
            <w:b/>
            <w:bCs/>
          </w:rPr>
          <w:fldChar w:fldCharType="separate"/>
        </w:r>
        <w:r w:rsidR="00F03471">
          <w:rPr>
            <w:b/>
            <w:bCs/>
            <w:noProof/>
          </w:rPr>
          <w:t>2</w:t>
        </w:r>
        <w:r w:rsidR="00F03471">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455C" w14:textId="3D6459CA" w:rsidR="00D939C7" w:rsidRPr="00BF0E21" w:rsidRDefault="00831812" w:rsidP="00BF0E21">
    <w:pPr>
      <w:pStyle w:val="Footer-Left"/>
      <w:spacing w:before="120"/>
      <w:rPr>
        <w:b/>
        <w:bCs/>
        <w:szCs w:val="18"/>
        <w:lang w:eastAsia="zh-TW"/>
      </w:rPr>
    </w:pPr>
    <w:r>
      <w:rPr>
        <w:rStyle w:val="Strong"/>
        <w:noProof/>
        <w:szCs w:val="18"/>
        <w:lang w:eastAsia="zh-TW"/>
      </w:rPr>
      <w:drawing>
        <wp:anchor distT="0" distB="0" distL="114300" distR="114300" simplePos="0" relativeHeight="251659264" behindDoc="0" locked="0" layoutInCell="1" allowOverlap="1" wp14:anchorId="6A8D1A89" wp14:editId="1C4D7EF2">
          <wp:simplePos x="0" y="0"/>
          <wp:positionH relativeFrom="column">
            <wp:posOffset>4947285</wp:posOffset>
          </wp:positionH>
          <wp:positionV relativeFrom="paragraph">
            <wp:posOffset>-510697</wp:posOffset>
          </wp:positionV>
          <wp:extent cx="1674401" cy="878997"/>
          <wp:effectExtent l="0" t="0" r="2540" b="0"/>
          <wp:wrapNone/>
          <wp:docPr id="85397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9189" cy="88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B55" w:rsidRPr="00502679">
      <w:rPr>
        <w:noProof/>
        <w:szCs w:val="18"/>
      </w:rPr>
      <w:drawing>
        <wp:anchor distT="0" distB="0" distL="114300" distR="114300" simplePos="0" relativeHeight="251656192" behindDoc="1" locked="1" layoutInCell="1" allowOverlap="1" wp14:anchorId="250F8B8D" wp14:editId="2CE71D00">
          <wp:simplePos x="0" y="0"/>
          <wp:positionH relativeFrom="page">
            <wp:posOffset>0</wp:posOffset>
          </wp:positionH>
          <wp:positionV relativeFrom="page">
            <wp:posOffset>8394700</wp:posOffset>
          </wp:positionV>
          <wp:extent cx="1868170" cy="2282190"/>
          <wp:effectExtent l="0" t="0" r="0" b="381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Pr>
        <w:rStyle w:val="Strong"/>
        <w:szCs w:val="18"/>
        <w:lang w:eastAsia="zh-TW"/>
      </w:rPr>
      <w:t xml:space="preserve">         </w:t>
    </w:r>
    <w:r w:rsidR="003C6608" w:rsidRPr="003C6608">
      <w:rPr>
        <w:rStyle w:val="Strong"/>
        <w:szCs w:val="18"/>
        <w:lang w:eastAsia="zh-TW"/>
      </w:rPr>
      <w:t>Release Request Form (International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8A0F4" w14:textId="77777777" w:rsidR="00E46064" w:rsidRDefault="00E46064" w:rsidP="00C37A29">
      <w:pPr>
        <w:spacing w:after="0"/>
      </w:pPr>
      <w:r>
        <w:separator/>
      </w:r>
    </w:p>
  </w:footnote>
  <w:footnote w:type="continuationSeparator" w:id="0">
    <w:p w14:paraId="7156E6F4" w14:textId="77777777" w:rsidR="00E46064" w:rsidRDefault="00E46064"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FA86" w14:textId="77777777" w:rsidR="00D939C7" w:rsidRDefault="00D939C7">
    <w:pPr>
      <w:pStyle w:val="Header"/>
    </w:pPr>
    <w:r>
      <w:rPr>
        <w:noProof/>
      </w:rPr>
      <w:drawing>
        <wp:inline distT="0" distB="0" distL="0" distR="0" wp14:anchorId="638DFA0B" wp14:editId="58BE61B8">
          <wp:extent cx="7560000" cy="10702800"/>
          <wp:effectExtent l="0" t="0" r="3175" b="381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366C" w14:textId="77777777"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E238D" w14:textId="77777777" w:rsidR="00383377" w:rsidRDefault="003833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7C34"/>
    <w:multiLevelType w:val="hybridMultilevel"/>
    <w:tmpl w:val="4692D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B143F7F"/>
    <w:multiLevelType w:val="hybridMultilevel"/>
    <w:tmpl w:val="6DB09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443469"/>
    <w:multiLevelType w:val="hybridMultilevel"/>
    <w:tmpl w:val="2854666C"/>
    <w:lvl w:ilvl="0" w:tplc="D3A26980">
      <w:start w:val="1"/>
      <w:numFmt w:val="bullet"/>
      <w:pStyle w:val="List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C6210EC"/>
    <w:multiLevelType w:val="hybridMultilevel"/>
    <w:tmpl w:val="E82C5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FD84C59"/>
    <w:multiLevelType w:val="hybridMultilevel"/>
    <w:tmpl w:val="4AF05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B73D84"/>
    <w:multiLevelType w:val="multilevel"/>
    <w:tmpl w:val="50041352"/>
    <w:numStyleLink w:val="ListHeadings"/>
  </w:abstractNum>
  <w:abstractNum w:abstractNumId="9" w15:restartNumberingAfterBreak="0">
    <w:nsid w:val="596A0C8C"/>
    <w:multiLevelType w:val="multilevel"/>
    <w:tmpl w:val="97DAEA0E"/>
    <w:numStyleLink w:val="Numbering"/>
  </w:abstractNum>
  <w:abstractNum w:abstractNumId="10" w15:restartNumberingAfterBreak="0">
    <w:nsid w:val="60E1502C"/>
    <w:multiLevelType w:val="multilevel"/>
    <w:tmpl w:val="DB6C5EE8"/>
    <w:styleLink w:val="Bullets"/>
    <w:lvl w:ilvl="0">
      <w:start w:val="1"/>
      <w:numFmt w:val="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num w:numId="1" w16cid:durableId="992297897">
    <w:abstractNumId w:val="10"/>
  </w:num>
  <w:num w:numId="2" w16cid:durableId="1933782884">
    <w:abstractNumId w:val="2"/>
  </w:num>
  <w:num w:numId="3" w16cid:durableId="1322005320">
    <w:abstractNumId w:val="1"/>
  </w:num>
  <w:num w:numId="4" w16cid:durableId="593632881">
    <w:abstractNumId w:val="9"/>
  </w:num>
  <w:num w:numId="5" w16cid:durableId="311370581">
    <w:abstractNumId w:val="8"/>
  </w:num>
  <w:num w:numId="6" w16cid:durableId="818040493">
    <w:abstractNumId w:val="3"/>
  </w:num>
  <w:num w:numId="7" w16cid:durableId="751582464">
    <w:abstractNumId w:val="5"/>
  </w:num>
  <w:num w:numId="8" w16cid:durableId="1072894111">
    <w:abstractNumId w:val="7"/>
  </w:num>
  <w:num w:numId="9" w16cid:durableId="739987380">
    <w:abstractNumId w:val="0"/>
  </w:num>
  <w:num w:numId="10" w16cid:durableId="1056508008">
    <w:abstractNumId w:val="4"/>
  </w:num>
  <w:num w:numId="11" w16cid:durableId="1783527230">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25"/>
    <w:rsid w:val="0002013B"/>
    <w:rsid w:val="000300AF"/>
    <w:rsid w:val="000319B6"/>
    <w:rsid w:val="0003799F"/>
    <w:rsid w:val="0004642D"/>
    <w:rsid w:val="000479CA"/>
    <w:rsid w:val="00052847"/>
    <w:rsid w:val="00053277"/>
    <w:rsid w:val="00071205"/>
    <w:rsid w:val="000724AE"/>
    <w:rsid w:val="0008037D"/>
    <w:rsid w:val="000836C2"/>
    <w:rsid w:val="00086C6C"/>
    <w:rsid w:val="00090227"/>
    <w:rsid w:val="00095D65"/>
    <w:rsid w:val="000B4318"/>
    <w:rsid w:val="000B497F"/>
    <w:rsid w:val="000B78FC"/>
    <w:rsid w:val="000C095E"/>
    <w:rsid w:val="000C2125"/>
    <w:rsid w:val="000D48BD"/>
    <w:rsid w:val="000D5C40"/>
    <w:rsid w:val="000D5D52"/>
    <w:rsid w:val="000D7FF7"/>
    <w:rsid w:val="000E562A"/>
    <w:rsid w:val="00100110"/>
    <w:rsid w:val="00107A69"/>
    <w:rsid w:val="00112E8F"/>
    <w:rsid w:val="001176B7"/>
    <w:rsid w:val="001268BC"/>
    <w:rsid w:val="00130310"/>
    <w:rsid w:val="00131659"/>
    <w:rsid w:val="00141CCF"/>
    <w:rsid w:val="00145410"/>
    <w:rsid w:val="0016465B"/>
    <w:rsid w:val="00170F53"/>
    <w:rsid w:val="00173608"/>
    <w:rsid w:val="001808EC"/>
    <w:rsid w:val="0019389A"/>
    <w:rsid w:val="0019621F"/>
    <w:rsid w:val="001A0D77"/>
    <w:rsid w:val="001A72E4"/>
    <w:rsid w:val="001B091F"/>
    <w:rsid w:val="001B5487"/>
    <w:rsid w:val="001C4D51"/>
    <w:rsid w:val="001C7835"/>
    <w:rsid w:val="001D21D7"/>
    <w:rsid w:val="001E4AF0"/>
    <w:rsid w:val="001E5875"/>
    <w:rsid w:val="001F13C1"/>
    <w:rsid w:val="001F288A"/>
    <w:rsid w:val="001F446D"/>
    <w:rsid w:val="001F4593"/>
    <w:rsid w:val="00200082"/>
    <w:rsid w:val="00200E24"/>
    <w:rsid w:val="00201C0F"/>
    <w:rsid w:val="00220B54"/>
    <w:rsid w:val="00221AB7"/>
    <w:rsid w:val="002313FF"/>
    <w:rsid w:val="00246435"/>
    <w:rsid w:val="00246BCF"/>
    <w:rsid w:val="00250F0A"/>
    <w:rsid w:val="002610E7"/>
    <w:rsid w:val="00267845"/>
    <w:rsid w:val="00270834"/>
    <w:rsid w:val="002814E6"/>
    <w:rsid w:val="00282D5E"/>
    <w:rsid w:val="00297992"/>
    <w:rsid w:val="002A306F"/>
    <w:rsid w:val="002A67EF"/>
    <w:rsid w:val="002B2F4D"/>
    <w:rsid w:val="002B7C53"/>
    <w:rsid w:val="002C0417"/>
    <w:rsid w:val="002C4498"/>
    <w:rsid w:val="002C5F8D"/>
    <w:rsid w:val="002E507D"/>
    <w:rsid w:val="002F5F21"/>
    <w:rsid w:val="002F6C59"/>
    <w:rsid w:val="00305171"/>
    <w:rsid w:val="00306999"/>
    <w:rsid w:val="00310D9C"/>
    <w:rsid w:val="00314A11"/>
    <w:rsid w:val="003228FB"/>
    <w:rsid w:val="0034296E"/>
    <w:rsid w:val="00342A8C"/>
    <w:rsid w:val="0034680A"/>
    <w:rsid w:val="003566F2"/>
    <w:rsid w:val="00363FF8"/>
    <w:rsid w:val="0037721D"/>
    <w:rsid w:val="0038102A"/>
    <w:rsid w:val="00383377"/>
    <w:rsid w:val="00392C2F"/>
    <w:rsid w:val="00397AB4"/>
    <w:rsid w:val="003B33EF"/>
    <w:rsid w:val="003C344F"/>
    <w:rsid w:val="003C6608"/>
    <w:rsid w:val="003D029F"/>
    <w:rsid w:val="003D07A9"/>
    <w:rsid w:val="003D23A3"/>
    <w:rsid w:val="003D5856"/>
    <w:rsid w:val="003D6C1B"/>
    <w:rsid w:val="003F6FC3"/>
    <w:rsid w:val="004015AA"/>
    <w:rsid w:val="00404E4F"/>
    <w:rsid w:val="004070C1"/>
    <w:rsid w:val="00414E7D"/>
    <w:rsid w:val="0042339A"/>
    <w:rsid w:val="0042508F"/>
    <w:rsid w:val="00440D83"/>
    <w:rsid w:val="00440FF1"/>
    <w:rsid w:val="00445B64"/>
    <w:rsid w:val="00451FFA"/>
    <w:rsid w:val="004525EF"/>
    <w:rsid w:val="004571B1"/>
    <w:rsid w:val="00461CFA"/>
    <w:rsid w:val="004635FD"/>
    <w:rsid w:val="0047077B"/>
    <w:rsid w:val="00496AE7"/>
    <w:rsid w:val="00497A35"/>
    <w:rsid w:val="004A2FAD"/>
    <w:rsid w:val="004A439D"/>
    <w:rsid w:val="004B609E"/>
    <w:rsid w:val="004B7547"/>
    <w:rsid w:val="004C0765"/>
    <w:rsid w:val="004C1757"/>
    <w:rsid w:val="004D0D39"/>
    <w:rsid w:val="004D0EDB"/>
    <w:rsid w:val="004E0833"/>
    <w:rsid w:val="004E28C6"/>
    <w:rsid w:val="004F1080"/>
    <w:rsid w:val="004F138F"/>
    <w:rsid w:val="004F66E3"/>
    <w:rsid w:val="004F677A"/>
    <w:rsid w:val="00501DF7"/>
    <w:rsid w:val="00502679"/>
    <w:rsid w:val="0050499D"/>
    <w:rsid w:val="0050670B"/>
    <w:rsid w:val="00511FFE"/>
    <w:rsid w:val="005141E8"/>
    <w:rsid w:val="0051604D"/>
    <w:rsid w:val="00521829"/>
    <w:rsid w:val="0052253B"/>
    <w:rsid w:val="00525F8C"/>
    <w:rsid w:val="00550C99"/>
    <w:rsid w:val="00553413"/>
    <w:rsid w:val="005560EF"/>
    <w:rsid w:val="00560885"/>
    <w:rsid w:val="00562C0D"/>
    <w:rsid w:val="00572D5A"/>
    <w:rsid w:val="005762D5"/>
    <w:rsid w:val="0058369E"/>
    <w:rsid w:val="00593314"/>
    <w:rsid w:val="00594496"/>
    <w:rsid w:val="005956E1"/>
    <w:rsid w:val="005B4E55"/>
    <w:rsid w:val="005C6618"/>
    <w:rsid w:val="005C711F"/>
    <w:rsid w:val="005D7991"/>
    <w:rsid w:val="005E2D46"/>
    <w:rsid w:val="005E5879"/>
    <w:rsid w:val="00603FD5"/>
    <w:rsid w:val="00605048"/>
    <w:rsid w:val="00611B9C"/>
    <w:rsid w:val="00613955"/>
    <w:rsid w:val="00616DC8"/>
    <w:rsid w:val="0063336B"/>
    <w:rsid w:val="00633BBA"/>
    <w:rsid w:val="006509FA"/>
    <w:rsid w:val="00652031"/>
    <w:rsid w:val="006528C6"/>
    <w:rsid w:val="00653080"/>
    <w:rsid w:val="00655EFE"/>
    <w:rsid w:val="00657FB8"/>
    <w:rsid w:val="006676F4"/>
    <w:rsid w:val="00674486"/>
    <w:rsid w:val="006762DB"/>
    <w:rsid w:val="00681976"/>
    <w:rsid w:val="00685279"/>
    <w:rsid w:val="0068724F"/>
    <w:rsid w:val="0069113B"/>
    <w:rsid w:val="006A1DEF"/>
    <w:rsid w:val="006A2AB0"/>
    <w:rsid w:val="006A4D83"/>
    <w:rsid w:val="006B1FDA"/>
    <w:rsid w:val="006C1E89"/>
    <w:rsid w:val="006C4AF4"/>
    <w:rsid w:val="006D3F2F"/>
    <w:rsid w:val="006D56AB"/>
    <w:rsid w:val="006D5D76"/>
    <w:rsid w:val="006E0AF4"/>
    <w:rsid w:val="006E3536"/>
    <w:rsid w:val="006F2521"/>
    <w:rsid w:val="00714488"/>
    <w:rsid w:val="0071658D"/>
    <w:rsid w:val="00723498"/>
    <w:rsid w:val="00726871"/>
    <w:rsid w:val="00726AFA"/>
    <w:rsid w:val="007307E9"/>
    <w:rsid w:val="00747165"/>
    <w:rsid w:val="00770965"/>
    <w:rsid w:val="00771D82"/>
    <w:rsid w:val="00773CFB"/>
    <w:rsid w:val="0077753A"/>
    <w:rsid w:val="00783571"/>
    <w:rsid w:val="00793284"/>
    <w:rsid w:val="00793B0A"/>
    <w:rsid w:val="00794530"/>
    <w:rsid w:val="007968F9"/>
    <w:rsid w:val="007A0363"/>
    <w:rsid w:val="007C13C9"/>
    <w:rsid w:val="007C1B07"/>
    <w:rsid w:val="007C7236"/>
    <w:rsid w:val="007D14BD"/>
    <w:rsid w:val="007D2606"/>
    <w:rsid w:val="007E47ED"/>
    <w:rsid w:val="007E684C"/>
    <w:rsid w:val="007F7C68"/>
    <w:rsid w:val="00804D3F"/>
    <w:rsid w:val="00807850"/>
    <w:rsid w:val="00807AF3"/>
    <w:rsid w:val="00810E00"/>
    <w:rsid w:val="00813E1A"/>
    <w:rsid w:val="0081533C"/>
    <w:rsid w:val="00815F55"/>
    <w:rsid w:val="00821160"/>
    <w:rsid w:val="008303AF"/>
    <w:rsid w:val="00831812"/>
    <w:rsid w:val="0083224C"/>
    <w:rsid w:val="00833EEE"/>
    <w:rsid w:val="00841C5F"/>
    <w:rsid w:val="0085129D"/>
    <w:rsid w:val="00851DCC"/>
    <w:rsid w:val="0085439B"/>
    <w:rsid w:val="00857936"/>
    <w:rsid w:val="00882A5C"/>
    <w:rsid w:val="00885045"/>
    <w:rsid w:val="008862CA"/>
    <w:rsid w:val="008950A3"/>
    <w:rsid w:val="008A5D6E"/>
    <w:rsid w:val="008B01D0"/>
    <w:rsid w:val="008B05C3"/>
    <w:rsid w:val="008B4965"/>
    <w:rsid w:val="008B55F7"/>
    <w:rsid w:val="008D1ABD"/>
    <w:rsid w:val="008D3B55"/>
    <w:rsid w:val="008E3CF9"/>
    <w:rsid w:val="008F5D5B"/>
    <w:rsid w:val="008F6172"/>
    <w:rsid w:val="0090137A"/>
    <w:rsid w:val="009272CA"/>
    <w:rsid w:val="009343E6"/>
    <w:rsid w:val="00936068"/>
    <w:rsid w:val="009419E9"/>
    <w:rsid w:val="00942B67"/>
    <w:rsid w:val="00944F22"/>
    <w:rsid w:val="00946C11"/>
    <w:rsid w:val="009517CC"/>
    <w:rsid w:val="009615D4"/>
    <w:rsid w:val="009617F6"/>
    <w:rsid w:val="00962C99"/>
    <w:rsid w:val="009725D8"/>
    <w:rsid w:val="00974677"/>
    <w:rsid w:val="00981B76"/>
    <w:rsid w:val="009905C8"/>
    <w:rsid w:val="00991A8A"/>
    <w:rsid w:val="0099434A"/>
    <w:rsid w:val="00994FB0"/>
    <w:rsid w:val="00997C7F"/>
    <w:rsid w:val="009A2F17"/>
    <w:rsid w:val="009B68EA"/>
    <w:rsid w:val="009C4C9A"/>
    <w:rsid w:val="009D1711"/>
    <w:rsid w:val="009D24F5"/>
    <w:rsid w:val="009D4E88"/>
    <w:rsid w:val="009D52FD"/>
    <w:rsid w:val="009F063A"/>
    <w:rsid w:val="009F349C"/>
    <w:rsid w:val="009F56FA"/>
    <w:rsid w:val="00A03D2C"/>
    <w:rsid w:val="00A05F30"/>
    <w:rsid w:val="00A11143"/>
    <w:rsid w:val="00A12778"/>
    <w:rsid w:val="00A13664"/>
    <w:rsid w:val="00A24EF4"/>
    <w:rsid w:val="00A3047A"/>
    <w:rsid w:val="00A36B09"/>
    <w:rsid w:val="00A62113"/>
    <w:rsid w:val="00A62AE8"/>
    <w:rsid w:val="00A63585"/>
    <w:rsid w:val="00A75505"/>
    <w:rsid w:val="00A90151"/>
    <w:rsid w:val="00A92B42"/>
    <w:rsid w:val="00A9359B"/>
    <w:rsid w:val="00A9755A"/>
    <w:rsid w:val="00A97702"/>
    <w:rsid w:val="00AA163B"/>
    <w:rsid w:val="00AA68D0"/>
    <w:rsid w:val="00AB4B33"/>
    <w:rsid w:val="00AD04B4"/>
    <w:rsid w:val="00AF2AF5"/>
    <w:rsid w:val="00B01B6A"/>
    <w:rsid w:val="00B23603"/>
    <w:rsid w:val="00B2539A"/>
    <w:rsid w:val="00B253FF"/>
    <w:rsid w:val="00B32D6C"/>
    <w:rsid w:val="00B3749D"/>
    <w:rsid w:val="00B44F9B"/>
    <w:rsid w:val="00B53B4E"/>
    <w:rsid w:val="00B552DF"/>
    <w:rsid w:val="00B6487B"/>
    <w:rsid w:val="00B65DAA"/>
    <w:rsid w:val="00B66B2F"/>
    <w:rsid w:val="00B74F7F"/>
    <w:rsid w:val="00B7503F"/>
    <w:rsid w:val="00B75B08"/>
    <w:rsid w:val="00B85BDF"/>
    <w:rsid w:val="00B870D9"/>
    <w:rsid w:val="00B87859"/>
    <w:rsid w:val="00B91D47"/>
    <w:rsid w:val="00BA0322"/>
    <w:rsid w:val="00BA3CB8"/>
    <w:rsid w:val="00BA7623"/>
    <w:rsid w:val="00BB0D54"/>
    <w:rsid w:val="00BB18B6"/>
    <w:rsid w:val="00BC08CC"/>
    <w:rsid w:val="00BD1437"/>
    <w:rsid w:val="00BD3DFC"/>
    <w:rsid w:val="00BE2420"/>
    <w:rsid w:val="00BF0E21"/>
    <w:rsid w:val="00BF4E6B"/>
    <w:rsid w:val="00BF68C8"/>
    <w:rsid w:val="00C01E68"/>
    <w:rsid w:val="00C04BE2"/>
    <w:rsid w:val="00C11924"/>
    <w:rsid w:val="00C1250F"/>
    <w:rsid w:val="00C125C1"/>
    <w:rsid w:val="00C13FF8"/>
    <w:rsid w:val="00C17DA4"/>
    <w:rsid w:val="00C17F76"/>
    <w:rsid w:val="00C22E92"/>
    <w:rsid w:val="00C30A53"/>
    <w:rsid w:val="00C326F9"/>
    <w:rsid w:val="00C37A29"/>
    <w:rsid w:val="00C41508"/>
    <w:rsid w:val="00C503B5"/>
    <w:rsid w:val="00C5758A"/>
    <w:rsid w:val="00C70EFC"/>
    <w:rsid w:val="00C71CFB"/>
    <w:rsid w:val="00C72C59"/>
    <w:rsid w:val="00C74762"/>
    <w:rsid w:val="00C7480B"/>
    <w:rsid w:val="00C75BFB"/>
    <w:rsid w:val="00C85830"/>
    <w:rsid w:val="00C86234"/>
    <w:rsid w:val="00C932F3"/>
    <w:rsid w:val="00CA03B5"/>
    <w:rsid w:val="00CA4E32"/>
    <w:rsid w:val="00CA5BD8"/>
    <w:rsid w:val="00CA6985"/>
    <w:rsid w:val="00CC3C01"/>
    <w:rsid w:val="00CD2A54"/>
    <w:rsid w:val="00CD61EB"/>
    <w:rsid w:val="00CF02F0"/>
    <w:rsid w:val="00CF2857"/>
    <w:rsid w:val="00CF488F"/>
    <w:rsid w:val="00D070F2"/>
    <w:rsid w:val="00D16F74"/>
    <w:rsid w:val="00D17703"/>
    <w:rsid w:val="00D34ED6"/>
    <w:rsid w:val="00D36897"/>
    <w:rsid w:val="00D46594"/>
    <w:rsid w:val="00D529C8"/>
    <w:rsid w:val="00D538F7"/>
    <w:rsid w:val="00D562BA"/>
    <w:rsid w:val="00D56CF5"/>
    <w:rsid w:val="00D60649"/>
    <w:rsid w:val="00D61E88"/>
    <w:rsid w:val="00D6574D"/>
    <w:rsid w:val="00D66DC3"/>
    <w:rsid w:val="00D75FE2"/>
    <w:rsid w:val="00D80812"/>
    <w:rsid w:val="00D8320F"/>
    <w:rsid w:val="00D8323A"/>
    <w:rsid w:val="00D83923"/>
    <w:rsid w:val="00D90E18"/>
    <w:rsid w:val="00D927A2"/>
    <w:rsid w:val="00D939C7"/>
    <w:rsid w:val="00D9419D"/>
    <w:rsid w:val="00DB46E0"/>
    <w:rsid w:val="00DB5F15"/>
    <w:rsid w:val="00DC1310"/>
    <w:rsid w:val="00DD2DA7"/>
    <w:rsid w:val="00DD58FD"/>
    <w:rsid w:val="00DE0652"/>
    <w:rsid w:val="00DF0B5D"/>
    <w:rsid w:val="00DF47B6"/>
    <w:rsid w:val="00DF4E3E"/>
    <w:rsid w:val="00E0453D"/>
    <w:rsid w:val="00E05FA6"/>
    <w:rsid w:val="00E20A76"/>
    <w:rsid w:val="00E25474"/>
    <w:rsid w:val="00E303F5"/>
    <w:rsid w:val="00E32F93"/>
    <w:rsid w:val="00E33E1A"/>
    <w:rsid w:val="00E46064"/>
    <w:rsid w:val="00E46D8A"/>
    <w:rsid w:val="00E51DB2"/>
    <w:rsid w:val="00E51F0D"/>
    <w:rsid w:val="00E534F7"/>
    <w:rsid w:val="00E54B2B"/>
    <w:rsid w:val="00E55349"/>
    <w:rsid w:val="00E604DD"/>
    <w:rsid w:val="00E63534"/>
    <w:rsid w:val="00E65E7D"/>
    <w:rsid w:val="00E704DB"/>
    <w:rsid w:val="00E7241D"/>
    <w:rsid w:val="00E93037"/>
    <w:rsid w:val="00EA1943"/>
    <w:rsid w:val="00EB11FB"/>
    <w:rsid w:val="00EB5085"/>
    <w:rsid w:val="00EC57C6"/>
    <w:rsid w:val="00ED02BE"/>
    <w:rsid w:val="00ED4540"/>
    <w:rsid w:val="00ED5036"/>
    <w:rsid w:val="00ED6BD0"/>
    <w:rsid w:val="00EE095F"/>
    <w:rsid w:val="00EE36A6"/>
    <w:rsid w:val="00EE3BE8"/>
    <w:rsid w:val="00EE6F14"/>
    <w:rsid w:val="00EF3F23"/>
    <w:rsid w:val="00EF3FB1"/>
    <w:rsid w:val="00EF7774"/>
    <w:rsid w:val="00F02484"/>
    <w:rsid w:val="00F03471"/>
    <w:rsid w:val="00F06E03"/>
    <w:rsid w:val="00F162D4"/>
    <w:rsid w:val="00F16665"/>
    <w:rsid w:val="00F208AE"/>
    <w:rsid w:val="00F3314D"/>
    <w:rsid w:val="00F4010B"/>
    <w:rsid w:val="00F4035F"/>
    <w:rsid w:val="00F43125"/>
    <w:rsid w:val="00F4701B"/>
    <w:rsid w:val="00F4702C"/>
    <w:rsid w:val="00F505B8"/>
    <w:rsid w:val="00F634F6"/>
    <w:rsid w:val="00F650AF"/>
    <w:rsid w:val="00F87B07"/>
    <w:rsid w:val="00F94880"/>
    <w:rsid w:val="00F95F54"/>
    <w:rsid w:val="00FA00BC"/>
    <w:rsid w:val="00FC1543"/>
    <w:rsid w:val="00FC2D27"/>
    <w:rsid w:val="00FC2D8B"/>
    <w:rsid w:val="00FC5DEE"/>
    <w:rsid w:val="00FD3306"/>
    <w:rsid w:val="00FD5BF1"/>
    <w:rsid w:val="00FE34D1"/>
    <w:rsid w:val="00FE57D8"/>
    <w:rsid w:val="00FF3221"/>
    <w:rsid w:val="18E61A19"/>
    <w:rsid w:val="41F2F89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7B096"/>
  <w15:docId w15:val="{6D2659B6-8106-440D-A13D-4FB0FC2F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F8D"/>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51604D"/>
    <w:pPr>
      <w:keepNext/>
      <w:keepLines/>
      <w:spacing w:before="240"/>
      <w:outlineLvl w:val="0"/>
    </w:pPr>
    <w:rPr>
      <w:rFonts w:eastAsiaTheme="majorEastAsia" w:cstheme="majorBidi"/>
      <w:b/>
      <w:spacing w:val="2"/>
      <w:sz w:val="36"/>
      <w:szCs w:val="28"/>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BF4E6B"/>
    <w:pPr>
      <w:numPr>
        <w:numId w:val="7"/>
      </w:numPr>
      <w:spacing w:after="6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51604D"/>
    <w:rPr>
      <w:rFonts w:ascii="Arial" w:eastAsiaTheme="majorEastAsia" w:hAnsi="Arial" w:cstheme="majorBidi"/>
      <w:b/>
      <w:spacing w:val="2"/>
      <w:sz w:val="36"/>
      <w:szCs w:val="28"/>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BF0E21"/>
    <w:pPr>
      <w:framePr w:w="10206" w:vSpace="454" w:wrap="around" w:vAnchor="page" w:hAnchor="margin" w:y="710" w:anchorLock="1"/>
      <w:spacing w:after="0"/>
    </w:pPr>
    <w:rPr>
      <w:rFonts w:eastAsia="PMingLiU"/>
      <w:spacing w:val="14"/>
      <w:sz w:val="44"/>
      <w:szCs w:val="44"/>
      <w:lang w:eastAsia="zh-TW"/>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Cs w:val="36"/>
      <w:lang w:eastAsia="en-AU"/>
    </w:rPr>
  </w:style>
  <w:style w:type="character" w:styleId="CommentReference">
    <w:name w:val="annotation reference"/>
    <w:basedOn w:val="DefaultParagraphFont"/>
    <w:rsid w:val="009F349C"/>
    <w:rPr>
      <w:sz w:val="16"/>
      <w:szCs w:val="16"/>
    </w:rPr>
  </w:style>
  <w:style w:type="paragraph" w:styleId="CommentText">
    <w:name w:val="annotation text"/>
    <w:basedOn w:val="Normal"/>
    <w:link w:val="CommentTextChar"/>
    <w:rsid w:val="009F349C"/>
    <w:pPr>
      <w:spacing w:before="0" w:line="240" w:lineRule="auto"/>
    </w:pPr>
    <w:rPr>
      <w:rFonts w:ascii="Gill Sans MT" w:eastAsiaTheme="minorEastAsia" w:hAnsi="Gill Sans MT"/>
      <w:spacing w:val="0"/>
      <w:sz w:val="20"/>
      <w:szCs w:val="20"/>
      <w:lang w:eastAsia="en-AU"/>
    </w:rPr>
  </w:style>
  <w:style w:type="character" w:customStyle="1" w:styleId="CommentTextChar">
    <w:name w:val="Comment Text Char"/>
    <w:basedOn w:val="DefaultParagraphFont"/>
    <w:link w:val="CommentText"/>
    <w:rsid w:val="009F349C"/>
    <w:rPr>
      <w:rFonts w:ascii="Gill Sans MT" w:eastAsiaTheme="minorEastAsia" w:hAnsi="Gill Sans MT"/>
      <w:sz w:val="20"/>
      <w:szCs w:val="20"/>
      <w:lang w:eastAsia="en-AU"/>
    </w:rPr>
  </w:style>
  <w:style w:type="paragraph" w:styleId="CommentSubject">
    <w:name w:val="annotation subject"/>
    <w:basedOn w:val="CommentText"/>
    <w:next w:val="CommentText"/>
    <w:link w:val="CommentSubjectChar"/>
    <w:uiPriority w:val="99"/>
    <w:semiHidden/>
    <w:unhideWhenUsed/>
    <w:rsid w:val="009B68EA"/>
    <w:pPr>
      <w:spacing w:before="60"/>
    </w:pPr>
    <w:rPr>
      <w:rFonts w:ascii="Arial" w:eastAsiaTheme="minorHAnsi" w:hAnsi="Arial"/>
      <w:b/>
      <w:bCs/>
      <w:spacing w:val="4"/>
      <w:lang w:eastAsia="en-US"/>
    </w:rPr>
  </w:style>
  <w:style w:type="character" w:customStyle="1" w:styleId="CommentSubjectChar">
    <w:name w:val="Comment Subject Char"/>
    <w:basedOn w:val="CommentTextChar"/>
    <w:link w:val="CommentSubject"/>
    <w:uiPriority w:val="99"/>
    <w:semiHidden/>
    <w:rsid w:val="009B68EA"/>
    <w:rPr>
      <w:rFonts w:ascii="Arial" w:eastAsiaTheme="minorEastAsia" w:hAnsi="Arial"/>
      <w:b/>
      <w:bCs/>
      <w:spacing w:val="4"/>
      <w:sz w:val="20"/>
      <w:szCs w:val="20"/>
      <w:lang w:eastAsia="en-AU"/>
    </w:rPr>
  </w:style>
  <w:style w:type="character" w:styleId="UnresolvedMention">
    <w:name w:val="Unresolved Mention"/>
    <w:basedOn w:val="DefaultParagraphFont"/>
    <w:uiPriority w:val="99"/>
    <w:semiHidden/>
    <w:unhideWhenUsed/>
    <w:rsid w:val="0002013B"/>
    <w:rPr>
      <w:color w:val="605E5C"/>
      <w:shd w:val="clear" w:color="auto" w:fill="E1DFDD"/>
    </w:rPr>
  </w:style>
  <w:style w:type="character" w:styleId="FollowedHyperlink">
    <w:name w:val="FollowedHyperlink"/>
    <w:basedOn w:val="DefaultParagraphFont"/>
    <w:uiPriority w:val="99"/>
    <w:semiHidden/>
    <w:unhideWhenUsed/>
    <w:rsid w:val="0002013B"/>
    <w:rPr>
      <w:color w:val="000000" w:themeColor="followedHyperlink"/>
      <w:u w:val="single"/>
    </w:rPr>
  </w:style>
  <w:style w:type="paragraph" w:styleId="Revision">
    <w:name w:val="Revision"/>
    <w:hidden/>
    <w:uiPriority w:val="99"/>
    <w:semiHidden/>
    <w:rsid w:val="004525EF"/>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6154">
      <w:bodyDiv w:val="1"/>
      <w:marLeft w:val="0"/>
      <w:marRight w:val="0"/>
      <w:marTop w:val="0"/>
      <w:marBottom w:val="0"/>
      <w:divBdr>
        <w:top w:val="none" w:sz="0" w:space="0" w:color="auto"/>
        <w:left w:val="none" w:sz="0" w:space="0" w:color="auto"/>
        <w:bottom w:val="none" w:sz="0" w:space="0" w:color="auto"/>
        <w:right w:val="none" w:sz="0" w:space="0" w:color="auto"/>
      </w:divBdr>
    </w:div>
    <w:div w:id="189150403">
      <w:bodyDiv w:val="1"/>
      <w:marLeft w:val="0"/>
      <w:marRight w:val="0"/>
      <w:marTop w:val="0"/>
      <w:marBottom w:val="0"/>
      <w:divBdr>
        <w:top w:val="none" w:sz="0" w:space="0" w:color="auto"/>
        <w:left w:val="none" w:sz="0" w:space="0" w:color="auto"/>
        <w:bottom w:val="none" w:sz="0" w:space="0" w:color="auto"/>
        <w:right w:val="none" w:sz="0" w:space="0" w:color="auto"/>
      </w:divBdr>
    </w:div>
    <w:div w:id="383262247">
      <w:bodyDiv w:val="1"/>
      <w:marLeft w:val="0"/>
      <w:marRight w:val="0"/>
      <w:marTop w:val="0"/>
      <w:marBottom w:val="0"/>
      <w:divBdr>
        <w:top w:val="none" w:sz="0" w:space="0" w:color="auto"/>
        <w:left w:val="none" w:sz="0" w:space="0" w:color="auto"/>
        <w:bottom w:val="none" w:sz="0" w:space="0" w:color="auto"/>
        <w:right w:val="none" w:sz="0" w:space="0" w:color="auto"/>
      </w:divBdr>
    </w:div>
    <w:div w:id="386270753">
      <w:bodyDiv w:val="1"/>
      <w:marLeft w:val="0"/>
      <w:marRight w:val="0"/>
      <w:marTop w:val="0"/>
      <w:marBottom w:val="0"/>
      <w:divBdr>
        <w:top w:val="none" w:sz="0" w:space="0" w:color="auto"/>
        <w:left w:val="none" w:sz="0" w:space="0" w:color="auto"/>
        <w:bottom w:val="none" w:sz="0" w:space="0" w:color="auto"/>
        <w:right w:val="none" w:sz="0" w:space="0" w:color="auto"/>
      </w:divBdr>
    </w:div>
    <w:div w:id="724372470">
      <w:bodyDiv w:val="1"/>
      <w:marLeft w:val="0"/>
      <w:marRight w:val="0"/>
      <w:marTop w:val="0"/>
      <w:marBottom w:val="0"/>
      <w:divBdr>
        <w:top w:val="none" w:sz="0" w:space="0" w:color="auto"/>
        <w:left w:val="none" w:sz="0" w:space="0" w:color="auto"/>
        <w:bottom w:val="none" w:sz="0" w:space="0" w:color="auto"/>
        <w:right w:val="none" w:sz="0" w:space="0" w:color="auto"/>
      </w:divBdr>
    </w:div>
    <w:div w:id="807940732">
      <w:bodyDiv w:val="1"/>
      <w:marLeft w:val="0"/>
      <w:marRight w:val="0"/>
      <w:marTop w:val="0"/>
      <w:marBottom w:val="0"/>
      <w:divBdr>
        <w:top w:val="none" w:sz="0" w:space="0" w:color="auto"/>
        <w:left w:val="none" w:sz="0" w:space="0" w:color="auto"/>
        <w:bottom w:val="none" w:sz="0" w:space="0" w:color="auto"/>
        <w:right w:val="none" w:sz="0" w:space="0" w:color="auto"/>
      </w:divBdr>
    </w:div>
    <w:div w:id="812941273">
      <w:bodyDiv w:val="1"/>
      <w:marLeft w:val="0"/>
      <w:marRight w:val="0"/>
      <w:marTop w:val="0"/>
      <w:marBottom w:val="0"/>
      <w:divBdr>
        <w:top w:val="none" w:sz="0" w:space="0" w:color="auto"/>
        <w:left w:val="none" w:sz="0" w:space="0" w:color="auto"/>
        <w:bottom w:val="none" w:sz="0" w:space="0" w:color="auto"/>
        <w:right w:val="none" w:sz="0" w:space="0" w:color="auto"/>
      </w:divBdr>
    </w:div>
    <w:div w:id="831875369">
      <w:bodyDiv w:val="1"/>
      <w:marLeft w:val="0"/>
      <w:marRight w:val="0"/>
      <w:marTop w:val="0"/>
      <w:marBottom w:val="0"/>
      <w:divBdr>
        <w:top w:val="none" w:sz="0" w:space="0" w:color="auto"/>
        <w:left w:val="none" w:sz="0" w:space="0" w:color="auto"/>
        <w:bottom w:val="none" w:sz="0" w:space="0" w:color="auto"/>
        <w:right w:val="none" w:sz="0" w:space="0" w:color="auto"/>
      </w:divBdr>
    </w:div>
    <w:div w:id="1080639872">
      <w:bodyDiv w:val="1"/>
      <w:marLeft w:val="0"/>
      <w:marRight w:val="0"/>
      <w:marTop w:val="0"/>
      <w:marBottom w:val="0"/>
      <w:divBdr>
        <w:top w:val="none" w:sz="0" w:space="0" w:color="auto"/>
        <w:left w:val="none" w:sz="0" w:space="0" w:color="auto"/>
        <w:bottom w:val="none" w:sz="0" w:space="0" w:color="auto"/>
        <w:right w:val="none" w:sz="0" w:space="0" w:color="auto"/>
      </w:divBdr>
    </w:div>
    <w:div w:id="1100416977">
      <w:bodyDiv w:val="1"/>
      <w:marLeft w:val="0"/>
      <w:marRight w:val="0"/>
      <w:marTop w:val="0"/>
      <w:marBottom w:val="0"/>
      <w:divBdr>
        <w:top w:val="none" w:sz="0" w:space="0" w:color="auto"/>
        <w:left w:val="none" w:sz="0" w:space="0" w:color="auto"/>
        <w:bottom w:val="none" w:sz="0" w:space="0" w:color="auto"/>
        <w:right w:val="none" w:sz="0" w:space="0" w:color="auto"/>
      </w:divBdr>
    </w:div>
    <w:div w:id="1372463738">
      <w:bodyDiv w:val="1"/>
      <w:marLeft w:val="0"/>
      <w:marRight w:val="0"/>
      <w:marTop w:val="0"/>
      <w:marBottom w:val="0"/>
      <w:divBdr>
        <w:top w:val="none" w:sz="0" w:space="0" w:color="auto"/>
        <w:left w:val="none" w:sz="0" w:space="0" w:color="auto"/>
        <w:bottom w:val="none" w:sz="0" w:space="0" w:color="auto"/>
        <w:right w:val="none" w:sz="0" w:space="0" w:color="auto"/>
      </w:divBdr>
    </w:div>
    <w:div w:id="1402018302">
      <w:bodyDiv w:val="1"/>
      <w:marLeft w:val="0"/>
      <w:marRight w:val="0"/>
      <w:marTop w:val="0"/>
      <w:marBottom w:val="0"/>
      <w:divBdr>
        <w:top w:val="none" w:sz="0" w:space="0" w:color="auto"/>
        <w:left w:val="none" w:sz="0" w:space="0" w:color="auto"/>
        <w:bottom w:val="none" w:sz="0" w:space="0" w:color="auto"/>
        <w:right w:val="none" w:sz="0" w:space="0" w:color="auto"/>
      </w:divBdr>
    </w:div>
    <w:div w:id="1464695277">
      <w:bodyDiv w:val="1"/>
      <w:marLeft w:val="0"/>
      <w:marRight w:val="0"/>
      <w:marTop w:val="0"/>
      <w:marBottom w:val="0"/>
      <w:divBdr>
        <w:top w:val="none" w:sz="0" w:space="0" w:color="auto"/>
        <w:left w:val="none" w:sz="0" w:space="0" w:color="auto"/>
        <w:bottom w:val="none" w:sz="0" w:space="0" w:color="auto"/>
        <w:right w:val="none" w:sz="0" w:space="0" w:color="auto"/>
      </w:divBdr>
    </w:div>
    <w:div w:id="1821379821">
      <w:bodyDiv w:val="1"/>
      <w:marLeft w:val="0"/>
      <w:marRight w:val="0"/>
      <w:marTop w:val="0"/>
      <w:marBottom w:val="0"/>
      <w:divBdr>
        <w:top w:val="none" w:sz="0" w:space="0" w:color="auto"/>
        <w:left w:val="none" w:sz="0" w:space="0" w:color="auto"/>
        <w:bottom w:val="none" w:sz="0" w:space="0" w:color="auto"/>
        <w:right w:val="none" w:sz="0" w:space="0" w:color="auto"/>
      </w:divBdr>
    </w:div>
    <w:div w:id="1848710126">
      <w:bodyDiv w:val="1"/>
      <w:marLeft w:val="0"/>
      <w:marRight w:val="0"/>
      <w:marTop w:val="0"/>
      <w:marBottom w:val="0"/>
      <w:divBdr>
        <w:top w:val="none" w:sz="0" w:space="0" w:color="auto"/>
        <w:left w:val="none" w:sz="0" w:space="0" w:color="auto"/>
        <w:bottom w:val="none" w:sz="0" w:space="0" w:color="auto"/>
        <w:right w:val="none" w:sz="0" w:space="0" w:color="auto"/>
      </w:divBdr>
    </w:div>
    <w:div w:id="1870947204">
      <w:bodyDiv w:val="1"/>
      <w:marLeft w:val="0"/>
      <w:marRight w:val="0"/>
      <w:marTop w:val="0"/>
      <w:marBottom w:val="0"/>
      <w:divBdr>
        <w:top w:val="none" w:sz="0" w:space="0" w:color="auto"/>
        <w:left w:val="none" w:sz="0" w:space="0" w:color="auto"/>
        <w:bottom w:val="none" w:sz="0" w:space="0" w:color="auto"/>
        <w:right w:val="none" w:sz="0" w:space="0" w:color="auto"/>
      </w:divBdr>
    </w:div>
    <w:div w:id="1920288349">
      <w:bodyDiv w:val="1"/>
      <w:marLeft w:val="0"/>
      <w:marRight w:val="0"/>
      <w:marTop w:val="0"/>
      <w:marBottom w:val="0"/>
      <w:divBdr>
        <w:top w:val="none" w:sz="0" w:space="0" w:color="auto"/>
        <w:left w:val="none" w:sz="0" w:space="0" w:color="auto"/>
        <w:bottom w:val="none" w:sz="0" w:space="0" w:color="auto"/>
        <w:right w:val="none" w:sz="0" w:space="0" w:color="auto"/>
      </w:divBdr>
    </w:div>
    <w:div w:id="204146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lawes\Downloads\TasTAFE%20Supporting%20document%20(3).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9EE96E0621B447BC05C7F6E85A4DAE" ma:contentTypeVersion="56" ma:contentTypeDescription="Create a new document." ma:contentTypeScope="" ma:versionID="82e648adf56bd50e0dfb59b1d64bc4d3">
  <xsd:schema xmlns:xsd="http://www.w3.org/2001/XMLSchema" xmlns:xs="http://www.w3.org/2001/XMLSchema" xmlns:p="http://schemas.microsoft.com/office/2006/metadata/properties" xmlns:ns2="09dfffd6-8fc2-4120-ba5d-b951f1df6f40" xmlns:ns4="d6ba8d63-2205-4b86-9f24-420d49a982d5" xmlns:ns5="7fa37bdc-f6e5-49b4-8da2-2bf50fb304e8" targetNamespace="http://schemas.microsoft.com/office/2006/metadata/properties" ma:root="true" ma:fieldsID="52c71e7452c5e02ebc21df4fe5439236" ns2:_="" ns4:_="" ns5:_="">
    <xsd:import namespace="09dfffd6-8fc2-4120-ba5d-b951f1df6f40"/>
    <xsd:import namespace="d6ba8d63-2205-4b86-9f24-420d49a982d5"/>
    <xsd:import namespace="7fa37bdc-f6e5-49b4-8da2-2bf50fb304e8"/>
    <xsd:element name="properties">
      <xsd:complexType>
        <xsd:sequence>
          <xsd:element name="documentManagement">
            <xsd:complexType>
              <xsd:all>
                <xsd:element ref="ns2:FirstandpreviousPart" minOccurs="0"/>
                <xsd:element ref="ns2:RelatedRecords" minOccurs="0"/>
                <xsd:element ref="ns2:ConsignmentNumber" minOccurs="0"/>
                <xsd:element ref="ns2:Container_x003a_ExpandedNumber" minOccurs="0"/>
                <xsd:element ref="ns2:Creator" minOccurs="0"/>
                <xsd:element ref="ns2:DateClosed" minOccurs="0"/>
                <xsd:element ref="ns2:DateDue" minOccurs="0"/>
                <xsd:element ref="ns2:DateInactive" minOccurs="0"/>
                <xsd:element ref="ns2:DatePublished" minOccurs="0"/>
                <xsd:element ref="ns2:DateReceived" minOccurs="0"/>
                <xsd:element ref="ns2:ExternalEditorId" minOccurs="0"/>
                <xsd:element ref="ns2:ExternalID" minOccurs="0"/>
                <xsd:element ref="ns2:Jurisdictions" minOccurs="0"/>
                <xsd:element ref="ns2:AutomatedPartRule" minOccurs="0"/>
                <xsd:element ref="ns2:Owner_x003a_LocationType" minOccurs="0"/>
                <xsd:element ref="ns2:SeriesRecord" minOccurs="0"/>
                <xsd:element ref="ns2:Disposition" minOccurs="0"/>
                <xsd:element ref="ns2:RecordNumber" minOccurs="0"/>
                <xsd:element ref="ns2:UniqueIdentifier" minOccurs="0"/>
                <xsd:element ref="ns2:ContentManagerBarcode" minOccurs="0"/>
                <xsd:element ref="ns2:LastActionDate" minOccurs="0"/>
                <xsd:element ref="ns2:Approver_x003a_LocationType" minOccurs="0"/>
                <xsd:element ref="ns2:DateCommenced" minOccurs="0"/>
                <xsd:element ref="ns2:ExecutiveOwner_x003a_LocationType" minOccurs="0"/>
                <xsd:element ref="ns2:Log" minOccurs="0"/>
                <xsd:element ref="ns2:ResponsibleBusinessUnit_x0028_Owner_x0029__x003a_LocationType" minOccurs="0"/>
                <xsd:element ref="ns2:DocumentCategory" minOccurs="0"/>
                <xsd:element ref="ns2:MediaServiceMetadata" minOccurs="0"/>
                <xsd:element ref="ns2:MediaServiceFastMetadata" minOccurs="0"/>
                <xsd:element ref="ns2:MediaServiceSearchProperties" minOccurs="0"/>
                <xsd:element ref="ns2:MediaServiceObjectDetectorVersions" minOccurs="0"/>
                <xsd:element ref="ns4:DocStatus" minOccurs="0"/>
                <xsd:element ref="ns2:Access_x0020_Control" minOccurs="0"/>
                <xsd:element ref="ns2:Accession_x0020_Number" minOccurs="0"/>
                <xsd:element ref="ns2:Account_x0020_Type" minOccurs="0"/>
                <xsd:element ref="ns2:Active_x0020_Audit_x0020_Events" minOccurs="0"/>
                <xsd:element ref="ns2:Approver_x003a__x0020_ID_x0020_Number" minOccurs="0"/>
                <xsd:element ref="ns2:Approver_x003a__x0020_Sort_x0020_Name" minOccurs="0"/>
                <xsd:element ref="ns2:Archives_x0020__x0028_External_x0029__x0020_Item_x0020_Number" minOccurs="0"/>
                <xsd:element ref="ns2:Assignee_x003a__x0020_Date_x0020_Assigned" minOccurs="0"/>
                <xsd:element ref="ns2:Assignee_x003a__x0020_Date_x0020_Of_x0020_Birth" minOccurs="0"/>
                <xsd:element ref="ns2:Assignee_x003a__x0020_First_x0020_Names" minOccurs="0"/>
                <xsd:element ref="ns2:Assignee_x003a__x0020_ID_x0020_Number" minOccurs="0"/>
                <xsd:element ref="ns2:Assignee_x003a__x0020_Initials" minOccurs="0"/>
                <xsd:element ref="ns2:Assignee_x003a__x0020_Last_x0020_Name" minOccurs="0"/>
                <xsd:element ref="ns2:Assignee_x003a__x0020_Location_x0020_Type" minOccurs="0"/>
                <xsd:element ref="ns2:Assignee_x003a__x0020_Sort_x0020_Name" minOccurs="0"/>
                <xsd:element ref="ns2:Assignee_x003a__x0020_Unique_x0020_Name" minOccurs="0"/>
                <xsd:element ref="ns2:Auto_x002d_Classification_x0020_Confidence_x0020_Level" minOccurs="0"/>
                <xsd:element ref="ns2:Bypass_x0020_record_x0020_type_x0020_Access_x0020_Controls" minOccurs="0"/>
                <xsd:element ref="ns2:Classification" minOccurs="0"/>
                <xsd:element ref="ns2:Client_x003a__x0020_Location_x0020_Type" minOccurs="0"/>
                <xsd:element ref="ns2:Client_x003a__x0020_Sort_x0020_Name" minOccurs="0"/>
                <xsd:element ref="ns2:Contacts" minOccurs="0"/>
                <xsd:element ref="ns2:Container_x003a__x0020_Record_x0020_Number" minOccurs="0"/>
                <xsd:element ref="ns2:Creator_x003a__x0020_Date_x0020_Of_x0020_Birth" minOccurs="0"/>
                <xsd:element ref="ns2:Creator_x003a__x0020_First_x0020_Names" minOccurs="0"/>
                <xsd:element ref="ns2:Creator_x003a__x0020_ID_x0020_Number" minOccurs="0"/>
                <xsd:element ref="ns2:Creator_x003a__x0020_Initials" minOccurs="0"/>
                <xsd:element ref="ns2:Creator_x003a__x0020_Last_x0020_Name" minOccurs="0"/>
                <xsd:element ref="ns2:Creator_x003a__x0020_Last_x0020_Name_x0020_Prefix" minOccurs="0"/>
                <xsd:element ref="ns2:Creator_x003a__x0020_Location_x0020_Type" minOccurs="0"/>
                <xsd:element ref="ns2:Creator_x003a__x0020_Sort_x0020_Name" minOccurs="0"/>
                <xsd:element ref="ns2:Date_x0020_Created" minOccurs="0"/>
                <xsd:element ref="ns2:Date_x0020_Declared_x0020_As_x0020_Final" minOccurs="0"/>
                <xsd:element ref="ns2:Date_x0020_for_x0020_Review" minOccurs="0"/>
                <xsd:element ref="ns2:Date_x0020_Modified" minOccurs="0"/>
                <xsd:element ref="ns2:Date_x0020_Registered" minOccurs="0"/>
                <xsd:element ref="ns2:Document_x0020_Hash" minOccurs="0"/>
                <xsd:element ref="ns2:Document_x0020_Review_x0020_Due_x0020_Date" minOccurs="0"/>
                <xsd:element ref="ns2:Document_x0020_Review_x0020_State" minOccurs="0"/>
                <xsd:element ref="ns2:DOS_x0020_file" minOccurs="0"/>
                <xsd:element ref="ns2:Electronic_x0020_Only_x003f_" minOccurs="0"/>
                <xsd:element ref="ns2:Enclosed_x003f_" minOccurs="0"/>
                <xsd:element ref="ns2:Executive_x0020_Owner_x003a__x0020_ID_x0020_Number" minOccurs="0"/>
                <xsd:element ref="ns2:Executive_x0020_Owner_x003a__x0020_Sort_x0020_Name" minOccurs="0"/>
                <xsd:element ref="ns2:Expanded_x0020_Number" minOccurs="0"/>
                <xsd:element ref="ns2:External_x0020_Editing_x0020_Completed_x0020_By_x003a__x0020_Date_x0020_Of_x0020_Birth" minOccurs="0"/>
                <xsd:element ref="ns2:External_x0020_Editing_x0020_Finalize_x0020_On_x0020_Checkin" minOccurs="0"/>
                <xsd:element ref="ns2:Foreign_x0020_Barcode" minOccurs="0"/>
                <xsd:element ref="ns2:Format" minOccurs="0"/>
                <xsd:element ref="ns2:GPS_x0020_Location" minOccurs="0"/>
                <xsd:element ref="ns2:Hardcopy_x0020_Folder_x0020_Exists_x003f_" minOccurs="0"/>
                <xsd:element ref="ns2:Home_x003a__x0020_Date_x0020_Of_x0020_Birth" minOccurs="0"/>
                <xsd:element ref="ns2:Home_x003a__x0020_First_x0020_Names" minOccurs="0"/>
                <xsd:element ref="ns2:Home_x003a__x0020_ID_x0020_Number" minOccurs="0"/>
                <xsd:element ref="ns2:Home_x003a__x0020_Initials" minOccurs="0"/>
                <xsd:element ref="ns2:Home_x003a__x0020_Last_x0020_Name" minOccurs="0"/>
                <xsd:element ref="ns2:Home_x003a__x0020_Location_x0020_Type" minOccurs="0"/>
                <xsd:element ref="ns2:Home_x003a__x0020_Sort_x0020_Name" minOccurs="0"/>
                <xsd:element ref="ns2:Home_x003a__x0020_Unique_x0020_Name" minOccurs="0"/>
                <xsd:element ref="ns2:Internet_x0020_Media_x0020_Type" minOccurs="0"/>
                <xsd:element ref="ns2:Is_x0020_Hardcopy_x0020_on_x0020_Folder_x003f_" minOccurs="0"/>
                <xsd:element ref="ns2:Is_x0020_Project_x0020_Related_x003f_" minOccurs="0"/>
                <xsd:element ref="ns2:Matter_x0020_record" minOccurs="0"/>
                <xsd:element ref="ns2:Media_x0020_Type" minOccurs="0"/>
                <xsd:element ref="ns2:Movement_x0020_history" minOccurs="0"/>
                <xsd:element ref="ns2:My_x0020_Authorization_x0020_Complete" minOccurs="0"/>
                <xsd:element ref="ns2:My_x0020_Review_x0020_Complete" minOccurs="0"/>
                <xsd:element ref="ns2:Needs_x0020_Authorization" minOccurs="0"/>
                <xsd:element ref="ns2:Needs_x0020_Review" minOccurs="0"/>
                <xsd:element ref="ns2:Notes0" minOccurs="0"/>
                <xsd:element ref="ns2:Number_x0020_of_x0020_Pages" minOccurs="0"/>
                <xsd:element ref="ns2:Owner_x003a__x0020_Date_x0020_Of_x0020_Birth" minOccurs="0"/>
                <xsd:element ref="ns2:Owner_x003a__x0020_First_x0020_Names" minOccurs="0"/>
                <xsd:element ref="ns2:Owner_x003a__x0020_ID_x0020_Number" minOccurs="0"/>
                <xsd:element ref="ns2:Owner_x003a__x0020_Initials" minOccurs="0"/>
                <xsd:element ref="ns2:Owner_x003a__x0020_Last_x0020_Name" minOccurs="0"/>
                <xsd:element ref="ns2:Owner_x003a__x0020_Sort_x0020_Name" minOccurs="0"/>
                <xsd:element ref="ns2:Owner_x003a__x0020_Unique_x0020_Name" minOccurs="0"/>
                <xsd:element ref="ns2:Provenance" minOccurs="0"/>
                <xsd:element ref="ns2:Record_x0020_Class" minOccurs="0"/>
                <xsd:element ref="ns2:Record_x0020_Holds" minOccurs="0"/>
                <xsd:element ref="ns2:Record_x0020_Thesaurus_x0020_Terms" minOccurs="0"/>
                <xsd:element ref="ns2:Record_x0020_Type" minOccurs="0"/>
                <xsd:element ref="ns2:Render_x0020_to_x0020_PDF_x0020_after_x0020_saving" minOccurs="0"/>
                <xsd:element ref="ns2:Renditions" minOccurs="0"/>
                <xsd:element ref="ns2:Responsible_x0020_Business_x0020_Unit_x0020__x0028_Owner_x0029__x003a__x0020_Date_x0020_Of_x0020_Birth" minOccurs="0"/>
                <xsd:element ref="ns2:Responsible_x0020_Business_x0020_Unit_x0020__x0028_Owner_x0029__x003a__x0020_First_x0020_Names" minOccurs="0"/>
                <xsd:element ref="ns2:Responsible_x0020_Business_x0020_Unit_x0020__x0028_Owner_x0029__x003a__x0020_ID_x0020_Number" minOccurs="0"/>
                <xsd:element ref="ns2:Responsible_x0020_Business_x0020_Unit_x0020__x0028_Owner_x0029__x003a__x0020_Initials" minOccurs="0"/>
                <xsd:element ref="ns2:Responsible_x0020_Business_x0020_Unit_x0020__x0028_Owner_x0029__x003a__x0020_Last_x0020_Name" minOccurs="0"/>
                <xsd:element ref="ns2:Responsible_x0020_Business_x0020_Unit_x0020__x0028_Owner_x0029__x003a__x0020_Sort_x0020_Name" minOccurs="0"/>
                <xsd:element ref="ns2:Retention_x0020_Review_x0020_Date" minOccurs="0"/>
                <xsd:element ref="ns2:Retention_x0020_Schedule" minOccurs="0"/>
                <xsd:element ref="ns2:Reviewers_x0020_Can_x0020_Edit_x0020_Document" minOccurs="0"/>
                <xsd:element ref="ns2:Security0" minOccurs="0"/>
                <xsd:element ref="ns2:Security_x0020_Marking" minOccurs="0"/>
                <xsd:element ref="ns2:Soft_x0020_Deletion_x0020_Requested" minOccurs="0"/>
                <xsd:element ref="ns2:TasTAFE_x0020_Current_x0020_Employee_x0020__x0028_2025_x0020_Migration_x0029_" minOccurs="0"/>
                <xsd:element ref="ns2:TasTAFE_x002f_DECYP_x0020_Dual_x0020_Employee_x0020__x0028_2025_x0020_Migration_x0029_" minOccurs="0"/>
                <xsd:element ref="ns2:Title_x0020__x0028_Free_x0020_Text_x0020_Part_x0029_" minOccurs="0"/>
                <xsd:element ref="ns2:Title_x0020__x0028_Structured_x0020_Part_x0029_" minOccurs="0"/>
                <xsd:element ref="ns2:Update_x0020_the_x0020_record_x0020_number_x0020_when_x0020_the_x0020_classification_x0020_is_x0020_changed" minOccurs="0"/>
                <xsd:element ref="ns2:Comments" minOccurs="0"/>
                <xsd:element ref="ns2:Committee_x0020_for_x0020_Endorsement" minOccurs="0"/>
                <xsd:element ref="ns2:Contact_x0020_Person" minOccurs="0"/>
                <xsd:element ref="ns2:Policy_x0020_Audience" minOccurs="0"/>
                <xsd:element ref="ns2:Responsibilities" minOccurs="0"/>
                <xsd:element ref="ns2:Associated_x0020_legislation" minOccurs="0"/>
                <xsd:element ref="ns2:PolicyCategory" minOccurs="0"/>
                <xsd:element ref="ns2:PolicySubCategory" minOccurs="0"/>
                <xsd:element ref="ns2:ConsultationPeriodStartDate" minOccurs="0"/>
                <xsd:element ref="ns2:ConsultationPeriodEndDate" minOccurs="0"/>
                <xsd:element ref="ns2:ReviewType" minOccurs="0"/>
                <xsd:element ref="ns5:Policy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ffd6-8fc2-4120-ba5d-b951f1df6f40" elementFormDefault="qualified">
    <xsd:import namespace="http://schemas.microsoft.com/office/2006/documentManagement/types"/>
    <xsd:import namespace="http://schemas.microsoft.com/office/infopath/2007/PartnerControls"/>
    <xsd:element name="FirstandpreviousPart" ma:index="2" nillable="true" ma:displayName="First and previous Part" ma:format="Dropdown" ma:internalName="FirstandpreviousPart">
      <xsd:simpleType>
        <xsd:restriction base="dms:Text">
          <xsd:maxLength value="255"/>
        </xsd:restriction>
      </xsd:simpleType>
    </xsd:element>
    <xsd:element name="RelatedRecords" ma:index="3" nillable="true" ma:displayName="Related Records" ma:internalName="RelatedRecords">
      <xsd:simpleType>
        <xsd:restriction base="dms:Note">
          <xsd:maxLength value="255"/>
        </xsd:restriction>
      </xsd:simpleType>
    </xsd:element>
    <xsd:element name="ConsignmentNumber" ma:index="4" nillable="true" ma:displayName="Consignment Number" ma:format="Dropdown" ma:internalName="ConsignmentNumber">
      <xsd:simpleType>
        <xsd:restriction base="dms:Text">
          <xsd:maxLength value="255"/>
        </xsd:restriction>
      </xsd:simpleType>
    </xsd:element>
    <xsd:element name="Container_x003a_ExpandedNumber" ma:index="5" nillable="true" ma:displayName="Container: Expanded Number" ma:format="Dropdown" ma:internalName="Container_x003a_ExpandedNumber">
      <xsd:simpleType>
        <xsd:restriction base="dms:Text">
          <xsd:maxLength value="255"/>
        </xsd:restriction>
      </xsd:simpleType>
    </xsd:element>
    <xsd:element name="Creator" ma:index="6" nillable="true" ma:displayName="Creator" ma:format="Dropdown" ma:internalName="Creator">
      <xsd:simpleType>
        <xsd:restriction base="dms:Text">
          <xsd:maxLength value="255"/>
        </xsd:restriction>
      </xsd:simpleType>
    </xsd:element>
    <xsd:element name="DateClosed" ma:index="7" nillable="true" ma:displayName="Date Closed" ma:format="DateOnly" ma:internalName="DateClosed">
      <xsd:simpleType>
        <xsd:restriction base="dms:DateTime"/>
      </xsd:simpleType>
    </xsd:element>
    <xsd:element name="DateDue" ma:index="8" nillable="true" ma:displayName="Date Due" ma:format="DateOnly" ma:internalName="DateDue">
      <xsd:simpleType>
        <xsd:restriction base="dms:DateTime"/>
      </xsd:simpleType>
    </xsd:element>
    <xsd:element name="DateInactive" ma:index="9" nillable="true" ma:displayName="Date Inactive" ma:format="DateOnly" ma:internalName="DateInactive">
      <xsd:simpleType>
        <xsd:restriction base="dms:DateTime"/>
      </xsd:simpleType>
    </xsd:element>
    <xsd:element name="DatePublished" ma:index="10" nillable="true" ma:displayName="Date Published" ma:format="DateOnly" ma:internalName="DatePublished">
      <xsd:simpleType>
        <xsd:restriction base="dms:DateTime"/>
      </xsd:simpleType>
    </xsd:element>
    <xsd:element name="DateReceived" ma:index="11" nillable="true" ma:displayName="Date Received" ma:format="DateOnly" ma:internalName="DateReceived">
      <xsd:simpleType>
        <xsd:restriction base="dms:DateTime"/>
      </xsd:simpleType>
    </xsd:element>
    <xsd:element name="ExternalEditorId" ma:index="12" nillable="true" ma:displayName="External Editor Id" ma:format="Dropdown" ma:internalName="ExternalEditorId">
      <xsd:simpleType>
        <xsd:restriction base="dms:Text">
          <xsd:maxLength value="255"/>
        </xsd:restriction>
      </xsd:simpleType>
    </xsd:element>
    <xsd:element name="ExternalID" ma:index="13" nillable="true" ma:displayName="External ID" ma:format="Dropdown" ma:internalName="ExternalID">
      <xsd:simpleType>
        <xsd:restriction base="dms:Note">
          <xsd:maxLength value="255"/>
        </xsd:restriction>
      </xsd:simpleType>
    </xsd:element>
    <xsd:element name="Jurisdictions" ma:index="14" nillable="true" ma:displayName="Jurisdictions" ma:format="Dropdown" ma:internalName="Jurisdictions">
      <xsd:simpleType>
        <xsd:restriction base="dms:Text">
          <xsd:maxLength value="255"/>
        </xsd:restriction>
      </xsd:simpleType>
    </xsd:element>
    <xsd:element name="AutomatedPartRule" ma:index="15" nillable="true" ma:displayName="Automated Part Rule" ma:format="Dropdown" ma:internalName="AutomatedPartRule">
      <xsd:simpleType>
        <xsd:restriction base="dms:Note">
          <xsd:maxLength value="255"/>
        </xsd:restriction>
      </xsd:simpleType>
    </xsd:element>
    <xsd:element name="Owner_x003a_LocationType" ma:index="16" nillable="true" ma:displayName="Owner: Location Type" ma:format="Dropdown" ma:internalName="Owner_x003a_LocationType">
      <xsd:simpleType>
        <xsd:restriction base="dms:Text">
          <xsd:maxLength value="255"/>
        </xsd:restriction>
      </xsd:simpleType>
    </xsd:element>
    <xsd:element name="SeriesRecord" ma:index="17" nillable="true" ma:displayName="Series Record" ma:format="Dropdown" ma:internalName="SeriesRecord">
      <xsd:simpleType>
        <xsd:restriction base="dms:Text">
          <xsd:maxLength value="255"/>
        </xsd:restriction>
      </xsd:simpleType>
    </xsd:element>
    <xsd:element name="Disposition" ma:index="18" nillable="true" ma:displayName="Disposition" ma:format="Dropdown" ma:internalName="Disposition">
      <xsd:simpleType>
        <xsd:restriction base="dms:Text">
          <xsd:maxLength value="255"/>
        </xsd:restriction>
      </xsd:simpleType>
    </xsd:element>
    <xsd:element name="RecordNumber" ma:index="19" nillable="true" ma:displayName="Record Number" ma:format="Dropdown" ma:internalName="RecordNumber">
      <xsd:simpleType>
        <xsd:restriction base="dms:Text">
          <xsd:maxLength value="255"/>
        </xsd:restriction>
      </xsd:simpleType>
    </xsd:element>
    <xsd:element name="UniqueIdentifier" ma:index="20" nillable="true" ma:displayName="Unique Identifier" ma:format="Dropdown" ma:internalName="UniqueIdentifier">
      <xsd:simpleType>
        <xsd:restriction base="dms:Text">
          <xsd:maxLength value="255"/>
        </xsd:restriction>
      </xsd:simpleType>
    </xsd:element>
    <xsd:element name="ContentManagerBarcode" ma:index="21" nillable="true" ma:displayName="Content Manager Barcode" ma:format="Dropdown" ma:internalName="ContentManagerBarcode">
      <xsd:simpleType>
        <xsd:restriction base="dms:Text">
          <xsd:maxLength value="255"/>
        </xsd:restriction>
      </xsd:simpleType>
    </xsd:element>
    <xsd:element name="LastActionDate" ma:index="22" nillable="true" ma:displayName="Last Action Date" ma:format="DateOnly" ma:internalName="LastActionDate">
      <xsd:simpleType>
        <xsd:restriction base="dms:DateTime"/>
      </xsd:simpleType>
    </xsd:element>
    <xsd:element name="Approver_x003a_LocationType" ma:index="23" nillable="true" ma:displayName="Approver: Location Type" ma:format="Dropdown" ma:internalName="Approver_x003a_LocationType">
      <xsd:simpleType>
        <xsd:restriction base="dms:Text">
          <xsd:maxLength value="255"/>
        </xsd:restriction>
      </xsd:simpleType>
    </xsd:element>
    <xsd:element name="DateCommenced" ma:index="24" nillable="true" ma:displayName="Date Commenced" ma:format="DateOnly" ma:internalName="DateCommenced">
      <xsd:simpleType>
        <xsd:restriction base="dms:DateTime"/>
      </xsd:simpleType>
    </xsd:element>
    <xsd:element name="ExecutiveOwner_x003a_LocationType" ma:index="25" nillable="true" ma:displayName="Executive Owner: Location Type" ma:format="Dropdown" ma:internalName="ExecutiveOwner_x003a_LocationType">
      <xsd:simpleType>
        <xsd:restriction base="dms:Text">
          <xsd:maxLength value="255"/>
        </xsd:restriction>
      </xsd:simpleType>
    </xsd:element>
    <xsd:element name="Log" ma:index="26" nillable="true" ma:displayName="Log" ma:format="Dropdown" ma:internalName="Log">
      <xsd:simpleType>
        <xsd:restriction base="dms:Note">
          <xsd:maxLength value="255"/>
        </xsd:restriction>
      </xsd:simpleType>
    </xsd:element>
    <xsd:element name="ResponsibleBusinessUnit_x0028_Owner_x0029__x003a_LocationType" ma:index="27" nillable="true" ma:displayName="Responsible Business Unit (Owner): Location Type" ma:format="Dropdown" ma:internalName="ResponsibleBusinessUnit_x0028_Owner_x0029__x003a_LocationType">
      <xsd:simpleType>
        <xsd:restriction base="dms:Text">
          <xsd:maxLength value="255"/>
        </xsd:restriction>
      </xsd:simpleType>
    </xsd:element>
    <xsd:element name="DocumentCategory" ma:index="28" nillable="true" ma:displayName="DocumentCategory" ma:format="Dropdown" ma:internalName="DocumentCategory">
      <xsd:simpleType>
        <xsd:restriction base="dms:Choice">
          <xsd:enumeration value="Policy"/>
          <xsd:enumeration value="Procedure"/>
          <xsd:enumeration value="Supporting Document"/>
        </xsd:restrictio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Access_x0020_Control" ma:index="41" nillable="true" ma:displayName="Access Control" ma:internalName="Access_x0020_Control">
      <xsd:simpleType>
        <xsd:restriction base="dms:Note">
          <xsd:maxLength value="255"/>
        </xsd:restriction>
      </xsd:simpleType>
    </xsd:element>
    <xsd:element name="Accession_x0020_Number" ma:index="42" nillable="true" ma:displayName="Accession Number" ma:internalName="Accession_x0020_Number">
      <xsd:simpleType>
        <xsd:restriction base="dms:Text"/>
      </xsd:simpleType>
    </xsd:element>
    <xsd:element name="Account_x0020_Type" ma:index="43" nillable="true" ma:displayName="Account Type" ma:internalName="Account_x0020_Type">
      <xsd:simpleType>
        <xsd:restriction base="dms:Text"/>
      </xsd:simpleType>
    </xsd:element>
    <xsd:element name="Active_x0020_Audit_x0020_Events" ma:index="44" nillable="true" ma:displayName="Active Audit Events" ma:internalName="Active_x0020_Audit_x0020_Events">
      <xsd:simpleType>
        <xsd:restriction base="dms:Note">
          <xsd:maxLength value="255"/>
        </xsd:restriction>
      </xsd:simpleType>
    </xsd:element>
    <xsd:element name="Approver_x003a__x0020_ID_x0020_Number" ma:index="45" nillable="true" ma:displayName="Approver: ID Number" ma:internalName="Approver_x003a__x0020_ID_x0020_Number">
      <xsd:simpleType>
        <xsd:restriction base="dms:Text"/>
      </xsd:simpleType>
    </xsd:element>
    <xsd:element name="Approver_x003a__x0020_Sort_x0020_Name" ma:index="46" nillable="true" ma:displayName="Approver: Sort Name" ma:internalName="Approver_x003a__x0020_Sort_x0020_Name">
      <xsd:simpleType>
        <xsd:restriction base="dms:Text"/>
      </xsd:simpleType>
    </xsd:element>
    <xsd:element name="Archives_x0020__x0028_External_x0029__x0020_Item_x0020_Number" ma:index="47" nillable="true" ma:displayName="Archives (External) Item Number" ma:internalName="Archives_x0020__x0028_External_x0029__x0020_Item_x0020_Number">
      <xsd:simpleType>
        <xsd:restriction base="dms:Text"/>
      </xsd:simpleType>
    </xsd:element>
    <xsd:element name="Assignee_x003a__x0020_Date_x0020_Assigned" ma:index="48" nillable="true" ma:displayName="Assignee: Date Assigned" ma:internalName="Assignee_x003a__x0020_Date_x0020_Assigned">
      <xsd:simpleType>
        <xsd:restriction base="dms:DateTime"/>
      </xsd:simpleType>
    </xsd:element>
    <xsd:element name="Assignee_x003a__x0020_Date_x0020_Of_x0020_Birth" ma:index="49" nillable="true" ma:displayName="Assignee: Date Of Birth" ma:internalName="Assignee_x003a__x0020_Date_x0020_Of_x0020_Birth">
      <xsd:simpleType>
        <xsd:restriction base="dms:DateTime"/>
      </xsd:simpleType>
    </xsd:element>
    <xsd:element name="Assignee_x003a__x0020_First_x0020_Names" ma:index="50" nillable="true" ma:displayName="Assignee: First Names" ma:internalName="Assignee_x003a__x0020_First_x0020_Names">
      <xsd:simpleType>
        <xsd:restriction base="dms:Text"/>
      </xsd:simpleType>
    </xsd:element>
    <xsd:element name="Assignee_x003a__x0020_ID_x0020_Number" ma:index="51" nillable="true" ma:displayName="Assignee: ID Number" ma:internalName="Assignee_x003a__x0020_ID_x0020_Number">
      <xsd:simpleType>
        <xsd:restriction base="dms:Text"/>
      </xsd:simpleType>
    </xsd:element>
    <xsd:element name="Assignee_x003a__x0020_Initials" ma:index="52" nillable="true" ma:displayName="Assignee: Initials" ma:internalName="Assignee_x003a__x0020_Initials">
      <xsd:simpleType>
        <xsd:restriction base="dms:Text"/>
      </xsd:simpleType>
    </xsd:element>
    <xsd:element name="Assignee_x003a__x0020_Last_x0020_Name" ma:index="53" nillable="true" ma:displayName="Assignee: Last Name" ma:internalName="Assignee_x003a__x0020_Last_x0020_Name">
      <xsd:simpleType>
        <xsd:restriction base="dms:Text"/>
      </xsd:simpleType>
    </xsd:element>
    <xsd:element name="Assignee_x003a__x0020_Location_x0020_Type" ma:index="54" nillable="true" ma:displayName="Assignee: Location Type" ma:internalName="Assignee_x003a__x0020_Location_x0020_Type">
      <xsd:simpleType>
        <xsd:restriction base="dms:Text"/>
      </xsd:simpleType>
    </xsd:element>
    <xsd:element name="Assignee_x003a__x0020_Sort_x0020_Name" ma:index="55" nillable="true" ma:displayName="Assignee: Sort Name" ma:internalName="Assignee_x003a__x0020_Sort_x0020_Name">
      <xsd:simpleType>
        <xsd:restriction base="dms:Text"/>
      </xsd:simpleType>
    </xsd:element>
    <xsd:element name="Assignee_x003a__x0020_Unique_x0020_Name" ma:index="56" nillable="true" ma:displayName="Assignee: Unique Name" ma:internalName="Assignee_x003a__x0020_Unique_x0020_Name">
      <xsd:simpleType>
        <xsd:restriction base="dms:Text"/>
      </xsd:simpleType>
    </xsd:element>
    <xsd:element name="Auto_x002d_Classification_x0020_Confidence_x0020_Level" ma:index="57" nillable="true" ma:displayName="Auto-Classification Confidence Level" ma:internalName="Auto_x002d_Classification_x0020_Confidence_x0020_Level">
      <xsd:simpleType>
        <xsd:restriction base="dms:Text"/>
      </xsd:simpleType>
    </xsd:element>
    <xsd:element name="Bypass_x0020_record_x0020_type_x0020_Access_x0020_Controls" ma:index="58" nillable="true" ma:displayName="Bypass record type Access Controls" ma:internalName="Bypass_x0020_record_x0020_type_x0020_Access_x0020_Controls">
      <xsd:simpleType>
        <xsd:restriction base="dms:Text"/>
      </xsd:simpleType>
    </xsd:element>
    <xsd:element name="Classification" ma:index="59" nillable="true" ma:displayName="Classification" ma:internalName="Classification">
      <xsd:simpleType>
        <xsd:restriction base="dms:Text"/>
      </xsd:simpleType>
    </xsd:element>
    <xsd:element name="Client_x003a__x0020_Location_x0020_Type" ma:index="60" nillable="true" ma:displayName="Client: Location Type" ma:internalName="Client_x003a__x0020_Location_x0020_Type">
      <xsd:simpleType>
        <xsd:restriction base="dms:Text"/>
      </xsd:simpleType>
    </xsd:element>
    <xsd:element name="Client_x003a__x0020_Sort_x0020_Name" ma:index="61" nillable="true" ma:displayName="Client: Sort Name" ma:internalName="Client_x003a__x0020_Sort_x0020_Name">
      <xsd:simpleType>
        <xsd:restriction base="dms:Text"/>
      </xsd:simpleType>
    </xsd:element>
    <xsd:element name="Contacts" ma:index="62" nillable="true" ma:displayName="Contacts" ma:internalName="Contacts">
      <xsd:simpleType>
        <xsd:restriction base="dms:Text"/>
      </xsd:simpleType>
    </xsd:element>
    <xsd:element name="Container_x003a__x0020_Record_x0020_Number" ma:index="63" nillable="true" ma:displayName="Container: Record Number" ma:internalName="Container_x003a__x0020_Record_x0020_Number">
      <xsd:simpleType>
        <xsd:restriction base="dms:Text"/>
      </xsd:simpleType>
    </xsd:element>
    <xsd:element name="Creator_x003a__x0020_Date_x0020_Of_x0020_Birth" ma:index="64" nillable="true" ma:displayName="Creator: Date Of Birth" ma:internalName="Creator_x003a__x0020_Date_x0020_Of_x0020_Birth">
      <xsd:simpleType>
        <xsd:restriction base="dms:DateTime"/>
      </xsd:simpleType>
    </xsd:element>
    <xsd:element name="Creator_x003a__x0020_First_x0020_Names" ma:index="65" nillable="true" ma:displayName="Creator: First Names" ma:internalName="Creator_x003a__x0020_First_x0020_Names">
      <xsd:simpleType>
        <xsd:restriction base="dms:Text"/>
      </xsd:simpleType>
    </xsd:element>
    <xsd:element name="Creator_x003a__x0020_ID_x0020_Number" ma:index="66" nillable="true" ma:displayName="Creator: ID Number" ma:internalName="Creator_x003a__x0020_ID_x0020_Number">
      <xsd:simpleType>
        <xsd:restriction base="dms:Text"/>
      </xsd:simpleType>
    </xsd:element>
    <xsd:element name="Creator_x003a__x0020_Initials" ma:index="67" nillable="true" ma:displayName="Creator: Initials" ma:internalName="Creator_x003a__x0020_Initials">
      <xsd:simpleType>
        <xsd:restriction base="dms:Text"/>
      </xsd:simpleType>
    </xsd:element>
    <xsd:element name="Creator_x003a__x0020_Last_x0020_Name" ma:index="68" nillable="true" ma:displayName="Creator: Last Name" ma:internalName="Creator_x003a__x0020_Last_x0020_Name">
      <xsd:simpleType>
        <xsd:restriction base="dms:Text"/>
      </xsd:simpleType>
    </xsd:element>
    <xsd:element name="Creator_x003a__x0020_Last_x0020_Name_x0020_Prefix" ma:index="69" nillable="true" ma:displayName="Creator: Last Name Prefix" ma:internalName="Creator_x003a__x0020_Last_x0020_Name_x0020_Prefix">
      <xsd:simpleType>
        <xsd:restriction base="dms:Text"/>
      </xsd:simpleType>
    </xsd:element>
    <xsd:element name="Creator_x003a__x0020_Location_x0020_Type" ma:index="70" nillable="true" ma:displayName="Creator: Location Type" ma:internalName="Creator_x003a__x0020_Location_x0020_Type">
      <xsd:simpleType>
        <xsd:restriction base="dms:Text"/>
      </xsd:simpleType>
    </xsd:element>
    <xsd:element name="Creator_x003a__x0020_Sort_x0020_Name" ma:index="71" nillable="true" ma:displayName="Creator: Sort Name" ma:internalName="Creator_x003a__x0020_Sort_x0020_Name">
      <xsd:simpleType>
        <xsd:restriction base="dms:Text"/>
      </xsd:simpleType>
    </xsd:element>
    <xsd:element name="Date_x0020_Created" ma:index="72" nillable="true" ma:displayName="Date Created" ma:internalName="Date_x0020_Created">
      <xsd:simpleType>
        <xsd:restriction base="dms:DateTime"/>
      </xsd:simpleType>
    </xsd:element>
    <xsd:element name="Date_x0020_Declared_x0020_As_x0020_Final" ma:index="73" nillable="true" ma:displayName="Date Declared As Final" ma:internalName="Date_x0020_Declared_x0020_As_x0020_Final">
      <xsd:simpleType>
        <xsd:restriction base="dms:DateTime"/>
      </xsd:simpleType>
    </xsd:element>
    <xsd:element name="Date_x0020_for_x0020_Review" ma:index="74" nillable="true" ma:displayName="Date for Review" ma:internalName="Date_x0020_for_x0020_Review">
      <xsd:simpleType>
        <xsd:restriction base="dms:DateTime"/>
      </xsd:simpleType>
    </xsd:element>
    <xsd:element name="Date_x0020_Modified" ma:index="75" nillable="true" ma:displayName="Date Modified" ma:internalName="Date_x0020_Modified">
      <xsd:simpleType>
        <xsd:restriction base="dms:DateTime"/>
      </xsd:simpleType>
    </xsd:element>
    <xsd:element name="Date_x0020_Registered" ma:index="76" nillable="true" ma:displayName="Date Registered" ma:internalName="Date_x0020_Registered">
      <xsd:simpleType>
        <xsd:restriction base="dms:DateTime"/>
      </xsd:simpleType>
    </xsd:element>
    <xsd:element name="Document_x0020_Hash" ma:index="77" nillable="true" ma:displayName="Document Hash" ma:internalName="Document_x0020_Hash">
      <xsd:simpleType>
        <xsd:restriction base="dms:Text"/>
      </xsd:simpleType>
    </xsd:element>
    <xsd:element name="Document_x0020_Review_x0020_Due_x0020_Date" ma:index="78" nillable="true" ma:displayName="Document Review Due Date" ma:internalName="Document_x0020_Review_x0020_Due_x0020_Date">
      <xsd:simpleType>
        <xsd:restriction base="dms:DateTime"/>
      </xsd:simpleType>
    </xsd:element>
    <xsd:element name="Document_x0020_Review_x0020_State" ma:index="79" nillable="true" ma:displayName="Document Review State" ma:internalName="Document_x0020_Review_x0020_State">
      <xsd:simpleType>
        <xsd:restriction base="dms:Text"/>
      </xsd:simpleType>
    </xsd:element>
    <xsd:element name="DOS_x0020_file" ma:index="80" nillable="true" ma:displayName="DOS file" ma:internalName="DOS_x0020_file">
      <xsd:simpleType>
        <xsd:restriction base="dms:Text"/>
      </xsd:simpleType>
    </xsd:element>
    <xsd:element name="Electronic_x0020_Only_x003f_" ma:index="81" nillable="true" ma:displayName="Electronic Only?" ma:internalName="Electronic_x0020_Only_x003f_">
      <xsd:simpleType>
        <xsd:restriction base="dms:Text"/>
      </xsd:simpleType>
    </xsd:element>
    <xsd:element name="Enclosed_x003f_" ma:index="82" nillable="true" ma:displayName="Enclosed?" ma:internalName="Enclosed_x003f_">
      <xsd:simpleType>
        <xsd:restriction base="dms:Text"/>
      </xsd:simpleType>
    </xsd:element>
    <xsd:element name="Executive_x0020_Owner_x003a__x0020_ID_x0020_Number" ma:index="83" nillable="true" ma:displayName="Executive Owner: ID Number" ma:internalName="Executive_x0020_Owner_x003a__x0020_ID_x0020_Number">
      <xsd:simpleType>
        <xsd:restriction base="dms:Text"/>
      </xsd:simpleType>
    </xsd:element>
    <xsd:element name="Executive_x0020_Owner_x003a__x0020_Sort_x0020_Name" ma:index="84" nillable="true" ma:displayName="Executive Owner: Sort Name" ma:internalName="Executive_x0020_Owner_x003a__x0020_Sort_x0020_Name">
      <xsd:simpleType>
        <xsd:restriction base="dms:Text"/>
      </xsd:simpleType>
    </xsd:element>
    <xsd:element name="Expanded_x0020_Number" ma:index="85" nillable="true" ma:displayName="Expanded Number" ma:internalName="Expanded_x0020_Number">
      <xsd:simpleType>
        <xsd:restriction base="dms:Text"/>
      </xsd:simpleType>
    </xsd:element>
    <xsd:element name="External_x0020_Editing_x0020_Completed_x0020_By_x003a__x0020_Date_x0020_Of_x0020_Birth" ma:index="86" nillable="true" ma:displayName="External Editing Completed By: Date Of Birth" ma:internalName="External_x0020_Editing_x0020_Completed_x0020_By_x003a__x0020_Date_x0020_Of_x0020_Birth">
      <xsd:simpleType>
        <xsd:restriction base="dms:DateTime"/>
      </xsd:simpleType>
    </xsd:element>
    <xsd:element name="External_x0020_Editing_x0020_Finalize_x0020_On_x0020_Checkin" ma:index="87" nillable="true" ma:displayName="External Editing Finalize On Checkin" ma:internalName="External_x0020_Editing_x0020_Finalize_x0020_On_x0020_Checkin">
      <xsd:simpleType>
        <xsd:restriction base="dms:Text"/>
      </xsd:simpleType>
    </xsd:element>
    <xsd:element name="Foreign_x0020_Barcode" ma:index="88" nillable="true" ma:displayName="Foreign Barcode" ma:internalName="Foreign_x0020_Barcode">
      <xsd:simpleType>
        <xsd:restriction base="dms:Text"/>
      </xsd:simpleType>
    </xsd:element>
    <xsd:element name="Format" ma:index="89" nillable="true" ma:displayName="Format" ma:internalName="Format">
      <xsd:simpleType>
        <xsd:restriction base="dms:Text"/>
      </xsd:simpleType>
    </xsd:element>
    <xsd:element name="GPS_x0020_Location" ma:index="90" nillable="true" ma:displayName="GPS Location" ma:internalName="GPS_x0020_Location">
      <xsd:simpleType>
        <xsd:restriction base="dms:Text"/>
      </xsd:simpleType>
    </xsd:element>
    <xsd:element name="Hardcopy_x0020_Folder_x0020_Exists_x003f_" ma:index="91" nillable="true" ma:displayName="Hardcopy Folder Exists?" ma:internalName="Hardcopy_x0020_Folder_x0020_Exists_x003f_">
      <xsd:simpleType>
        <xsd:restriction base="dms:Text"/>
      </xsd:simpleType>
    </xsd:element>
    <xsd:element name="Home_x003a__x0020_Date_x0020_Of_x0020_Birth" ma:index="92" nillable="true" ma:displayName="Home: Date Of Birth" ma:internalName="Home_x003a__x0020_Date_x0020_Of_x0020_Birth">
      <xsd:simpleType>
        <xsd:restriction base="dms:DateTime"/>
      </xsd:simpleType>
    </xsd:element>
    <xsd:element name="Home_x003a__x0020_First_x0020_Names" ma:index="93" nillable="true" ma:displayName="Home: First Names" ma:internalName="Home_x003a__x0020_First_x0020_Names">
      <xsd:simpleType>
        <xsd:restriction base="dms:Text"/>
      </xsd:simpleType>
    </xsd:element>
    <xsd:element name="Home_x003a__x0020_ID_x0020_Number" ma:index="94" nillable="true" ma:displayName="Home: ID Number" ma:internalName="Home_x003a__x0020_ID_x0020_Number">
      <xsd:simpleType>
        <xsd:restriction base="dms:Text"/>
      </xsd:simpleType>
    </xsd:element>
    <xsd:element name="Home_x003a__x0020_Initials" ma:index="95" nillable="true" ma:displayName="Home: Initials" ma:internalName="Home_x003a__x0020_Initials">
      <xsd:simpleType>
        <xsd:restriction base="dms:Text"/>
      </xsd:simpleType>
    </xsd:element>
    <xsd:element name="Home_x003a__x0020_Last_x0020_Name" ma:index="96" nillable="true" ma:displayName="Home: Last Name" ma:internalName="Home_x003a__x0020_Last_x0020_Name">
      <xsd:simpleType>
        <xsd:restriction base="dms:Text"/>
      </xsd:simpleType>
    </xsd:element>
    <xsd:element name="Home_x003a__x0020_Location_x0020_Type" ma:index="97" nillable="true" ma:displayName="Home: Location Type" ma:internalName="Home_x003a__x0020_Location_x0020_Type">
      <xsd:simpleType>
        <xsd:restriction base="dms:Text"/>
      </xsd:simpleType>
    </xsd:element>
    <xsd:element name="Home_x003a__x0020_Sort_x0020_Name" ma:index="98" nillable="true" ma:displayName="Home: Sort Name" ma:internalName="Home_x003a__x0020_Sort_x0020_Name">
      <xsd:simpleType>
        <xsd:restriction base="dms:Text"/>
      </xsd:simpleType>
    </xsd:element>
    <xsd:element name="Home_x003a__x0020_Unique_x0020_Name" ma:index="99" nillable="true" ma:displayName="Home: Unique Name" ma:internalName="Home_x003a__x0020_Unique_x0020_Name">
      <xsd:simpleType>
        <xsd:restriction base="dms:Text"/>
      </xsd:simpleType>
    </xsd:element>
    <xsd:element name="Internet_x0020_Media_x0020_Type" ma:index="100" nillable="true" ma:displayName="Internet Media Type" ma:internalName="Internet_x0020_Media_x0020_Type">
      <xsd:simpleType>
        <xsd:restriction base="dms:Text"/>
      </xsd:simpleType>
    </xsd:element>
    <xsd:element name="Is_x0020_Hardcopy_x0020_on_x0020_Folder_x003f_" ma:index="101" nillable="true" ma:displayName="Is Hardcopy on Folder?" ma:internalName="Is_x0020_Hardcopy_x0020_on_x0020_Folder_x003f_">
      <xsd:simpleType>
        <xsd:restriction base="dms:Text"/>
      </xsd:simpleType>
    </xsd:element>
    <xsd:element name="Is_x0020_Project_x0020_Related_x003f_" ma:index="102" nillable="true" ma:displayName="Is Project Related?" ma:internalName="Is_x0020_Project_x0020_Related_x003f_">
      <xsd:simpleType>
        <xsd:restriction base="dms:Text"/>
      </xsd:simpleType>
    </xsd:element>
    <xsd:element name="Matter_x0020_record" ma:index="103" nillable="true" ma:displayName="Matter record" ma:internalName="Matter_x0020_record">
      <xsd:simpleType>
        <xsd:restriction base="dms:Text"/>
      </xsd:simpleType>
    </xsd:element>
    <xsd:element name="Media_x0020_Type" ma:index="104" nillable="true" ma:displayName="Media Type" ma:internalName="Media_x0020_Type">
      <xsd:simpleType>
        <xsd:restriction base="dms:Text"/>
      </xsd:simpleType>
    </xsd:element>
    <xsd:element name="Movement_x0020_history" ma:index="105" nillable="true" ma:displayName="Movement history" ma:internalName="Movement_x0020_history">
      <xsd:simpleType>
        <xsd:restriction base="dms:Note">
          <xsd:maxLength value="255"/>
        </xsd:restriction>
      </xsd:simpleType>
    </xsd:element>
    <xsd:element name="My_x0020_Authorization_x0020_Complete" ma:index="106" nillable="true" ma:displayName="My Authorization Complete" ma:internalName="My_x0020_Authorization_x0020_Complete">
      <xsd:simpleType>
        <xsd:restriction base="dms:Text"/>
      </xsd:simpleType>
    </xsd:element>
    <xsd:element name="My_x0020_Review_x0020_Complete" ma:index="107" nillable="true" ma:displayName="My Review Complete" ma:internalName="My_x0020_Review_x0020_Complete">
      <xsd:simpleType>
        <xsd:restriction base="dms:Text"/>
      </xsd:simpleType>
    </xsd:element>
    <xsd:element name="Needs_x0020_Authorization" ma:index="108" nillable="true" ma:displayName="Needs Authorization" ma:internalName="Needs_x0020_Authorization">
      <xsd:simpleType>
        <xsd:restriction base="dms:Text"/>
      </xsd:simpleType>
    </xsd:element>
    <xsd:element name="Needs_x0020_Review" ma:index="109" nillable="true" ma:displayName="Needs Review" ma:internalName="Needs_x0020_Review">
      <xsd:simpleType>
        <xsd:restriction base="dms:Text"/>
      </xsd:simpleType>
    </xsd:element>
    <xsd:element name="Notes0" ma:index="110" nillable="true" ma:displayName="Notes" ma:internalName="Notes0">
      <xsd:simpleType>
        <xsd:restriction base="dms:Note">
          <xsd:maxLength value="255"/>
        </xsd:restriction>
      </xsd:simpleType>
    </xsd:element>
    <xsd:element name="Number_x0020_of_x0020_Pages" ma:index="111" nillable="true" ma:displayName="Number of Pages" ma:internalName="Number_x0020_of_x0020_Pages">
      <xsd:simpleType>
        <xsd:restriction base="dms:Text"/>
      </xsd:simpleType>
    </xsd:element>
    <xsd:element name="Owner_x003a__x0020_Date_x0020_Of_x0020_Birth" ma:index="112" nillable="true" ma:displayName="Owner: Date Of Birth" ma:internalName="Owner_x003a__x0020_Date_x0020_Of_x0020_Birth">
      <xsd:simpleType>
        <xsd:restriction base="dms:DateTime"/>
      </xsd:simpleType>
    </xsd:element>
    <xsd:element name="Owner_x003a__x0020_First_x0020_Names" ma:index="113" nillable="true" ma:displayName="Owner: First Names" ma:internalName="Owner_x003a__x0020_First_x0020_Names">
      <xsd:simpleType>
        <xsd:restriction base="dms:Text"/>
      </xsd:simpleType>
    </xsd:element>
    <xsd:element name="Owner_x003a__x0020_ID_x0020_Number" ma:index="114" nillable="true" ma:displayName="Owner: ID Number" ma:internalName="Owner_x003a__x0020_ID_x0020_Number">
      <xsd:simpleType>
        <xsd:restriction base="dms:Text"/>
      </xsd:simpleType>
    </xsd:element>
    <xsd:element name="Owner_x003a__x0020_Initials" ma:index="115" nillable="true" ma:displayName="Owner: Initials" ma:internalName="Owner_x003a__x0020_Initials">
      <xsd:simpleType>
        <xsd:restriction base="dms:Text"/>
      </xsd:simpleType>
    </xsd:element>
    <xsd:element name="Owner_x003a__x0020_Last_x0020_Name" ma:index="116" nillable="true" ma:displayName="Owner: Last Name" ma:internalName="Owner_x003a__x0020_Last_x0020_Name">
      <xsd:simpleType>
        <xsd:restriction base="dms:Text"/>
      </xsd:simpleType>
    </xsd:element>
    <xsd:element name="Owner_x003a__x0020_Sort_x0020_Name" ma:index="117" nillable="true" ma:displayName="Owner: Sort Name" ma:internalName="Owner_x003a__x0020_Sort_x0020_Name">
      <xsd:simpleType>
        <xsd:restriction base="dms:Text"/>
      </xsd:simpleType>
    </xsd:element>
    <xsd:element name="Owner_x003a__x0020_Unique_x0020_Name" ma:index="118" nillable="true" ma:displayName="Owner: Unique Name" ma:internalName="Owner_x003a__x0020_Unique_x0020_Name">
      <xsd:simpleType>
        <xsd:restriction base="dms:Text"/>
      </xsd:simpleType>
    </xsd:element>
    <xsd:element name="Provenance" ma:index="119" nillable="true" ma:displayName="Provenance" ma:internalName="Provenance">
      <xsd:simpleType>
        <xsd:restriction base="dms:Note">
          <xsd:maxLength value="255"/>
        </xsd:restriction>
      </xsd:simpleType>
    </xsd:element>
    <xsd:element name="Record_x0020_Class" ma:index="120" nillable="true" ma:displayName="Record Class" ma:internalName="Record_x0020_Class">
      <xsd:simpleType>
        <xsd:restriction base="dms:Text"/>
      </xsd:simpleType>
    </xsd:element>
    <xsd:element name="Record_x0020_Holds" ma:index="121" nillable="true" ma:displayName="Record Holds" ma:internalName="Record_x0020_Holds">
      <xsd:simpleType>
        <xsd:restriction base="dms:Text"/>
      </xsd:simpleType>
    </xsd:element>
    <xsd:element name="Record_x0020_Thesaurus_x0020_Terms" ma:index="122" nillable="true" ma:displayName="Record Thesaurus Terms" ma:internalName="Record_x0020_Thesaurus_x0020_Terms">
      <xsd:simpleType>
        <xsd:restriction base="dms:Text"/>
      </xsd:simpleType>
    </xsd:element>
    <xsd:element name="Record_x0020_Type" ma:index="123" nillable="true" ma:displayName="Record Type" ma:internalName="Record_x0020_Type">
      <xsd:simpleType>
        <xsd:restriction base="dms:Text"/>
      </xsd:simpleType>
    </xsd:element>
    <xsd:element name="Render_x0020_to_x0020_PDF_x0020_after_x0020_saving" ma:index="124" nillable="true" ma:displayName="Render to PDF after saving" ma:internalName="Render_x0020_to_x0020_PDF_x0020_after_x0020_saving">
      <xsd:simpleType>
        <xsd:restriction base="dms:Text"/>
      </xsd:simpleType>
    </xsd:element>
    <xsd:element name="Renditions" ma:index="125" nillable="true" ma:displayName="Renditions" ma:internalName="Renditions">
      <xsd:simpleType>
        <xsd:restriction base="dms:Text"/>
      </xsd:simpleType>
    </xsd:element>
    <xsd:element name="Responsible_x0020_Business_x0020_Unit_x0020__x0028_Owner_x0029__x003a__x0020_Date_x0020_Of_x0020_Birth" ma:index="126" nillable="true" ma:displayName="Responsible Business Unit (Owner): Date Of Birth" ma:internalName="Responsible_x0020_Business_x0020_Unit_x0020__x0028_Owner_x0029__x003a__x0020_Date_x0020_Of_x0020_Birth">
      <xsd:simpleType>
        <xsd:restriction base="dms:DateTime"/>
      </xsd:simpleType>
    </xsd:element>
    <xsd:element name="Responsible_x0020_Business_x0020_Unit_x0020__x0028_Owner_x0029__x003a__x0020_First_x0020_Names" ma:index="127" nillable="true" ma:displayName="Responsible Business Unit (Owner): First Names" ma:internalName="Responsible_x0020_Business_x0020_Unit_x0020__x0028_Owner_x0029__x003a__x0020_First_x0020_Names">
      <xsd:simpleType>
        <xsd:restriction base="dms:Text"/>
      </xsd:simpleType>
    </xsd:element>
    <xsd:element name="Responsible_x0020_Business_x0020_Unit_x0020__x0028_Owner_x0029__x003a__x0020_ID_x0020_Number" ma:index="128" nillable="true" ma:displayName="Responsible Business Unit (Owner): ID Number" ma:internalName="Responsible_x0020_Business_x0020_Unit_x0020__x0028_Owner_x0029__x003a__x0020_ID_x0020_Number">
      <xsd:simpleType>
        <xsd:restriction base="dms:Text"/>
      </xsd:simpleType>
    </xsd:element>
    <xsd:element name="Responsible_x0020_Business_x0020_Unit_x0020__x0028_Owner_x0029__x003a__x0020_Initials" ma:index="129" nillable="true" ma:displayName="Responsible Business Unit (Owner): Initials" ma:internalName="Responsible_x0020_Business_x0020_Unit_x0020__x0028_Owner_x0029__x003a__x0020_Initials">
      <xsd:simpleType>
        <xsd:restriction base="dms:Text"/>
      </xsd:simpleType>
    </xsd:element>
    <xsd:element name="Responsible_x0020_Business_x0020_Unit_x0020__x0028_Owner_x0029__x003a__x0020_Last_x0020_Name" ma:index="130" nillable="true" ma:displayName="Responsible Business Unit (Owner): Last Name" ma:internalName="Responsible_x0020_Business_x0020_Unit_x0020__x0028_Owner_x0029__x003a__x0020_Last_x0020_Name">
      <xsd:simpleType>
        <xsd:restriction base="dms:Text"/>
      </xsd:simpleType>
    </xsd:element>
    <xsd:element name="Responsible_x0020_Business_x0020_Unit_x0020__x0028_Owner_x0029__x003a__x0020_Sort_x0020_Name" ma:index="131" nillable="true" ma:displayName="Responsible Business Unit (Owner): Sort Name" ma:internalName="Responsible_x0020_Business_x0020_Unit_x0020__x0028_Owner_x0029__x003a__x0020_Sort_x0020_Name">
      <xsd:simpleType>
        <xsd:restriction base="dms:Text"/>
      </xsd:simpleType>
    </xsd:element>
    <xsd:element name="Retention_x0020_Review_x0020_Date" ma:index="132" nillable="true" ma:displayName="Retention Review Date" ma:internalName="Retention_x0020_Review_x0020_Date">
      <xsd:simpleType>
        <xsd:restriction base="dms:DateTime"/>
      </xsd:simpleType>
    </xsd:element>
    <xsd:element name="Retention_x0020_Schedule" ma:index="133" nillable="true" ma:displayName="Retention Schedule" ma:internalName="Retention_x0020_Schedule">
      <xsd:simpleType>
        <xsd:restriction base="dms:Text"/>
      </xsd:simpleType>
    </xsd:element>
    <xsd:element name="Reviewers_x0020_Can_x0020_Edit_x0020_Document" ma:index="134" nillable="true" ma:displayName="Reviewers Can Edit Document" ma:internalName="Reviewers_x0020_Can_x0020_Edit_x0020_Document">
      <xsd:simpleType>
        <xsd:restriction base="dms:Text"/>
      </xsd:simpleType>
    </xsd:element>
    <xsd:element name="Security0" ma:index="135" nillable="true" ma:displayName="Security" ma:internalName="Security0">
      <xsd:simpleType>
        <xsd:restriction base="dms:Text"/>
      </xsd:simpleType>
    </xsd:element>
    <xsd:element name="Security_x0020_Marking" ma:index="136" nillable="true" ma:displayName="Security Marking" ma:internalName="Security_x0020_Marking">
      <xsd:simpleType>
        <xsd:restriction base="dms:Text"/>
      </xsd:simpleType>
    </xsd:element>
    <xsd:element name="Soft_x0020_Deletion_x0020_Requested" ma:index="137" nillable="true" ma:displayName="Soft Deletion Requested" ma:internalName="Soft_x0020_Deletion_x0020_Requested">
      <xsd:simpleType>
        <xsd:restriction base="dms:Text"/>
      </xsd:simpleType>
    </xsd:element>
    <xsd:element name="TasTAFE_x0020_Current_x0020_Employee_x0020__x0028_2025_x0020_Migration_x0029_" ma:index="138" nillable="true" ma:displayName="TasTAFE Current Employee (2025 Migration)" ma:internalName="TasTAFE_x0020_Current_x0020_Employee_x0020__x0028_2025_x0020_Migration_x0029_">
      <xsd:simpleType>
        <xsd:restriction base="dms:Text"/>
      </xsd:simpleType>
    </xsd:element>
    <xsd:element name="TasTAFE_x002f_DECYP_x0020_Dual_x0020_Employee_x0020__x0028_2025_x0020_Migration_x0029_" ma:index="139" nillable="true" ma:displayName="TasTAFE/DECYP Dual Employee (2025 Migration)" ma:internalName="TasTAFE_x002f_DECYP_x0020_Dual_x0020_Employee_x0020__x0028_2025_x0020_Migration_x0029_">
      <xsd:simpleType>
        <xsd:restriction base="dms:Text"/>
      </xsd:simpleType>
    </xsd:element>
    <xsd:element name="Title_x0020__x0028_Free_x0020_Text_x0020_Part_x0029_" ma:index="140" nillable="true" ma:displayName="Title (Free Text Part)" ma:internalName="Title_x0020__x0028_Free_x0020_Text_x0020_Part_x0029_">
      <xsd:simpleType>
        <xsd:restriction base="dms:Text"/>
      </xsd:simpleType>
    </xsd:element>
    <xsd:element name="Title_x0020__x0028_Structured_x0020_Part_x0029_" ma:index="141" nillable="true" ma:displayName="Title (Structured Part)" ma:internalName="Title_x0020__x0028_Structured_x0020_Part_x0029_">
      <xsd:simpleType>
        <xsd:restriction base="dms:Text"/>
      </xsd:simpleType>
    </xsd:element>
    <xsd:element name="Update_x0020_the_x0020_record_x0020_number_x0020_when_x0020_the_x0020_classification_x0020_is_x0020_changed" ma:index="142" nillable="true" ma:displayName="Update the record number when the classification is changed" ma:internalName="Update_x0020_the_x0020_record_x0020_number_x0020_when_x0020_the_x0020_classification_x0020_is_x0020_changed">
      <xsd:simpleType>
        <xsd:restriction base="dms:Text"/>
      </xsd:simpleType>
    </xsd:element>
    <xsd:element name="Comments" ma:index="143" nillable="true" ma:displayName="Comments" ma:description="Any notes for update" ma:internalName="Comments">
      <xsd:simpleType>
        <xsd:restriction base="dms:Note">
          <xsd:maxLength value="255"/>
        </xsd:restriction>
      </xsd:simpleType>
    </xsd:element>
    <xsd:element name="Committee_x0020_for_x0020_Endorsement" ma:index="144" nillable="true" ma:displayName="Committee for Endorsement" ma:default="" ma:internalName="Committee_x0020_for_x0020_Endorsement">
      <xsd:simpleType>
        <xsd:restriction base="dms:Choice">
          <xsd:enumeration value="RCC"/>
          <xsd:enumeration value="ETC"/>
          <xsd:enumeration value="Board"/>
        </xsd:restriction>
      </xsd:simpleType>
    </xsd:element>
    <xsd:element name="Contact_x0020_Person" ma:index="145" nillable="true" ma:displayName="Contact Person" ma:list="UserInfo" ma:SearchPeopleOnly="false" ma:SharePointGroup="0" ma:internalName="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Audience" ma:index="146" nillable="true" ma:displayName="Policy Audience" ma:format="Dropdown" ma:internalName="Policy_x0020_Audience">
      <xsd:simpleType>
        <xsd:restriction base="dms:Choice">
          <xsd:enumeration value="All Staff"/>
          <xsd:enumeration value="Board"/>
          <xsd:enumeration value="Learners"/>
          <xsd:enumeration value="Executive Directors"/>
          <xsd:enumeration value="CEO"/>
          <xsd:enumeration value="CFO"/>
          <xsd:enumeration value="Managers"/>
          <xsd:enumeration value="Education Delivery Teams"/>
          <xsd:enumeration value="Head of Centre"/>
          <xsd:enumeration value="Client Central"/>
          <xsd:enumeration value="Finance"/>
          <xsd:enumeration value="Facilities"/>
          <xsd:enumeration value="External Contractors/Visitors"/>
          <xsd:enumeration value="International"/>
        </xsd:restriction>
      </xsd:simpleType>
    </xsd:element>
    <xsd:element name="Responsibilities" ma:index="147" nillable="true" ma:displayName="Responsibilities" ma:format="Dropdown" ma:internalName="Responsibilities">
      <xsd:simpleType>
        <xsd:restriction base="dms:Choice">
          <xsd:enumeration value="All Staff"/>
          <xsd:enumeration value="Learners"/>
          <xsd:enumeration value="Education Managers"/>
          <xsd:enumeration value="Managers"/>
          <xsd:enumeration value="Teachers"/>
          <xsd:enumeration value="Finance"/>
          <xsd:enumeration value="Client Central"/>
          <xsd:enumeration value="Facilities"/>
          <xsd:enumeration value="Board"/>
          <xsd:enumeration value="Executive Directors"/>
          <xsd:enumeration value="Student Support"/>
          <xsd:enumeration value="Marketing"/>
          <xsd:enumeration value="International"/>
          <xsd:enumeration value="Human Resources"/>
          <xsd:enumeration value="CEO"/>
          <xsd:enumeration value="CFO"/>
          <xsd:enumeration value="Head of Centre"/>
          <xsd:enumeration value="Operations Manager"/>
        </xsd:restriction>
      </xsd:simpleType>
    </xsd:element>
    <xsd:element name="Associated_x0020_legislation" ma:index="148" nillable="true" ma:displayName="Associated legislation" ma:default="Acts Interpretation Act 1931" ma:format="Dropdown" ma:internalName="Associated_x0020_legislation">
      <xsd:simpleType>
        <xsd:restriction base="dms:Choice">
          <xsd:enumeration value="Acts Interpretation Act 1931"/>
          <xsd:enumeration value="Archives Act 1983 (Cth-Aust)"/>
          <xsd:enumeration value="Business Names Registration Act 2011 (Cth-Aust)"/>
          <xsd:enumeration value="Building Act 2016 (Tas)"/>
          <xsd:enumeration value="Carer Recognition Act 2010 + associated Guidelines (Cth – Aust)"/>
          <xsd:enumeration value="Copyright Act 1968 (Cth – Aust)"/>
          <xsd:enumeration value="ESOS legislation including the Education Services for Overseas Students Act 2000 (Cth – Aust)"/>
          <xsd:enumeration value="Firearms Act 1996 (Tas)"/>
          <xsd:enumeration value="Fire Services Act 1979 (Tas)"/>
          <xsd:enumeration value="Health Practitioner Regulation National Law (Tasmania) Act 2010"/>
          <xsd:enumeration value="Liquor Licencing Act 1990 + associated Regulations (Tas)"/>
          <xsd:enumeration value="Local Government Act 1993 and associated Acts, Regulations and By Laws (Tas)"/>
          <xsd:enumeration value="National Vocational Education and Training Regulator Act 2020 + VET Quality Framework (Cth – Aust)"/>
          <xsd:enumeration value="Passenger Transport Services Act 2011 (The Act)"/>
          <xsd:enumeration value="Personal Information Protection Act 2004 (Tas)"/>
          <xsd:enumeration value="Right to Information Act 2009 (Tas)"/>
          <xsd:enumeration value="TasTAFE (Skills and Training Business) Act 2021"/>
          <xsd:enumeration value="Traffic Act 1925 and associated Acts and Regulations (Tas)"/>
          <xsd:enumeration value="Water Management Act 1999 and associated Regulations (Tas)"/>
          <xsd:enumeration value="Age Discrimination Act 2004 (Cth-Aust)"/>
          <xsd:enumeration value="Anti-Discrimination Act 1998 + associated Standards + Anti-Discrimination Amendment Act 2015 (Tas)"/>
          <xsd:enumeration value="Child and Youth Safe Organisations Act 2023"/>
          <xsd:enumeration value="Children, Young Persons and Their Families Act 1997 (Tas)"/>
          <xsd:enumeration value="Disability Discrimination Act 1992 (Cth-Aust)"/>
          <xsd:enumeration value="Education Facility Attendant Salaries and Conditions of Employment Industrial Agreement 2019 (no.2)"/>
          <xsd:enumeration value="Education Facility Attendant Job Security Industrial Agreement 2019 (Tas)"/>
          <xsd:enumeration value="Fair Work Act 2009"/>
          <xsd:enumeration value="Integrity Commission Act 2009 (Tas)"/>
          <xsd:enumeration value="Public Health Act 1997 (Tas)"/>
          <xsd:enumeration value="Public Interest Disclosures Act 2002 (Tas)"/>
          <xsd:enumeration value="Racial Discrimination Act 1975 (Cth-Aust)"/>
          <xsd:enumeration value="Registration to Work With Vulnerable People Act 2013 (Tas)"/>
          <xsd:enumeration value="Sex Discrimination Act 1984 (Cth-Aust)"/>
          <xsd:enumeration value="TasTAFE General Employees Enterprise Agreement 2023"/>
          <xsd:enumeration value="TasTAFE Teaching Employees Enterprise Agreement 2023"/>
          <xsd:enumeration value="Teachers Registration Act 2000 (Tas)"/>
          <xsd:enumeration value="Workers Rehabilitation and Compensation Act 1988 (Tas)"/>
          <xsd:enumeration value="Workplace Health and Safety Act 2012 and Supporting Regulations (Tas)"/>
          <xsd:enumeration value="A New Tax System (Australian Business Number) Act 1999 (Cth-Aust)"/>
          <xsd:enumeration value="A New Tax System (Goods and Services Tax) Act 1999 (Cth-Aust)"/>
          <xsd:enumeration value="Electronic Transactions Act 2000 (Tas)"/>
          <xsd:enumeration value="Financial Management Act 2016 and Treasurer’s Instructions (Tas)"/>
          <xsd:enumeration value="Fringe Benefits Tax Assessment Act 1986 (Cth-Aust)"/>
          <xsd:enumeration value="Higher Education Support Act 2003 amended by the Higher Education Support Amendment (VET FEE-HELP Reform) Act 2015 (Cth-Aust)"/>
          <xsd:enumeration value="Income Tax Assessment Act 1997(Cth-Aust)"/>
          <xsd:enumeration value="Superannuation Act 1976, Superannuation Guarantee (Administration) Act 1992, and subsequent amendments and related Acts (Cth-Aust)"/>
        </xsd:restriction>
      </xsd:simpleType>
    </xsd:element>
    <xsd:element name="PolicyCategory" ma:index="149" nillable="true" ma:displayName="PolicyCategory" ma:default="" ma:format="Dropdown" ma:internalName="PolicyCategory">
      <xsd:complexType>
        <xsd:complexContent>
          <xsd:extension base="dms:MultiChoice">
            <xsd:sequence>
              <xsd:element name="Value" maxOccurs="unbounded" minOccurs="0" nillable="true">
                <xsd:simpleType>
                  <xsd:restriction base="dms:Choice">
                    <xsd:enumeration value="Assessment"/>
                    <xsd:enumeration value="Assets"/>
                    <xsd:enumeration value="Authorisation Schedules"/>
                    <xsd:enumeration value="Complaints, Feedback and Staff Grievance"/>
                    <xsd:enumeration value="Compliance"/>
                    <xsd:enumeration value="COVID-19"/>
                    <xsd:enumeration value="Delegation and Authorisation Schedules"/>
                    <xsd:enumeration value="Delegations"/>
                    <xsd:enumeration value="Education"/>
                    <xsd:enumeration value="Finance"/>
                    <xsd:enumeration value="For Policy Owners"/>
                    <xsd:enumeration value="Health and Safety"/>
                    <xsd:enumeration value="HR Management"/>
                    <xsd:enumeration value="Internet"/>
                    <xsd:enumeration value="IT"/>
                    <xsd:enumeration value="Marketing, Events and Media"/>
                    <xsd:enumeration value="Other"/>
                    <xsd:enumeration value="Partnering"/>
                    <xsd:enumeration value="Policy and Procedure Framework"/>
                    <xsd:enumeration value="Purchasing, Contracts, Tenders and Sponsorship"/>
                    <xsd:enumeration value="Quality and Compliance"/>
                    <xsd:enumeration value="Specific Training Programs"/>
                    <xsd:enumeration value="Students"/>
                    <xsd:enumeration value="TasTAFE Board"/>
                    <xsd:enumeration value="Teachers"/>
                    <xsd:enumeration value="Travel and Vehicles"/>
                    <xsd:enumeration value="Feedback, Complaints and Staff Grievance"/>
                  </xsd:restriction>
                </xsd:simpleType>
              </xsd:element>
            </xsd:sequence>
          </xsd:extension>
        </xsd:complexContent>
      </xsd:complexType>
    </xsd:element>
    <xsd:element name="PolicySubCategory" ma:index="150" nillable="true" ma:displayName="PolicySubCategory" ma:format="Dropdown" ma:internalName="PolicySubCategory">
      <xsd:complexType>
        <xsd:complexContent>
          <xsd:extension base="dms:MultiChoiceFillIn">
            <xsd:sequence>
              <xsd:element name="Value" maxOccurs="unbounded" minOccurs="0" nillable="true">
                <xsd:simpleType>
                  <xsd:union memberTypes="dms:Text">
                    <xsd:simpleType>
                      <xsd:restriction base="dms:Choice">
                        <xsd:enumeration value="Disposal of Goods"/>
                        <xsd:enumeration value="Residence"/>
                      </xsd:restriction>
                    </xsd:simpleType>
                  </xsd:union>
                </xsd:simpleType>
              </xsd:element>
            </xsd:sequence>
          </xsd:extension>
        </xsd:complexContent>
      </xsd:complexType>
    </xsd:element>
    <xsd:element name="ConsultationPeriodStartDate" ma:index="151" nillable="true" ma:displayName="Consultation Period Start Date" ma:format="DateOnly" ma:internalName="ConsultationPeriodStartDate">
      <xsd:simpleType>
        <xsd:restriction base="dms:DateTime"/>
      </xsd:simpleType>
    </xsd:element>
    <xsd:element name="ConsultationPeriodEndDate" ma:index="152" nillable="true" ma:displayName="Consultation Period End Date" ma:format="DateOnly" ma:internalName="ConsultationPeriodEndDate">
      <xsd:simpleType>
        <xsd:restriction base="dms:DateTime"/>
      </xsd:simpleType>
    </xsd:element>
    <xsd:element name="ReviewType" ma:index="153" nillable="true" ma:displayName="ReviewType" ma:default="" ma:format="Dropdown" ma:internalName="ReviewType">
      <xsd:simpleType>
        <xsd:restriction base="dms:Choice">
          <xsd:enumeration value="Revised"/>
        </xsd:restriction>
      </xsd:simpleType>
    </xsd:element>
  </xsd:schema>
  <xsd:schema xmlns:xsd="http://www.w3.org/2001/XMLSchema" xmlns:xs="http://www.w3.org/2001/XMLSchema" xmlns:dms="http://schemas.microsoft.com/office/2006/documentManagement/types" xmlns:pc="http://schemas.microsoft.com/office/infopath/2007/PartnerControls" targetNamespace="d6ba8d63-2205-4b86-9f24-420d49a982d5" elementFormDefault="qualified">
    <xsd:import namespace="http://schemas.microsoft.com/office/2006/documentManagement/types"/>
    <xsd:import namespace="http://schemas.microsoft.com/office/infopath/2007/PartnerControls"/>
    <xsd:element name="DocStatus" ma:index="40" nillable="true" ma:displayName="DocStatus" ma:default="" ma:format="Dropdown" ma:internalName="DocStatus">
      <xsd:simpleType>
        <xsd:restriction base="dms:Choice">
          <xsd:enumeration value="Working Draft"/>
          <xsd:enumeration value="All Staff Consultation"/>
          <xsd:enumeration value="Waiting for Endorsement"/>
          <xsd:enumeration value="Waiting for Approval"/>
          <xsd:enumeration value="Final"/>
          <xsd:enumeration value="Superseded"/>
          <xsd:enumeration value="Obsolete"/>
          <xsd:enumeration value="ArchiveDraft"/>
        </xsd:restriction>
      </xsd:simpleType>
    </xsd:element>
  </xsd:schema>
  <xsd:schema xmlns:xsd="http://www.w3.org/2001/XMLSchema" xmlns:xs="http://www.w3.org/2001/XMLSchema" xmlns:dms="http://schemas.microsoft.com/office/2006/documentManagement/types" xmlns:pc="http://schemas.microsoft.com/office/infopath/2007/PartnerControls" targetNamespace="7fa37bdc-f6e5-49b4-8da2-2bf50fb304e8" elementFormDefault="qualified">
    <xsd:import namespace="http://schemas.microsoft.com/office/2006/documentManagement/types"/>
    <xsd:import namespace="http://schemas.microsoft.com/office/infopath/2007/PartnerControls"/>
    <xsd:element name="PolicyRevised" ma:index="154" nillable="true" ma:displayName="PolicyRevised" ma:default="0" ma:format="Dropdown" ma:internalName="PolicyRevi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og xmlns="09dfffd6-8fc2-4120-ba5d-b951f1df6f40">84;;;;;;;;;;30/03/2025 at 10:22 AM;GUEST ACCOUNT;From: 27/03/2025 at 5:48 PM - To: 30/03/2025 at 10:22 AM;False|1;;;;;;;;;;30/03/2025 at 10:22 AM;GUEST ACCOUNT;;False|110;;;;;;;;;;30/03/2025 at 10:22 AM;GUEST ACCOUNT;Revision Number 3 - C:\\Users\\katherine.rhee\\ContentManager\\Offline Records (EP)\\TasTAFE Supporting Information ~ POLICY AND PROCEDURES - Standards\\Release Request Form (International Education).DOCX (* Main Document Store: 001+0UIX+0O6F1PTK7H9.DOCX *);False|1;;;;;;;;;;27/03/2025 at 5:48 PM;GUEST ACCOUNT;;False|84;;;;;;;;;;27/03/2025 at 5:48 PM;GUEST ACCOUNT;From: 25/03/2025 at 9:43 PM - To: 27/03/2025 at 5:48 PM;False|110;;;;;;;;;;27/03/2025 at 5:48 PM;GUEST ACCOUNT;Revision Number 3 - C:\\Users\\katherine.rhee\\ContentManager\\Offline Records (EP)\\TasTAFE Supporting Information ~ POLICY AND PROCEDURES - Standards\\Release Request Form (International Education).DOCX (* Main Document Store: 001+0UIX+0O6F1PTK7H9.DOCX *);False|110;;;;;;;;;;25/03/2025 at 9:43 PM;GUEST ACCOUNT;Revision Number 3 - C:\\Users\\katherine.rhee\\ContentManager\\Offline Records (EP)\\TasTAFE Supporting Information ~ POLICY AND PROCEDURES - Standards\\Release Request Form (International Education).DOCX (* Main Document Store: 001+0UIX+0O6F1PTK7H9.DOCX *);False|84;;;;;;;;;;25/03/2025 at 9:43 PM;GUEST ACCOUNT;From: 23/03/2025 at 11:31 AM - To: 25/03/2025 at 9:43 PM;False|1;;;;;;;;;;25/03/2025 at 9:43 PM;GUEST ACCOUNT;;False|84;;;;;;;;;;23/03/2025 at 11:31 AM;scott.turnbull;From: 23/03/2025 at 10:30 AM - To: 23/03/2025 at 11:31 AM;False|1;;;;;;;;;;23/03/2025 at 11:31 AM;scott.turnbull;;False|112;;;;;;;;;;23/03/2025 at 11:31 AM;scott.turnbull;P:\\TasTAFE test export of all files 21March\\EP_7119970.DOCX;False|125;;;;;;;;;;23/03/2025 at 11:31 AM;scott.turnbull;Revision Number 1 (Main Document Store: 002+0NFX+0O6F1PSB0EU.DOCX);False|125;;;;;;;;;;23/03/2025 at 11:31 AM;scott.turnbull;Revision Number 2 (Main Document Store: 002+0NFX+0O6F1PSB0EW.DOCX);False|110;;;;;;;;;;23/03/2025 at 10:30 AM;GUEST ACCOUNT;Revision Number 3 - C:\\Users\\katherine.rhee\\ContentManager\\Offline Records (EP)\\TasTAFE Supporting Information ~ POLICY AND PROCEDURES - Standards\\Release Request Form (International Education).DOCX (* Main Document Store: 001+0UIX+0O6F1PTK7H9.DOCX *);False|84;;;;;;;;;;23/03/2025 at 10:30 AM;GUEST ACCOUNT;From: 18/03/2025 at 9:42 PM - To: 23/03/2025 at 10:30 AM;False|1;;;;;;;;;;23/03/2025 at 10:30 AM;GUEST ACCOUNT;;False|84;;;;;;;;;;18/03/2025 at 9:42 PM;GUEST ACCOUNT;From: 18/03/2025 at 1:54 PM - To: 18/03/2025 at 9:42 PM;False|1;;;;;;;;;;18/03/2025 at 9:42 PM;GUEST ACCOUNT;;False|110;;;;;;;;;;18/03/2025 at 9:42 PM;GUEST ACCOUNT;Revision Number 3 - C:\\Users\\katherine.rhee\\ContentManager\\Offline Records (EP)\\TasTAFE Supporting Information ~ POLICY AND PROCEDURES - Standards\\Release Request Form (International Education).DOCX (* Main Document Store: 001+0UIX+0O6F1PTK7H9.DOCX *);False|112;;;;;;;;;;18/03/2025 at 1:54 PM;scott.turnbull;P:\\Test Export 14March\\Release Request Form (International Education).DOCX;False|84;;;;;;;;;;18/03/2025 at 1:54 PM;scott.turnbull;From: 18/03/2025 at 1:24 AM - To: 18/03/2025 at 1:54 PM;False|1;;;;;;;;;;18/03/2025 at 1:54 PM;scott.turnbull;;False|125;;;;;;;;;;18/03/2025 at 1:54 PM;scott.turnbull;Revision Number 1 (Main Document Store: 002+0NFX+0O6F1PSB0EU.DOCX);False|125;;;;;;;;;;18/03/2025 at 1:54 PM;scott.turnbull;Revision Number 2 (Main Document Store: 002+0NFX+0O6F1PSB0EW.DOCX);False|110;;;;;;;;;;18/03/2025 at 1:24 AM;GUEST ACCOUNT;Revision Number 3 - C:\\Users\\katherine.rhee\\ContentManager\\Offline Records (EP)\\TasTAFE Supporting Information ~ POLICY AND PROCEDURES - Standards\\Release Request Form (International Education).DOCX (* Main Document Store: 001+0UIX+0O6F1PTK7H9.DOCX *);False|84;;;;;;;;;;18/03/2025 at 1:24 AM;GUEST ACCOUNT;From: 18/03/2025 at 12:27 AM - To: 18/03/2025 at 1:24 AM;False|1;;;;;;;;;;18/03/2025 at 1:24 AM;GUEST ACCOUNT;;False|84;;;;;;;;;;18/03/2025 at 12:27 AM;GUEST ACCOUNT;From: 18/03/2025 at 12:18 AM - To: 18/03/2025 at 12:27 AM;False|1;;;;;;;;;;18/03/2025 at 12:27 AM;GUEST ACCOUNT;;False|110;;;;;;;;;;18/03/2025 at 12:27 AM;GUEST ACCOUNT;Revision Number 3 - C:\\Users\\katherine.rhee\\ContentManager\\Offline Records (EP)\\TasTAFE Supporting Information ~ POLICY AND PROCEDURES - Standards\\Release Request Form (International Education).DOCX (* Main Document Store: 001+0UIX+0O6F1PTK7H9.DOCX *);False|110;;;;;;;;;;18/03/2025 at 12:18 AM;GUEST ACCOUNT;Revision Number 3 - C:\\Users\\katherine.rhee\\ContentManager\\Offline Records (EP)\\TasTAFE Supporting Information ~ POLICY AND PROCEDURES - Standards\\Release Request Form (International Education).DOCX (* Main Document Store: 001+0UIX+0O6F1PTK7H9.DOCX *);False|84;;;;;;;;;;18/03/2025 at 12:18 AM;GUEST ACCOUNT;From: 16/03/2025 at 10:28 AM - To: 18/03/2025 at 12:18 AM;False|1;;;;;;;;;;18/03/2025 at 12:18 AM;GUEST ACCOUNT;;False|84;;;;;;;;;;16/03/2025 at 10:28 AM;GUEST ACCOUNT;From: 11/03/2025 at 10:00 PM - To: 16/03/2025 at 10:28 AM;False|1;;;;;;;;;;16/03/2025 at 10:28 AM;GUEST ACCOUNT;;False|110;;;;;;;;;;16/03/2025 at 10:28 AM;GUEST ACCOUNT;Revision Number 3 - C:\\Users\\katherine.rhee\\ContentManager\\Offline Records (EP)\\TasTAFE Supporting Information ~ POLICY AND PROCEDURES - Standards\\Release Request Form (International Education).DOCX (* Main Document Store: 001+0UIX+0O6F1PTK7H9.DOCX *);False|110;;;;;;;;;;11/03/2025 at 10:00 PM;GUEST ACCOUNT;Revision Number 3 - C:\\Users\\katherine.rhee\\ContentManager\\Offline Records (EP)\\TasTAFE Supporting Information ~ POLICY AND PROCEDURES - Standards\\Release Request Form (International Education).DOCX (* Main Document Store: 001+0UIX+0O6F1PTK7H9.DOCX *);False|84;;;;;;;;;;11/03/2025 at 10:00 PM;GUEST ACCOUNT;From: 10/03/2025 at 10:06 PM - To: 11/03/2025 at 10:00 PM;False|1;;;;;;;;;;11/03/2025 at 10:00 PM;GUEST ACCOUNT;;False|84;;;;;;;;;;10/03/2025 at 10:06 PM;GUEST ACCOUNT;From: 09/03/2025 at 10:25 AM - To: 10/03/2025 at 10:06 PM;False|1;;;;;;;;;;10/03/2025 at 10:06 PM;GUEST ACCOUNT;;False|110;;;;;;;;;;10/03/2025 at 10:06 PM;GUEST ACCOUNT;Revision Number 3 - C:\\Users\\katherine.rhee\\ContentManager\\Offline Records (EP)\\TasTAFE Supporting Information ~ POLICY AND PROCEDURES - Standards\\Release Request Form (International Education).DOCX (* Main Document Store: 001+0UIX+0O6F1PTK7H9.DOCX *);False|110;;;;;;;;;;09/03/2025 at 10:25 AM;GUEST ACCOUNT;Revision Number 3 - C:\\Users\\katherine.rhee\\ContentManager\\Offline Records (EP)\\TasTAFE Supporting Information ~ POLICY AND PROCEDURES - Standards\\Release Request Form (International Education).DOCX (* Main Document Store: 001+0UIX+0O6F1PTK7H9.DOCX *);False|84;;;;;;;;;;09/03/2025 at 10:25 AM;GUEST ACCOUNT;From: 08/03/2025 at 10:25 AM - To: 09/03/2025 at 10:25 AM;False|1;;;;;;;;;;09/03/2025 at 10:25 AM;GUEST ACCOUNT;;False|84;;;;;;;;;;08/03/2025 at 10:25 AM;GUEST ACCOUNT;From: 08/03/2025 at 3:08 AM - To: 08/03/2025 at 10:25 AM;False|1;;;;;;;;;;08/03/2025 at 10:25 AM;GUEST ACCOUNT;;False|110;;;;;;;;;;08/03/2025 at 10:25 AM;GUEST ACCOUNT;Revision Number 3 - C:\\Users\\katherine.rhee\\ContentManager\\Offline Records (EP)\\TasTAFE Supporting Information ~ POLICY AND PROCEDURES - Standards\\Release Request Form (International Education).DOCX (* Main Document Store: 001+0UIX+0O6F1PTK7H9.DOCX *);False|110;;;;;;;;;;08/03/2025 at 3:08 AM;GUEST ACCOUNT;Revision Number 3 - C:\\Users\\katherine.rhee\\ContentManager\\Offline Records (EP)\\TasTAFE Supporting Information ~ POLICY AND PROCEDURES - Standards\\Release Request Form (International Education).DOCX (* Main Document Store: 001+0UIX+0O6F1PTK7H9.DOCX *);False|84;;;;;;;;;;08/03/2025 at 3:08 AM;GUEST ACCOUNT;From: 04/03/2025 at 9:40 PM - To: 08/03/2025 at 3:08 AM;False|1;;;;;;;;;;08/03/2025 at 3:08 AM;GUEST ACCOUNT;;False|84;;;;;;;;;;04/03/2025 at 9:40 PM;GUEST ACCOUNT;From: 04/03/2025 at 1:25 AM - To: 04/03/2025 at 9:40 PM;False|1;;;;;;;;;;04/03/2025 at 9:40 PM;GUEST ACCOUNT;;False|110;;;;;;;;;;04/03/2025 at 9:40 PM;GUEST ACCOUNT;Revision Number 3 - C:\\Users\\katherine.rhee\\ContentManager\\Offline Records (EP)\\TasTAFE Supporting Information ~ POLICY AND PROCEDURES - Standards\\Release Request Form (International Education).DOCX (* Main Document Store: 001+0UIX+0O6F1PTK7H9.DOCX *);False|110;;;;;;;;;;04/03/2025 at 1:25 AM;GUEST ACCOUNT;Revision Number 3 - C:\\Users\\katherine.rhee\\ContentManager\\Offline Records (EP)\\TasTAFE Supporting Information ~ POLICY AND PROCEDURES - Standards\\Release Request Form (International Education).DOCX (* Main Document Store: 001+0UIX+0O6F1PTK7H9.DOCX *);False|1;;;;;;;;;;04/03/2025 at 1:25 AM;GUEST ACCOUNT;;False|84;;;;;;;;;;04/03/2025 at 1:25 AM;GUEST ACCOUNT;From: 02/03/2025 at 10:25 AM - To: 04/03/2025 at 1:25 AM;False|84;;;;;;;;;;02/03/2025 at 10:25 AM;GUEST ACCOUNT;From: 01/03/2025 at 4:18 PM - To: 02/03/2025 at 10:25 AM;False|1;;;;;;;;;;02/03/2025 at 10:25 AM;GUEST ACCOUNT;;False|110;;;;;;;;;;02/03/2025 at 10:25 AM;GUEST ACCOUNT;Revision Number 3 - C:\\Users\\katherine.rhee\\ContentManager\\Offline Records (EP)\\TasTAFE Supporting Information ~ POLICY AND PROCEDURES - Standards\\Release Request Form (International Education).DOCX (* Main Document Store: 001+0UIX+0O6F1PTK7H9.DOCX *);False|110;;;;;;;;;;01/03/2025 at 4:18 PM;GUEST ACCOUNT;Revision Number 3 - C:\\Users\\katherine.rhee\\ContentManager\\Offline Records (EP)\\TasTAFE Supporting Information ~ POLICY AND PROCEDURES - Standards\\Release Request Form (International Education).DOCX (* Main Document Store: 001+0UIX+0O6F1PTK7H9.DOCX *);False|1;;;;;;;;;;01/03/2025 at 4:18 PM;GUEST ACCOUNT;;False|84;;;;;;;;;;01/03/2025 at 4:18 PM;GUEST ACCOUNT;From: 01/03/2025 at 4:11 PM - To: 01/03/2025 at 4:18 PM;False|84;;;;;;;;;;01/03/2025 at 4:11 PM;GUEST ACCOUNT;From: 01/03/2025 at 5:58 AM - To: 01/03/2025 at 4:11 PM;False|1;;;;;;;;;;01/03/2025 at 4:11 PM;GUEST ACCOUNT;;False|110;;;;;;;;;;01/03/2025 at 4:11 PM;GUEST ACCOUNT;Revision Number 3 - C:\\Users\\katherine.rhee\\ContentManager\\Offline Records (EP)\\TasTAFE Supporting Information ~ POLICY AND PROCEDURES - Standards\\Release Request Form (International Education).DOCX (* Main Document Store: 001+0UIX+0O6F1PTK7H9.DOCX *);False|110;;;;;;;;;;01/03/2025 at 5:58 AM;GUEST ACCOUNT;Revision Number 3 - C:\\Users\\katherine.rhee\\ContentManager\\Offline Records (EP)\\TasTAFE Supporting Information ~ POLICY AND PROCEDURES - Standards\\Release Request Form (International Education).DOCX (* Main Document Store: 001+0UIX+0O6F1PTK7H9.DOCX *);False|1;;;;;;;;;;01/03/2025 at 5:58 AM;GUEST ACCOUNT;;False|84;;;;;;;;;;01/03/2025 at 5:58 AM;GUEST ACCOUNT;From: 28/02/2025 at 9:06 PM - To: 01/03/2025 at 5:58 AM;False|84;;;;;;;;;;28/02/2025 at 9:06 PM;GUEST ACCOUNT;From: 28/02/2025 at 5:04 PM - To: 28/02/2025 at 9:06 PM;False|1;;;;;;;;;;28/02/2025 at 9:06 PM;GUEST ACCOUNT;;False|110;;;;;;;;;;28/02/2025 at 9:06 PM;GUEST ACCOUNT;Revision Number 3 - C:\\Users\\katherine.rhee\\ContentManager\\Offline Records (EP)\\TasTAFE Supporting Information ~ POLICY AND PROCEDURES - Standards\\Release Request Form (International Education).DOCX (* Main Document Store: 001+0UIX+0O6F1PTK7H9.DOCX *);False|110;;;;;;;;;;28/02/2025 at 5:04 PM;GUEST ACCOUNT;Revision Number 3 - C:\\Users\\katherine.rhee\\ContentManager\\Offline Records (EP)\\TasTAFE Supporting Information ~ POLICY AND PROCEDURES - Standards\\Release Request Form (International Education).DOCX (* Main Document Store: 001+0UIX+0O6F1PTK7H9.DOCX *);False|1;;;;;;;;;;28/02/2025 at 5:04 PM;GUEST ACCOUNT;;False|84;;;;;;;;;;28/02/2025 at 5:04 PM;GUEST ACCOUNT;From: 28/02/2025 at 5:30 AM - To: 28/02/2025 at 5:04 PM;False|84;;;;;;;;;;28/02/2025 at 5:30 AM;GUEST ACCOUNT;From: 26/02/2025 at 3:57 AM - To: 28/02/2025 at 5:30 AM;False|1;;;;;;;;;;28/02/2025 at 5:30 AM;GUEST ACCOUNT;;False|110;;;;;;;;;;28/02/2025 at 5:30 AM;GUEST ACCOUNT;Revision Number 3 - C:\\Users\\katherine.rhee\\ContentManager\\Offline Records (EP)\\TasTAFE Supporting Information ~ POLICY AND PROCEDURES - Standards\\Release Request Form (International Education).DOCX (* Main Document Store: 001+0UIX+0O6F1PTK7H9.DOCX *);False|110;;;;;;;;;;26/02/2025 at 3:57 AM;GUEST ACCOUNT;Revision Number 3 - C:\\Users\\katherine.rhee\\ContentManager\\Offline Records (EP)\\TasTAFE Supporting Information ~ POLICY AND PROCEDURES - Standards\\Release Request Form (International Education).DOCX (* Main Document Store: 001+0UIX+0O6F1PTK7H9.DOCX *);False|1;;;;;;;;;;26/02/2025 at 3:57 AM;GUEST ACCOUNT;;False|84;;;;;;;;;;26/02/2025 at 3:57 AM;GUEST ACCOUNT;From: 25/02/2025 at 9:47 PM - To: 26/02/2025 at 3:57 AM;False|84;;;;;;;;;;25/02/2025 at 9:47 PM;GUEST ACCOUNT;From: 25/02/2025 at 3:06 PM - To: 25/02/2025 at 9:47 PM;False|1;;;;;;;;;;25/02/2025 at 9:47 PM;GUEST ACCOUNT;;False|110;;;;;;;;;;25/02/2025 at 9:47 PM;GUEST ACCOUNT;Revision Number 3 - C:\\Users\\katherine.rhee\\ContentManager\\Offline Records (EP)\\TasTAFE Supporting Information ~ POLICY AND PROCEDURES - Standards\\Release Request Form (International Education).DOCX (* Main Document Store: 001+0UIX+0O6F1PTK7H9.DOCX *);False|110;;;;;;;;;;25/02/2025 at 3:06 PM;GUEST ACCOUNT;Revision Number 3 - C:\\Users\\katherine.rhee\\ContentManager\\Offline Records (EP)\\TasTAFE Supporting Information ~ POLICY AND PROCEDURES - Standards\\Release Request Form (International Education).DOCX (* Main Document Store: 001+0UIX+0O6F1PTK7H9.DOCX *);False|1;;;;;;;;;;25/02/2025 at 3:06 PM;GUEST ACCOUNT;;False|84;;;;;;;;;;25/02/2025 at 3:06 PM;GUEST ACCOUNT;From: 23/02/2025 at 10:46 AM - To: 25/02/2025 at 3:06 PM;False|84;;;;;;;;;;23/02/2025 at 10:46 AM;GUEST ACCOUNT;From: 21/02/2025 at 5:24 PM - To: 23/02/2025 at 10:46 AM;False|1;;;;;;;;;;23/02/2025 at 10:46 AM;GUEST ACCOUNT;;False|110;;;;;;;;;;23/02/2025 at 10:46 AM;GUEST ACCOUNT;Revision Number 3 - C:\\Users\\katherine.rhee\\ContentManager\\Offline Records (EP)\\TasTAFE Supporting Information ~ POLICY AND PROCEDURES - Standards\\Release Request Form (International Education).DOCX (* Main Document Store: 001+0UIX+0O6F1PTK7H9.DOCX *);False|110;;;;;;;;;;21/02/2025 at 5:24 PM;GUEST ACCOUNT;Revision Number 3 - C:\\Users\\katherine.rhee\\ContentManager\\Offline Records (EP)\\TasTAFE Supporting Information ~ POLICY AND PROCEDURES - Standards\\Release Request Form (International Education).DOCX (* Main Document Store: 001+0UIX+0O6F1PTK7H9.DOCX *);False|1;;;;;;;;;;21/02/2025 at 5:24 PM;GUEST ACCOUNT;;False|84;;;;;;;;;;21/02/2025 at 5:24 PM;GUEST ACCOUNT;From: 20/02/2025 at 10:33 AM - To: 21/02/2025 at 5:24 PM;False|84;;;;;;;;;;20/02/2025 at 10:33 AM;GUEST ACCOUNT;From: 16/02/2025 at 10:26 AM - To: 20/02/2025 at 10:33 AM;False|1;;;;;;;;;;20/02/2025 at 10:33 AM;GUEST ACCOUNT;;False|110;;;;;;;;;;20/02/2025 at 10:33 AM;GUEST ACCOUNT;Revision Number 3 - C:\\Users\\katherine.rhee\\ContentManager\\Offline Records (EP)\\TasTAFE Supporting Information ~ POLICY AND PROCEDURES - Standards\\Release Request Form (International Education).DOCX (* Main Document Store: 001+0UIX+0O6F1PTK7H9.DOCX *);False|110;;;;;;;;;;16/02/2025 at 10:26 AM;GUEST ACCOUNT;Revision Number 3 - C:\\Users\\katherine.rhee\\ContentManager\\Offline Records (EP)\\TasTAFE Supporting Information ~ POLICY AND PROCEDURES - Standards\\Release Request Form (International Education).DOCX (* Main Document Store: 001+0UIX+0O6F1PTK7H9.DOCX *);False|1;;;;;;;;;;16/02/2025 at 10:26 AM;GUEST ACCOUNT;;False|84;;;;;;;;;;16/02/2025 at 10:26 AM;GUEST ACCOUNT;From: 12/02/2025 at 1:21 AM - To: 16/02/2025 at 10:26 AM;False|84;;;;;;;;;;12/02/2025 at 1:21 AM;GUEST ACCOUNT;From: 11/02/2025 at 9:42 PM - To: 12/02/2025 at 1:21 AM;False|1;;;;;;;;;;12/02/2025 at 1:21 AM;GUEST ACCOUNT;;False|110;;;;;;;;;;12/02/2025 at 1:21 AM;GUEST ACCOUNT;Revision Number 3 - C:\\Users\\katherine.rhee\\ContentManager\\Offline Records (EP)\\TasTAFE Supporting Information ~ POLICY AND PROCEDURES - Standards\\Release Request Form (International Education).DOCX (* Main Document Store: 001+0UIX+0O6F1PTK7H9.DOCX *);False|110;;;;;;;;;;11/02/2025 at 9:42 PM;GUEST ACCOUNT;Revision Number 3 - C:\\Users\\katherine.rhee\\ContentManager\\Offline Records (EP)\\TasTAFE Supporting Information ~ POLICY AND PROCEDURES - Standards\\Release Request Form (International Education).DOCX (* Main Document Store: 001+0UIX+0O6F1PTK7H9.DOCX *);False|1;;;;;;;;;;11/02/2025 at 9:42 PM;GUEST ACCOUNT;;False|84;;;;;;;;;;11/02/2025 at 9:42 PM;GUEST ACCOUNT;From: 10/02/2025 at 4:01 AM - To: 11/02/2025 at 9:42 PM;False|84;;;;;;;;;;10/02/2025 at 4:01 AM;GUEST ACCOUNT;From: 09/02/2025 at 10:17 AM - To: 10/02/2025 at 4:01 AM;False|1;;;;;;;;;;10/02/2025 at 4:01 AM;GUEST ACCOUNT;;False|110;;;;;;;;;;10/02/2025 at 4:01 AM;GUEST ACCOUNT;Revision Number 3 - C:\\Users\\katherine.rhee\\ContentManager\\Offline Records (EP)\\TasTAFE Supporting Information ~ POLICY AND PROCEDURES - Standards\\Release Request Form (International Education).DOCX (* Main Document Store: 001+0UIX+0O6F1PTK7H9.DOCX *);False|110;;;;;;;;;;09/02/2025 at 10:17 AM;GUEST ACCOUNT;Revision Number 3 - C:\\Users\\katherine.rhee\\ContentManager\\Offline Records (EP)\\TasTAFE Supporting Information ~ POLICY AND PROCEDURES - Standards\\Release Request Form (International Education).DOCX (* Main Document Store: 001+0UIX+0O6F1PTK7H9.DOCX *);False|1;;;;;;;;;;09/02/2025 at 10:17 AM;GUEST ACCOUNT;;False|84;;;;;;;;;;09/02/2025 at 10:17 AM;GUEST ACCOUNT;From: 07/02/2025 at 11:07 PM - To: 09/02/2025 at 10:17 AM;False|84;;;;;;;;;;07/02/2025 at 11:07 PM;scott.turnbull;From: 06/02/2025 at 9:51 PM - To: 07/02/2025 at 11:07 PM;False|1;;;;;;;;;;07/02/2025 at 11:07 PM;scott.turnbull;;False|112;;;;;;;;;;07/02/2025 at 11:07 PM;scott.turnbull;P:\\TasTAFE Test export 07022025\\EP_7119970_Release Request Form (International Education).DOCX;False|125;;;;;;;;;;07/02/2025 at 11:07 PM;scott.turnbull;Revision Number 1 (Main Document Store: 002+0NFX+0O6F1PSB0EU.DOCX);False|125;;;;;;;;;;07/02/2025 at 11:07 PM;scott.turnbull;Revision Number 2 (Main Document Store: 002+0NFX+0O6F1PSB0EW.DOCX);False|112;;;;;;;;;;06/02/2025 at 9:51 PM;scott.turnbull;P:\\TasTAFE test export 06022025\\EP_7119970_Release Request Form (International Education).DOCX;False|1;;;;;;;;;;06/02/2025 at 9:51 PM;scott.turnbull;;False|84;;;;;;;;;;06/02/2025 at 9:51 PM;scott.turnbull;From: 06/02/2025 at 1:50 AM - To: 06/02/2025 at 9:51 PM;False|125;;;;;;;;;;06/02/2025 at 9:51 PM;scott.turnbull;Revision Number 1 (Main Document Store: 002+0NFX+0O6F1PSB0EU.DOCX);False|125;;;;;;;;;;06/02/2025 at 9:51 PM;scott.turnbull;Revision Number 2 (Main Document Store: 002+0NFX+0O6F1PSB0EW.DOCX);False|110;;;;;;;;;;06/02/2025 at 1:50 AM;GUEST ACCOUNT;Revision Number 3 - C:\\Users\\katherine.rhee\\ContentManager\\Offline Records (EP)\\TasTAFE Supporting Information ~ POLICY AND PROCEDURES - Standards\\Release Request Form (International Education).DOCX (* Main Document Store: 001+0UIX+0O6F1PTK7H9.DOCX *);False|84;;;;;;;;;;06/02/2025 at 1:50 AM;GUEST ACCOUNT;From: 05/02/2025 at 8:15 PM - To: 06/02/2025 at 1:50 AM;False|1;;;;;;;;;;06/02/2025 at 1:50 AM;GUEST ACCOUNT;;False|1;;;;;;;;;;05/02/2025 at 8:15 PM;GUEST ACCOUNT;;False|84;;;;;;;;;;05/02/2025 at 8:15 PM;GUEST ACCOUNT;From: 04/02/2025 at 9:44 PM - To: 05/02/2025 at 8:15 PM;False|110;;;;;;;;;;05/02/2025 at 8:15 PM;GUEST ACCOUNT;Revision Number 3 - C:\\Users\\katherine.rhee\\ContentManager\\Offline Records (EP)\\TasTAFE Supporting Information ~ POLICY AND PROCEDURES - Standards\\Release Request Form (International Education).DOCX (* Main Document Store: 001+0UIX+0O6F1PTK7H9.DOCX *);False|1;;;;;;;;;;04/02/2025 at 9:44 PM;GUEST ACCOUNT;;False|84;;;;;;;;;;04/02/2025 at 9:44 PM;GUEST ACCOUNT;From: 02/02/2025 at 10:25 AM - To: 04/02/2025 at 9:44 PM;False|110;;;;;;;;;;04/02/2025 at 9:44 PM;GUEST ACCOUNT;Revision Number 3 - C:\\Users\\katherine.rhee\\ContentManager\\Offline Records (EP)\\TasTAFE Supporting Information ~ POLICY AND PROCEDURES - Standards\\Release Request Form (International Education).DOCX (* Main Document Store: 001+0UIX+0O6F1PTK7H9.DOCX *);False|110;;;;;;;;;;02/02/2025 at 10:25 AM;GUEST ACCOUNT;Revision Number 3 - C:\\Users\\katherine.rhee\\ContentManager\\Offline Records (EP)\\TasTAFE Supporting Information ~ POLICY AND PROCEDURES - Standards\\Release Request Form (International Education).DOCX (* Main Document Store: 001+0UIX+0O6F1PTK7H9.DOCX *);False|84;;;;;;;;;;02/02/2025 at 10:25 AM;GUEST ACCOUNT;From: 29/01/2025 at 9:40 PM - To: 02/02/2025 at 10:25 AM;False|1;;;;;;;;;;02/02/2025 at 10:25 AM;GUEST ACCOUNT;;False|1;;;;;;;;;;29/01/2025 at 9:40 PM;GUEST ACCOUNT;;False|84;;;;;;;;;;29/01/2025 at 9:40 PM;GUEST ACCOUNT;From: 28/01/2025 at 9:39 PM - To: 29/01/2025 at 9:40 PM;False|110;;;;;;;;;;29/01/2025 at 9:40 PM;GUEST ACCOUNT;Revision Number 3 - C:\\Users\\katherine.rhee\\ContentManager\\Offline Records (EP)\\TasTAFE Supporting Information ~ POLICY AND PROCEDURES - Standards\\Release Request Form (International Education).DOCX (* Main Document Store: 001+0UIX+0O6F1PTK7H9.DOCX *);False|110;;;;;;;;;;28/01/2025 at 9:39 PM;GUEST ACCOUNT;Revision Number 3 - C:\\Users\\katherine.rhee\\ContentManager\\Offline Records (EP)\\TasTAFE Supporting Information ~ POLICY AND PROCEDURES - Standards\\Release Request Form (International Education).DOCX (* Main Document Store: 001+0UIX+0O6F1PTK7H9.DOCX *);False|84;;;;;;;;;;28/01/2025 at 9:39 PM;GUEST ACCOUNT;From: 26/01/2025 at 10:17 AM - To: 28/01/2025 at 9:39 PM;False|1;;;;;;;;;;28/01/2025 at 9:39 PM;GUEST ACCOUNT;;False|1;;;;;;;;;;26/01/2025 at 10:17 AM;GUEST ACCOUNT;;False|84;;;;;;;;;;26/01/2025 at 10:17 AM;GUEST ACCOUNT;From: 22/01/2025 at 11:56 AM - To: 26/01/2025 at 10:17 AM;False|110;;;;;;;;;;26/01/2025 at 10:17 AM;GUEST ACCOUNT;Revision Number 3 - C:\\Users\\katherine.rhee\\ContentManager\\Offline Records (EP)\\TasTAFE Supporting Information ~ POLICY AND PROCEDURES - Standards\\Release Request Form (International Education).DOCX (* Main Document Store: 001+0UIX+0O6F1PTK7H9.DOCX *);False|125;;;;;;;;;;22/01/2025 at 11:56 AM;mark.steczkowicz;Revision Number 1 (Main Document Store: 002+0NFX+0O6F1PSB0EU.DOCX);False|112;;;;;;;;;;22/01/2025 at 11:56 AM;mark.steczkowicz;C:\\Users\\mark.steczkowicz\\Downloads\\TasTafe Export 05122025\\Documents\\EP_7119970.DOCX;False|84;;;;;;;;;;22/01/2025 at 11:56 AM;mark.steczkowicz;From: 21/01/2025 at 9:43 PM - To: 22/01/2025 at 11:56 AM;False|1;;;;;;;;;;22/01/2025 at 11:56 AM;mark.steczkowicz;;False|125;;;;;;;;;;22/01/2025 at 11:56 AM;mark.steczkowicz;Revision Number 2 (Main Document Store: 002+0NFX+0O6F1PSB0EW.DOCX);False|110;;;;;;;;;;21/01/2025 at 9:43 PM;GUEST ACCOUNT;Revision Number 3 - C:\\Users\\katherine.rhee\\ContentManager\\Offline Records (EP)\\TasTAFE Supporting Information ~ POLICY AND PROCEDURES - Standards\\Release Request Form (International Education).DOCX (* Main Document Store: 001+0UIX+0O6F1PTK7H9.DOCX *);False|1;;;;;;;;;;21/01/2025 at 9:43 PM;GUEST ACCOUNT;;False|84;;;;;;;;;;21/01/2025 at 9:43 PM;GUEST ACCOUNT;From: 19/01/2025 at 10:19 AM - To: 21/01/2025 at 9:43 PM;False|84;;;;;;;;;;19/01/2025 at 10:19 AM;GUEST ACCOUNT;From: 15/01/2025 at 7:11 PM - To: 19/01/2025 at 10:19 AM;False|1;;;;;;;;;;19/01/2025 at 10:19 AM;GUEST ACCOUNT;;False|110;;;;;;;;;;19/01/2025 at 10:19 AM;GUEST ACCOUNT;Revision Number 3 - C:\\Users\\katherine.rhee\\ContentManager\\Offline Records (EP)\\TasTAFE Supporting Information ~ POLICY AND PROCEDURES - Standards\\Release Request Form (International Education).DOCX (* Main Document Store: 001+0UIX+0O6F1PTK7H9.DOCX *);False|110;;;;;;;;;;15/01/2025 at 7:11 PM;GUEST ACCOUNT;Revision Number 3 - C:\\Users\\katherine.rhee\\ContentManager\\Offline Records (EP)\\TasTAFE Supporting Information ~ POLICY AND PROCEDURES - Standards\\Release Request Form (International Education).DOCX (* Main Document Store: 001+0UIX+0O6F1PTK7H9.DOCX *);False|1;;;;;;;;;;15/01/2025 at 7:11 PM;GUEST ACCOUNT;;False|84;;;;;;;;;;15/01/2025 at 7:11 PM;GUEST ACCOUNT;From: 14/01/2025 at 9:44 PM - To: 15/01/2025 at 7:11 PM;False|84;;;;;;;;;;14/01/2025 at 9:44 PM;GUEST ACCOUNT;From: 12/01/2025 at 10:19 AM - To: 14/01/2025 at 9:44 PM;False|1;;;;;;;;;;14/01/2025 at 9:44 PM;GUEST ACCOUNT;;False|110;;;;;;;;;;14/01/2025 at 9:44 PM;GUEST ACCOUNT;Revision Number 3 - C:\\Users\\katherine.rhee\\ContentManager\\Offline Records (EP)\\TasTAFE Supporting Information ~ POLICY AND PROCEDURES - Standards\\Release Request Form (International Education).DOCX (* Main Document Store: 001+0UIX+0O6F1PTK7H9.DOCX *);False|110;;;;;;;;;;12/01/2025 at 10:19 AM;GUEST ACCOUNT;Revision Number 3 - C:\\Users\\katherine.rhee\\ContentManager\\Offline Records (EP)\\TasTAFE Supporting Information ~ POLICY AND PROCEDURES - Standards\\Release Request Form (International Education).DOCX (* Main Document Store: 001+0UIX+0O6F1PTK7H9.DOCX *);False|1;;;;;;;;;;12/01/2025 at 10:19 AM;GUEST ACCOUNT;;False|84;;;;;;;;;;12/01/2025 at 10:19 AM;GUEST ACCOUNT;From: 11/01/2025 at 3:31 PM - To: 12/01/2025 at 10:19 AM;False|84;;;;;;;;;;11/01/2025 at 3:31 PM;GUEST ACCOUNT;From: 10/01/2025 at 6:16 PM - To: 11/01/2025 at 3:31 PM;False|1;;;;;;;;;;11/01/2025 at 3:31 PM;GUEST ACCOUNT;;False|110;;;;;;;;;;11/01/2025 at 3:31 PM;GUEST ACCOUNT;Revision Number 3 - C:\\Users\\katherine.rhee\\ContentManager\\Offline Records (EP)\\TasTAFE Supporting Information ~ POLICY AND PROCEDURES - Standards\\Release Request Form (International Education).DOCX (* Main Document Store: 001+0UIX+0O6F1PTK7H9.DOCX *);False|110;;;;;;;;;;10/01/2025 at 6:16 PM;GUEST ACCOUNT;Revision Number 3 - C:\\Users\\katherine.rhee\\ContentManager\\Offline Records (EP)\\TasTAFE Supporting Information ~ POLICY AND PROCEDURES - Standards\\Release Request Form (International Education).DOCX (* Main Document Store: 001+0UIX+0O6F1PTK7H9.DOCX *);False|1;;;;;;;;;;10/01/2025 at 6:16 PM;GUEST ACCOUNT;;False|84;;;;;;;;;;10/01/2025 at 6:16 PM;GUEST ACCOUNT;From: 08/01/2025 at 4:54 PM - To: 10/01/2025 at 6:16 PM;False|84;;;;;;;;;;08/01/2025 at 4:54 PM;GUEST ACCOUNT;From: 08/01/2025 at 3:54 AM - To: 08/01/2025 at 4:54 PM;False|1;;;;;;;;;;08/01/2025 at 4:54 PM;GUEST ACCOUNT;;False|110;;;;;;;;;;08/01/2025 at 4:54 PM;GUEST ACCOUNT;Revision Number 3 - C:\\Users\\katherine.rhee\\ContentManager\\Offline Records (EP)\\TasTAFE Supporting Information ~ POLICY AND PROCEDURES - Standards\\Release Request Form (International Education).DOCX (* Main Document Store: 001+0UIX+0O6F1PTK7H9.DOCX *);False|110;;;;;;;;;;08/01/2025 at 3:54 AM;GUEST ACCOUNT;Revision Number 3 - C:\\Users\\katherine.rhee\\ContentManager\\Offline Records (EP)\\TasTAFE Supporting Information ~ POLICY AND PROCEDURES - Standards\\Release Request Form (International Education).DOCX (* Main Document Store: 001+0UIX+0O6F1PTK7H9.DOCX *);False|1;;;;;;;;;;08/01/2025 at 3:54 AM;GUEST ACCOUNT;;False|84;;;;;;;;;;08/01/2025 at 3:54 AM;GUEST ACCOUNT;From: 07/01/2025 at 9:39 PM - To: 08/01/2025 at 3:54 AM;False|84;;;;;;;;;;07/01/2025 at 9:39 PM;GUEST ACCOUNT;From: 06/01/2025 at 1:20 PM - To: 07/01/2025 at 9:39 PM;False|1;;;;;;;;;;07/01/2025 at 9:39 PM;GUEST ACCOUNT;;False|110;;;;;;;;;;07/01/2025 at 9:39 PM;GUEST ACCOUNT;Revision Number 3 - C:\\Users\\katherine.rhee\\ContentManager\\Offline Records (EP)\\TasTAFE Supporting Information ~ POLICY AND PROCEDURES - Standards\\Release Request Form (International Education).DOCX (* Main Document Store: 001+0UIX+0O6F1PTK7H9.DOCX *);False|110;;;;;;;;;;06/01/2025 at 1:20 PM;GUEST ACCOUNT;Revision Number 3 - C:\\Users\\katherine.rhee\\ContentManager\\Offline Records (EP)\\TasTAFE Supporting Information ~ POLICY AND PROCEDURES - Standards\\Release Request Form (International Education).DOCX (* Main Document Store: 001+0UIX+0O6F1PTK7H9.DOCX *);False|1;;;;;;;;;;06/01/2025 at 1:20 PM;GUEST ACCOUNT;;False|84;;;;;;;;;;06/01/2025 at 1:20 PM;GUEST ACCOUNT;From: 06/01/2025 at 1:20 PM - To: 06/01/2025 at 1:20 PM;False|84;;;;;;;;;;06/01/2025 at 1:20 PM;GUEST ACCOUNT;From: 06/01/2025 at 1:20 PM - To: 06/01/2025 at 1:20 PM;False|1;;;;;;;;;;06/01/2025 at 1:20 PM;GUEST ACCOUNT;;False|110;;;;;;;;;;06/01/2025 at 1:20 PM;GUEST ACCOUNT;Revision Number 3 - C:\\Users\\katherine.rhee\\ContentManager\\Offline Records (EP)\\TasTAFE Supporting Information ~ POLICY AND PROCEDURES - Standards\\Release Request Form (International Education).DOCX (* Main Document Store: 001+0UIX+0O6F1PTK7H9.DOCX *);False|110;;;;;;;;;;06/01/2025 at 1:20 PM;GUEST ACCOUNT;Revision Number 3 - C:\\Users\\katherine.rhee\\ContentManager\\Offline Records (EP)\\TasTAFE Supporting Information ~ POLICY AND PROCEDURES - Standards\\Release Request Form (International Education).DOCX (* Main Document Store: 001+0UIX+0O6F1PTK7H9.DOCX *);False|1;;;;;;;;;;06/01/2025 at 1:20 PM;GUEST ACCOUNT;;False|84;;;;;;;;;;06/01/2025 at 1:20 PM;GUEST ACCOUNT;From: 05/01/2025 at 9:09 PM - To: 06/01/2025 at 1:20 PM;False|84;;;;;;;;;;05/01/2025 at 9:09 PM;GUEST ACCOUNT;From: 05/01/2025 at 10:36 AM - To: 05/01/2025 at 9:09 PM;False|1;;;;;;;;;;05/01/2025 at 9:09 PM;GUEST ACCOUNT;;False|110;;;;;;;;;;05/01/2025 at 9:09 PM;GUEST ACCOUNT;Revision Number 3 - C:\\Users\\katherine.rhee\\ContentManager\\Offline Records (EP)\\TasTAFE Supporting Information ~ POLICY AND PROCEDURES - Standards\\Release Request Form (International Education).DOCX (* Main Document Store: 001+0UIX+0O6F1PTK7H9.DOCX *);False|110;;;;;;;;;;05/01/2025 at 10:36 AM;GUEST ACCOUNT;Revision Number 3 - C:\\Users\\katherine.rhee\\ContentManager\\Offline Records (EP)\\TasTAFE Supporting Information ~ POLICY AND PROCEDURES - Standards\\Release Request Form (International Education).DOCX (* Main Document Store: 001+0UIX+0O6F1PTK7H9.DOCX *);False|1;;;;;;;;;;05/01/2025 at 10:36 AM;GUEST ACCOUNT;;False|84;;;;;;;;;;05/01/2025 at 10:36 AM;GUEST ACCOUNT;From: 03/01/2025 at 2:33 PM - To: 05/01/2025 at 10:36 AM;False|84;;;;;;;;;;03/01/2025 at 2:33 PM;GUEST ACCOUNT;From: 03/01/2025 at 2:48 AM - To: 03/01/2025 at 2:33 PM;False|1;;;;;;;;;;03/01/2025 at 2:33 PM;GUEST ACCOUNT;;False|110;;;;;;;;;;03/01/2025 at 2:33 PM;GUEST ACCOUNT;Revision Number 3 - C:\\Users\\katherine.rhee\\ContentManager\\Offline Records (EP)\\TasTAFE Supporting Information ~ POLICY AND PROCEDURES - Standards\\Release Request Form (International Education).DOCX (* Main Document Store: 001+0UIX+0O6F1PTK7H9.DOCX *);False|110;;;;;;;;;;03/01/2025 at 2:48 AM;GUEST ACCOUNT;Revision Number 3 - C:\\Users\\katherine.rhee\\ContentManager\\Offline Records (EP)\\TasTAFE Supporting Information ~ POLICY AND PROCEDURES - Standards\\Release Request Form (International Education).DOCX (* Main Document Store: 001+0UIX+0O6F1PTK7H9.DOCX *);False|1;;;;;;;;;;03/01/2025 at 2:48 AM;GUEST ACCOUNT;;False|84;;;;;;;;;;03/01/2025 at 2:48 AM;GUEST ACCOUNT;From: 02/01/2025 at 12:37 PM - To: 03/01/2025 at 2:48 AM;False|84;;;;;;;;;;02/01/2025 at 12:37 PM;GUEST ACCOUNT;From: 31/12/2024 at 9:58 PM - To: 02/01/2025 at 12:37 PM;False|1;;;;;;;;;;02/01/2025 at 12:37 PM;GUEST ACCOUNT;;False|110;;;;;;;;;;02/01/2025 at 12:37 PM;GUEST ACCOUNT;Revision Number 3 - C:\\Users\\katherine.rhee\\ContentManager\\Offline Records (EP)\\TasTAFE Supporting Information ~ POLICY AND PROCEDURES - Standards\\Release Request Form (International Education).DOCX (* Main Document Store: 001+0UIX+0O6F1PTK7H9.DOCX *);False|110;;;;;;;;;;31/12/2024 at 9:58 PM;GUEST ACCOUNT;Revision Number 3 - C:\\Users\\katherine.rhee\\ContentManager\\Offline Records (EP)\\TasTAFE Supporting Information ~ POLICY AND PROCEDURES - Standards\\Release Request Form (International Education).DOCX (* Main Document Store: 001+0UIX+0O6F1PTK7H9.DOCX *);False|1;;;;;;;;;;31/12/2024 at 9:58 PM;GUEST ACCOUNT;;False|84;;;;;;;;;;31/12/2024 at 9:58 PM;GUEST ACCOUNT;From: 31/12/2024 at 7:20 PM - To: 31/12/2024 at 9:58 PM;False|84;;;;;;;;;;31/12/2024 at 7:20 PM;GUEST ACCOUNT;From: 31/12/2024 at 7:48 AM - To: 31/12/2024 at 7:20 PM;False|1;;;;;;;;;;31/12/2024 at 7:20 PM;GUEST ACCOUNT;;False|110;;;;;;;;;;31/12/2024 at 7:20 PM;GUEST ACCOUNT;Revision Number 3 - C:\\Users\\katherine.rhee\\ContentManager\\Offline Records (EP)\\TasTAFE Supporting Information ~ POLICY AND PROCEDURES - Standards\\Release Request Form (International Education).DOCX (* Main Document Store: 001+0UIX+0O6F1PTK7H9.DOCX *);False|110;;;;;;;;;;31/12/2024 at 7:48 AM;GUEST ACCOUNT;Revision Number 3 - C:\\Users\\katherine.rhee\\ContentManager\\Offline Records (EP)\\TasTAFE Supporting Information ~ POLICY AND PROCEDURES - Standards\\Release Request Form (International Education).DOCX (* Main Document Store: 001+0UIX+0O6F1PTK7H9.DOCX *);False|1;;;;;;;;;;31/12/2024 at 7:48 AM;GUEST ACCOUNT;;False|84;;;;;;;;;;31/12/2024 at 7:48 AM;GUEST ACCOUNT;From: 30/12/2024 at 10:44 AM - To: 31/12/2024 at 7:48 AM;False|84;;;;;;;;;;30/12/2024 at 10:44 AM;GUEST ACCOUNT;From: 30/12/2024 at 10:44 AM - To: 30/12/2024 at 10:44 AM;False|1;;;;;;;;;;30/12/2024 at 10:44 AM;GUEST ACCOUNT;;False|110;;;;;;;;;;30/12/2024 at 10:44 AM;GUEST ACCOUNT;Revision Number 3 - C:\\Users\\katherine.rhee\\ContentManager\\Offline Record</Log>
    <Creator_x003a__x0020_Date_x0020_Of_x0020_Birth xmlns="09dfffd6-8fc2-4120-ba5d-b951f1df6f40">1992-03-22T13:00:00+00:00</Creator_x003a__x0020_Date_x0020_Of_x0020_Birth>
    <Creator_x003a__x0020_Last_x0020_Name_x0020_Prefix xmlns="09dfffd6-8fc2-4120-ba5d-b951f1df6f40" xsi:nil="true"/>
    <Creator_x003a__x0020_Sort_x0020_Name xmlns="09dfffd6-8fc2-4120-ba5d-b951f1df6f40">Rhee, Katherine</Creator_x003a__x0020_Sort_x0020_Name>
    <ConsultationPeriodEndDate xmlns="09dfffd6-8fc2-4120-ba5d-b951f1df6f40" xsi:nil="true"/>
    <Owner_x003a_LocationType xmlns="09dfffd6-8fc2-4120-ba5d-b951f1df6f40">3</Owner_x003a_LocationType>
    <Internet_x0020_Media_x0020_Type xmlns="09dfffd6-8fc2-4120-ba5d-b951f1df6f40">application/vnd.openxmlformats-officedocument.wordprocessingml.document</Internet_x0020_Media_x0020_Type>
    <Owner_x003a__x0020_Last_x0020_Name xmlns="09dfffd6-8fc2-4120-ba5d-b951f1df6f40" xsi:nil="true"/>
    <Security0 xmlns="09dfffd6-8fc2-4120-ba5d-b951f1df6f40">-, TasTAFE Corporate Folders</Security0>
    <Responsibilities xmlns="09dfffd6-8fc2-4120-ba5d-b951f1df6f40" xsi:nil="true"/>
    <RecordNumber xmlns="09dfffd6-8fc2-4120-ba5d-b951f1df6f40">DOC/24/154128</RecordNumber>
    <ExecutiveOwner_x003a_LocationType xmlns="09dfffd6-8fc2-4120-ba5d-b951f1df6f40" xsi:nil="true"/>
    <Expanded_x0020_Number xmlns="09dfffd6-8fc2-4120-ba5d-b951f1df6f40">DOC/2024/0154128</Expanded_x0020_Number>
    <Home_x003a__x0020_Sort_x0020_Name xmlns="09dfffd6-8fc2-4120-ba5d-b951f1df6f40" xsi:nil="true"/>
    <Notes0 xmlns="09dfffd6-8fc2-4120-ba5d-b951f1df6f40" xsi:nil="true"/>
    <Committee_x0020_for_x0020_Endorsement xmlns="09dfffd6-8fc2-4120-ba5d-b951f1df6f40" xsi:nil="true"/>
    <Date_x0020_for_x0020_Review xmlns="09dfffd6-8fc2-4120-ba5d-b951f1df6f40" xsi:nil="true"/>
    <Date_x0020_Registered xmlns="09dfffd6-8fc2-4120-ba5d-b951f1df6f40">2024-08-19T06:01:35+00:00</Date_x0020_Registered>
    <Document_x0020_Review_x0020_Due_x0020_Date xmlns="09dfffd6-8fc2-4120-ba5d-b951f1df6f40" xsi:nil="true"/>
    <GPS_x0020_Location xmlns="09dfffd6-8fc2-4120-ba5d-b951f1df6f40" xsi:nil="true"/>
    <Home_x003a__x0020_ID_x0020_Number xmlns="09dfffd6-8fc2-4120-ba5d-b951f1df6f40" xsi:nil="true"/>
    <Owner_x003a__x0020_Date_x0020_Of_x0020_Birth xmlns="09dfffd6-8fc2-4120-ba5d-b951f1df6f40" xsi:nil="true"/>
    <Retention_x0020_Review_x0020_Date xmlns="09dfffd6-8fc2-4120-ba5d-b951f1df6f40" xsi:nil="true"/>
    <Security_x0020_Marking xmlns="09dfffd6-8fc2-4120-ba5d-b951f1df6f40">Unclassified</Security_x0020_Marking>
    <Approver_x003a__x0020_Sort_x0020_Name xmlns="09dfffd6-8fc2-4120-ba5d-b951f1df6f40" xsi:nil="true"/>
    <Archives_x0020__x0028_External_x0029__x0020_Item_x0020_Number xmlns="09dfffd6-8fc2-4120-ba5d-b951f1df6f40" xsi:nil="true"/>
    <Assignee_x003a__x0020_Date_x0020_Of_x0020_Birth xmlns="09dfffd6-8fc2-4120-ba5d-b951f1df6f40" xsi:nil="true"/>
    <Assignee_x003a__x0020_First_x0020_Names xmlns="09dfffd6-8fc2-4120-ba5d-b951f1df6f40" xsi:nil="true"/>
    <Classification xmlns="09dfffd6-8fc2-4120-ba5d-b951f1df6f40" xsi:nil="true"/>
    <Disposition xmlns="09dfffd6-8fc2-4120-ba5d-b951f1df6f40">1</Disposition>
    <UniqueIdentifier xmlns="09dfffd6-8fc2-4120-ba5d-b951f1df6f40">7119970</UniqueIdentifier>
    <DocumentCategory xmlns="09dfffd6-8fc2-4120-ba5d-b951f1df6f40">Supporting Document</DocumentCategory>
    <Approver_x003a__x0020_ID_x0020_Number xmlns="09dfffd6-8fc2-4120-ba5d-b951f1df6f40" xsi:nil="true"/>
    <Assignee_x003a__x0020_Initials xmlns="09dfffd6-8fc2-4120-ba5d-b951f1df6f40" xsi:nil="true"/>
    <Assignee_x003a__x0020_Last_x0020_Name xmlns="09dfffd6-8fc2-4120-ba5d-b951f1df6f40" xsi:nil="true"/>
    <Auto_x002d_Classification_x0020_Confidence_x0020_Level xmlns="09dfffd6-8fc2-4120-ba5d-b951f1df6f40">0</Auto_x002d_Classification_x0020_Confidence_x0020_Level>
    <Creator_x003a__x0020_Location_x0020_Type xmlns="09dfffd6-8fc2-4120-ba5d-b951f1df6f40">4</Creator_x003a__x0020_Location_x0020_Type>
    <Home_x003a__x0020_Date_x0020_Of_x0020_Birth xmlns="09dfffd6-8fc2-4120-ba5d-b951f1df6f40" xsi:nil="true"/>
    <Number_x0020_of_x0020_Pages xmlns="09dfffd6-8fc2-4120-ba5d-b951f1df6f40">4</Number_x0020_of_x0020_Pages>
    <Record_x0020_Holds xmlns="09dfffd6-8fc2-4120-ba5d-b951f1df6f40" xsi:nil="true"/>
    <Render_x0020_to_x0020_PDF_x0020_after_x0020_saving xmlns="09dfffd6-8fc2-4120-ba5d-b951f1df6f40">False</Render_x0020_to_x0020_PDF_x0020_after_x0020_saving>
    <TasTAFE_x0020_Current_x0020_Employee_x0020__x0028_2025_x0020_Migration_x0029_ xmlns="09dfffd6-8fc2-4120-ba5d-b951f1df6f40" xsi:nil="true"/>
    <Approver_x003a_LocationType xmlns="09dfffd6-8fc2-4120-ba5d-b951f1df6f40" xsi:nil="true"/>
    <Client_x003a__x0020_Location_x0020_Type xmlns="09dfffd6-8fc2-4120-ba5d-b951f1df6f40" xsi:nil="true"/>
    <Creator_x003a__x0020_ID_x0020_Number xmlns="09dfffd6-8fc2-4120-ba5d-b951f1df6f40" xsi:nil="true"/>
    <Electronic_x0020_Only_x003f_ xmlns="09dfffd6-8fc2-4120-ba5d-b951f1df6f40" xsi:nil="true"/>
    <Movement_x0020_history xmlns="09dfffd6-8fc2-4120-ba5d-b951f1df6f40" xsi:nil="true"/>
    <Needs_x0020_Review xmlns="09dfffd6-8fc2-4120-ba5d-b951f1df6f40">False</Needs_x0020_Review>
    <Owner_x003a__x0020_Unique_x0020_Name xmlns="09dfffd6-8fc2-4120-ba5d-b951f1df6f40" xsi:nil="true"/>
    <Responsible_x0020_Business_x0020_Unit_x0020__x0028_Owner_x0029__x003a__x0020_ID_x0020_Number xmlns="09dfffd6-8fc2-4120-ba5d-b951f1df6f40" xsi:nil="true"/>
    <Contact_x0020_Person xmlns="09dfffd6-8fc2-4120-ba5d-b951f1df6f40">
      <UserInfo>
        <DisplayName/>
        <AccountId xsi:nil="true"/>
        <AccountType/>
      </UserInfo>
    </Contact_x0020_Person>
    <ReviewType xmlns="09dfffd6-8fc2-4120-ba5d-b951f1df6f40" xsi:nil="true"/>
    <ExternalEditorId xmlns="09dfffd6-8fc2-4120-ba5d-b951f1df6f40" xsi:nil="true"/>
    <Date_x0020_Created xmlns="09dfffd6-8fc2-4120-ba5d-b951f1df6f40">2024-08-18T14:29:46+00:00</Date_x0020_Created>
    <Media_x0020_Type xmlns="09dfffd6-8fc2-4120-ba5d-b951f1df6f40">0</Media_x0020_Type>
    <Record_x0020_Thesaurus_x0020_Terms xmlns="09dfffd6-8fc2-4120-ba5d-b951f1df6f40" xsi:nil="true"/>
    <Title_x0020__x0028_Structured_x0020_Part_x0029_ xmlns="09dfffd6-8fc2-4120-ba5d-b951f1df6f40" xsi:nil="true"/>
    <PolicySubCategory xmlns="09dfffd6-8fc2-4120-ba5d-b951f1df6f40">
      <Value>International Education</Value>
    </PolicySubCategory>
    <ConsultationPeriodStartDate xmlns="09dfffd6-8fc2-4120-ba5d-b951f1df6f40" xsi:nil="true"/>
    <Container_x003a__x0020_Record_x0020_Number xmlns="09dfffd6-8fc2-4120-ba5d-b951f1df6f40">FOL/18/7144</Container_x003a__x0020_Record_x0020_Number>
    <Enclosed_x003f_ xmlns="09dfffd6-8fc2-4120-ba5d-b951f1df6f40">True</Enclosed_x003f_>
    <Executive_x0020_Owner_x003a__x0020_ID_x0020_Number xmlns="09dfffd6-8fc2-4120-ba5d-b951f1df6f40" xsi:nil="true"/>
    <Is_x0020_Hardcopy_x0020_on_x0020_Folder_x003f_ xmlns="09dfffd6-8fc2-4120-ba5d-b951f1df6f40">No</Is_x0020_Hardcopy_x0020_on_x0020_Folder_x003f_>
    <Renditions xmlns="09dfffd6-8fc2-4120-ba5d-b951f1df6f40" xsi:nil="true"/>
    <FirstandpreviousPart xmlns="09dfffd6-8fc2-4120-ba5d-b951f1df6f40">DOC/2024/0154128;</FirstandpreviousPart>
    <DateDue xmlns="09dfffd6-8fc2-4120-ba5d-b951f1df6f40" xsi:nil="true"/>
    <AutomatedPartRule xmlns="09dfffd6-8fc2-4120-ba5d-b951f1df6f40" xsi:nil="true"/>
    <Creator_x003a__x0020_Last_x0020_Name xmlns="09dfffd6-8fc2-4120-ba5d-b951f1df6f40">Rhee</Creator_x003a__x0020_Last_x0020_Name>
    <DOS_x0020_file xmlns="09dfffd6-8fc2-4120-ba5d-b951f1df6f40" xsi:nil="true"/>
    <Executive_x0020_Owner_x003a__x0020_Sort_x0020_Name xmlns="09dfffd6-8fc2-4120-ba5d-b951f1df6f40" xsi:nil="true"/>
    <Format xmlns="09dfffd6-8fc2-4120-ba5d-b951f1df6f40" xsi:nil="true"/>
    <Hardcopy_x0020_Folder_x0020_Exists_x003f_ xmlns="09dfffd6-8fc2-4120-ba5d-b951f1df6f40" xsi:nil="true"/>
    <Record_x0020_Type xmlns="09dfffd6-8fc2-4120-ba5d-b951f1df6f40">Document</Record_x0020_Type>
    <Responsible_x0020_Business_x0020_Unit_x0020__x0028_Owner_x0029__x003a__x0020_Last_x0020_Name xmlns="09dfffd6-8fc2-4120-ba5d-b951f1df6f40" xsi:nil="true"/>
    <RelatedRecords xmlns="09dfffd6-8fc2-4120-ba5d-b951f1df6f40" xsi:nil="true"/>
    <DateCommenced xmlns="09dfffd6-8fc2-4120-ba5d-b951f1df6f40" xsi:nil="true"/>
    <Accession_x0020_Number xmlns="09dfffd6-8fc2-4120-ba5d-b951f1df6f40">0</Accession_x0020_Number>
    <Client_x003a__x0020_Sort_x0020_Name xmlns="09dfffd6-8fc2-4120-ba5d-b951f1df6f40" xsi:nil="true"/>
    <Home_x003a__x0020_Location_x0020_Type xmlns="09dfffd6-8fc2-4120-ba5d-b951f1df6f40" xsi:nil="true"/>
    <Provenance xmlns="09dfffd6-8fc2-4120-ba5d-b951f1df6f40">Agency: DEPARTMENT OF EDUCATION\r\nUnit: TasTAFE\r\nPosition: Senior Policy Analyst (972263)\r\nCreated By: Rhee, Katherine\r\nDated: Monday, 19 August 2024\r\n</Provenance>
    <SeriesRecord xmlns="09dfffd6-8fc2-4120-ba5d-b951f1df6f40" xsi:nil="true"/>
    <ContentManagerBarcode xmlns="09dfffd6-8fc2-4120-ba5d-b951f1df6f40">REP0048LSY</ContentManagerBarcode>
    <Account_x0020_Type xmlns="09dfffd6-8fc2-4120-ba5d-b951f1df6f40" xsi:nil="true"/>
    <Document_x0020_Hash xmlns="09dfffd6-8fc2-4120-ba5d-b951f1df6f40">8637d5bcf147d4ed075ece4949eb0a860d5779ffcb0decaab2ed4a81da719e45</Document_x0020_Hash>
    <External_x0020_Editing_x0020_Finalize_x0020_On_x0020_Checkin xmlns="09dfffd6-8fc2-4120-ba5d-b951f1df6f40">False</External_x0020_Editing_x0020_Finalize_x0020_On_x0020_Checkin>
    <Responsible_x0020_Business_x0020_Unit_x0020__x0028_Owner_x0029__x003a__x0020_Date_x0020_Of_x0020_Birth xmlns="09dfffd6-8fc2-4120-ba5d-b951f1df6f40" xsi:nil="true"/>
    <Responsible_x0020_Business_x0020_Unit_x0020__x0028_Owner_x0029__x003a__x0020_Initials xmlns="09dfffd6-8fc2-4120-ba5d-b951f1df6f40" xsi:nil="true"/>
    <Update_x0020_the_x0020_record_x0020_number_x0020_when_x0020_the_x0020_classification_x0020_is_x0020_changed xmlns="09dfffd6-8fc2-4120-ba5d-b951f1df6f40" xsi:nil="true"/>
    <Comments xmlns="09dfffd6-8fc2-4120-ba5d-b951f1df6f40" xsi:nil="true"/>
    <Document_x0020_Review_x0020_State xmlns="09dfffd6-8fc2-4120-ba5d-b951f1df6f40">0</Document_x0020_Review_x0020_State>
    <Record_x0020_Class xmlns="09dfffd6-8fc2-4120-ba5d-b951f1df6f40">1</Record_x0020_Class>
    <TasTAFE_x002f_DECYP_x0020_Dual_x0020_Employee_x0020__x0028_2025_x0020_Migration_x0029_ xmlns="09dfffd6-8fc2-4120-ba5d-b951f1df6f40" xsi:nil="true"/>
    <Container_x003a_ExpandedNumber xmlns="09dfffd6-8fc2-4120-ba5d-b951f1df6f40">FOL/2018/007144</Container_x003a_ExpandedNumber>
    <LastActionDate xmlns="09dfffd6-8fc2-4120-ba5d-b951f1df6f40">2025-04-03T00:23:48+00:00</LastActionDate>
    <Assignee_x003a__x0020_Date_x0020_Assigned xmlns="09dfffd6-8fc2-4120-ba5d-b951f1df6f40">2024-08-19T06:01:26+00:00</Assignee_x003a__x0020_Date_x0020_Assigned>
    <Assignee_x003a__x0020_ID_x0020_Number xmlns="09dfffd6-8fc2-4120-ba5d-b951f1df6f40" xsi:nil="true"/>
    <Assignee_x003a__x0020_Location_x0020_Type xmlns="09dfffd6-8fc2-4120-ba5d-b951f1df6f40" xsi:nil="true"/>
    <Home_x003a__x0020_Unique_x0020_Name xmlns="09dfffd6-8fc2-4120-ba5d-b951f1df6f40" xsi:nil="true"/>
    <PolicyCategory xmlns="09dfffd6-8fc2-4120-ba5d-b951f1df6f40">
      <Value>Education</Value>
    </PolicyCategory>
    <Assignee_x003a__x0020_Sort_x0020_Name xmlns="09dfffd6-8fc2-4120-ba5d-b951f1df6f40" xsi:nil="true"/>
    <Is_x0020_Project_x0020_Related_x003f_ xmlns="09dfffd6-8fc2-4120-ba5d-b951f1df6f40" xsi:nil="true"/>
    <Matter_x0020_record xmlns="09dfffd6-8fc2-4120-ba5d-b951f1df6f40" xsi:nil="true"/>
    <My_x0020_Authorization_x0020_Complete xmlns="09dfffd6-8fc2-4120-ba5d-b951f1df6f40">False</My_x0020_Authorization_x0020_Complete>
    <Owner_x003a__x0020_First_x0020_Names xmlns="09dfffd6-8fc2-4120-ba5d-b951f1df6f40" xsi:nil="true"/>
    <Owner_x003a__x0020_Initials xmlns="09dfffd6-8fc2-4120-ba5d-b951f1df6f40" xsi:nil="true"/>
    <Owner_x003a__x0020_Sort_x0020_Name xmlns="09dfffd6-8fc2-4120-ba5d-b951f1df6f40">Senior Policy Analyst (972263)</Owner_x003a__x0020_Sort_x0020_Name>
    <Associated_x0020_legislation xmlns="09dfffd6-8fc2-4120-ba5d-b951f1df6f40">Acts Interpretation Act 1931</Associated_x0020_legislation>
    <DatePublished xmlns="09dfffd6-8fc2-4120-ba5d-b951f1df6f40" xsi:nil="true"/>
    <ExternalID xmlns="09dfffd6-8fc2-4120-ba5d-b951f1df6f40" xsi:nil="true"/>
    <DocStatus xmlns="d6ba8d63-2205-4b86-9f24-420d49a982d5">Final</DocStatus>
    <Access_x0020_Control xmlns="09dfffd6-8fc2-4120-ba5d-b951f1df6f40">1;1|2;1|3;1|4;1|5;1|6;0|7;1</Access_x0020_Control>
    <Creator_x003a__x0020_First_x0020_Names xmlns="09dfffd6-8fc2-4120-ba5d-b951f1df6f40">Katherine</Creator_x003a__x0020_First_x0020_Names>
    <Creator_x003a__x0020_Initials xmlns="09dfffd6-8fc2-4120-ba5d-b951f1df6f40">K</Creator_x003a__x0020_Initials>
    <External_x0020_Editing_x0020_Completed_x0020_By_x003a__x0020_Date_x0020_Of_x0020_Birth xmlns="09dfffd6-8fc2-4120-ba5d-b951f1df6f40" xsi:nil="true"/>
    <Home_x003a__x0020_Initials xmlns="09dfffd6-8fc2-4120-ba5d-b951f1df6f40" xsi:nil="true"/>
    <Home_x003a__x0020_Last_x0020_Name xmlns="09dfffd6-8fc2-4120-ba5d-b951f1df6f40" xsi:nil="true"/>
    <Responsible_x0020_Business_x0020_Unit_x0020__x0028_Owner_x0029__x003a__x0020_First_x0020_Names xmlns="09dfffd6-8fc2-4120-ba5d-b951f1df6f40" xsi:nil="true"/>
    <Responsible_x0020_Business_x0020_Unit_x0020__x0028_Owner_x0029__x003a__x0020_Sort_x0020_Name xmlns="09dfffd6-8fc2-4120-ba5d-b951f1df6f40">Manager International Business Development (977033)</Responsible_x0020_Business_x0020_Unit_x0020__x0028_Owner_x0029__x003a__x0020_Sort_x0020_Name>
    <Reviewers_x0020_Can_x0020_Edit_x0020_Document xmlns="09dfffd6-8fc2-4120-ba5d-b951f1df6f40">False</Reviewers_x0020_Can_x0020_Edit_x0020_Document>
    <ConsignmentNumber xmlns="09dfffd6-8fc2-4120-ba5d-b951f1df6f40" xsi:nil="true"/>
    <DateInactive xmlns="09dfffd6-8fc2-4120-ba5d-b951f1df6f40" xsi:nil="true"/>
    <Jurisdictions xmlns="09dfffd6-8fc2-4120-ba5d-b951f1df6f40" xsi:nil="true"/>
    <ResponsibleBusinessUnit_x0028_Owner_x0029__x003a_LocationType xmlns="09dfffd6-8fc2-4120-ba5d-b951f1df6f40">3</ResponsibleBusinessUnit_x0028_Owner_x0029__x003a_LocationType>
    <Date_x0020_Declared_x0020_As_x0020_Final xmlns="09dfffd6-8fc2-4120-ba5d-b951f1df6f40">2024-09-30T22:27:12+00:00</Date_x0020_Declared_x0020_As_x0020_Final>
    <Home_x003a__x0020_First_x0020_Names xmlns="09dfffd6-8fc2-4120-ba5d-b951f1df6f40" xsi:nil="true"/>
    <My_x0020_Review_x0020_Complete xmlns="09dfffd6-8fc2-4120-ba5d-b951f1df6f40">False</My_x0020_Review_x0020_Complete>
    <Owner_x003a__x0020_ID_x0020_Number xmlns="09dfffd6-8fc2-4120-ba5d-b951f1df6f40" xsi:nil="true"/>
    <Soft_x0020_Deletion_x0020_Requested xmlns="09dfffd6-8fc2-4120-ba5d-b951f1df6f40">No</Soft_x0020_Deletion_x0020_Requested>
    <Title_x0020__x0028_Free_x0020_Text_x0020_Part_x0029_ xmlns="09dfffd6-8fc2-4120-ba5d-b951f1df6f40">Release Request Form (International Education)</Title_x0020__x0028_Free_x0020_Text_x0020_Part_x0029_>
    <Policy_x0020_Audience xmlns="09dfffd6-8fc2-4120-ba5d-b951f1df6f40" xsi:nil="true"/>
    <DateClosed xmlns="09dfffd6-8fc2-4120-ba5d-b951f1df6f40" xsi:nil="true"/>
    <DateReceived xmlns="09dfffd6-8fc2-4120-ba5d-b951f1df6f40">2024-08-19T06:01:35+00:00</DateReceived>
    <Bypass_x0020_record_x0020_type_x0020_Access_x0020_Controls xmlns="09dfffd6-8fc2-4120-ba5d-b951f1df6f40">False</Bypass_x0020_record_x0020_type_x0020_Access_x0020_Controls>
    <Date_x0020_Modified xmlns="09dfffd6-8fc2-4120-ba5d-b951f1df6f40">2024-09-06T05:54:09+00:00</Date_x0020_Modified>
    <Foreign_x0020_Barcode xmlns="09dfffd6-8fc2-4120-ba5d-b951f1df6f40" xsi:nil="true"/>
    <Needs_x0020_Authorization xmlns="09dfffd6-8fc2-4120-ba5d-b951f1df6f40">False</Needs_x0020_Authorization>
    <Creator xmlns="09dfffd6-8fc2-4120-ba5d-b951f1df6f40">Rhee, Katherine</Creator>
    <Active_x0020_Audit_x0020_Events xmlns="09dfffd6-8fc2-4120-ba5d-b951f1df6f40">84;;;;;;;;;;30/03/2025 at 10:22 AM;GUEST ACCOUNT;From: 27/03/2025 at 5:48 PM - To: 30/03/2025 at 10:22 AM;False|1;;;;;;;;;;30/03/2025 at 10:22 AM;GUEST ACCOUNT;;False|110;;;;;;;;;;30/03/2025 at 10:22 AM;GUEST ACCOUNT;Revision Number 3 - C:\\Users\\katherine.rhee\\ContentManager\\Offline Records (EP)\\TasTAFE Supporting Information ~ POLICY AND PROCEDURES - Standards\\Release Request Form (International Education).DOCX (* Main Document Store: 001+0UIX+0O6F1PTK7H9.DOCX *);False|1;;;;;;;;;;27/03/2025 at 5:48 PM;GUEST ACCOUNT;;False|84;;;;;;;;;;27/03/2025 at 5:48 PM;GUEST ACCOUNT;From: 25/03/2025 at 9:43 PM - To: 27/03/2025 at 5:48 PM;False|110;;;;;;;;;;27/03/2025 at 5:48 PM;GUEST ACCOUNT;Revision Number 3 - C:\\Users\\katherine.rhee\\ContentManager\\Offline Records (EP)\\TasTAFE Supporting Information ~ POLICY AND PROCEDURES - Standards\\Release Request Form (International Education).DOCX (* Main Document Store: 001+0UIX+0O6F1PTK7H9.DOCX *);False|110;;;;;;;;;;25/03/2025 at 9:43 PM;GUEST ACCOUNT;Revision Number 3 - C:\\Users\\katherine.rhee\\ContentManager\\Offline Records (EP)\\TasTAFE Supporting Information ~ POLICY AND PROCEDURES - Standards\\Release Request Form (International Education).DOCX (* Main Document Store: 001+0UIX+0O6F1PTK7H9.DOCX *);False|84;;;;;;;;;;25/03/2025 at 9:43 PM;GUEST ACCOUNT;From: 23/03/2025 at 11:31 AM - To: 25/03/2025 at 9:43 PM;False|1;;;;;;;;;;25/03/2025 at 9:43 PM;GUEST ACCOUNT;;False|84;;;;;;;;;;23/03/2025 at 11:31 AM;scott.turnbull;From: 23/03/2025 at 10:30 AM - To: 23/03/2025 at 11:31 AM;False|1;;;;;;;;;;23/03/2025 at 11:31 AM;scott.turnbull;;False|112;;;;;;;;;;23/03/2025 at 11:31 AM;scott.turnbull;P:\\TasTAFE test export of all files 21March\\EP_7119970.DOCX;False|125;;;;;;;;;;23/03/2025 at 11:31 AM;scott.turnbull;Revision Number 1 (Main Document Store: 002+0NFX+0O6F1PSB0EU.DOCX);False|125;;;;;;;;;;23/03/2025 at 11:31 AM;scott.turnbull;Revision Number 2 (Main Document Store: 002+0NFX+0O6F1PSB0EW.DOCX);False|110;;;;;;;;;;23/03/2025 at 10:30 AM;GUEST ACCOUNT;Revision Number 3 - C:\\Users\\katherine.rhee\\ContentManager\\Offline Records (EP)\\TasTAFE Supporting Information ~ POLICY AND PROCEDURES - Standards\\Release Request Form (International Education).DOCX (* Main Document Store: 001+0UIX+0O6F1PTK7H9.DOCX *);False|84;;;;;;;;;;23/03/2025 at 10:30 AM;GUEST ACCOUNT;From: 18/03/2025 at 9:42 PM - To: 23/03/2025 at 10:30 AM;False|1;;;;;;;;;;23/03/2025 at 10:30 AM;GUEST ACCOUNT;;False|84;;;;;;;;;;18/03/2025 at 9:42 PM;GUEST ACCOUNT;From: 18/03/2025 at 1:54 PM - To: 18/03/2025 at 9:42 PM;False|1;;;;;;;;;;18/03/2025 at 9:42 PM;GUEST ACCOUNT;;False|110;;;;;;;;;;18/03/2025 at 9:42 PM;GUEST ACCOUNT;Revision Number 3 - C:\\Users\\katherine.rhee\\ContentManager\\Offline Records (EP)\\TasTAFE Supporting Information ~ POLICY AND PROCEDURES - Standards\\Release Request Form (International Education).DOCX (* Main Document Store: 001+0UIX+0O6F1PTK7H9.DOCX *);False|112;;;;;;;;;;18/03/2025 at 1:54 PM;scott.turnbull;P:\\Test Export 14March\\Release Request Form (International Education).DOCX;False|84;;;;;;;;;;18/03/2025 at 1:54 PM;scott.turnbull;From: 18/03/2025 at 1:24 AM - To: 18/03/2025 at 1:54 PM;False|1;;;;;;;;;;18/03/2025 at 1:54 PM;scott.turnbull;;False|125;;;;;;;;;;18/03/2025 at 1:54 PM;scott.turnbull;Revision Number 1 (Main Document Store: 002+0NFX+0O6F1PSB0EU.DOCX);False|125;;;;;;;;;;18/03/2025 at 1:54 PM;scott.turnbull;Revision Number 2 (Main Document Store: 002+0NFX+0O6F1PSB0EW.DOCX);False|110;;;;;;;;;;18/03/2025 at 1:24 AM;GUEST ACCOUNT;Revision Number 3 - C:\\Users\\katherine.rhee\\ContentManager\\Offline Records (EP)\\TasTAFE Supporting Information ~ POLICY AND PROCEDURES - Standards\\Release Request Form (International Education).DOCX (* Main Document Store: 001+0UIX+0O6F1PTK7H9.DOCX *);False|84;;;;;;;;;;18/03/2025 at 1:24 AM;GUEST ACCOUNT;From: 18/03/2025 at 12:27 AM - To: 18/03/2025 at 1:24 AM;False|1;;;;;;;;;;18/03/2025 at 1:24 AM;GUEST ACCOUNT;;False|84;;;;;;;;;;18/03/2025 at 12:27 AM;GUEST ACCOUNT;From: 18/03/2025 at 12:18 AM - To: 18/03/2025 at 12:27 AM;False|1;;;;;;;;;;18/03/2025 at 12:27 AM;GUEST ACCOUNT;;False|110;;;;;;;;;;18/03/2025 at 12:27 AM;GUEST ACCOUNT;Revision Number 3 - C:\\Users\\katherine.rhee\\ContentManager\\Offline Records (EP)\\TasTAFE Supporting Information ~ POLICY AND PROCEDURES - Standards\\Release Request Form (International Education).DOCX (* Main Document Store: 001+0UIX+0O6F1PTK7H9.DOCX *);False|110;;;;;;;;;;18/03/2025 at 12:18 AM;GUEST ACCOUNT;Revision Number 3 - C:\\Users\\katherine.rhee\\ContentManager\\Offline Records (EP)\\TasTAFE Supporting Information ~ POLICY AND PROCEDURES - Standards\\Release Request Form (International Education).DOCX (* Main Document Store: 001+0UIX+0O6F1PTK7H9.DOCX *);False|84;;;;;;;;;;18/03/2025 at 12:18 AM;GUEST ACCOUNT;From: 16/03/2025 at 10:28 AM - To: 18/03/2025 at 12:18 AM;False|1;;;;;;;;;;18/03/2025 at 12:18 AM;GUEST ACCOUNT;;False|84;;;;;;;;;;16/03/2025 at 10:28 AM;GUEST ACCOUNT;From: 11/03/2025 at 10:00 PM - To: 16/03/2025 at 10:28 AM;False|1;;;;;;;;;;16/03/2025 at 10:28 AM;GUEST ACCOUNT;;False|110;;;;;;;;;;16/03/2025 at 10:28 AM;GUEST ACCOUNT;Revision Number 3 - C:\\Users\\katherine.rhee\\ContentManager\\Offline Records (EP)\\TasTAFE Supporting Information ~ POLICY AND PROCEDURES - Standards\\Release Request Form (International Education).DOCX (* Main Document Store: 001+0UIX+0O6F1PTK7H9.DOCX *);False|110;;;;;;;;;;11/03/2025 at 10:00 PM;GUEST ACCOUNT;Revision Number 3 - C:\\Users\\katherine.rhee\\ContentManager\\Offline Records (EP)\\TasTAFE Supporting Information ~ POLICY AND PROCEDURES - Standards\\Release Request Form (International Education).DOCX (* Main Document Store: 001+0UIX+0O6F1PTK7H9.DOCX *);False|84;;;;;;;;;;11/03/2025 at 10:00 PM;GUEST ACCOUNT;From: 10/03/2025 at 10:06 PM - To: 11/03/2025 at 10:00 PM;False|1;;;;;;;;;;11/03/2025 at 10:00 PM;GUEST ACCOUNT;;False|84;;;;;;;;;;10/03/2025 at 10:06 PM;GUEST ACCOUNT;From: 09/03/2025 at 10:25 AM - To: 10/03/2025 at 10:06 PM;False|1;;;;;;;;;;10/03/2025 at 10:06 PM;GUEST ACCOUNT;;False|110;;;;;;;;;;10/03/2025 at 10:06 PM;GUEST ACCOUNT;Revision Number 3 - C:\\Users\\katherine.rhee\\ContentManager\\Offline Records (EP)\\TasTAFE Supporting Information ~ POLICY AND PROCEDURES - Standards\\Release Request Form (International Education).DOCX (* Main Document Store: 001+0UIX+0O6F1PTK7H9.DOCX *);False|110;;;;;;;;;;09/03/2025 at 10:25 AM;GUEST ACCOUNT;Revision Number 3 - C:\\Users\\katherine.rhee\\ContentManager\\Offline Records (EP)\\TasTAFE Supporting Information ~ POLICY AND PROCEDURES - Standards\\Release Request Form (International Education).DOCX (* Main Document Store: 001+0UIX+0O6F1PTK7H9.DOCX *);False|84;;;;;;;;;;09/03/2025 at 10:25 AM;GUEST ACCOUNT;From: 08/03/2025 at 10:25 AM - To: 09/03/2025 at 10:25 AM;False|1;;;;;;;;;;09/03/2025 at 10:25 AM;GUEST ACCOUNT;;False|84;;;;;;;;;;08/03/2025 at 10:25 AM;GUEST ACCOUNT;From: 08/03/2025 at 3:08 AM - To: 08/03/2025 at 10:25 AM;False|1;;;;;;;;;;08/03/2025 at 10:25 AM;GUEST ACCOUNT;;False|110;;;;;;;;;;08/03/2025 at 10:25 AM;GUEST ACCOUNT;Revision Number 3 - C:\\Users\\katherine.rhee\\ContentManager\\Offline Records (EP)\\TasTAFE Supporting Information ~ POLICY AND PROCEDURES - Standards\\Release Request Form (International Education).DOCX (* Main Document Store: 001+0UIX+0O6F1PTK7H9.DOCX *);False|110;;;;;;;;;;08/03/2025 at 3:08 AM;GUEST ACCOUNT;Revision Number 3 - C:\\Users\\katherine.rhee\\ContentManager\\Offline Records (EP)\\TasTAFE Supporting Information ~ POLICY AND PROCEDURES - Standards\\Release Request Form (International Education).DOCX (* Main Document Store: 001+0UIX+0O6F1PTK7H9.DOCX *);False|84;;;;;;;;;;08/03/2025 at 3:08 AM;GUEST ACCOUNT;From: 04/03/2025 at 9:40 PM - To: 08/03/2025 at 3:08 AM;False|1;;;;;;;;;;08/03/2025 at 3:08 AM;GUEST ACCOUNT;;False|84;;;;;;;;;;04/03/2025 at 9:40 PM;GUEST ACCOUNT;From: 04/03/2025 at 1:25 AM - To: 04/03/2025 at 9:40 PM;False|1;;;;;;;;;;04/03/2025 at 9:40 PM;GUEST ACCOUNT;;False|110;;;;;;;;;;04/03/2025 at 9:40 PM;GUEST ACCOUNT;Revision Number 3 - C:\\Users\\katherine.rhee\\ContentManager\\Offline Records (EP)\\TasTAFE Supporting Information ~ POLICY AND PROCEDURES - Standards\\Release Request Form (International Education).DOCX (* Main Document Store: 001+0UIX+0O6F1PTK7H9.DOCX *);False|110;;;;;;;;;;04/03/2025 at 1:25 AM;GUEST ACCOUNT;Revision Number 3 - C:\\Users\\katherine.rhee\\ContentManager\\Offline Records (EP)\\TasTAFE Supporting Information ~ POLICY AND PROCEDURES - Standards\\Release Request Form (International Education).DOCX (* Main Document Store: 001+0UIX+0O6F1PTK7H9.DOCX *);False|1;;;;;;;;;;04/03/2025 at 1:25 AM;GUEST ACCOUNT;;False|84;;;;;;;;;;04/03/2025 at 1:25 AM;GUEST ACCOUNT;From: 02/03/2025 at 10:25 AM - To: 04/03/2025 at 1:25 AM;False|84;;;;;;;;;;02/03/2025 at 10:25 AM;GUEST ACCOUNT;From: 01/03/2025 at 4:18 PM - To: 02/03/2025 at 10:25 AM;False|1;;;;;;;;;;02/03/2025 at 10:25 AM;GUEST ACCOUNT;;False|110;;;;;;;;;;02/03/2025 at 10:25 AM;GUEST ACCOUNT;Revision Number 3 - C:\\Users\\katherine.rhee\\ContentManager\\Offline Records (EP)\\TasTAFE Supporting Information ~ POLICY AND PROCEDURES - Standards\\Release Request Form (International Education).DOCX (* Main Document Store: 001+0UIX+0O6F1PTK7H9.DOCX *);False|110;;;;;;;;;;01/03/2025 at 4:18 PM;GUEST ACCOUNT;Revision Number 3 - C:\\Users\\katherine.rhee\\ContentManager\\Offline Records (EP)\\TasTAFE Supporting Information ~ POLICY AND PROCEDURES - Standards\\Release Request Form (International Education).DOCX (* Main Document Store: 001+0UIX+0O6F1PTK7H9.DOCX *);False|1;;;;;;;;;;01/03/2025 at 4:18 PM;GUEST ACCOUNT;;False|84;;;;;;;;;;01/03/2025 at 4:18 PM;GUEST ACCOUNT;From: 01/03/2025 at 4:11 PM - To: 01/03/2025 at 4:18 PM;False|84;;;;;;;;;;01/03/2025 at 4:11 PM;GUEST ACCOUNT;From: 01/03/2025 at 5:58 AM - To: 01/03/2025 at 4:11 PM;False|1;;;;;;;;;;01/03/2025 at 4:11 PM;GUEST ACCOUNT;;False|110;;;;;;;;;;01/03/2025 at 4:11 PM;GUEST ACCOUNT;Revision Number 3 - C:\\Users\\katherine.rhee\\ContentManager\\Offline Records (EP)\\TasTAFE Supporting Information ~ POLICY AND PROCEDURES - Standards\\Release Request Form (International Education).DOCX (* Main Document Store: 001+0UIX+0O6F1PTK7H9.DOCX *);False|110;;;;;;;;;;01/03/2025 at 5:58 AM;GUEST ACCOUNT;Revision Number 3 - C:\\Users\\katherine.rhee\\ContentManager\\Offline Records (EP)\\TasTAFE Supporting Information ~ POLICY AND PROCEDURES - Standards\\Release Request Form (International Education).DOCX (* Main Document Store: 001+0UIX+0O6F1PTK7H9.DOCX *);False|1;;;;;;;;;;01/03/2025 at 5:58 AM;GUEST ACCOUNT;;False|84;;;;;;;;;;01/03/2025 at 5:58 AM;GUEST ACCOUNT;From: 28/02/2025 at 9:06 PM - To: 01/03/2025 at 5:58 AM;False|84;;;;;;;;;;28/02/2025 at 9:06 PM;GUEST ACCOUNT;From: 28/02/2025 at 5:04 PM - To: 28/02/2025 at 9:06 PM;False|1;;;;;;;;;;28/02/2025 at 9:06 PM;GUEST ACCOUNT;;False|110;;;;;;;;;;28/02/2025 at 9:06 PM;GUEST ACCOUNT;Revision Number 3 - C:\\Users\\katherine.rhee\\ContentManager\\Offline Records (EP)\\TasTAFE Supporting Information ~ POLICY AND PROCEDURES - Standards\\Release Request Form (International Education).DOCX (* Main Document Store: 001+0UIX+0O6F1PTK7H9.DOCX *);False|110;;;;;;;;;;28/02/2025 at 5:04 PM;GUEST ACCOUNT;Revision Number 3 - C:\\Users\\katherine.rhee\\ContentManager\\Offline Records (EP)\\TasTAFE Supporting Information ~ POLICY AND PROCEDURES - Standards\\Release Request Form (International Education).DOCX (* Main Document Store: 001+0UIX+0O6F1PTK7H9.DOCX *);False|1;;;;;;;;;;28/02/2025 at 5:04 PM;GUEST ACCOUNT;;False|84;;;;;;;;;;28/02/2025 at 5:04 PM;GUEST ACCOUNT;From: 28/02/2025 at 5:30 AM - To: 28/02/2025 at 5:04 PM;False|84;;;;;;;;;;28/02/2025 at 5:30 AM;GUEST ACCOUNT;From: 26/02/2025 at 3:57 AM - To: 28/02/2025 at 5:30 AM;False|1;;;;;;;;;;28/02/2025 at 5:30 AM;GUEST ACCOUNT;;False|110;;;;;;;;;;28/02/2025 at 5:30 AM;GUEST ACCOUNT;Revision Number 3 - C:\\Users\\katherine.rhee\\ContentManager\\Offline Records (EP)\\TasTAFE Supporting Information ~ POLICY AND PROCEDURES - Standards\\Release Request Form (International Education).DOCX (* Main Document Store: 001+0UIX+0O6F1PTK7H9.DOCX *);False|110;;;;;;;;;;26/02/2025 at 3:57 AM;GUEST ACCOUNT;Revision Number 3 - C:\\Users\\katherine.rhee\\ContentManager\\Offline Records (EP)\\TasTAFE Supporting Information ~ POLICY AND PROCEDURES - Standards\\Release Request Form (International Education).DOCX (* Main Document Store: 001+0UIX+0O6F1PTK7H9.DOCX *);False|1;;;;;;;;;;26/02/2025 at 3:57 AM;GUEST ACCOUNT;;False|84;;;;;;;;;;26/02/2025 at 3:57 AM;GUEST ACCOUNT;From: 25/02/2025 at 9:47 PM - To: 26/02/2025 at 3:57 AM;False|84;;;;;;;;;;25/02/2025 at 9:47 PM;GUEST ACCOUNT;From: 25/02/2025 at 3:06 PM - To: 25/02/2025 at 9:47 PM;False|1;;;;;;;;;;25/02/2025 at 9:47 PM;GUEST ACCOUNT;;False|110;;;;;;;;;;25/02/2025 at 9:47 PM;GUEST ACCOUNT;Revision Number 3 - C:\\Users\\katherine.rhee\\ContentManager\\Offline Records (EP)\\TasTAFE Supporting Information ~ POLICY AND PROCEDURES - Standards\\Release Request Form (International Education).DOCX (* Main Document Store: 001+0UIX+0O6F1PTK7H9.DOCX *);False|110;;;;;;;;;;25/02/2025 at 3:06 PM;GUEST ACCOUNT;Revision Number 3 - C:\\Users\\katherine.rhee\\ContentManager\\Offline Records (EP)\\TasTAFE Supporting Information ~ POLICY AND PROCEDURES - Standards\\Release Request Form (International Education).DOCX (* Main Document Store: 001+0UIX+0O6F1PTK7H9.DOCX *);False|1;;;;;;;;;;25/02/2025 at 3:06 PM;GUEST ACCOUNT;;False|84;;;;;;;;;;25/02/2025 at 3:06 PM;GUEST ACCOUNT;From: 23/02/2025 at 10:46 AM - To: 25/02/2025 at 3:06 PM;False|84;;;;;;;;;;23/02/2025 at 10:46 AM;GUEST ACCOUNT;From: 21/02/2025 at 5:24 PM - To: 23/02/2025 at 10:46 AM;False|1;;;;;;;;;;23/02/2025 at 10:46 AM;GUEST ACCOUNT;;False|110;;;;;;;;;;23/02/2025 at 10:46 AM;GUEST ACCOUNT;Revision Number 3 - C:\\Users\\katherine.rhee\\ContentManager\\Offline Records (EP)\\TasTAFE Supporting Information ~ POLICY AND PROCEDURES - Standards\\Release Request Form (International Education).DOCX (* Main Document Store: 001+0UIX+0O6F1PTK7H9.DOCX *);False|110;;;;;;;;;;21/02/2025 at 5:24 PM;GUEST ACCOUNT;Revision Number 3 - C:\\Users\\katherine.rhee\\ContentManager\\Offline Records (EP)\\TasTAFE Supporting Information ~ POLICY AND PROCEDURES - Standards\\Release Request Form (International Education).DOCX (* Main Document Store: 001+0UIX+0O6F1PTK7H9.DOCX *);False|1;;;;;;;;;;21/02/2025 at 5:24 PM;GUEST ACCOUNT;;False|84;;;;;;;;;;21/02/2025 at 5:24 PM;GUEST ACCOUNT;From: 20/02/2025 at 10:33 AM - To: 21/02/2025 at 5:24 PM;False|84;;;;;;;;;;20/02/2025 at 10:33 AM;GUEST ACCOUNT;From: 16/02/2025 at 10:26 AM - To: 20/02/2025 at 10:33 AM;False|1;;;;;;;;;;20/02/2025 at 10:33 AM;GUEST ACCOUNT;;False|110;;;;;;;;;;20/02/2025 at 10:33 AM;GUEST ACCOUNT;Revision Number 3 - C:\\Users\\katherine.rhee\\ContentManager\\Offline Records (EP)\\TasTAFE Supporting Information ~ POLICY AND PROCEDURES - Standards\\Release Request Form (International Education).DOCX (* Main Document Store: 001+0UIX+0O6F1PTK7H9.DOCX *);False|110;;;;;;;;;;16/02/2025 at 10:26 AM;GUEST ACCOUNT;Revision Number 3 - C:\\Users\\katherine.rhee\\ContentManager\\Offline Records (EP)\\TasTAFE Supporting Information ~ POLICY AND PROCEDURES - Standards\\Release Request Form (International Education).DOCX (* Main Document Store: 001+0UIX+0O6F1PTK7H9.DOCX *);False|1;;;;;;;;;;16/02/2025 at 10:26 AM;GUEST ACCOUNT;;False|84;;;;;;;;;;16/02/2025 at 10:26 AM;GUEST ACCOUNT;From: 12/02/2025 at 1:21 AM - To: 16/02/2025 at 10:26 AM;False|84;;;;;;;;;;12/02/2025 at 1:21 AM;GUEST ACCOUNT;From: 11/02/2025 at 9:42 PM - To: 12/02/2025 at 1:21 AM;False|1;;;;;;;;;;12/02/2025 at 1:21 AM;GUEST ACCOUNT;;False|110;;;;;;;;;;12/02/2025 at 1:21 AM;GUEST ACCOUNT;Revision Number 3 - C:\\Users\\katherine.rhee\\ContentManager\\Offline Records (EP)\\TasTAFE Supporting Information ~ POLICY AND PROCEDURES - Standards\\Release Request Form (International Education).DOCX (* Main Document Store: 001+0UIX+0O6F1PTK7H9.DOCX *);False|110;;;;;;;;;;11/02/2025 at 9:42 PM;GUEST ACCOUNT;Revision Number 3 - C:\\Users\\katherine.rhee\\ContentManager\\Offline Records (EP)\\TasTAFE Supporting Information ~ POLICY AND PROCEDURES - Standards\\Release Request Form (International Education).DOCX (* Main Document Store: 001+0UIX+0O6F1PTK7H9.DOCX *);False|1;;;;;;;;;;11/02/2025 at 9:42 PM;GUEST ACCOUNT;;False|84;;;;;;;;;;11/02/2025 at 9:42 PM;GUEST ACCOUNT;From: 10/02/2025 at 4:01 AM - To: 11/02/2025 at 9:42 PM;False|84;;;;;;;;;;10/02/2025 at 4:01 AM;GUEST ACCOUNT;From: 09/02/2025 at 10:17 AM - To: 10/02/2025 at 4:01 AM;False|1;;;;;;;;;;10/02/2025 at 4:01 AM;GUEST ACCOUNT;;False|110;;;;;;;;;;10/02/2025 at 4:01 AM;GUEST ACCOUNT;Revision Number 3 - C:\\Users\\katherine.rhee\\ContentManager\\Offline Records (EP)\\TasTAFE Supporting Information ~ POLICY AND PROCEDURES - Standards\\Release Request Form (International Education).DOCX (* Main Document Store: 001+0UIX+0O6F1PTK7H9.DOCX *);False|110;;;;;;;;;;09/02/2025 at 10:17 AM;GUEST ACCOUNT;Revision Number 3 - C:\\Users\\katherine.rhee\\ContentManager\\Offline Records (EP)\\TasTAFE Supporting Information ~ POLICY AND PROCEDURES - Standards\\Release Request Form (International Education).DOCX (* Main Document Store: 001+0UIX+0O6F1PTK7H9.DOCX *);False|1;;;;;;;;;;09/02/2025 at 10:17 AM;GUEST ACCOUNT;;False|84;;;;;;;;;;09/02/2025 at 10:17 AM;GUEST ACCOUNT;From: 07/02/2025 at 11:07 PM - To: 09/02/2025 at 10:17 AM;False|84;;;;;;;;;;07/02/2025 at 11:07 PM;scott.turnbull;From: 06/02/2025 at 9:51 PM - To: 07/02/2025 at 11:07 PM;False|1;;;;;;;;;;07/02/2025 at 11:07 PM;scott.turnbull;;False|112;;;;;;;;;;07/02/2025 at 11:07 PM;scott.turnbull;P:\\TasTAFE Test export 07022025\\EP_7119970_Release Request Form (International Education).DOCX;False|125;;;;;;;;;;07/02/2025 at 11:07 PM;scott.turnbull;Revision Number 1 (Main Document Store: 002+0NFX+0O6F1PSB0EU.DOCX);False|125;;;;;;;;;;07/02/2025 at 11:07 PM;scott.turnbull;Revision Number 2 (Main Document Store: 002+0NFX+0O6F1PSB0EW.DOCX);False|112;;;;;;;;;;06/02/2025 at 9:51 PM;scott.turnbull;P:\\TasTAFE test export 06022025\\EP_7119970_Release Request Form (International Education).DOCX;False|1;;;;;;;;;;06/02/2025 at 9:51 PM;scott.turnbull;;False|84;;;;;;;;;;06/02/2025 at 9:51 PM;scott.turnbull;From: 06/02/2025 at 1:50 AM - To: 06/02/2025 at 9:51 PM;False|125;;;;;;;;;;06/02/2025 at 9:51 PM;scott.turnbull;Revision Number 1 (Main Document Store: 002+0NFX+0O6F1PSB0EU.DOCX);False|125;;;;;;;;;;06/02/2025 at 9:51 PM;scott.turnbull;Revision Number 2 (Main Document Store: 002+0NFX+0O6F1PSB0EW.DOCX);False|110;;;;;;;;;;06/02/2025 at 1:50 AM;GUEST ACCOUNT;Revision Number 3 - C:\\Users\\katherine.rhee\\ContentManager\\Offline Records (EP)\\TasTAFE Supporting Information ~ POLICY AND PROCEDURES - Standards\\Release Request Form (International Education).DOCX (* Main Document Store: 001+0UIX+0O6F1PTK7H9.DOCX *);False|84;;;;;;;;;;06/02/2025 at 1:50 AM;GUEST ACCOUNT;From: 05/02/2025 at 8:15 PM - To: 06/02/2025 at 1:50 AM;False|1;;;;;;;;;;06/02/2025 at 1:50 AM;GUEST ACCOUNT;;False|1;;;;;;;;;;05/02/2025 at 8:15 PM;GUEST ACCOUNT;;False|84;;;;;;;;;;05/02/2025 at 8:15 PM;GUEST ACCOUNT;From: 04/02/2025 at 9:44 PM - To: 05/02/2025 at 8:15 PM;False|110;;;;;;;;;;05/02/2025 at 8:15 PM;GUEST ACCOUNT;Revision Number 3 - C:\\Users\\katherine.rhee\\ContentManager\\Offline Records (EP)\\TasTAFE Supporting Information ~ POLICY AND PROCEDURES - Standards\\Release Request Form (International Education).DOCX (* Main Document Store: 001+0UIX+0O6F1PTK7H9.DOCX *);False|1;;;;;;;;;;04/02/2025 at 9:44 PM;GUEST ACCOUNT;;False|84;;;;;;;;;;04/02/2025 at 9:44 PM;GUEST ACCOUNT;From: 02/02/2025 at 10:25 AM - To: 04/02/2025 at 9:44 PM;False|110;;;;;;;;;;04/02/2025 at 9:44 PM;GUEST ACCOUNT;Revision Number 3 - C:\\Users\\katherine.rhee\\ContentManager\\Offline Records (EP)\\TasTAFE Supporting Information ~ POLICY AND PROCEDURES - Standards\\Release Request Form (International Education).DOCX (* Main Document Store: 001+0UIX+0O6F1PTK7H9.DOCX *);False|110;;;;;;;;;;02/02/2025 at 10:25 AM;GUEST ACCOUNT;Revision Number 3 - C:\\Users\\katherine.rhee\\ContentManager\\Offline Records (EP)\\TasTAFE Supporting Information ~ POLICY AND PROCEDURES - Standards\\Release Request Form (International Education).DOCX (* Main Document Store: 001+0UIX+0O6F1PTK7H9.DOCX *);False|84;;;;;;;;;;02/02/2025 at 10:25 AM;GUEST ACCOUNT;From: 29/01/2025 at 9:40 PM - To: 02/02/2025 at 10:25 AM;False|1;;;;;;;;;;02/02/2025 at 10:25 AM;GUEST ACCOUNT;;False|1;;;;;;;;;;29/01/2025 at 9:40 PM;GUEST ACCOUNT;;False|84;;;;;;;;;;29/01/2025 at 9:40 PM;GUEST ACCOUNT;From: 28/01/2025 at 9:39 PM - To: 29/01/2025 at 9:40 PM;False|110;;;;;;;;;;29/01/2025 at 9:40 PM;GUEST ACCOUNT;Revision Number 3 - C:\\Users\\katherine.rhee\\ContentManager\\Offline Records (EP)\\TasTAFE Supporting Information ~ POLICY AND PROCEDURES - Standards\\Release Request Form (International Education).DOCX (* Main Document Store: 001+0UIX+0O6F1PTK7H9.DOCX *);False|110;;;;;;;;;;28/01/2025 at 9:39 PM;GUEST ACCOUNT;Revision Number 3 - C:\\Users\\katherine.rhee\\ContentManager\\Offline Records (EP)\\TasTAFE Supporting Information ~ POLICY AND PROCEDURES - Standards\\Release Request Form (International Education).DOCX (* Main Document Store: 001+0UIX+0O6F1PTK7H9.DOCX *);False|84;;;;;;;;;;28/01/2025 at 9:39 PM;GUEST ACCOUNT;From: 26/01/2025 at 10:17 AM - To: 28/01/2025 at 9:39 PM;False|1;;;;;;;;;;28/01/2025 at 9:39 PM;GUEST ACCOUNT;;False|1;;;;;;;;;;26/01/2025 at 10:17 AM;GUEST ACCOUNT;;False|84;;;;;;;;;;26/01/2025 at 10:17 AM;GUEST ACCOUNT;From: 22/01/2025 at 11:56 AM - To: 26/01/2025 at 10:17 AM;False|110;;;;;;;;;;26/01/2025 at 10:17 AM;GUEST ACCOUNT;Revision Number 3 - C:\\Users\\katherine.rhee\\ContentManager\\Offline Records (EP)\\TasTAFE Supporting Information ~ POLICY AND PROCEDURES - Standards\\Release Request Form (International Education).DOCX (* Main Document Store: 001+0UIX+0O6F1PTK7H9.DOCX *);False|125;;;;;;;;;;22/01/2025 at 11:56 AM;mark.steczkowicz;Revision Number 1 (Main Document Store: 002+0NFX+0O6F1PSB0EU.DOCX);False|112;;;;;;;;;;22/01/2025 at 11:56 AM;mark.steczkowicz;C:\\Users\\mark.steczkowicz\\Downloads\\TasTafe Export 05122025\\Documents\\EP_7119970.DOCX;False|84;;;;;;;;;;22/01/2025 at 11:56 AM;mark.steczkowicz;From: 21/01/2025 at 9:43 PM - To: 22/01/2025 at 11:56 AM;False|1;;;;;;;;;;22/01/2025 at 11:56 AM;mark.steczkowicz;;False|125;;;;;;;;;;22/01/2025 at 11:56 AM;mark.steczkowicz;Revision Number 2 (Main Document Store: 002+0NFX+0O6F1PSB0EW.DOCX);False|110;;;;;;;;;;21/01/2025 at 9:43 PM;GUEST ACCOUNT;Revision Number 3 - C:\\Users\\katherine.rhee\\ContentManager\\Offline Records (EP)\\TasTAFE Supporting Information ~ POLICY AND PROCEDURES - Standards\\Release Request Form (International Education).DOCX (* Main Document Store: 001+0UIX+0O6F1PTK7H9.DOCX *);False|1;;;;;;;;;;21/01/2025 at 9:43 PM;GUEST ACCOUNT;;False|84;;;;;;;;;;21/01/2025 at 9:43 PM;GUEST ACCOUNT;From: 19/01/2025 at 10:19 AM - To: 21/01/2025 at 9:43 PM;False|84;;;;;;;;;;19/01/2025 at 10:19 AM;GUEST ACCOUNT;From: 15/01/2025 at 7:11 PM - To: 19/01/2025 at 10:19 AM;False|1;;;;;;;;;;19/01/2025 at 10:19 AM;GUEST ACCOUNT;;False|110;;;;;;;;;;19/01/2025 at 10:19 AM;GUEST ACCOUNT;Revision Number 3 - C:\\Users\\katherine.rhee\\ContentManager\\Offline Records (EP)\\TasTAFE Supporting Information ~ POLICY AND PROCEDURES - Standards\\Release Request Form (International Education).DOCX (* Main Document Store: 001+0UIX+0O6F1PTK7H9.DOCX *);False|110;;;;;;;;;;15/01/2025 at 7:11 PM;GUEST ACCOUNT;Revision Number 3 - C:\\Users\\katherine.rhee\\ContentManager\\Offline Records (EP)\\TasTAFE Supporting Information ~ POLICY AND PROCEDURES - Standards\\Release Request Form (International Education).DOCX (* Main Document Store: 001+0UIX+0O6F1PTK7H9.DOCX *);False|1;;;;;;;;;;15/01/2025 at 7:11 PM;GUEST ACCOUNT;;False|84;;;;;;;;;;15/01/2025 at 7:11 PM;GUEST ACCOUNT;From: 14/01/2025 at 9:44 PM - To: 15/01/2025 at 7:11 PM;False|84;;;;;;;;;;14/01/2025 at 9:44 PM;GUEST ACCOUNT;From: 12/01/2025 at 10:19 AM - To: 14/01/2025 at 9:44 PM;False|1;;;;;;;;;;14/01/2025 at 9:44 PM;GUEST ACCOUNT;;False|110;;;;;;;;;;14/01/2025 at 9:44 PM;GUEST ACCOUNT;Revision Number 3 - C:\\Users\\katherine.rhee\\ContentManager\\Offline Records (EP)\\TasTAFE Supporting Information ~ POLICY AND PROCEDURES - Standards\\Release Request Form (International Education).DOCX (* Main Document Store: 001+0UIX+0O6F1PTK7H9.DOCX *);False|110;;;;;;;;;;12/01/2025 at 10:19 AM;GUEST ACCOUNT;Revision Number 3 - C:\\Users\\katherine.rhee\\ContentManager\\Offline Records (EP)\\TasTAFE Supporting Information ~ POLICY AND PROCEDURES - Standards\\Release Request Form (International Education).DOCX (* Main Document Store: 001+0UIX+0O6F1PTK7H9.DOCX *);False|1;;;;;;;;;;12/01/2025 at 10:19 AM;GUEST ACCOUNT;;False|84;;;;;;;;;;12/01/2025 at 10:19 AM;GUEST ACCOUNT;From: 11/01/2025 at 3:31 PM - To: 12/01/2025 at 10:19 AM;False|84;;;;;;;;;;11/01/2025 at 3:31 PM;GUEST ACCOUNT;From: 10/01/2025 at 6:16 PM - To: 11/01/2025 at 3:31 PM;False|1;;;;;;;;;;11/01/2025 at 3:31 PM;GUEST ACCOUNT;;False|110;;;;;;;;;;11/01/2025 at 3:31 PM;GUEST ACCOUNT;Revision Number 3 - C:\\Users\\katherine.rhee\\ContentManager\\Offline Records (EP)\\TasTAFE Supporting Information ~ POLICY AND PROCEDURES - Standards\\Release Request Form (International Education).DOCX (* Main Document Store: 001+0UIX+0O6F1PTK7H9.DOCX *);False|110;;;;;;;;;;10/01/2025 at 6:16 PM;GUEST ACCOUNT;Revision Number 3 - C:\\Users\\katherine.rhee\\ContentManager\\Offline Records (EP)\\TasTAFE Supporting Information ~ POLICY AND PROCEDURES - Standards\\Release Request Form (International Education).DOCX (* Main Document Store: 001+0UIX+0O6F1PTK7H9.DOCX *);False|1;;;;;;;;;;10/01/2025 at 6:16 PM;GUEST ACCOUNT;;False|84;;;;;;;;;;10/01/2025 at 6:16 PM;GUEST ACCOUNT;From: 08/01/2025 at 4:54 PM - To: 10/01/2025 at 6:16 PM;False|84;;;;;;;;;;08/01/2025 at 4:54 PM;GUEST ACCOUNT;From: 08/01/2025 at 3:54 AM - To: 08/01/2025 at 4:54 PM;False|1;;;;;;;;;;08/01/2025 at 4:54 PM;GUEST ACCOUNT;;False|110;;;;;;;;;;08/01/2025 at 4:54 PM;GUEST ACCOUNT;Revision Number 3 - C:\\Users\\katherine.rhee\\ContentManager\\Offline Records (EP)\\TasTAFE Supporting Information ~ POLICY AND PROCEDURES - Standards\\Release Request Form (International Education).DOCX (* Main Document Store: 001+0UIX+0O6F1PTK7H9.DOCX *);False|110;;;;;;;;;;08/01/2025 at 3:54 AM;GUEST ACCOUNT;Revision Number 3 - C:\\Users\\katherine.rhee\\ContentManager\\Offline Records (EP)\\TasTAFE Supporting Information ~ POLICY AND PROCEDURES - Standards\\Release Request Form (International Education).DOCX (* Main Document Store: 001+0UIX+0O6F1PTK7H9.DOCX *);False|1;;;;;;;;;;08/01/2025 at 3:54 AM;GUEST ACCOUNT;;False|84;;;;;;;;;;08/01/2025 at 3:54 AM;GUEST ACCOUNT;From: 07/01/2025 at 9:39 PM - To: 08/01/2025 at 3:54 AM;False|84;;;;;;;;;;07/01/2025 at 9:39 PM;GUEST ACCOUNT;From: 06/01/2025 at 1:20 PM - To: 07/01/2025 at 9:39 PM;False|1;;;;;;;;;;07/01/2025 at 9:39 PM;GUEST ACCOUNT;;False|110;;;;;;;;;;07/01/2025 at 9:39 PM;GUEST ACCOUNT;Revision Number 3 - C:\\Users\\katherine.rhee\\ContentManager\\Offline Records (EP)\\TasTAFE Supporting Information ~ POLICY AND PROCEDURES - Standards\\Release Request Form (International Education).DOCX (* Main Document Store: 001+0UIX+0O6F1PTK7H9.DOCX *);False|110;;;;;;;;;;06/01/2025 at 1:20 PM;GUEST ACCOUNT;Revision Number 3 - C:\\Users\\katherine.rhee\\ContentManager\\Offline Records (EP)\\TasTAFE Supporting Information ~ POLICY AND PROCEDURES - Standards\\Release Request Form (International Education).DOCX (* Main Document Store: 001+0UIX+0O6F1PTK7H9.DOCX *);False|1;;;;;;;;;;06/01/2025 at 1:20 PM;GUEST ACCOUNT;;False|84;;;;;;;;;;06/01/2025 at 1:20 PM;GUEST ACCOUNT;From: 06/01/2025 at 1:20 PM - To: 06/01/2025 at 1:20 PM;False|84;;;;;;;;;;06/01/2025 at 1:20 PM;GUEST ACCOUNT;From: 06/01/2025 at 1:20 PM - To: 06/01/2025 at 1:20 PM;False|1;;;;;;;;;;06/01/2025 at 1:20 PM;GUEST ACCOUNT;;False|110;;;;;;;;;;06/01/2025 at 1:20 PM;GUEST ACCOUNT;Revision Number 3 - C:\\Users\\katherine.rhee\\ContentManager\\Offline Records (EP)\\TasTAFE Supporting Information ~ POLICY AND PROCEDURES - Standards\\Release Request Form (International Education).DOCX (* Main Document Store: 001+0UIX+0O6F1PTK7H9.DOCX *);False|110;;;;;;;;;;06/01/2025 at 1:20 PM;GUEST ACCOUNT;Revision Number 3 - C:\\Users\\katherine.rhee\\ContentManager\\Offline Records (EP)\\TasTAFE Supporting Information ~ POLICY AND PROCEDURES - Standards\\Release Request Form (International Education).DOCX (* Main Document Store: 001+0UIX+0O6F1PTK7H9.DOCX *);False|1;;;;;;;;;;06/01/2025 at 1:20 PM;GUEST ACCOUNT;;False|84;;;;;;;;;;06/01/2025 at 1:20 PM;GUEST ACCOUNT;From: 05/01/2025 at 9:09 PM - To: 06/01/2025 at 1:20 PM;False|84;;;;;;;;;;05/01/2025 at 9:09 PM;GUEST ACCOUNT;From: 05/01/2025 at 10:36 AM - To: 05/01/2025 at 9:09 PM;False|1;;;;;;;;;;05/01/2025 at 9:09 PM;GUEST ACCOUNT;;False|110;;;;;;;;;;05/01/2025 at 9:09 PM;GUEST ACCOUNT;Revision Number 3 - C:\\Users\\katherine.rhee\\ContentManager\\Offline Records (EP)\\TasTAFE Supporting Information ~ POLICY AND PROCEDURES - Standards\\Release Request Form (International Education).DOCX (* Main Document Store: 001+0UIX+0O6F1PTK7H9.DOCX *);False|110;;;;;;;;;;05/01/2025 at 10:36 AM;GUEST ACCOUNT;Revision Number 3 - C:\\Users\\katherine.rhee\\ContentManager\\Offline Records (EP)\\TasTAFE Supporting Information ~ POLICY AND PROCEDURES - Standards\\Release Request Form (International Education).DOCX (* Main Document Store: 001+0UIX+0O6F1PTK7H9.DOCX *);False|1;;;;;;;;;;05/01/2025 at 10:36 AM;GUEST ACCOUNT;;False|84;;;;;;;;;;05/01/2025 at 10:36 AM;GUEST ACCOUNT;From: 03/01/2025 at 2:33 PM - To: 05/01/2025 at 10:36 AM;False|84;;;;;;;;;;03/01/2025 at 2:33 PM;GUEST ACCOUNT;From: 03/01/2025 at 2:48 AM - To: 03/01/2025 at 2:33 PM;False|1;;;;;;;;;;03/01/2025 at 2:33 PM;GUEST ACCOUNT;;False|110;;;;;;;;;;03/01/2025 at 2:33 PM;GUEST ACCOUNT;Revision Number 3 - C:\\Users\\katherine.rhee\\ContentManager\\Offline Records (EP)\\TasTAFE Supporting Information ~ POLICY AND PROCEDURES - Standards\\Release Request Form (International Education).DOCX (* Main Document Store: 001+0UIX+0O6F1PTK7H9.DOCX *);False|110;;;;;;;;;;03/01/2025 at 2:48 AM;GUEST ACCOUNT;Revision Number 3 - C:\\Users\\katherine.rhee\\ContentManager\\Offline Records (EP)\\TasTAFE Supporting Information ~ POLICY AND PROCEDURES - Standards\\Release Request Form (International Education).DOCX (* Main Document Store: 001+0UIX+0O6F1PTK7H9.DOCX *);False|1;;;;;;;;;;03/01/2025 at 2:48 AM;GUEST ACCOUNT;;False|84;;;;;;;;;;03/01/2025 at 2:48 AM;GUEST ACCOUNT;From: 02/01/2025 at 12:37 PM - To: 03/01/2025 at 2:48 AM;False|84;;;;;;;;;;02/01/2025 at 12:37 PM;GUEST ACCOUNT;From: 31/12/2024 at 9:58 PM - To: 02/01/2025 at 12:37 PM;False|1;;;;;;;;;;02/01/2025 at 12:37 PM;GUEST ACCOUNT;;False|110;;;;;;;;;;02/01/2025 at 12:37 PM;GUEST ACCOUNT;Revision Number 3 - C:\\Users\\katherine.rhee\\ContentManager\\Offline Records (EP)\\TasTAFE Supporting Information ~ POLICY AND PROCEDURES - Standards\\Release Request Form (International Education).DOCX (* Main Document Store: 001+0UIX+0O6F1PTK7H9.DOCX *);False|110;;;;;;;;;;31/12/2024 at 9:58 PM;GUEST ACCOUNT;Revision Number 3 - C:\\Users\\katherine.rhee\\ContentManager\\Offline Records (EP)\\TasTAFE Supporting Information ~ POLICY AND PROCEDURES - Standards\\Release Request Form (International Education).DOCX (* Main Document Store: 001+0UIX+0O6F1PTK7H9.DOCX *);False|1;;;;;;;;;;31/12/2024 at 9:58 PM;GUEST ACCOUNT;;False|84;;;;;;;;;;31/12/2024 at 9:58 PM;GUEST ACCOUNT;From: 31/12/2024 at 7:20 PM - To: 31/12/2024 at 9:58 PM;False|84;;;;;;;;;;31/12/2024 at 7:20 PM;GUEST ACCOUNT;From: 31/12/2024 at 7:48 AM - To: 31/12/2024 at 7:20 PM;False|1;;;;;;;;;;31/12/2024 at 7:20 PM;GUEST ACCOUNT;;False|110;;;;;;;;;;31/12/2024 at 7:20 PM;GUEST ACCOUNT;Revision Number 3 - C:\\Users\\katherine.rhee\\ContentManager\\Offline Records (EP)\\TasTAFE Supporting Information ~ POLICY AND PROCEDURES - Standards\\Release Request Form (International Education).DOCX (* Main Document Store: 001+0UIX+0O6F1PTK7H9.DOCX *);False|110;;;;;;;;;;31/12/2024 at 7:48 AM;GUEST ACCOUNT;Revision Number 3 - C:\\Users\\katherine.rhee\\ContentManager\\Offline Records (EP)\\TasTAFE Supporting Information ~ POLICY AND PROCEDURES - Standards\\Release Request Form (International Education).DOCX (* Main Document Store: 001+0UIX+0O6F1PTK7H9.DOCX *);False|1;;;;;;;;;;31/12/2024 at 7:48 AM;GUEST ACCOUNT;;False|84;;;;;;;;;;31/12/2024 at 7:48 AM;GUEST ACCOUNT;From: 30/12/2024 at 10:44 AM - To: 31/12/2024 at 7:48 AM;False|84;;;;;;;;;;30/12/2024 at 10:44 AM;GUEST ACCOUNT;From: 30/12/2024 at 10:44 AM - To: 30/12/2024 at 10:44 AM;False|1;;;;;;;;;;30/12/2024 at 10:44 AM;GUEST ACCOUNT;;False|110;;;;;;;;;;30/12/2024 at 10:44 AM;GUEST ACCOUNT;Revision Number 3 - C:\\Users\\katherine.rhee\\ContentManager\\Offline Record</Active_x0020_Audit_x0020_Events>
    <Assignee_x003a__x0020_Unique_x0020_Name xmlns="09dfffd6-8fc2-4120-ba5d-b951f1df6f40" xsi:nil="true"/>
    <Contacts xmlns="09dfffd6-8fc2-4120-ba5d-b951f1df6f40" xsi:nil="true"/>
    <Retention_x0020_Schedule xmlns="09dfffd6-8fc2-4120-ba5d-b951f1df6f40" xsi:nil="true"/>
    <PolicyRevised xmlns="7fa37bdc-f6e5-49b4-8da2-2bf50fb304e8">false</PolicyRevis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6870C3-1626-46C6-AA09-F244D5FF6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ffd6-8fc2-4120-ba5d-b951f1df6f40"/>
    <ds:schemaRef ds:uri="d6ba8d63-2205-4b86-9f24-420d49a982d5"/>
    <ds:schemaRef ds:uri="7fa37bdc-f6e5-49b4-8da2-2bf50fb30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customXml/itemProps3.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9dfffd6-8fc2-4120-ba5d-b951f1df6f40"/>
    <ds:schemaRef ds:uri="d6ba8d63-2205-4b86-9f24-420d49a982d5"/>
    <ds:schemaRef ds:uri="7fa37bdc-f6e5-49b4-8da2-2bf50fb304e8"/>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TasTAFE Supporting document (3)</Template>
  <TotalTime>21</TotalTime>
  <Pages>4</Pages>
  <Words>605</Words>
  <Characters>3453</Characters>
  <Application>Microsoft Office Word</Application>
  <DocSecurity>0</DocSecurity>
  <Lines>28</Lines>
  <Paragraphs>8</Paragraphs>
  <ScaleCrop>false</ScaleCrop>
  <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Request Form (International Education)</dc:title>
  <dc:subject/>
  <dc:creator>Lawes, Alison</dc:creator>
  <cp:keywords/>
  <dc:description/>
  <cp:lastModifiedBy>Rigby, Matt</cp:lastModifiedBy>
  <cp:revision>24</cp:revision>
  <cp:lastPrinted>2020-12-23T02:30:00Z</cp:lastPrinted>
  <dcterms:created xsi:type="dcterms:W3CDTF">2024-07-09T11:45:00Z</dcterms:created>
  <dcterms:modified xsi:type="dcterms:W3CDTF">2025-05-05T01:14:00Z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0x0101000B9EE96E0621B447BC05C7F6E85A4DAE</vt:lpwstr>
  </property>
  <property fmtid="{D5CDD505-2E9C-101B-9397-08002B2CF9AE}" pid="3" name="GrammarlyDocumentId">
    <vt:lpwstr>0917bc0d209f240e4ca83017f4ad542b690e56549e2616f2e3b23e86043ad82c</vt:lpwstr>
  </property>
  <property fmtid="{D5CDD505-2E9C-101B-9397-08002B2CF9AE}" pid="4" name="MediaServiceImageTags">
    <vt:lpwstr/>
  </property>
  <property fmtid="{D5CDD505-2E9C-101B-9397-08002B2CF9AE}" pid="5" name="_ExtendedDescription">
    <vt:lpwstr>Release Request Form (International Education)</vt:lpwstr>
  </property>
</Properties>
</file>