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49512514" w:displacedByCustomXml="next"/>
    <w:bookmarkStart w:id="1" w:name="_Toc30502210" w:displacedByCustomXml="next"/>
    <w:sdt>
      <w:sdtPr>
        <w:rPr>
          <w:rFonts w:eastAsiaTheme="minorHAnsi" w:cstheme="minorBidi"/>
          <w:b w:val="0"/>
          <w:sz w:val="24"/>
        </w:rPr>
        <w:id w:val="-673192229"/>
        <w:docPartObj>
          <w:docPartGallery w:val="Cover Pages"/>
          <w:docPartUnique/>
        </w:docPartObj>
      </w:sdtPr>
      <w:sdtEndPr>
        <w:rPr>
          <w:spacing w:val="6"/>
          <w:sz w:val="34"/>
          <w:szCs w:val="26"/>
        </w:rPr>
      </w:sdtEndPr>
      <w:sdtContent>
        <w:p w14:paraId="5881E99C" w14:textId="57E3F4C2" w:rsidR="00D56CF5" w:rsidRPr="00E65E7D" w:rsidRDefault="003F17E9" w:rsidP="00112F14">
          <w:pPr>
            <w:pStyle w:val="Heading5"/>
          </w:pPr>
          <w:r>
            <w:rPr>
              <w:noProof/>
            </w:rPr>
            <w:drawing>
              <wp:anchor distT="0" distB="0" distL="114300" distR="114300" simplePos="0" relativeHeight="251669507" behindDoc="0" locked="0" layoutInCell="1" allowOverlap="1" wp14:anchorId="02D34246" wp14:editId="51172D5A">
                <wp:simplePos x="0" y="0"/>
                <wp:positionH relativeFrom="page">
                  <wp:align>left</wp:align>
                </wp:positionH>
                <wp:positionV relativeFrom="paragraph">
                  <wp:posOffset>-1172845</wp:posOffset>
                </wp:positionV>
                <wp:extent cx="13430885" cy="10071735"/>
                <wp:effectExtent l="0" t="0" r="0" b="5715"/>
                <wp:wrapNone/>
                <wp:docPr id="662737773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885" cy="10071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3530F">
            <w:rPr>
              <w:rFonts w:eastAsiaTheme="minorHAnsi" w:cstheme="minorBidi"/>
              <w:b w:val="0"/>
              <w:noProof/>
              <w:sz w:val="24"/>
            </w:rPr>
            <w:drawing>
              <wp:anchor distT="0" distB="0" distL="114300" distR="114300" simplePos="0" relativeHeight="251670531" behindDoc="0" locked="0" layoutInCell="1" allowOverlap="1" wp14:anchorId="7CBF8329" wp14:editId="09F91C4B">
                <wp:simplePos x="0" y="0"/>
                <wp:positionH relativeFrom="page">
                  <wp:align>right</wp:align>
                </wp:positionH>
                <wp:positionV relativeFrom="paragraph">
                  <wp:posOffset>3602990</wp:posOffset>
                </wp:positionV>
                <wp:extent cx="4095750" cy="4978400"/>
                <wp:effectExtent l="0" t="0" r="0" b="0"/>
                <wp:wrapNone/>
                <wp:docPr id="925522042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0" cy="497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56415">
            <w:rPr>
              <w:rFonts w:eastAsiaTheme="minorHAnsi" w:cstheme="minorBidi"/>
              <w:b w:val="0"/>
              <w:noProof/>
              <w:sz w:val="24"/>
            </w:rPr>
            <w:drawing>
              <wp:inline distT="0" distB="0" distL="0" distR="0" wp14:anchorId="4E812184" wp14:editId="71FE48D5">
                <wp:extent cx="3587750" cy="3384550"/>
                <wp:effectExtent l="0" t="0" r="0" b="0"/>
                <wp:docPr id="842023075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750" cy="3384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13530F">
            <w:rPr>
              <w:rFonts w:eastAsiaTheme="minorHAnsi" w:cstheme="minorBidi"/>
              <w:b w:val="0"/>
              <w:noProof/>
              <w:sz w:val="24"/>
            </w:rPr>
            <w:drawing>
              <wp:inline distT="0" distB="0" distL="0" distR="0" wp14:anchorId="636D018E" wp14:editId="70674FAA">
                <wp:extent cx="4095750" cy="4978400"/>
                <wp:effectExtent l="0" t="0" r="0" b="0"/>
                <wp:docPr id="705718785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0" cy="497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16E48B03" w14:textId="6C8CF8AE" w:rsidR="00D56CF5" w:rsidRPr="00CF2857" w:rsidRDefault="00D56CF5" w:rsidP="00CF2857"/>
        <w:p w14:paraId="58B5BE37" w14:textId="15AFF314" w:rsidR="00D56CF5" w:rsidRDefault="00D56CF5" w:rsidP="00B85BDF"/>
        <w:p w14:paraId="4F4F32CC" w14:textId="46AE0166" w:rsidR="00D56CF5" w:rsidRPr="00B253FF" w:rsidRDefault="000E1690" w:rsidP="00B253FF">
          <w:pPr>
            <w:pStyle w:val="CoverFooter"/>
            <w:framePr w:wrap="around"/>
          </w:pPr>
          <w:r>
            <w:rPr>
              <w:noProof/>
            </w:rPr>
            <w:drawing>
              <wp:inline distT="0" distB="0" distL="0" distR="0" wp14:anchorId="6EE896AE" wp14:editId="68635B2F">
                <wp:extent cx="7559675" cy="1231265"/>
                <wp:effectExtent l="0" t="0" r="3175" b="6985"/>
                <wp:docPr id="109022754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675" cy="1231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5CAEC0" w14:textId="6BCCEDD8" w:rsidR="00D56CF5" w:rsidRPr="00B253FF" w:rsidRDefault="00D56CF5" w:rsidP="00B253FF"/>
        <w:p w14:paraId="7AA8D224" w14:textId="73A139B3" w:rsidR="00D56CF5" w:rsidRDefault="00D56CF5" w:rsidP="00B253FF"/>
        <w:p w14:paraId="3992997A" w14:textId="27659771" w:rsidR="00D56CF5" w:rsidRDefault="00D56CF5" w:rsidP="0067461A">
          <w:pPr>
            <w:pStyle w:val="Title"/>
            <w:framePr w:w="5991" w:h="4331" w:wrap="around" w:hAnchor="page" w:x="5761" w:y="3856"/>
          </w:pPr>
        </w:p>
        <w:sdt>
          <w:sdtPr>
            <w:alias w:val="Subject"/>
            <w:tag w:val=""/>
            <w:id w:val="833884138"/>
            <w:placeholder>
              <w:docPart w:val="8776CEFFA5604151AFD3E9F7C6690B3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4816B476" w14:textId="473EE34A" w:rsidR="00D56CF5" w:rsidRDefault="00AB0FC2" w:rsidP="0067461A">
              <w:pPr>
                <w:pStyle w:val="Subtitle"/>
                <w:framePr w:w="5991" w:h="4331" w:wrap="around" w:hAnchor="page" w:x="5761" w:y="3856"/>
                <w:numPr>
                  <w:ilvl w:val="1"/>
                  <w:numId w:val="0"/>
                </w:numPr>
                <w:rPr>
                  <w:rFonts w:asciiTheme="minorHAnsi" w:eastAsiaTheme="minorHAnsi" w:hAnsiTheme="minorHAnsi" w:cstheme="minorBidi"/>
                  <w:color w:val="auto"/>
                  <w:spacing w:val="4"/>
                  <w:kern w:val="0"/>
                  <w:sz w:val="24"/>
                  <w:szCs w:val="22"/>
                </w:rPr>
              </w:pPr>
              <w:r>
                <w:t xml:space="preserve">Semester 2 </w:t>
              </w:r>
              <w:r w:rsidR="000368B7">
                <w:t xml:space="preserve">- </w:t>
              </w:r>
              <w:r w:rsidR="00A25871">
                <w:t xml:space="preserve">2025 </w:t>
              </w:r>
              <w:r w:rsidR="00F0153A">
                <w:t>Information Pack</w:t>
              </w:r>
            </w:p>
          </w:sdtContent>
        </w:sdt>
        <w:p w14:paraId="2A15F639" w14:textId="77777777" w:rsidR="00D56CF5" w:rsidRPr="00E604DD" w:rsidRDefault="00D56CF5" w:rsidP="0067461A">
          <w:pPr>
            <w:pStyle w:val="Subtitle"/>
            <w:framePr w:w="5991" w:h="4331" w:wrap="around" w:hAnchor="page" w:x="5761" w:y="3856"/>
          </w:pPr>
        </w:p>
        <w:p w14:paraId="2793BD01" w14:textId="62212CFD" w:rsidR="00D56CF5" w:rsidRPr="00E604DD" w:rsidRDefault="00D56CF5" w:rsidP="00E604DD"/>
        <w:p w14:paraId="69C69019" w14:textId="30776401" w:rsidR="00D56CF5" w:rsidRPr="00E604DD" w:rsidRDefault="00D56CF5" w:rsidP="00E604DD"/>
        <w:p w14:paraId="01930CE4" w14:textId="0F45618A" w:rsidR="00D56CF5" w:rsidRPr="00E604DD" w:rsidRDefault="00D56CF5" w:rsidP="00E604DD"/>
        <w:p w14:paraId="01623955" w14:textId="375882DE" w:rsidR="00D56CF5" w:rsidRPr="00E604DD" w:rsidRDefault="00D56CF5" w:rsidP="00E604DD"/>
        <w:p w14:paraId="303E35B1" w14:textId="53615418" w:rsidR="00D56CF5" w:rsidRDefault="002724DA" w:rsidP="00B253FF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2579" behindDoc="0" locked="0" layoutInCell="1" allowOverlap="1" wp14:anchorId="765C0AC8" wp14:editId="0DEFC8C7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2931160</wp:posOffset>
                    </wp:positionV>
                    <wp:extent cx="3345815" cy="1404620"/>
                    <wp:effectExtent l="0" t="0" r="0" b="0"/>
                    <wp:wrapNone/>
                    <wp:docPr id="12086656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581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5B4FF" w14:textId="77777777" w:rsidR="003F17E9" w:rsidRDefault="003F17E9" w:rsidP="003F17E9">
                                <w:pPr>
                                  <w:ind w:left="284"/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BSB41419</w:t>
                                </w: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br/>
                                  <w:t xml:space="preserve">Certificate IV in </w:t>
                                </w:r>
                              </w:p>
                              <w:p w14:paraId="4E9D83C3" w14:textId="77777777" w:rsidR="003F17E9" w:rsidRDefault="003F17E9" w:rsidP="003F17E9">
                                <w:pPr>
                                  <w:ind w:left="284"/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Work Health and Safety  </w:t>
                                </w:r>
                              </w:p>
                              <w:p w14:paraId="0BD4A3B0" w14:textId="77777777" w:rsidR="003F17E9" w:rsidRDefault="003F17E9" w:rsidP="003F17E9">
                                <w:pPr>
                                  <w:spacing w:before="240" w:after="240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INFORMATION PACK</w:t>
                                </w:r>
                              </w:p>
                              <w:p w14:paraId="7798543A" w14:textId="77777777" w:rsidR="003F17E9" w:rsidRPr="003D727A" w:rsidRDefault="003F17E9" w:rsidP="003F17E9">
                                <w:pPr>
                                  <w:spacing w:before="240" w:after="240"/>
                                  <w:jc w:val="right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3D727A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2025 Semester 2</w:t>
                                </w:r>
                              </w:p>
                              <w:p w14:paraId="4DB9A8FD" w14:textId="6F6AD978" w:rsidR="002724DA" w:rsidRDefault="002724DA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65C0A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230.8pt;width:263.45pt;height:110.6pt;z-index:251672579;visibility:visible;mso-wrap-style:square;mso-width-percent: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" filled="f" stroked="f">
                    <v:textbox style="mso-fit-shape-to-text:t">
                      <w:txbxContent>
                        <w:p w14:paraId="7125B4FF" w14:textId="77777777" w:rsidR="003F17E9" w:rsidRDefault="003F17E9" w:rsidP="003F17E9">
                          <w:pPr>
                            <w:ind w:left="284"/>
                            <w:jc w:val="right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>BSB41419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br/>
                            <w:t xml:space="preserve">Certificate IV in </w:t>
                          </w:r>
                        </w:p>
                        <w:p w14:paraId="4E9D83C3" w14:textId="77777777" w:rsidR="003F17E9" w:rsidRDefault="003F17E9" w:rsidP="003F17E9">
                          <w:pPr>
                            <w:ind w:left="284"/>
                            <w:jc w:val="right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Work Health and Safety  </w:t>
                          </w:r>
                        </w:p>
                        <w:p w14:paraId="0BD4A3B0" w14:textId="77777777" w:rsidR="003F17E9" w:rsidRDefault="003F17E9" w:rsidP="003F17E9">
                          <w:pPr>
                            <w:spacing w:before="240" w:after="240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INFORMATION PACK</w:t>
                          </w:r>
                        </w:p>
                        <w:p w14:paraId="7798543A" w14:textId="77777777" w:rsidR="003F17E9" w:rsidRPr="003D727A" w:rsidRDefault="003F17E9" w:rsidP="003F17E9">
                          <w:pPr>
                            <w:spacing w:before="240" w:after="240"/>
                            <w:jc w:val="right"/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D727A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>2025 Semester 2</w:t>
                          </w:r>
                        </w:p>
                        <w:p w14:paraId="4DB9A8FD" w14:textId="6F6AD978" w:rsidR="002724DA" w:rsidRDefault="002724DA"/>
                      </w:txbxContent>
                    </v:textbox>
                  </v:shape>
                </w:pict>
              </mc:Fallback>
            </mc:AlternateContent>
          </w:r>
        </w:p>
        <w:p w14:paraId="02EB87BF" w14:textId="4D8196A6" w:rsidR="00E62EDC" w:rsidRDefault="00D56CF5" w:rsidP="00AF224C">
          <w:pPr>
            <w:spacing w:before="0" w:after="160" w:line="259" w:lineRule="auto"/>
            <w:rPr>
              <w:spacing w:val="6"/>
              <w:sz w:val="34"/>
              <w:szCs w:val="26"/>
            </w:rPr>
          </w:pPr>
          <w:r>
            <w:rPr>
              <w:spacing w:val="6"/>
              <w:sz w:val="34"/>
              <w:szCs w:val="26"/>
            </w:rPr>
            <w:br w:type="page"/>
          </w:r>
        </w:p>
      </w:sdtContent>
    </w:sdt>
    <w:p w14:paraId="1CF99CE5" w14:textId="313D2D21" w:rsidR="009A3F8B" w:rsidRPr="00707182" w:rsidRDefault="009A3F8B" w:rsidP="00707182">
      <w:pPr>
        <w:pStyle w:val="Heading1"/>
      </w:pPr>
      <w:r w:rsidRPr="00C12C85">
        <w:lastRenderedPageBreak/>
        <w:t>Qualification Info</w:t>
      </w:r>
      <w:r w:rsidR="00E13DBB">
        <w:t>rmation</w:t>
      </w:r>
    </w:p>
    <w:p w14:paraId="48A73154" w14:textId="3F2BC181" w:rsidR="00DD3F62" w:rsidRDefault="009419E9" w:rsidP="00C12C85">
      <w:r>
        <w:t>Th</w:t>
      </w:r>
      <w:r w:rsidR="00232AC0">
        <w:t xml:space="preserve">e </w:t>
      </w:r>
      <w:r w:rsidR="009A3F8B" w:rsidRPr="009A3F8B">
        <w:rPr>
          <w:bCs/>
        </w:rPr>
        <w:t>Certificate IV in Work Health and Safety</w:t>
      </w:r>
      <w:r w:rsidR="009A3F8B">
        <w:t xml:space="preserve"> </w:t>
      </w:r>
      <w:r w:rsidR="00BC6AEC">
        <w:t xml:space="preserve">will </w:t>
      </w:r>
      <w:r w:rsidR="00E76B3A">
        <w:t xml:space="preserve">provide you with </w:t>
      </w:r>
      <w:r w:rsidR="007731CC">
        <w:t xml:space="preserve">the </w:t>
      </w:r>
      <w:r w:rsidR="00AE6479">
        <w:t xml:space="preserve">essential </w:t>
      </w:r>
      <w:r w:rsidR="00E76B3A">
        <w:t>knowledge</w:t>
      </w:r>
      <w:r w:rsidR="00F43E9B">
        <w:t xml:space="preserve"> and skills</w:t>
      </w:r>
      <w:r w:rsidR="00E76B3A">
        <w:t xml:space="preserve"> </w:t>
      </w:r>
      <w:r w:rsidR="00244CD9">
        <w:t>for a WHS role</w:t>
      </w:r>
      <w:r w:rsidR="000B061E">
        <w:t>.</w:t>
      </w:r>
    </w:p>
    <w:p w14:paraId="574274E4" w14:textId="6B306F8B" w:rsidR="00701C3C" w:rsidRDefault="00C2134D" w:rsidP="00701C3C">
      <w:pPr>
        <w:pStyle w:val="Heading3"/>
      </w:pPr>
      <w:r>
        <w:t xml:space="preserve">Get skills for a WHS job </w:t>
      </w:r>
    </w:p>
    <w:p w14:paraId="50D16B92" w14:textId="6D5D057F" w:rsidR="00580B10" w:rsidRDefault="00580B10" w:rsidP="00D878A1">
      <w:pPr>
        <w:ind w:right="828"/>
        <w:rPr>
          <w:rFonts w:cs="Arial"/>
          <w:szCs w:val="24"/>
        </w:rPr>
      </w:pPr>
      <w:r>
        <w:rPr>
          <w:rFonts w:cs="Arial"/>
          <w:szCs w:val="24"/>
        </w:rPr>
        <w:t xml:space="preserve">It </w:t>
      </w:r>
      <w:r w:rsidR="00174AD3">
        <w:rPr>
          <w:rFonts w:cs="Arial"/>
          <w:szCs w:val="24"/>
        </w:rPr>
        <w:t>is relevant for</w:t>
      </w:r>
      <w:r w:rsidRPr="005622BA">
        <w:rPr>
          <w:rFonts w:cs="Arial"/>
          <w:szCs w:val="24"/>
        </w:rPr>
        <w:t xml:space="preserve"> supervisors</w:t>
      </w:r>
      <w:r w:rsidR="006A6EBE">
        <w:rPr>
          <w:rFonts w:cs="Arial"/>
          <w:szCs w:val="24"/>
        </w:rPr>
        <w:t>,</w:t>
      </w:r>
      <w:r w:rsidRPr="005622BA">
        <w:rPr>
          <w:rFonts w:cs="Arial"/>
          <w:szCs w:val="24"/>
        </w:rPr>
        <w:t xml:space="preserve"> WHS personnel</w:t>
      </w:r>
      <w:r w:rsidR="006A6EBE">
        <w:rPr>
          <w:rFonts w:cs="Arial"/>
          <w:szCs w:val="24"/>
        </w:rPr>
        <w:t xml:space="preserve">, workers </w:t>
      </w:r>
      <w:r w:rsidRPr="005622BA">
        <w:rPr>
          <w:rFonts w:cs="Arial"/>
          <w:szCs w:val="24"/>
        </w:rPr>
        <w:t xml:space="preserve">who </w:t>
      </w:r>
      <w:r w:rsidR="00D1305B">
        <w:rPr>
          <w:rFonts w:cs="Arial"/>
          <w:szCs w:val="24"/>
        </w:rPr>
        <w:t xml:space="preserve">need to </w:t>
      </w:r>
      <w:r w:rsidR="00E10F89" w:rsidRPr="005622BA">
        <w:rPr>
          <w:rFonts w:cs="Arial"/>
          <w:szCs w:val="24"/>
        </w:rPr>
        <w:t xml:space="preserve">apply relevant WHS laws </w:t>
      </w:r>
      <w:r w:rsidR="000B061E">
        <w:rPr>
          <w:rFonts w:cs="Arial"/>
          <w:szCs w:val="24"/>
        </w:rPr>
        <w:t xml:space="preserve">and </w:t>
      </w:r>
      <w:r w:rsidRPr="005622BA">
        <w:rPr>
          <w:rFonts w:cs="Arial"/>
          <w:szCs w:val="24"/>
        </w:rPr>
        <w:t>manage risks</w:t>
      </w:r>
      <w:r>
        <w:rPr>
          <w:rFonts w:cs="Arial"/>
          <w:szCs w:val="24"/>
        </w:rPr>
        <w:t xml:space="preserve"> effectively</w:t>
      </w:r>
      <w:r w:rsidRPr="005622BA">
        <w:rPr>
          <w:rFonts w:cs="Arial"/>
          <w:szCs w:val="24"/>
        </w:rPr>
        <w:t>.</w:t>
      </w:r>
    </w:p>
    <w:p w14:paraId="471CAA7F" w14:textId="1167E556" w:rsidR="00DE6A5F" w:rsidRDefault="00E10F89" w:rsidP="003D1E81">
      <w:pPr>
        <w:ind w:right="828"/>
        <w:rPr>
          <w:rFonts w:cs="Arial"/>
          <w:szCs w:val="24"/>
        </w:rPr>
      </w:pPr>
      <w:r>
        <w:rPr>
          <w:rFonts w:cs="Arial"/>
          <w:szCs w:val="24"/>
        </w:rPr>
        <w:t>WHS jobs are in high demand</w:t>
      </w:r>
      <w:r w:rsidR="006A512B">
        <w:rPr>
          <w:rFonts w:cs="Arial"/>
          <w:szCs w:val="24"/>
        </w:rPr>
        <w:t>,</w:t>
      </w:r>
      <w:r w:rsidR="009C3D4D">
        <w:rPr>
          <w:rFonts w:cs="Arial"/>
          <w:szCs w:val="24"/>
        </w:rPr>
        <w:t xml:space="preserve"> </w:t>
      </w:r>
    </w:p>
    <w:p w14:paraId="6A7BDCE5" w14:textId="47BDFB60" w:rsidR="00F43E9B" w:rsidRPr="003D1E81" w:rsidRDefault="00AE1626" w:rsidP="003D1E81">
      <w:pPr>
        <w:ind w:right="828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="006A512B">
        <w:rPr>
          <w:rFonts w:cs="Arial"/>
          <w:szCs w:val="24"/>
        </w:rPr>
        <w:t>ncluding</w:t>
      </w:r>
      <w:r>
        <w:rPr>
          <w:rFonts w:cs="Arial"/>
          <w:szCs w:val="24"/>
        </w:rPr>
        <w:t xml:space="preserve"> as a</w:t>
      </w:r>
      <w:r w:rsidR="006A512B">
        <w:rPr>
          <w:rFonts w:cs="Arial"/>
          <w:szCs w:val="24"/>
        </w:rPr>
        <w:t>:</w:t>
      </w:r>
    </w:p>
    <w:p w14:paraId="42B70697" w14:textId="51A9858E" w:rsidR="00F43E9B" w:rsidRPr="00F43E9B" w:rsidRDefault="00E01EF1" w:rsidP="00E302F6">
      <w:pPr>
        <w:pStyle w:val="ListBullet"/>
        <w:ind w:left="426" w:hanging="426"/>
      </w:pPr>
      <w:r w:rsidRPr="00F43E9B">
        <w:t xml:space="preserve">WHS Advisor </w:t>
      </w:r>
      <w:r w:rsidR="00F43E9B">
        <w:t>or Coordinator</w:t>
      </w:r>
    </w:p>
    <w:p w14:paraId="7BBD08E2" w14:textId="5C462A57" w:rsidR="00F43E9B" w:rsidRPr="00F43E9B" w:rsidRDefault="00F43E9B" w:rsidP="00E302F6">
      <w:pPr>
        <w:pStyle w:val="ListBullet"/>
        <w:ind w:left="426" w:hanging="426"/>
      </w:pPr>
      <w:r>
        <w:t xml:space="preserve">WHS </w:t>
      </w:r>
      <w:r w:rsidRPr="00F43E9B">
        <w:t xml:space="preserve">Compliance </w:t>
      </w:r>
      <w:r w:rsidR="00CC50ED">
        <w:t>Officer</w:t>
      </w:r>
      <w:r w:rsidRPr="00F43E9B">
        <w:t xml:space="preserve"> </w:t>
      </w:r>
    </w:p>
    <w:p w14:paraId="418863B1" w14:textId="09D681C7" w:rsidR="00A57CB2" w:rsidRDefault="007731CC" w:rsidP="00243859">
      <w:pPr>
        <w:pStyle w:val="ListBullet"/>
        <w:ind w:left="426" w:hanging="426"/>
      </w:pPr>
      <w:r>
        <w:t>H</w:t>
      </w:r>
      <w:r w:rsidR="00A57CB2">
        <w:t>uman Resources</w:t>
      </w:r>
      <w:r w:rsidR="00B26A68">
        <w:t xml:space="preserve"> </w:t>
      </w:r>
      <w:r w:rsidR="00E22ACC">
        <w:t>Positions</w:t>
      </w:r>
    </w:p>
    <w:p w14:paraId="579507F7" w14:textId="3DC819FB" w:rsidR="007731CC" w:rsidRDefault="00A57CB2" w:rsidP="00243859">
      <w:pPr>
        <w:pStyle w:val="ListBullet"/>
        <w:ind w:left="426" w:hanging="426"/>
      </w:pPr>
      <w:r>
        <w:t>Return to Work Coordinator</w:t>
      </w:r>
    </w:p>
    <w:p w14:paraId="4B18F286" w14:textId="1F8C5461" w:rsidR="00E22ACC" w:rsidRDefault="00E22ACC" w:rsidP="00243859">
      <w:pPr>
        <w:pStyle w:val="ListBullet"/>
        <w:ind w:left="426" w:hanging="426"/>
      </w:pPr>
      <w:r>
        <w:t>Supervisors / Managers</w:t>
      </w:r>
    </w:p>
    <w:p w14:paraId="14BC2823" w14:textId="77777777" w:rsidR="00C96C8B" w:rsidRPr="00C96C8B" w:rsidRDefault="00C96C8B" w:rsidP="00C96C8B">
      <w:pPr>
        <w:pStyle w:val="Heading1"/>
      </w:pPr>
      <w:r w:rsidRPr="00C96C8B">
        <w:t>Delivery</w:t>
      </w:r>
    </w:p>
    <w:p w14:paraId="115C801D" w14:textId="20884080" w:rsidR="00C96C8B" w:rsidRPr="00A8728F" w:rsidRDefault="00C96C8B" w:rsidP="00C96C8B">
      <w:pPr>
        <w:pStyle w:val="Heading3"/>
      </w:pPr>
      <w:r>
        <w:t xml:space="preserve">Online </w:t>
      </w:r>
      <w:r w:rsidR="001046A1">
        <w:t xml:space="preserve">learning </w:t>
      </w:r>
      <w:r>
        <w:t>statewide</w:t>
      </w:r>
    </w:p>
    <w:p w14:paraId="24AB9142" w14:textId="34FFE6E7" w:rsidR="00C96C8B" w:rsidRPr="00A8728F" w:rsidRDefault="00CA1EDD" w:rsidP="00C96C8B">
      <w:pPr>
        <w:pStyle w:val="ListBullet"/>
        <w:ind w:left="426" w:hanging="426"/>
      </w:pPr>
      <w:r>
        <w:t>I</w:t>
      </w:r>
      <w:r w:rsidR="00C96C8B" w:rsidRPr="00A8728F">
        <w:t>nduction, learning</w:t>
      </w:r>
      <w:r w:rsidR="00C96C8B">
        <w:t xml:space="preserve">, </w:t>
      </w:r>
      <w:r w:rsidR="00C96C8B" w:rsidRPr="00A8728F">
        <w:t>assessment</w:t>
      </w:r>
      <w:r w:rsidR="00C96C8B">
        <w:t>s</w:t>
      </w:r>
      <w:r w:rsidR="00C96C8B" w:rsidRPr="00A8728F">
        <w:t xml:space="preserve"> </w:t>
      </w:r>
    </w:p>
    <w:p w14:paraId="64F057B5" w14:textId="77777777" w:rsidR="00C96C8B" w:rsidRPr="00A8728F" w:rsidRDefault="00C96C8B" w:rsidP="00C96C8B">
      <w:pPr>
        <w:pStyle w:val="ListBullet"/>
        <w:ind w:left="426" w:hanging="426"/>
      </w:pPr>
      <w:r w:rsidRPr="00A8728F">
        <w:t xml:space="preserve">Weekly </w:t>
      </w:r>
      <w:r>
        <w:t xml:space="preserve">group </w:t>
      </w:r>
      <w:r w:rsidRPr="00A8728F">
        <w:t>webinars</w:t>
      </w:r>
      <w:r>
        <w:t xml:space="preserve"> and support </w:t>
      </w:r>
    </w:p>
    <w:p w14:paraId="7361A693" w14:textId="3EF49A38" w:rsidR="00C96C8B" w:rsidRPr="001D143E" w:rsidRDefault="00C96C8B" w:rsidP="00C96C8B">
      <w:pPr>
        <w:pStyle w:val="ListBullet"/>
        <w:ind w:left="426" w:hanging="426"/>
      </w:pPr>
      <w:r w:rsidRPr="00A8728F">
        <w:t xml:space="preserve">Individual teacher </w:t>
      </w:r>
      <w:r>
        <w:t>contact</w:t>
      </w:r>
    </w:p>
    <w:p w14:paraId="04403DDB" w14:textId="28FCF751" w:rsidR="00C96C8B" w:rsidRPr="00701C3C" w:rsidRDefault="00C96C8B" w:rsidP="00C96C8B">
      <w:pPr>
        <w:pStyle w:val="Heading3"/>
      </w:pPr>
      <w:r>
        <w:t>10 units in 8 assessments</w:t>
      </w:r>
    </w:p>
    <w:p w14:paraId="2F91B621" w14:textId="261F2F2A" w:rsidR="00C96C8B" w:rsidRPr="00F43E9B" w:rsidRDefault="00C96C8B" w:rsidP="00C96C8B">
      <w:pPr>
        <w:pStyle w:val="ListBullet"/>
        <w:ind w:left="426" w:hanging="426"/>
      </w:pPr>
      <w:r w:rsidRPr="0073315D">
        <w:t>10 units</w:t>
      </w:r>
      <w:r w:rsidRPr="00F43E9B">
        <w:t xml:space="preserve"> - </w:t>
      </w:r>
      <w:r w:rsidRPr="0073315D">
        <w:t xml:space="preserve">5 core units and 5 electives </w:t>
      </w:r>
    </w:p>
    <w:p w14:paraId="0404D2FA" w14:textId="151B5A07" w:rsidR="00C96C8B" w:rsidRDefault="00C96C8B" w:rsidP="00C96C8B">
      <w:pPr>
        <w:pStyle w:val="ListBullet"/>
        <w:ind w:left="426" w:hanging="426"/>
      </w:pPr>
      <w:r w:rsidRPr="0073315D">
        <w:t>4 clusters</w:t>
      </w:r>
      <w:r>
        <w:t xml:space="preserve"> in school terms </w:t>
      </w:r>
    </w:p>
    <w:p w14:paraId="481E8322" w14:textId="77777777" w:rsidR="00C96C8B" w:rsidRDefault="00C96C8B" w:rsidP="00C96C8B">
      <w:pPr>
        <w:pStyle w:val="ListBullet"/>
        <w:ind w:left="426" w:hanging="426"/>
      </w:pPr>
      <w:r>
        <w:t>School holiday breaks</w:t>
      </w:r>
    </w:p>
    <w:p w14:paraId="7CC3DEE5" w14:textId="29BCF700" w:rsidR="00C96C8B" w:rsidRDefault="00C96C8B" w:rsidP="00C96C8B">
      <w:pPr>
        <w:pStyle w:val="ListBullet"/>
        <w:ind w:left="426" w:hanging="426"/>
      </w:pPr>
      <w:r>
        <w:t>Knowledge and performance tasks</w:t>
      </w:r>
    </w:p>
    <w:p w14:paraId="2AAE2D06" w14:textId="77777777" w:rsidR="00555E00" w:rsidRDefault="00555E00" w:rsidP="00555E00">
      <w:pPr>
        <w:pStyle w:val="Heading1"/>
      </w:pPr>
      <w:r w:rsidRPr="00FB129E">
        <w:t>D</w:t>
      </w:r>
      <w:r>
        <w:t>uration</w:t>
      </w:r>
    </w:p>
    <w:p w14:paraId="77021AF7" w14:textId="77777777" w:rsidR="00555E00" w:rsidRPr="00A8728F" w:rsidRDefault="00555E00" w:rsidP="00555E00">
      <w:pPr>
        <w:pStyle w:val="ListBullet"/>
        <w:numPr>
          <w:ilvl w:val="0"/>
          <w:numId w:val="0"/>
        </w:numPr>
      </w:pPr>
      <w:r>
        <w:t xml:space="preserve">Usually 12 months </w:t>
      </w:r>
    </w:p>
    <w:p w14:paraId="26D16321" w14:textId="77777777" w:rsidR="00555E00" w:rsidRPr="00A8728F" w:rsidRDefault="00555E00" w:rsidP="00555E00">
      <w:pPr>
        <w:pStyle w:val="ListBullet"/>
        <w:numPr>
          <w:ilvl w:val="0"/>
          <w:numId w:val="0"/>
        </w:numPr>
      </w:pPr>
      <w:r>
        <w:t>Complete Clusters 1, 2, 3, 4 in order</w:t>
      </w:r>
    </w:p>
    <w:p w14:paraId="49D4A3F5" w14:textId="1070EC8F" w:rsidR="00555E00" w:rsidRDefault="00555E00" w:rsidP="00555E00">
      <w:pPr>
        <w:pStyle w:val="ListBullet"/>
        <w:numPr>
          <w:ilvl w:val="0"/>
          <w:numId w:val="0"/>
        </w:numPr>
      </w:pPr>
      <w:r>
        <w:t>Possible to complete in 6 months if places available and you have time</w:t>
      </w:r>
      <w:r w:rsidR="00E52902">
        <w:t xml:space="preserve"> to study</w:t>
      </w:r>
    </w:p>
    <w:p w14:paraId="36EF099B" w14:textId="77777777" w:rsidR="00555E00" w:rsidRPr="00F43E9B" w:rsidRDefault="00555E00" w:rsidP="00555E00">
      <w:pPr>
        <w:pStyle w:val="ListBullet"/>
        <w:numPr>
          <w:ilvl w:val="0"/>
          <w:numId w:val="0"/>
        </w:numPr>
      </w:pPr>
    </w:p>
    <w:bookmarkStart w:id="2" w:name="_Toc149667648"/>
    <w:bookmarkStart w:id="3" w:name="_Toc176450253"/>
    <w:p w14:paraId="795B0CA9" w14:textId="783DF260" w:rsidR="004B7083" w:rsidRPr="00F43E9B" w:rsidRDefault="003A56F9" w:rsidP="00C96C8B">
      <w:r>
        <w:rPr>
          <w:noProof/>
        </w:rPr>
        <mc:AlternateContent>
          <mc:Choice Requires="wpc">
            <w:drawing>
              <wp:inline distT="0" distB="0" distL="0" distR="0" wp14:anchorId="002120F9" wp14:editId="74C649F4">
                <wp:extent cx="3114675" cy="2996957"/>
                <wp:effectExtent l="0" t="0" r="9525" b="0"/>
                <wp:docPr id="22" name="Canvas 22" descr="Placeholder image in template - to be deleted or new image inserted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" name="Rectangle 19" descr="Image of an officeworker at their desk, in front of a computer"/>
                        <wps:cNvSpPr/>
                        <wps:spPr>
                          <a:xfrm>
                            <a:off x="47124" y="6"/>
                            <a:ext cx="2952750" cy="28384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96095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10CEDBB" id="Canvas 22" o:spid="_x0000_s1026" editas="canvas" alt="Placeholder image in template - to be deleted or new image inserted." style="width:245.25pt;height:236pt;mso-position-horizontal-relative:char;mso-position-vertical-relative:line" coordsize="31146,299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">
                <v:shape id="_x0000_s1027" type="#_x0000_t75" alt="Placeholder image in template - to be deleted or new image inserted." style="position:absolute;width:31146;height:29965;visibility:visible;mso-wrap-style:square" filled="t">
                  <v:fill o:detectmouseclick="t"/>
                  <v:path o:connecttype="none"/>
                </v:shape>
                <v:rect id="Rectangle 19" o:spid="_x0000_s1028" alt="Image of an officeworker at their desk, in front of a computer" style="position:absolute;left:471;width:29527;height:28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" stroked="f" strokeweight="1pt">
                  <v:fill r:id="rId18" o:title="Image of an officeworker at their desk, in front of a computer" recolor="t" rotate="t" type="frame"/>
                </v:rect>
                <v:shape id="Graphic 20" o:spid="_x0000_s1029" type="#_x0000_t75" alt="&quot;&quot;" style="position:absolute;width:31146;height:29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  <w:bookmarkEnd w:id="2"/>
      <w:bookmarkEnd w:id="3"/>
    </w:p>
    <w:p w14:paraId="77C30CE5" w14:textId="78362EBB" w:rsidR="00253422" w:rsidRDefault="003E192B" w:rsidP="00253422">
      <w:pPr>
        <w:pStyle w:val="Heading1"/>
      </w:pPr>
      <w:r>
        <w:t>Study</w:t>
      </w:r>
    </w:p>
    <w:p w14:paraId="10D2A767" w14:textId="0393032E" w:rsidR="00253422" w:rsidRPr="00A8728F" w:rsidRDefault="003E192B" w:rsidP="00253422">
      <w:pPr>
        <w:pStyle w:val="ListBullet"/>
        <w:ind w:left="426" w:hanging="426"/>
      </w:pPr>
      <w:r>
        <w:t>10</w:t>
      </w:r>
      <w:r w:rsidR="0070191A">
        <w:t xml:space="preserve"> </w:t>
      </w:r>
      <w:r>
        <w:t>-</w:t>
      </w:r>
      <w:r w:rsidR="0070191A">
        <w:t xml:space="preserve"> </w:t>
      </w:r>
      <w:r>
        <w:t xml:space="preserve">15 hours </w:t>
      </w:r>
      <w:r w:rsidR="00EE4195">
        <w:t xml:space="preserve">study per week </w:t>
      </w:r>
    </w:p>
    <w:p w14:paraId="7C6CD7C8" w14:textId="5CF800A1" w:rsidR="00253422" w:rsidRPr="00A8728F" w:rsidRDefault="008E2BCD" w:rsidP="00253422">
      <w:pPr>
        <w:pStyle w:val="ListBullet"/>
        <w:ind w:left="426" w:hanging="426"/>
      </w:pPr>
      <w:r>
        <w:t>Need reliable computer and internet</w:t>
      </w:r>
    </w:p>
    <w:p w14:paraId="12CD1222" w14:textId="06CAD33B" w:rsidR="00253422" w:rsidRDefault="008E2BCD" w:rsidP="00C96C8B">
      <w:pPr>
        <w:pStyle w:val="ListBullet"/>
        <w:ind w:left="426" w:hanging="426"/>
      </w:pPr>
      <w:r>
        <w:t>Camera and microphone</w:t>
      </w:r>
    </w:p>
    <w:p w14:paraId="323D8C2C" w14:textId="351F74B5" w:rsidR="00C96C8B" w:rsidRPr="00D13013" w:rsidRDefault="00C96C8B" w:rsidP="00C96C8B">
      <w:pPr>
        <w:pStyle w:val="Heading1"/>
      </w:pPr>
      <w:r>
        <w:t>Enrolment</w:t>
      </w:r>
    </w:p>
    <w:p w14:paraId="3BF14F69" w14:textId="77777777" w:rsidR="008E2BCD" w:rsidRDefault="00EE4195" w:rsidP="00C96C8B">
      <w:pPr>
        <w:spacing w:before="0" w:after="120" w:line="240" w:lineRule="auto"/>
        <w:ind w:right="830"/>
        <w:rPr>
          <w:rFonts w:cs="Arial"/>
          <w:szCs w:val="24"/>
        </w:rPr>
      </w:pPr>
      <w:r>
        <w:rPr>
          <w:rFonts w:cs="Arial"/>
          <w:szCs w:val="24"/>
        </w:rPr>
        <w:t xml:space="preserve">No </w:t>
      </w:r>
      <w:r w:rsidR="008E2BCD">
        <w:rPr>
          <w:rFonts w:cs="Arial"/>
          <w:szCs w:val="24"/>
        </w:rPr>
        <w:t>pre-entry requirements</w:t>
      </w:r>
    </w:p>
    <w:p w14:paraId="7E373B03" w14:textId="013EB2BF" w:rsidR="00C96C8B" w:rsidRDefault="00C96C8B" w:rsidP="00C96C8B">
      <w:pPr>
        <w:spacing w:before="0" w:after="120" w:line="240" w:lineRule="auto"/>
        <w:ind w:right="830"/>
        <w:rPr>
          <w:rFonts w:cs="Arial"/>
          <w:szCs w:val="24"/>
        </w:rPr>
      </w:pPr>
      <w:r>
        <w:rPr>
          <w:rFonts w:cs="Arial"/>
          <w:szCs w:val="24"/>
        </w:rPr>
        <w:t xml:space="preserve">Submit an enquiry </w:t>
      </w:r>
      <w:r w:rsidR="001046A1">
        <w:rPr>
          <w:rFonts w:cs="Arial"/>
          <w:szCs w:val="24"/>
        </w:rPr>
        <w:t>from website</w:t>
      </w:r>
      <w:r>
        <w:rPr>
          <w:rFonts w:cs="Arial"/>
          <w:szCs w:val="24"/>
        </w:rPr>
        <w:t xml:space="preserve">. </w:t>
      </w:r>
    </w:p>
    <w:p w14:paraId="27DFE9C9" w14:textId="24441D81" w:rsidR="00C96C8B" w:rsidRPr="000116EF" w:rsidRDefault="00C96C8B" w:rsidP="00C96C8B">
      <w:pPr>
        <w:spacing w:before="0" w:after="120" w:line="240" w:lineRule="auto"/>
        <w:ind w:right="830"/>
        <w:rPr>
          <w:rFonts w:cs="Arial"/>
          <w:szCs w:val="24"/>
        </w:rPr>
      </w:pPr>
      <w:r w:rsidRPr="000116EF">
        <w:rPr>
          <w:rFonts w:cs="Arial"/>
          <w:szCs w:val="24"/>
        </w:rPr>
        <w:t xml:space="preserve">Applications open on </w:t>
      </w:r>
      <w:r w:rsidR="00CE6263">
        <w:rPr>
          <w:rFonts w:cs="Arial"/>
          <w:szCs w:val="24"/>
        </w:rPr>
        <w:t>Thursday</w:t>
      </w:r>
      <w:r w:rsidRPr="000116EF">
        <w:rPr>
          <w:rFonts w:cs="Arial"/>
          <w:szCs w:val="24"/>
        </w:rPr>
        <w:t xml:space="preserve"> </w:t>
      </w:r>
      <w:r w:rsidR="000C5963">
        <w:rPr>
          <w:rFonts w:cs="Arial"/>
          <w:szCs w:val="24"/>
        </w:rPr>
        <w:t xml:space="preserve">     </w:t>
      </w:r>
      <w:r w:rsidR="00760C88">
        <w:rPr>
          <w:rFonts w:cs="Arial"/>
          <w:szCs w:val="24"/>
        </w:rPr>
        <w:t>2</w:t>
      </w:r>
      <w:r w:rsidR="000C5963">
        <w:rPr>
          <w:rFonts w:cs="Arial"/>
          <w:szCs w:val="24"/>
        </w:rPr>
        <w:t>9</w:t>
      </w:r>
      <w:r w:rsidRPr="000116EF">
        <w:rPr>
          <w:rFonts w:cs="Arial"/>
          <w:szCs w:val="24"/>
        </w:rPr>
        <w:t xml:space="preserve"> </w:t>
      </w:r>
      <w:r w:rsidR="000C5963">
        <w:rPr>
          <w:rFonts w:cs="Arial"/>
          <w:szCs w:val="24"/>
        </w:rPr>
        <w:t>May</w:t>
      </w:r>
      <w:r w:rsidRPr="000116EF">
        <w:rPr>
          <w:rFonts w:cs="Arial"/>
          <w:szCs w:val="24"/>
        </w:rPr>
        <w:t xml:space="preserve"> at 12 </w:t>
      </w:r>
      <w:proofErr w:type="gramStart"/>
      <w:r w:rsidR="00E22ACC">
        <w:rPr>
          <w:rFonts w:cs="Arial"/>
          <w:szCs w:val="24"/>
        </w:rPr>
        <w:t>midday</w:t>
      </w:r>
      <w:proofErr w:type="gramEnd"/>
      <w:r>
        <w:rPr>
          <w:rFonts w:cs="Arial"/>
          <w:szCs w:val="24"/>
        </w:rPr>
        <w:t xml:space="preserve"> </w:t>
      </w:r>
      <w:r w:rsidR="003D1E81" w:rsidRPr="001F7370">
        <w:rPr>
          <w:rFonts w:cs="Arial"/>
          <w:szCs w:val="24"/>
        </w:rPr>
        <w:t xml:space="preserve">for courses </w:t>
      </w:r>
      <w:r w:rsidR="005C4610" w:rsidRPr="001F7370">
        <w:rPr>
          <w:rFonts w:cs="Arial"/>
          <w:szCs w:val="24"/>
        </w:rPr>
        <w:t>starting in</w:t>
      </w:r>
      <w:r w:rsidR="001046A1" w:rsidRPr="001F7370">
        <w:rPr>
          <w:rFonts w:cs="Arial"/>
          <w:szCs w:val="24"/>
        </w:rPr>
        <w:t xml:space="preserve"> </w:t>
      </w:r>
      <w:r w:rsidR="00760C88">
        <w:rPr>
          <w:rFonts w:cs="Arial"/>
          <w:szCs w:val="24"/>
        </w:rPr>
        <w:t>Ju</w:t>
      </w:r>
      <w:r w:rsidR="00461D6D">
        <w:rPr>
          <w:rFonts w:cs="Arial"/>
          <w:szCs w:val="24"/>
        </w:rPr>
        <w:t>ly</w:t>
      </w:r>
      <w:r w:rsidRPr="001F7370">
        <w:rPr>
          <w:rFonts w:cs="Arial"/>
          <w:szCs w:val="24"/>
        </w:rPr>
        <w:t xml:space="preserve"> 2025</w:t>
      </w:r>
    </w:p>
    <w:p w14:paraId="54189C0F" w14:textId="5F0791DB" w:rsidR="00C96C8B" w:rsidRDefault="00C96C8B" w:rsidP="00C96C8B">
      <w:pPr>
        <w:pStyle w:val="ListBullet"/>
        <w:numPr>
          <w:ilvl w:val="0"/>
          <w:numId w:val="0"/>
        </w:numPr>
      </w:pPr>
      <w:r w:rsidRPr="00D13013">
        <w:t xml:space="preserve">Visit </w:t>
      </w:r>
      <w:r w:rsidR="00E22ACC">
        <w:t>our</w:t>
      </w:r>
      <w:r w:rsidRPr="00D13013">
        <w:t xml:space="preserve"> website </w:t>
      </w:r>
      <w:r w:rsidR="001109EA">
        <w:t>‘</w:t>
      </w:r>
      <w:r w:rsidRPr="00D13013">
        <w:t>Apply &amp; Enrol</w:t>
      </w:r>
      <w:r w:rsidR="001109EA">
        <w:t>’</w:t>
      </w:r>
      <w:r w:rsidRPr="00D13013">
        <w:t xml:space="preserve"> page</w:t>
      </w:r>
    </w:p>
    <w:p w14:paraId="4F27D5B2" w14:textId="71EE38B0" w:rsidR="00C96C8B" w:rsidRDefault="001046A1" w:rsidP="00C96C8B">
      <w:pPr>
        <w:pStyle w:val="ListBullet"/>
        <w:numPr>
          <w:ilvl w:val="0"/>
          <w:numId w:val="0"/>
        </w:numPr>
      </w:pPr>
      <w:r>
        <w:t>High demand course – apply early</w:t>
      </w:r>
    </w:p>
    <w:p w14:paraId="36AA8ECD" w14:textId="6B6AF60D" w:rsidR="003A61E3" w:rsidRPr="00E83C54" w:rsidRDefault="002C0306" w:rsidP="003A61E3">
      <w:pPr>
        <w:pStyle w:val="Heading1"/>
      </w:pPr>
      <w:r>
        <w:t xml:space="preserve">WHS </w:t>
      </w:r>
      <w:r w:rsidR="003A61E3">
        <w:t>Trainees</w:t>
      </w:r>
      <w:r>
        <w:t>hip</w:t>
      </w:r>
    </w:p>
    <w:p w14:paraId="6081CF5E" w14:textId="69A949ED" w:rsidR="003A61E3" w:rsidRPr="003A61E3" w:rsidRDefault="001046A1" w:rsidP="003A61E3">
      <w:pPr>
        <w:pStyle w:val="ListBullet"/>
        <w:ind w:left="426" w:hanging="426"/>
      </w:pPr>
      <w:r>
        <w:t>A</w:t>
      </w:r>
      <w:r w:rsidR="003A61E3" w:rsidRPr="003A61E3">
        <w:t>ny time</w:t>
      </w:r>
      <w:r>
        <w:t xml:space="preserve"> enrolment for trainees</w:t>
      </w:r>
    </w:p>
    <w:p w14:paraId="6EFD20AA" w14:textId="2F4D9AD2" w:rsidR="003A61E3" w:rsidRPr="003A61E3" w:rsidRDefault="003A61E3" w:rsidP="003A61E3">
      <w:pPr>
        <w:pStyle w:val="ListBullet"/>
        <w:ind w:left="426" w:hanging="426"/>
      </w:pPr>
      <w:proofErr w:type="gramStart"/>
      <w:r w:rsidRPr="003A61E3">
        <w:t>24 month</w:t>
      </w:r>
      <w:proofErr w:type="gramEnd"/>
      <w:r w:rsidR="001046A1">
        <w:t xml:space="preserve"> nominal term</w:t>
      </w:r>
      <w:r w:rsidR="00E22ACC">
        <w:t>,</w:t>
      </w:r>
      <w:r w:rsidR="001046A1">
        <w:t xml:space="preserve"> negotia</w:t>
      </w:r>
      <w:r w:rsidR="007D0476">
        <w:t>ble</w:t>
      </w:r>
      <w:r w:rsidRPr="003A61E3">
        <w:t xml:space="preserve"> </w:t>
      </w:r>
    </w:p>
    <w:p w14:paraId="5BB3B051" w14:textId="642AE94A" w:rsidR="00437551" w:rsidRPr="00520F3B" w:rsidRDefault="001046A1" w:rsidP="00520F3B">
      <w:pPr>
        <w:pStyle w:val="ListBullet"/>
        <w:spacing w:after="120"/>
        <w:ind w:left="425" w:hanging="425"/>
        <w:rPr>
          <w:rFonts w:cs="Arial"/>
          <w:szCs w:val="24"/>
        </w:rPr>
      </w:pPr>
      <w:r>
        <w:t>Work based with online learning</w:t>
      </w:r>
    </w:p>
    <w:p w14:paraId="6B7D3BD4" w14:textId="77777777" w:rsidR="00A161B5" w:rsidRDefault="00F62025" w:rsidP="009A349D">
      <w:pPr>
        <w:pStyle w:val="QuoteText"/>
        <w:spacing w:before="0" w:after="0" w:line="240" w:lineRule="auto"/>
        <w:rPr>
          <w:bCs/>
          <w:szCs w:val="24"/>
        </w:rPr>
      </w:pPr>
      <w:r w:rsidRPr="002C0306">
        <w:rPr>
          <w:bCs/>
          <w:szCs w:val="24"/>
        </w:rPr>
        <w:t xml:space="preserve">Queries </w:t>
      </w:r>
    </w:p>
    <w:p w14:paraId="2E32039F" w14:textId="67EF3214" w:rsidR="0031482A" w:rsidRDefault="00F62025" w:rsidP="009A349D">
      <w:pPr>
        <w:pStyle w:val="QuoteText"/>
        <w:spacing w:before="0" w:after="0" w:line="240" w:lineRule="auto"/>
        <w:rPr>
          <w:b w:val="0"/>
          <w:szCs w:val="24"/>
        </w:rPr>
      </w:pPr>
      <w:r w:rsidRPr="002C0306">
        <w:rPr>
          <w:b w:val="0"/>
          <w:szCs w:val="24"/>
        </w:rPr>
        <w:t xml:space="preserve">If you have any </w:t>
      </w:r>
      <w:proofErr w:type="gramStart"/>
      <w:r w:rsidRPr="002C0306">
        <w:rPr>
          <w:b w:val="0"/>
          <w:szCs w:val="24"/>
        </w:rPr>
        <w:t>questions</w:t>
      </w:r>
      <w:proofErr w:type="gramEnd"/>
      <w:r w:rsidRPr="002C0306">
        <w:rPr>
          <w:b w:val="0"/>
          <w:szCs w:val="24"/>
        </w:rPr>
        <w:t xml:space="preserve"> </w:t>
      </w:r>
      <w:r w:rsidR="00DD68E7">
        <w:rPr>
          <w:b w:val="0"/>
          <w:szCs w:val="24"/>
        </w:rPr>
        <w:t xml:space="preserve">                 </w:t>
      </w:r>
      <w:r w:rsidRPr="002C0306">
        <w:rPr>
          <w:b w:val="0"/>
          <w:szCs w:val="24"/>
        </w:rPr>
        <w:t xml:space="preserve">please call </w:t>
      </w:r>
      <w:r w:rsidR="001046A1">
        <w:rPr>
          <w:b w:val="0"/>
          <w:szCs w:val="24"/>
        </w:rPr>
        <w:t>1</w:t>
      </w:r>
      <w:r w:rsidRPr="002C0306">
        <w:rPr>
          <w:b w:val="0"/>
          <w:szCs w:val="24"/>
        </w:rPr>
        <w:t>300 655 307</w:t>
      </w:r>
      <w:r w:rsidR="0031482A">
        <w:rPr>
          <w:b w:val="0"/>
          <w:szCs w:val="24"/>
        </w:rPr>
        <w:t xml:space="preserve"> or </w:t>
      </w:r>
    </w:p>
    <w:p w14:paraId="4CB8F5A7" w14:textId="5A975510" w:rsidR="0089026D" w:rsidRPr="002C0306" w:rsidRDefault="0031482A" w:rsidP="009A349D">
      <w:pPr>
        <w:pStyle w:val="QuoteText"/>
        <w:spacing w:before="0" w:after="0" w:line="240" w:lineRule="auto"/>
        <w:rPr>
          <w:rFonts w:cs="Arial"/>
          <w:szCs w:val="24"/>
        </w:rPr>
        <w:sectPr w:rsidR="0089026D" w:rsidRPr="002C0306" w:rsidSect="00AB7073">
          <w:footerReference w:type="even" r:id="rId20"/>
          <w:footerReference w:type="default" r:id="rId21"/>
          <w:pgSz w:w="11906" w:h="16838" w:code="9"/>
          <w:pgMar w:top="851" w:right="851" w:bottom="1276" w:left="851" w:header="567" w:footer="567" w:gutter="0"/>
          <w:cols w:num="2" w:space="709"/>
          <w:titlePg/>
          <w:docGrid w:linePitch="360"/>
        </w:sectPr>
      </w:pPr>
      <w:r>
        <w:rPr>
          <w:b w:val="0"/>
          <w:szCs w:val="24"/>
        </w:rPr>
        <w:t>email WHS</w:t>
      </w:r>
      <w:r w:rsidR="00F62025" w:rsidRPr="002C0306">
        <w:rPr>
          <w:b w:val="0"/>
          <w:szCs w:val="24"/>
        </w:rPr>
        <w:t>business@ta</w:t>
      </w:r>
      <w:r w:rsidR="0037267A">
        <w:rPr>
          <w:b w:val="0"/>
          <w:szCs w:val="24"/>
        </w:rPr>
        <w:t>fe</w:t>
      </w:r>
      <w:r w:rsidR="00F62025" w:rsidRPr="002C0306">
        <w:rPr>
          <w:b w:val="0"/>
          <w:szCs w:val="24"/>
        </w:rPr>
        <w:t>.tas</w:t>
      </w:r>
      <w:r w:rsidR="00085B20" w:rsidRPr="002C0306">
        <w:rPr>
          <w:b w:val="0"/>
          <w:szCs w:val="24"/>
        </w:rPr>
        <w:t>.edu.au</w:t>
      </w:r>
    </w:p>
    <w:p w14:paraId="0CA23F73" w14:textId="6768F9E8" w:rsidR="00AB4DFF" w:rsidRDefault="00A76436" w:rsidP="00A76436">
      <w:pPr>
        <w:pStyle w:val="Heading1"/>
      </w:pPr>
      <w:bookmarkStart w:id="4" w:name="_Toc176450254"/>
      <w:r>
        <w:lastRenderedPageBreak/>
        <w:t>Clustered enrolment</w:t>
      </w:r>
    </w:p>
    <w:p w14:paraId="1C53CDE8" w14:textId="5223E2FE" w:rsidR="00AB4DFF" w:rsidRDefault="00EB5A34">
      <w:pPr>
        <w:spacing w:before="0" w:after="160" w:line="259" w:lineRule="auto"/>
        <w:rPr>
          <w:rFonts w:eastAsiaTheme="majorEastAsia" w:cstheme="majorBidi"/>
          <w:b/>
          <w:color w:val="F26522" w:themeColor="accent1"/>
          <w:spacing w:val="6"/>
          <w:sz w:val="32"/>
          <w:szCs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3" behindDoc="0" locked="0" layoutInCell="1" allowOverlap="1" wp14:anchorId="7D9F9736" wp14:editId="5784D8E4">
                <wp:simplePos x="0" y="0"/>
                <wp:positionH relativeFrom="margin">
                  <wp:posOffset>-635</wp:posOffset>
                </wp:positionH>
                <wp:positionV relativeFrom="paragraph">
                  <wp:posOffset>2357120</wp:posOffset>
                </wp:positionV>
                <wp:extent cx="2514600" cy="24955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2F318" w14:textId="21888467" w:rsidR="00B53079" w:rsidRDefault="00626286">
                            <w:r>
                              <w:t>If your application for Cluster 1 WHS Law &amp; Risk is successful, you will receive a</w:t>
                            </w:r>
                            <w:r w:rsidR="007B22FF">
                              <w:t>n early access</w:t>
                            </w:r>
                            <w:r>
                              <w:t xml:space="preserve"> link</w:t>
                            </w:r>
                            <w:r w:rsidR="007B22FF">
                              <w:t xml:space="preserve"> to the next cluster</w:t>
                            </w:r>
                            <w:r w:rsidR="00B53079">
                              <w:t>.</w:t>
                            </w:r>
                          </w:p>
                          <w:p w14:paraId="1CD3ED8F" w14:textId="77777777" w:rsidR="00A25871" w:rsidRDefault="00B53079">
                            <w:r>
                              <w:t xml:space="preserve">Occasionally we have place available in </w:t>
                            </w:r>
                            <w:r w:rsidR="00154143">
                              <w:t>Clusters 2, 3 &amp; 4.</w:t>
                            </w:r>
                          </w:p>
                          <w:p w14:paraId="5224671D" w14:textId="36921247" w:rsidR="00B53079" w:rsidRDefault="00154143">
                            <w:r>
                              <w:t>If you would like to try and complete the q</w:t>
                            </w:r>
                            <w:r w:rsidR="00223846">
                              <w:t>ualification faster than 12 months and can handle the additional workload, you can apply for more than one cluster.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9736" id="_x0000_s1027" type="#_x0000_t202" style="position:absolute;margin-left:-.05pt;margin-top:185.6pt;width:198pt;height:196.5pt;z-index:2516633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">
                <v:textbox>
                  <w:txbxContent>
                    <w:p w14:paraId="4602F318" w14:textId="21888467" w:rsidR="00B53079" w:rsidRDefault="00626286">
                      <w:r>
                        <w:t>If your application for Cluster 1 WHS Law &amp; Risk is successful, you will receive a</w:t>
                      </w:r>
                      <w:r w:rsidR="007B22FF">
                        <w:t>n early access</w:t>
                      </w:r>
                      <w:r>
                        <w:t xml:space="preserve"> link</w:t>
                      </w:r>
                      <w:r w:rsidR="007B22FF">
                        <w:t xml:space="preserve"> to the next cluster</w:t>
                      </w:r>
                      <w:r w:rsidR="00B53079">
                        <w:t>.</w:t>
                      </w:r>
                    </w:p>
                    <w:p w14:paraId="1CD3ED8F" w14:textId="77777777" w:rsidR="00A25871" w:rsidRDefault="00B53079">
                      <w:r>
                        <w:t xml:space="preserve">Occasionally we have place available in </w:t>
                      </w:r>
                      <w:r w:rsidR="00154143">
                        <w:t>Clusters 2, 3 &amp; 4.</w:t>
                      </w:r>
                    </w:p>
                    <w:p w14:paraId="5224671D" w14:textId="36921247" w:rsidR="00B53079" w:rsidRDefault="00154143">
                      <w:r>
                        <w:t>If you would like to try and complete the q</w:t>
                      </w:r>
                      <w:r w:rsidR="00223846">
                        <w:t>ualification faster than 12 months and can handle the additional workload, you can apply for more than one cluster.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97E">
        <w:rPr>
          <w:noProof/>
        </w:rPr>
        <w:drawing>
          <wp:inline distT="0" distB="0" distL="0" distR="0" wp14:anchorId="2A932AD7" wp14:editId="41FE299B">
            <wp:extent cx="9020014" cy="4583430"/>
            <wp:effectExtent l="0" t="0" r="10160" b="0"/>
            <wp:docPr id="105898505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AB4DFF">
        <w:br w:type="page"/>
      </w:r>
    </w:p>
    <w:p w14:paraId="637A8BF8" w14:textId="48D42841" w:rsidR="00CF5B0F" w:rsidRPr="005079DA" w:rsidRDefault="00F9030F" w:rsidP="003A61E3">
      <w:pPr>
        <w:pStyle w:val="Heading2"/>
      </w:pPr>
      <w:r>
        <w:lastRenderedPageBreak/>
        <w:t xml:space="preserve">Semester 2 </w:t>
      </w:r>
      <w:r w:rsidR="00E25507">
        <w:t>2025</w:t>
      </w:r>
      <w:r w:rsidR="0015551A" w:rsidRPr="005079DA">
        <w:t xml:space="preserve"> </w:t>
      </w:r>
      <w:bookmarkEnd w:id="4"/>
      <w:r w:rsidR="00040274">
        <w:t>Schedule</w:t>
      </w:r>
    </w:p>
    <w:p w14:paraId="2267E43F" w14:textId="4E520B07" w:rsidR="00F563EC" w:rsidRDefault="00F563EC" w:rsidP="00F563EC">
      <w:r>
        <w:t xml:space="preserve">New students should enrol in </w:t>
      </w:r>
      <w:r w:rsidRPr="00F06CB0">
        <w:rPr>
          <w:b/>
          <w:bCs/>
        </w:rPr>
        <w:t>Cluster</w:t>
      </w:r>
      <w:r w:rsidR="00133AED" w:rsidRPr="00F06CB0">
        <w:rPr>
          <w:b/>
          <w:bCs/>
        </w:rPr>
        <w:t xml:space="preserve"> </w:t>
      </w:r>
      <w:r w:rsidRPr="00F06CB0">
        <w:rPr>
          <w:b/>
          <w:bCs/>
        </w:rPr>
        <w:t>1</w:t>
      </w:r>
      <w:r w:rsidR="00325B99">
        <w:t>.</w:t>
      </w:r>
      <w:r w:rsidR="00133AED">
        <w:t xml:space="preserve"> </w:t>
      </w:r>
      <w:r w:rsidR="00431A52" w:rsidRPr="00431A52">
        <w:t xml:space="preserve">Applications open </w:t>
      </w:r>
      <w:r w:rsidR="00085B20">
        <w:t xml:space="preserve">on </w:t>
      </w:r>
      <w:r w:rsidR="004F27CB">
        <w:t>29 May</w:t>
      </w:r>
      <w:r w:rsidR="00431A52" w:rsidRPr="00431A52">
        <w:t xml:space="preserve"> at 12:00 midday</w:t>
      </w:r>
      <w:r w:rsidR="00431A52">
        <w:t>.</w:t>
      </w:r>
      <w:r w:rsidR="00325B99">
        <w:t xml:space="preserve"> </w:t>
      </w:r>
    </w:p>
    <w:p w14:paraId="56551EE1" w14:textId="3D4E3A61" w:rsidR="0064789B" w:rsidRPr="00F563EC" w:rsidRDefault="00A161B5" w:rsidP="00F563EC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1315" behindDoc="0" locked="0" layoutInCell="1" allowOverlap="1" wp14:anchorId="7865C9DB" wp14:editId="07B0C3BA">
            <wp:simplePos x="0" y="0"/>
            <wp:positionH relativeFrom="page">
              <wp:align>left</wp:align>
            </wp:positionH>
            <wp:positionV relativeFrom="paragraph">
              <wp:posOffset>4148753</wp:posOffset>
            </wp:positionV>
            <wp:extent cx="1865630" cy="2286000"/>
            <wp:effectExtent l="0" t="0" r="0" b="0"/>
            <wp:wrapNone/>
            <wp:docPr id="45330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600">
        <w:t>Once enrolled in Cluster 1</w:t>
      </w:r>
      <w:r w:rsidR="00D74B96">
        <w:t>,</w:t>
      </w:r>
      <w:r w:rsidR="005F3600">
        <w:t xml:space="preserve"> you</w:t>
      </w:r>
      <w:r w:rsidR="0064789B">
        <w:t xml:space="preserve"> will be </w:t>
      </w:r>
      <w:r w:rsidR="00BE1BED">
        <w:t>offered a place</w:t>
      </w:r>
      <w:r w:rsidR="0064789B">
        <w:t xml:space="preserve"> </w:t>
      </w:r>
      <w:r w:rsidR="00CA6D68">
        <w:t xml:space="preserve">to </w:t>
      </w:r>
      <w:r w:rsidR="00026979">
        <w:t>continue in</w:t>
      </w:r>
      <w:r w:rsidR="0064789B">
        <w:t xml:space="preserve"> Cluster</w:t>
      </w:r>
      <w:r w:rsidR="00B42C45">
        <w:t>s</w:t>
      </w:r>
      <w:r w:rsidR="0064789B">
        <w:t xml:space="preserve"> </w:t>
      </w:r>
      <w:r w:rsidR="00587073">
        <w:t>2, 3</w:t>
      </w:r>
      <w:r w:rsidR="0064789B">
        <w:t xml:space="preserve"> and 4</w:t>
      </w:r>
      <w:r w:rsidR="00D74B96">
        <w:t>.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94"/>
        <w:gridCol w:w="935"/>
        <w:gridCol w:w="6883"/>
        <w:gridCol w:w="1558"/>
        <w:gridCol w:w="1561"/>
        <w:gridCol w:w="1946"/>
      </w:tblGrid>
      <w:tr w:rsidR="00CA2318" w:rsidRPr="00063B23" w14:paraId="45883A4E" w14:textId="77777777" w:rsidTr="000947E8">
        <w:tc>
          <w:tcPr>
            <w:tcW w:w="246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FC3C6" w14:textId="77777777" w:rsidR="0015551A" w:rsidRPr="00B82851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Term</w:t>
            </w:r>
          </w:p>
          <w:p w14:paraId="70E6435E" w14:textId="77777777" w:rsidR="0015551A" w:rsidRPr="00B82851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34F14" w14:textId="77777777" w:rsidR="0015551A" w:rsidRPr="00B82851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Dates</w:t>
            </w:r>
          </w:p>
        </w:tc>
        <w:tc>
          <w:tcPr>
            <w:tcW w:w="318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D9BB1" w14:textId="77777777" w:rsidR="0015551A" w:rsidRPr="00B82851" w:rsidRDefault="0015551A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Cluster</w:t>
            </w:r>
          </w:p>
        </w:tc>
        <w:tc>
          <w:tcPr>
            <w:tcW w:w="2341" w:type="pct"/>
            <w:shd w:val="clear" w:color="auto" w:fill="F26522" w:themeFill="accent1"/>
          </w:tcPr>
          <w:p w14:paraId="577A9E94" w14:textId="11F89AF3" w:rsidR="0015551A" w:rsidRPr="00B82851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 xml:space="preserve"> Course Name and Units</w:t>
            </w:r>
          </w:p>
        </w:tc>
        <w:tc>
          <w:tcPr>
            <w:tcW w:w="530" w:type="pct"/>
            <w:shd w:val="clear" w:color="auto" w:fill="F26522" w:themeFill="accent1"/>
          </w:tcPr>
          <w:p w14:paraId="052DB261" w14:textId="77777777" w:rsidR="0015551A" w:rsidRPr="00B82851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Weekly</w:t>
            </w:r>
          </w:p>
          <w:p w14:paraId="68B8DD06" w14:textId="219961B1" w:rsidR="0015551A" w:rsidRPr="00B82851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 xml:space="preserve">Webinar </w:t>
            </w:r>
          </w:p>
        </w:tc>
        <w:tc>
          <w:tcPr>
            <w:tcW w:w="531" w:type="pct"/>
            <w:shd w:val="clear" w:color="auto" w:fill="F26522" w:themeFill="accent1"/>
          </w:tcPr>
          <w:p w14:paraId="6262A276" w14:textId="7585FBFB" w:rsidR="0015551A" w:rsidRPr="00B82851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Support</w:t>
            </w:r>
          </w:p>
          <w:p w14:paraId="590C1941" w14:textId="59A6F807" w:rsidR="0015551A" w:rsidRPr="00B82851" w:rsidRDefault="0015551A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Session</w:t>
            </w:r>
          </w:p>
        </w:tc>
        <w:tc>
          <w:tcPr>
            <w:tcW w:w="66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28655" w14:textId="315E3D41" w:rsidR="0015551A" w:rsidRPr="00B82851" w:rsidRDefault="00EA4304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Enrolment</w:t>
            </w:r>
          </w:p>
        </w:tc>
      </w:tr>
      <w:tr w:rsidR="00CA2318" w:rsidRPr="00063B23" w14:paraId="4DB96EDB" w14:textId="77777777" w:rsidTr="000947E8">
        <w:trPr>
          <w:trHeight w:val="1159"/>
        </w:trPr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EC703" w14:textId="380274B1" w:rsidR="0015551A" w:rsidRPr="00063B23" w:rsidRDefault="0015551A" w:rsidP="00925B2F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3</w:t>
            </w:r>
          </w:p>
          <w:p w14:paraId="51E580A0" w14:textId="77777777" w:rsidR="0015551A" w:rsidRPr="00063B23" w:rsidRDefault="0015551A" w:rsidP="00925B2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45F5A" w14:textId="5DBCC13D" w:rsidR="0015551A" w:rsidRPr="00063B23" w:rsidRDefault="00297C2F" w:rsidP="00925B2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2</w:t>
            </w:r>
            <w:r>
              <w:rPr>
                <w:rFonts w:cs="Arial"/>
                <w:noProof/>
                <w:sz w:val="20"/>
                <w:szCs w:val="20"/>
              </w:rPr>
              <w:t>1 Jul</w:t>
            </w:r>
            <w:r w:rsidR="0015551A" w:rsidRPr="00063B23">
              <w:rPr>
                <w:rFonts w:cs="Arial"/>
                <w:bCs/>
                <w:noProof/>
                <w:sz w:val="20"/>
                <w:szCs w:val="20"/>
              </w:rPr>
              <w:t xml:space="preserve"> – </w:t>
            </w:r>
            <w:r>
              <w:rPr>
                <w:rFonts w:cs="Arial"/>
                <w:bCs/>
                <w:noProof/>
                <w:sz w:val="20"/>
                <w:szCs w:val="20"/>
              </w:rPr>
              <w:t>2</w:t>
            </w:r>
            <w:r>
              <w:rPr>
                <w:rFonts w:cs="Arial"/>
                <w:noProof/>
                <w:sz w:val="20"/>
                <w:szCs w:val="20"/>
              </w:rPr>
              <w:t>6 Sep</w:t>
            </w:r>
            <w:r w:rsidR="0015551A" w:rsidRPr="00063B23">
              <w:rPr>
                <w:rFonts w:cs="Arial"/>
                <w:bCs/>
                <w:noProof/>
                <w:sz w:val="20"/>
                <w:szCs w:val="20"/>
              </w:rPr>
              <w:t xml:space="preserve"> </w:t>
            </w:r>
          </w:p>
          <w:p w14:paraId="2D4AE8BF" w14:textId="77777777" w:rsidR="0015551A" w:rsidRPr="00063B23" w:rsidRDefault="0015551A" w:rsidP="00925B2F">
            <w:pPr>
              <w:spacing w:before="0" w:after="12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1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FB457" w14:textId="77777777" w:rsidR="0015551A" w:rsidRPr="00063B23" w:rsidRDefault="0015551A" w:rsidP="00925B2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 xml:space="preserve">Cluster 1 </w:t>
            </w:r>
          </w:p>
        </w:tc>
        <w:tc>
          <w:tcPr>
            <w:tcW w:w="2341" w:type="pct"/>
            <w:shd w:val="clear" w:color="auto" w:fill="auto"/>
          </w:tcPr>
          <w:p w14:paraId="3BF74E64" w14:textId="733706B4" w:rsidR="0015551A" w:rsidRPr="00063B23" w:rsidRDefault="0015551A" w:rsidP="00576F1C">
            <w:pPr>
              <w:spacing w:after="120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Law &amp; Risk</w:t>
            </w:r>
          </w:p>
          <w:p w14:paraId="19871817" w14:textId="77777777" w:rsidR="0015551A" w:rsidRPr="00063B23" w:rsidRDefault="0015551A" w:rsidP="00821BC1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BSBWHS412 Contribute to WHS risk management (core)</w:t>
            </w:r>
          </w:p>
          <w:p w14:paraId="144635FD" w14:textId="6EB3E1F3" w:rsidR="0015551A" w:rsidRPr="00063B23" w:rsidRDefault="0015551A" w:rsidP="00821BC1">
            <w:pPr>
              <w:spacing w:after="120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BSBWHS414 Assist with workplace compliance with WHS laws (core) </w:t>
            </w:r>
          </w:p>
        </w:tc>
        <w:tc>
          <w:tcPr>
            <w:tcW w:w="530" w:type="pct"/>
          </w:tcPr>
          <w:p w14:paraId="62AA4F44" w14:textId="77777777" w:rsidR="0015551A" w:rsidRPr="00063B23" w:rsidRDefault="0015551A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Tuesday</w:t>
            </w:r>
          </w:p>
          <w:p w14:paraId="5826BD35" w14:textId="33ADB31B" w:rsidR="0015551A" w:rsidRPr="00063B23" w:rsidRDefault="0015551A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</w:tcPr>
          <w:p w14:paraId="5759B143" w14:textId="77777777" w:rsidR="0015551A" w:rsidRPr="00063B23" w:rsidRDefault="0015551A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3A06D571" w14:textId="3FF2E94B" w:rsidR="0015551A" w:rsidRPr="00063B23" w:rsidRDefault="0015551A" w:rsidP="00F0085E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1F038" w14:textId="524690B3" w:rsidR="0015551A" w:rsidRPr="00063B23" w:rsidRDefault="00A76436" w:rsidP="00925B2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New</w:t>
            </w:r>
            <w:r w:rsidR="00D85BE7" w:rsidRPr="00063B23">
              <w:rPr>
                <w:rFonts w:cs="Arial"/>
                <w:sz w:val="20"/>
                <w:szCs w:val="20"/>
              </w:rPr>
              <w:t xml:space="preserve"> </w:t>
            </w:r>
            <w:r w:rsidR="00EB7E1E"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  <w:tr w:rsidR="00CA2318" w:rsidRPr="00063B23" w14:paraId="3533CC92" w14:textId="77777777" w:rsidTr="000947E8">
        <w:trPr>
          <w:trHeight w:val="2000"/>
        </w:trPr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F7BCB" w14:textId="77777777" w:rsidR="00576F1C" w:rsidRPr="00063B23" w:rsidRDefault="00576F1C" w:rsidP="00925B2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CEC57" w14:textId="77777777" w:rsidR="00576F1C" w:rsidRPr="00063B23" w:rsidRDefault="00576F1C" w:rsidP="00925B2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3BE64" w14:textId="77777777" w:rsidR="00576F1C" w:rsidRPr="00063B23" w:rsidRDefault="00576F1C" w:rsidP="00925B2F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Cluster 3</w:t>
            </w:r>
          </w:p>
        </w:tc>
        <w:tc>
          <w:tcPr>
            <w:tcW w:w="2341" w:type="pct"/>
            <w:shd w:val="clear" w:color="auto" w:fill="FFFFFF" w:themeFill="background1"/>
          </w:tcPr>
          <w:p w14:paraId="10150F7B" w14:textId="2109286B" w:rsidR="00576F1C" w:rsidRPr="00063B23" w:rsidRDefault="00576F1C" w:rsidP="001160F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Incident &amp; Injury Management</w:t>
            </w:r>
          </w:p>
          <w:p w14:paraId="12FF9BFB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BSBWHS416 Contribute to workplace incident response (core)</w:t>
            </w:r>
          </w:p>
          <w:p w14:paraId="730FABCC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BSBINS401 Analyse and present research information (elective)</w:t>
            </w:r>
          </w:p>
          <w:p w14:paraId="5D7BD4AC" w14:textId="3B3E931E" w:rsidR="00576F1C" w:rsidRPr="00063B23" w:rsidRDefault="00576F1C" w:rsidP="00576F1C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BSBWHS417 Assist with managing WHS implications of return to work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20BA2F04" w14:textId="77777777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12C79A14" w14:textId="21AA6C4B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2513CD2C" w14:textId="77777777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Thursday</w:t>
            </w:r>
          </w:p>
          <w:p w14:paraId="208EFC77" w14:textId="02F9B073" w:rsidR="00576F1C" w:rsidRPr="00063B23" w:rsidRDefault="00576F1C" w:rsidP="00284C17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909D9" w14:textId="6D80F263" w:rsidR="00D563EA" w:rsidRPr="00063B23" w:rsidRDefault="00D563EA" w:rsidP="00925B2F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729ABC39" w14:textId="1C8A4515" w:rsidR="00EA4304" w:rsidRPr="00063B23" w:rsidRDefault="007656CE" w:rsidP="00122E6B">
            <w:pPr>
              <w:spacing w:before="120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Some places for </w:t>
            </w:r>
            <w:r w:rsidR="009A1D23">
              <w:rPr>
                <w:rFonts w:cs="Arial"/>
                <w:sz w:val="20"/>
                <w:szCs w:val="20"/>
              </w:rPr>
              <w:t xml:space="preserve">new </w:t>
            </w:r>
            <w:r w:rsidR="00122E6B"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  <w:tr w:rsidR="00CA2318" w:rsidRPr="00063B23" w14:paraId="00A43E4A" w14:textId="77777777" w:rsidTr="000947E8">
        <w:trPr>
          <w:trHeight w:val="1779"/>
        </w:trPr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719C6" w14:textId="26D50361" w:rsidR="00576F1C" w:rsidRPr="00063B23" w:rsidRDefault="00576F1C" w:rsidP="000C51DE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4</w:t>
            </w:r>
            <w:r w:rsidRPr="00063B23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91229" w14:textId="1624475C" w:rsidR="0088573B" w:rsidRPr="00063B23" w:rsidRDefault="00297C2F" w:rsidP="0088573B">
            <w:pPr>
              <w:shd w:val="clear" w:color="auto" w:fill="FFFFFF" w:themeFill="background1"/>
              <w:spacing w:after="0" w:line="240" w:lineRule="auto"/>
              <w:rPr>
                <w:rFonts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1</w:t>
            </w:r>
            <w:r>
              <w:rPr>
                <w:rFonts w:cs="Arial"/>
                <w:noProof/>
                <w:sz w:val="20"/>
                <w:szCs w:val="20"/>
              </w:rPr>
              <w:t>3 Oct</w:t>
            </w:r>
            <w:r w:rsidR="00576F1C" w:rsidRPr="00063B23">
              <w:rPr>
                <w:rFonts w:cs="Arial"/>
                <w:bCs/>
                <w:noProof/>
                <w:sz w:val="20"/>
                <w:szCs w:val="20"/>
              </w:rPr>
              <w:t xml:space="preserve"> – </w:t>
            </w:r>
          </w:p>
          <w:p w14:paraId="1544A410" w14:textId="3C456C38" w:rsidR="00576F1C" w:rsidRPr="00063B23" w:rsidRDefault="00297C2F" w:rsidP="0088573B">
            <w:pPr>
              <w:shd w:val="clear" w:color="auto" w:fill="FFFFFF" w:themeFill="background1"/>
              <w:spacing w:after="0" w:line="240" w:lineRule="auto"/>
              <w:rPr>
                <w:rFonts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noProof/>
                <w:sz w:val="20"/>
                <w:szCs w:val="20"/>
              </w:rPr>
              <w:t>5</w:t>
            </w:r>
            <w:r>
              <w:rPr>
                <w:rFonts w:cs="Arial"/>
                <w:noProof/>
                <w:sz w:val="20"/>
                <w:szCs w:val="20"/>
              </w:rPr>
              <w:t xml:space="preserve"> Dec</w:t>
            </w:r>
            <w:r w:rsidR="00576F1C" w:rsidRPr="00063B23">
              <w:rPr>
                <w:rFonts w:cs="Arial"/>
                <w:bCs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1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6B935" w14:textId="77777777" w:rsidR="00576F1C" w:rsidRPr="00063B23" w:rsidRDefault="00576F1C" w:rsidP="000C51DE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 xml:space="preserve">Cluster 2 </w:t>
            </w:r>
          </w:p>
        </w:tc>
        <w:tc>
          <w:tcPr>
            <w:tcW w:w="2341" w:type="pct"/>
            <w:shd w:val="clear" w:color="auto" w:fill="FFFFFF" w:themeFill="background1"/>
          </w:tcPr>
          <w:p w14:paraId="34DA76C2" w14:textId="7760629D" w:rsidR="00576F1C" w:rsidRPr="00063B23" w:rsidRDefault="00576F1C" w:rsidP="000C51DE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Consultation &amp; Management Systems</w:t>
            </w:r>
          </w:p>
          <w:p w14:paraId="3C0AB0D7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BSBWHS413 Contribute to implementation and maintenance of WHS consultation and participation processes (core) </w:t>
            </w:r>
          </w:p>
          <w:p w14:paraId="012F0313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BSBCMM411 Make presentations (elective)</w:t>
            </w:r>
          </w:p>
          <w:p w14:paraId="6B0BCCFD" w14:textId="039590A6" w:rsidR="00576F1C" w:rsidRPr="00063B23" w:rsidRDefault="00576F1C" w:rsidP="00576F1C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BSBWHS415 Contribute to implementing WHS management systems (core)</w:t>
            </w:r>
          </w:p>
        </w:tc>
        <w:tc>
          <w:tcPr>
            <w:tcW w:w="530" w:type="pct"/>
            <w:shd w:val="clear" w:color="auto" w:fill="FFFFFF" w:themeFill="background1"/>
          </w:tcPr>
          <w:p w14:paraId="0D00DAED" w14:textId="77777777" w:rsidR="00576F1C" w:rsidRPr="00063B23" w:rsidRDefault="00576F1C" w:rsidP="000C51DE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Tuesday</w:t>
            </w:r>
          </w:p>
          <w:p w14:paraId="5F5509A8" w14:textId="74DB6D77" w:rsidR="00576F1C" w:rsidRPr="00063B23" w:rsidRDefault="00576F1C" w:rsidP="000C51DE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68738092" w14:textId="77777777" w:rsidR="00576F1C" w:rsidRPr="00063B23" w:rsidRDefault="00576F1C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520B4F44" w14:textId="32184CB6" w:rsidR="00576F1C" w:rsidRPr="00063B23" w:rsidRDefault="00576F1C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CAA0" w14:textId="77777777" w:rsidR="004E5AFA" w:rsidRPr="00063B23" w:rsidRDefault="004E5AFA" w:rsidP="004E5AFA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3EC40297" w14:textId="09C93FA2" w:rsidR="00576F1C" w:rsidRPr="00063B23" w:rsidRDefault="004E5AFA" w:rsidP="004E5AFA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Some places for </w:t>
            </w:r>
            <w:r>
              <w:rPr>
                <w:rFonts w:cs="Arial"/>
                <w:sz w:val="20"/>
                <w:szCs w:val="20"/>
              </w:rPr>
              <w:t xml:space="preserve">new </w:t>
            </w:r>
            <w:r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  <w:tr w:rsidR="00CA2318" w:rsidRPr="00063B23" w14:paraId="6FEEEBD2" w14:textId="77777777" w:rsidTr="000947E8"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48A2" w14:textId="77777777" w:rsidR="0015551A" w:rsidRPr="00063B23" w:rsidRDefault="0015551A" w:rsidP="003B766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B7880" w14:textId="77777777" w:rsidR="0015551A" w:rsidRPr="00063B23" w:rsidRDefault="0015551A" w:rsidP="003B766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A6D8A" w14:textId="77777777" w:rsidR="0015551A" w:rsidRPr="00063B23" w:rsidRDefault="0015551A" w:rsidP="003B766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Cluster 4</w:t>
            </w:r>
          </w:p>
        </w:tc>
        <w:tc>
          <w:tcPr>
            <w:tcW w:w="2341" w:type="pct"/>
            <w:shd w:val="clear" w:color="auto" w:fill="FFFFFF" w:themeFill="background1"/>
          </w:tcPr>
          <w:p w14:paraId="1109B440" w14:textId="47B427C2" w:rsidR="0015551A" w:rsidRPr="00063B23" w:rsidRDefault="0015551A" w:rsidP="003B7661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b/>
                <w:bCs/>
                <w:sz w:val="20"/>
                <w:szCs w:val="20"/>
              </w:rPr>
              <w:t>WHS Contractors &amp; Supervisors</w:t>
            </w:r>
          </w:p>
          <w:p w14:paraId="0C29C5EE" w14:textId="77777777" w:rsidR="00576F1C" w:rsidRPr="00063B23" w:rsidRDefault="00576F1C" w:rsidP="00576F1C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BSBWHS418 Assist with managing WHS compliance of contractors (elective) </w:t>
            </w:r>
          </w:p>
          <w:p w14:paraId="2A4912F6" w14:textId="3376A7E5" w:rsidR="0089444A" w:rsidRPr="00063B23" w:rsidRDefault="00576F1C" w:rsidP="00576F1C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BSBWHS411 Implement and monitor WHS policies, procedures and programs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7548112B" w14:textId="77777777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Wednesday</w:t>
            </w:r>
          </w:p>
          <w:p w14:paraId="37CB5D52" w14:textId="68C78CC3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4A7015A4" w14:textId="77777777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Thursday</w:t>
            </w:r>
          </w:p>
          <w:p w14:paraId="1640B16B" w14:textId="48FB17A2" w:rsidR="0015551A" w:rsidRPr="00063B23" w:rsidRDefault="0015551A" w:rsidP="003B7661">
            <w:pPr>
              <w:ind w:left="57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9D14A" w14:textId="77777777" w:rsidR="004E5AFA" w:rsidRPr="00063B23" w:rsidRDefault="004E5AFA" w:rsidP="004E5AFA">
            <w:pPr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50693A50" w14:textId="1C7EF6C0" w:rsidR="0015551A" w:rsidRPr="00063B23" w:rsidRDefault="004E5AFA" w:rsidP="004E5AFA">
            <w:pPr>
              <w:spacing w:before="120"/>
              <w:rPr>
                <w:rFonts w:cs="Arial"/>
                <w:sz w:val="20"/>
                <w:szCs w:val="20"/>
              </w:rPr>
            </w:pPr>
            <w:r w:rsidRPr="00063B23">
              <w:rPr>
                <w:rFonts w:cs="Arial"/>
                <w:sz w:val="20"/>
                <w:szCs w:val="20"/>
              </w:rPr>
              <w:t xml:space="preserve">Some places for </w:t>
            </w:r>
            <w:r>
              <w:rPr>
                <w:rFonts w:cs="Arial"/>
                <w:sz w:val="20"/>
                <w:szCs w:val="20"/>
              </w:rPr>
              <w:t xml:space="preserve">new </w:t>
            </w:r>
            <w:r w:rsidRPr="00063B23">
              <w:rPr>
                <w:rFonts w:cs="Arial"/>
                <w:sz w:val="20"/>
                <w:szCs w:val="20"/>
              </w:rPr>
              <w:t>students</w:t>
            </w:r>
          </w:p>
        </w:tc>
      </w:tr>
    </w:tbl>
    <w:p w14:paraId="23D99C72" w14:textId="5990B86F" w:rsidR="005079DA" w:rsidRDefault="005079DA">
      <w:r>
        <w:br w:type="page"/>
      </w:r>
    </w:p>
    <w:p w14:paraId="3666CDD0" w14:textId="77777777" w:rsidR="00162FA3" w:rsidRPr="00437551" w:rsidRDefault="00162FA3" w:rsidP="003A61E3">
      <w:pPr>
        <w:pStyle w:val="Heading2"/>
        <w:rPr>
          <w:color w:val="auto"/>
          <w:sz w:val="16"/>
          <w:szCs w:val="16"/>
        </w:rPr>
      </w:pPr>
    </w:p>
    <w:p w14:paraId="15FA1B63" w14:textId="43812D17" w:rsidR="005079DA" w:rsidRDefault="005079DA" w:rsidP="003A61E3">
      <w:pPr>
        <w:pStyle w:val="Heading2"/>
      </w:pPr>
      <w:r>
        <w:t xml:space="preserve">Semester </w:t>
      </w:r>
      <w:r w:rsidR="000420C2">
        <w:t>1</w:t>
      </w:r>
      <w:r>
        <w:t xml:space="preserve"> </w:t>
      </w:r>
      <w:r w:rsidR="00F9030F">
        <w:t xml:space="preserve">2026 </w:t>
      </w:r>
      <w:r w:rsidR="00040274">
        <w:t>Schedule</w:t>
      </w:r>
      <w:r>
        <w:t xml:space="preserve"> </w:t>
      </w:r>
    </w:p>
    <w:p w14:paraId="2FEDE873" w14:textId="77777777" w:rsidR="006B0B78" w:rsidRPr="00F563EC" w:rsidRDefault="00040274" w:rsidP="006B0B78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5411" behindDoc="0" locked="0" layoutInCell="1" allowOverlap="1" wp14:anchorId="7663CA1A" wp14:editId="6D4D4240">
            <wp:simplePos x="0" y="0"/>
            <wp:positionH relativeFrom="page">
              <wp:align>left</wp:align>
            </wp:positionH>
            <wp:positionV relativeFrom="paragraph">
              <wp:posOffset>4148753</wp:posOffset>
            </wp:positionV>
            <wp:extent cx="1865630" cy="2286000"/>
            <wp:effectExtent l="0" t="0" r="0" b="0"/>
            <wp:wrapNone/>
            <wp:docPr id="270181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78">
        <w:rPr>
          <w:rFonts w:cs="Arial"/>
          <w:noProof/>
          <w:sz w:val="20"/>
          <w:szCs w:val="20"/>
        </w:rPr>
        <w:drawing>
          <wp:anchor distT="0" distB="0" distL="114300" distR="114300" simplePos="0" relativeHeight="251667459" behindDoc="0" locked="0" layoutInCell="1" allowOverlap="1" wp14:anchorId="4B31DD56" wp14:editId="530508DA">
            <wp:simplePos x="0" y="0"/>
            <wp:positionH relativeFrom="page">
              <wp:align>left</wp:align>
            </wp:positionH>
            <wp:positionV relativeFrom="paragraph">
              <wp:posOffset>4148753</wp:posOffset>
            </wp:positionV>
            <wp:extent cx="1865630" cy="2286000"/>
            <wp:effectExtent l="0" t="0" r="0" b="0"/>
            <wp:wrapNone/>
            <wp:docPr id="25909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78">
        <w:t>Once enrolled in Cluster 1, you will be offered a place to continue in Clusters 2, 3 and 4.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094"/>
        <w:gridCol w:w="1003"/>
        <w:gridCol w:w="6815"/>
        <w:gridCol w:w="1558"/>
        <w:gridCol w:w="1561"/>
        <w:gridCol w:w="1946"/>
      </w:tblGrid>
      <w:tr w:rsidR="00CA2318" w:rsidRPr="00F13CEB" w14:paraId="2214B99A" w14:textId="77777777" w:rsidTr="000947E8">
        <w:trPr>
          <w:trHeight w:val="406"/>
        </w:trPr>
        <w:tc>
          <w:tcPr>
            <w:tcW w:w="246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85B29" w14:textId="0B03978C" w:rsidR="00F13CEB" w:rsidRPr="00B82851" w:rsidRDefault="00F13CEB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Term</w:t>
            </w:r>
          </w:p>
          <w:p w14:paraId="49E99C81" w14:textId="77777777" w:rsidR="00F13CEB" w:rsidRPr="00B82851" w:rsidRDefault="00F13CEB" w:rsidP="00063B23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5E532" w14:textId="11DDEEDE" w:rsidR="00F13CEB" w:rsidRPr="00B82851" w:rsidRDefault="00F13CEB" w:rsidP="00063B23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Dates</w:t>
            </w:r>
          </w:p>
        </w:tc>
        <w:tc>
          <w:tcPr>
            <w:tcW w:w="341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66AF5" w14:textId="0A216C41" w:rsidR="00F13CEB" w:rsidRPr="00B82851" w:rsidRDefault="00F13CEB" w:rsidP="00063B23">
            <w:pPr>
              <w:spacing w:before="0"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Cluster</w:t>
            </w:r>
          </w:p>
        </w:tc>
        <w:tc>
          <w:tcPr>
            <w:tcW w:w="2318" w:type="pct"/>
            <w:shd w:val="clear" w:color="auto" w:fill="F26522" w:themeFill="accent1"/>
          </w:tcPr>
          <w:p w14:paraId="16D210E6" w14:textId="3F42B688" w:rsidR="00F13CEB" w:rsidRPr="00B82851" w:rsidRDefault="00F13CEB" w:rsidP="00063B23">
            <w:pPr>
              <w:spacing w:before="0" w:after="0" w:line="240" w:lineRule="auto"/>
              <w:ind w:left="57"/>
              <w:rPr>
                <w:rFonts w:cs="Arial"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 xml:space="preserve"> Course Name and Units</w:t>
            </w:r>
          </w:p>
        </w:tc>
        <w:tc>
          <w:tcPr>
            <w:tcW w:w="530" w:type="pct"/>
            <w:shd w:val="clear" w:color="auto" w:fill="F26522" w:themeFill="accent1"/>
          </w:tcPr>
          <w:p w14:paraId="7D614CBB" w14:textId="77777777" w:rsidR="00F13CEB" w:rsidRPr="00B82851" w:rsidRDefault="00F13CEB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Weekly</w:t>
            </w:r>
          </w:p>
          <w:p w14:paraId="13DEFD82" w14:textId="18C98D29" w:rsidR="00F13CEB" w:rsidRPr="00B82851" w:rsidRDefault="00F13CEB" w:rsidP="00063B23">
            <w:pPr>
              <w:spacing w:before="0" w:after="0" w:line="240" w:lineRule="auto"/>
              <w:ind w:left="57"/>
              <w:rPr>
                <w:rFonts w:cs="Arial"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 xml:space="preserve">Webinar </w:t>
            </w:r>
          </w:p>
        </w:tc>
        <w:tc>
          <w:tcPr>
            <w:tcW w:w="531" w:type="pct"/>
            <w:shd w:val="clear" w:color="auto" w:fill="F26522" w:themeFill="accent1"/>
          </w:tcPr>
          <w:p w14:paraId="07390EAD" w14:textId="77777777" w:rsidR="00F13CEB" w:rsidRPr="00B82851" w:rsidRDefault="00F13CEB" w:rsidP="00063B23">
            <w:pPr>
              <w:spacing w:before="0" w:after="0" w:line="240" w:lineRule="auto"/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Support</w:t>
            </w:r>
          </w:p>
          <w:p w14:paraId="6CB00F4F" w14:textId="32F4BFD7" w:rsidR="00F13CEB" w:rsidRPr="00B82851" w:rsidRDefault="00F13CEB" w:rsidP="00063B23">
            <w:pPr>
              <w:spacing w:before="0" w:after="0" w:line="240" w:lineRule="auto"/>
              <w:ind w:left="57"/>
              <w:rPr>
                <w:rFonts w:cs="Arial"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Session</w:t>
            </w:r>
          </w:p>
        </w:tc>
        <w:tc>
          <w:tcPr>
            <w:tcW w:w="662" w:type="pct"/>
            <w:shd w:val="clear" w:color="auto" w:fill="F26522" w:themeFill="accent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8348C" w14:textId="72706F66" w:rsidR="00F13CEB" w:rsidRPr="00B82851" w:rsidRDefault="00F13CEB" w:rsidP="00063B23">
            <w:pPr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B82851">
              <w:rPr>
                <w:rFonts w:cs="Arial"/>
                <w:b/>
                <w:bCs/>
                <w:sz w:val="20"/>
                <w:szCs w:val="20"/>
              </w:rPr>
              <w:t>Enrolment</w:t>
            </w:r>
          </w:p>
        </w:tc>
      </w:tr>
      <w:tr w:rsidR="005079DA" w:rsidRPr="00F13CEB" w14:paraId="0DAAF7EB" w14:textId="77777777" w:rsidTr="000947E8">
        <w:trPr>
          <w:trHeight w:val="1630"/>
        </w:trPr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457E3" w14:textId="0164CBDD" w:rsidR="00F13CEB" w:rsidRPr="00F13CEB" w:rsidRDefault="00F13CEB" w:rsidP="00F13CEB">
            <w:pPr>
              <w:spacing w:before="0" w:after="120" w:line="240" w:lineRule="auto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F4CB" w14:textId="533E4663" w:rsidR="00F13CEB" w:rsidRPr="00F13CEB" w:rsidRDefault="00297C2F" w:rsidP="00F13CE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9 </w:t>
            </w:r>
            <w:r w:rsidR="00C803BF">
              <w:rPr>
                <w:rFonts w:cs="Arial"/>
                <w:sz w:val="20"/>
                <w:szCs w:val="20"/>
              </w:rPr>
              <w:t>Feb</w:t>
            </w:r>
            <w:r w:rsidR="00F13CEB" w:rsidRPr="00F13CEB">
              <w:rPr>
                <w:rFonts w:cs="Arial"/>
                <w:sz w:val="20"/>
                <w:szCs w:val="20"/>
              </w:rPr>
              <w:t xml:space="preserve"> – </w:t>
            </w:r>
          </w:p>
          <w:p w14:paraId="4B3C9D92" w14:textId="10889BB7" w:rsidR="00F13CEB" w:rsidRPr="00F13CEB" w:rsidRDefault="00C803BF" w:rsidP="00F13CEB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 Apr</w:t>
            </w: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5B87D" w14:textId="77777777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Cluster 3</w:t>
            </w:r>
          </w:p>
        </w:tc>
        <w:tc>
          <w:tcPr>
            <w:tcW w:w="2318" w:type="pct"/>
            <w:shd w:val="clear" w:color="auto" w:fill="FFFFFF" w:themeFill="background1"/>
          </w:tcPr>
          <w:p w14:paraId="25B508F3" w14:textId="56071F76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Incident &amp; Injury Management</w:t>
            </w:r>
          </w:p>
          <w:p w14:paraId="2D2511D1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BSBWHS416 Contribute to workplace incident response (core)</w:t>
            </w:r>
          </w:p>
          <w:p w14:paraId="022959F8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BSBINS401 Analyse and present research information (elective)</w:t>
            </w:r>
          </w:p>
          <w:p w14:paraId="12337412" w14:textId="076D26CF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BSBWHS417 Assist with managing WHS implications of return to work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216ABFBA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Tuesday</w:t>
            </w:r>
          </w:p>
          <w:p w14:paraId="027B64E7" w14:textId="174A1359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71B84778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27BCAB1D" w14:textId="459AC51C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C4BF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5AF8964D" w14:textId="6BA1C2A6" w:rsidR="00F13CEB" w:rsidRPr="00F13CEB" w:rsidRDefault="00F13CEB" w:rsidP="00063B23">
            <w:pPr>
              <w:spacing w:before="240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Some places for </w:t>
            </w:r>
            <w:r w:rsidR="006A37C0">
              <w:rPr>
                <w:rFonts w:cs="Arial"/>
                <w:sz w:val="20"/>
                <w:szCs w:val="20"/>
              </w:rPr>
              <w:t>new</w:t>
            </w:r>
            <w:r w:rsidRPr="00F13CEB">
              <w:rPr>
                <w:rFonts w:cs="Arial"/>
                <w:sz w:val="20"/>
                <w:szCs w:val="20"/>
              </w:rPr>
              <w:t xml:space="preserve"> students</w:t>
            </w:r>
          </w:p>
        </w:tc>
      </w:tr>
      <w:tr w:rsidR="005079DA" w:rsidRPr="00F13CEB" w14:paraId="1BC3A9C8" w14:textId="77777777" w:rsidTr="000947E8"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A6EEE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E907B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ADBF8" w14:textId="5131A6C5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Cluster 1</w:t>
            </w:r>
          </w:p>
        </w:tc>
        <w:tc>
          <w:tcPr>
            <w:tcW w:w="2318" w:type="pct"/>
            <w:shd w:val="clear" w:color="auto" w:fill="FFFFFF" w:themeFill="background1"/>
          </w:tcPr>
          <w:p w14:paraId="6767F859" w14:textId="6A4EE09C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Law &amp; Risk</w:t>
            </w:r>
          </w:p>
          <w:p w14:paraId="01EBDAF6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BSBWHS412 Contribute to WHS risk management (core)</w:t>
            </w:r>
          </w:p>
          <w:p w14:paraId="6BB427C8" w14:textId="503BBB93" w:rsidR="00F13CEB" w:rsidRPr="00F13CEB" w:rsidRDefault="00F13CEB" w:rsidP="00F13CEB">
            <w:pPr>
              <w:ind w:left="57"/>
              <w:rPr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BSBWHS414 Assist with workplace compliance with WHS laws (core)</w:t>
            </w:r>
          </w:p>
        </w:tc>
        <w:tc>
          <w:tcPr>
            <w:tcW w:w="530" w:type="pct"/>
            <w:shd w:val="clear" w:color="auto" w:fill="FFFFFF" w:themeFill="background1"/>
          </w:tcPr>
          <w:p w14:paraId="4BDBDDA5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0654B729" w14:textId="4CD2D92F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4FE2BC89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Thursday</w:t>
            </w:r>
          </w:p>
          <w:p w14:paraId="15178B2E" w14:textId="4867B32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D8144" w14:textId="40C28FFA" w:rsid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New students</w:t>
            </w:r>
          </w:p>
          <w:p w14:paraId="420B60E3" w14:textId="6ADD6D90" w:rsidR="007E659B" w:rsidRPr="00F13CEB" w:rsidRDefault="009A06BD" w:rsidP="00F13CE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Applications open in November 2026</w:t>
            </w:r>
          </w:p>
          <w:p w14:paraId="02DAB7A3" w14:textId="72DBE06E" w:rsidR="00F13CEB" w:rsidRPr="00F13CEB" w:rsidRDefault="00F13CEB" w:rsidP="00F13CEB">
            <w:pPr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5079DA" w:rsidRPr="00F13CEB" w14:paraId="21ACE2C0" w14:textId="77777777" w:rsidTr="000947E8">
        <w:tc>
          <w:tcPr>
            <w:tcW w:w="246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0524C" w14:textId="4124A000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Term </w:t>
            </w:r>
            <w:r w:rsidR="00880C3A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72" w:type="pct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FB5F7" w14:textId="3291F6D2" w:rsidR="00F13CEB" w:rsidRPr="00F13CEB" w:rsidRDefault="00C803BF" w:rsidP="00F13CE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 Apr</w:t>
            </w:r>
            <w:r w:rsidR="00F13CEB" w:rsidRPr="00F13CEB">
              <w:rPr>
                <w:rFonts w:cs="Arial"/>
                <w:sz w:val="20"/>
                <w:szCs w:val="20"/>
              </w:rPr>
              <w:t xml:space="preserve"> – </w:t>
            </w:r>
          </w:p>
          <w:p w14:paraId="4101EC79" w14:textId="03A14ADA" w:rsidR="00F13CEB" w:rsidRPr="00F13CEB" w:rsidRDefault="00C803BF" w:rsidP="00F13CEB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 Jul</w:t>
            </w:r>
            <w:r w:rsidR="00F13CEB" w:rsidRPr="00F13CEB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9C703" w14:textId="77777777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 xml:space="preserve">Cluster 4 </w:t>
            </w:r>
          </w:p>
        </w:tc>
        <w:tc>
          <w:tcPr>
            <w:tcW w:w="2318" w:type="pct"/>
            <w:shd w:val="clear" w:color="auto" w:fill="FFFFFF" w:themeFill="background1"/>
          </w:tcPr>
          <w:p w14:paraId="362DC655" w14:textId="6F0BAC57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Contractors &amp; Supervisors</w:t>
            </w:r>
          </w:p>
          <w:p w14:paraId="151E6A92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BSBWHS418 Assist with managing WHS compliance of contractors (elective) </w:t>
            </w:r>
          </w:p>
          <w:p w14:paraId="1AB46488" w14:textId="4AEB25A6" w:rsidR="00F13CEB" w:rsidRPr="00F13CEB" w:rsidRDefault="00F13CEB" w:rsidP="00F13CEB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BSBWHS411 Implement and monitor WHS policies, procedures and programs (elective)</w:t>
            </w:r>
          </w:p>
        </w:tc>
        <w:tc>
          <w:tcPr>
            <w:tcW w:w="530" w:type="pct"/>
            <w:shd w:val="clear" w:color="auto" w:fill="FFFFFF" w:themeFill="background1"/>
          </w:tcPr>
          <w:p w14:paraId="14B4BEE8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Tuesday</w:t>
            </w:r>
          </w:p>
          <w:p w14:paraId="6933074A" w14:textId="750C8625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184B4D21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03A02921" w14:textId="1BDAA416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36929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15816FDB" w14:textId="1E21D171" w:rsidR="00F13CEB" w:rsidRPr="00F13CEB" w:rsidRDefault="00F13CEB" w:rsidP="00063B23">
            <w:pPr>
              <w:spacing w:before="240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Some places for </w:t>
            </w:r>
            <w:r w:rsidR="006A37C0">
              <w:rPr>
                <w:rFonts w:cs="Arial"/>
                <w:sz w:val="20"/>
                <w:szCs w:val="20"/>
              </w:rPr>
              <w:t>new</w:t>
            </w:r>
            <w:r w:rsidRPr="00F13CEB">
              <w:rPr>
                <w:rFonts w:cs="Arial"/>
                <w:sz w:val="20"/>
                <w:szCs w:val="20"/>
              </w:rPr>
              <w:t xml:space="preserve"> students</w:t>
            </w:r>
          </w:p>
        </w:tc>
      </w:tr>
      <w:tr w:rsidR="005079DA" w:rsidRPr="00F13CEB" w14:paraId="362C4EA2" w14:textId="77777777" w:rsidTr="000947E8">
        <w:trPr>
          <w:trHeight w:val="2136"/>
        </w:trPr>
        <w:tc>
          <w:tcPr>
            <w:tcW w:w="246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4F74E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72" w:type="pct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048C5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4A647" w14:textId="77777777" w:rsidR="00F13CEB" w:rsidRPr="00F13CEB" w:rsidRDefault="00F13CEB" w:rsidP="00F13CEB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Cluster 2</w:t>
            </w:r>
          </w:p>
        </w:tc>
        <w:tc>
          <w:tcPr>
            <w:tcW w:w="2318" w:type="pct"/>
            <w:shd w:val="clear" w:color="auto" w:fill="FFFFFF" w:themeFill="background1"/>
          </w:tcPr>
          <w:p w14:paraId="430FA842" w14:textId="2DDF867C" w:rsidR="00F13CEB" w:rsidRPr="00063B23" w:rsidRDefault="00F13CEB" w:rsidP="00063B23">
            <w:pPr>
              <w:ind w:left="57"/>
              <w:rPr>
                <w:rFonts w:cs="Arial"/>
                <w:b/>
                <w:bCs/>
                <w:sz w:val="20"/>
                <w:szCs w:val="20"/>
              </w:rPr>
            </w:pPr>
            <w:r w:rsidRPr="00F13CEB">
              <w:rPr>
                <w:rFonts w:cs="Arial"/>
                <w:b/>
                <w:bCs/>
                <w:sz w:val="20"/>
                <w:szCs w:val="20"/>
              </w:rPr>
              <w:t>WHS Consultation &amp; Management Systems</w:t>
            </w:r>
          </w:p>
          <w:p w14:paraId="4AB6D70C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BSBWHS413 Contribute to implementation and maintenance of WHS consultation and participation processes (core) </w:t>
            </w:r>
          </w:p>
          <w:p w14:paraId="6364D6DA" w14:textId="77777777" w:rsidR="00F13CEB" w:rsidRPr="00F13CEB" w:rsidRDefault="00F13CEB" w:rsidP="00F13CEB">
            <w:pPr>
              <w:spacing w:after="120"/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BSBCMM411 Make presentations (elective)</w:t>
            </w:r>
          </w:p>
          <w:p w14:paraId="7695107B" w14:textId="2E934DD3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BSBWHS415 Contribute to implementing WHS management systems (core)</w:t>
            </w:r>
          </w:p>
        </w:tc>
        <w:tc>
          <w:tcPr>
            <w:tcW w:w="530" w:type="pct"/>
            <w:shd w:val="clear" w:color="auto" w:fill="FFFFFF" w:themeFill="background1"/>
          </w:tcPr>
          <w:p w14:paraId="55356C6B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Wednesday</w:t>
            </w:r>
          </w:p>
          <w:p w14:paraId="366A1ABE" w14:textId="7D8D174A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6:00 – 8:00 pm</w:t>
            </w:r>
          </w:p>
        </w:tc>
        <w:tc>
          <w:tcPr>
            <w:tcW w:w="531" w:type="pct"/>
            <w:shd w:val="clear" w:color="auto" w:fill="FFFFFF" w:themeFill="background1"/>
          </w:tcPr>
          <w:p w14:paraId="6BDD14AB" w14:textId="77777777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Thursday</w:t>
            </w:r>
          </w:p>
          <w:p w14:paraId="7F441E2B" w14:textId="1B6EE0F4" w:rsidR="00F13CEB" w:rsidRPr="00F13CEB" w:rsidRDefault="00F13CEB" w:rsidP="00F13CEB">
            <w:pPr>
              <w:ind w:left="57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1:00 - 4:00 pm</w:t>
            </w:r>
          </w:p>
        </w:tc>
        <w:tc>
          <w:tcPr>
            <w:tcW w:w="662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BACEE" w14:textId="77777777" w:rsidR="00F13CEB" w:rsidRPr="00F13CEB" w:rsidRDefault="00F13CEB" w:rsidP="00F13CEB">
            <w:pPr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>Continuing students sent a link to apply early</w:t>
            </w:r>
          </w:p>
          <w:p w14:paraId="4FA6342C" w14:textId="78E7A5C0" w:rsidR="00F13CEB" w:rsidRPr="00F13CEB" w:rsidRDefault="00F13CEB" w:rsidP="00063B23">
            <w:pPr>
              <w:spacing w:before="240"/>
              <w:rPr>
                <w:rFonts w:cs="Arial"/>
                <w:sz w:val="20"/>
                <w:szCs w:val="20"/>
              </w:rPr>
            </w:pPr>
            <w:r w:rsidRPr="00F13CEB">
              <w:rPr>
                <w:rFonts w:cs="Arial"/>
                <w:sz w:val="20"/>
                <w:szCs w:val="20"/>
              </w:rPr>
              <w:t xml:space="preserve">Some places for </w:t>
            </w:r>
            <w:r w:rsidR="006A37C0">
              <w:rPr>
                <w:rFonts w:cs="Arial"/>
                <w:sz w:val="20"/>
                <w:szCs w:val="20"/>
              </w:rPr>
              <w:t>new</w:t>
            </w:r>
            <w:r w:rsidRPr="00F13CEB">
              <w:rPr>
                <w:rFonts w:cs="Arial"/>
                <w:sz w:val="20"/>
                <w:szCs w:val="20"/>
              </w:rPr>
              <w:t xml:space="preserve"> students</w:t>
            </w:r>
          </w:p>
        </w:tc>
      </w:tr>
      <w:bookmarkEnd w:id="1"/>
      <w:bookmarkEnd w:id="0"/>
    </w:tbl>
    <w:p w14:paraId="51666840" w14:textId="77777777" w:rsidR="00D44B7F" w:rsidRDefault="00D44B7F" w:rsidP="005079DA"/>
    <w:p w14:paraId="3D87A6E4" w14:textId="5C66D550" w:rsidR="00253E7C" w:rsidRPr="00253E7C" w:rsidRDefault="00253E7C" w:rsidP="00F7321D">
      <w:pPr>
        <w:tabs>
          <w:tab w:val="left" w:pos="6585"/>
          <w:tab w:val="left" w:pos="8940"/>
        </w:tabs>
        <w:sectPr w:rsidR="00253E7C" w:rsidRPr="00253E7C" w:rsidSect="007D4F28">
          <w:pgSz w:w="16838" w:h="11906" w:orient="landscape" w:code="9"/>
          <w:pgMar w:top="851" w:right="851" w:bottom="851" w:left="1276" w:header="567" w:footer="567" w:gutter="0"/>
          <w:cols w:space="709"/>
          <w:docGrid w:linePitch="360"/>
        </w:sectPr>
      </w:pPr>
      <w:r>
        <w:tab/>
      </w:r>
      <w:r w:rsidR="00F7321D">
        <w:tab/>
      </w:r>
    </w:p>
    <w:p w14:paraId="6089CCE0" w14:textId="37E5474F" w:rsidR="005079DA" w:rsidRPr="005079DA" w:rsidRDefault="00A526D3" w:rsidP="00A4768E">
      <w:r>
        <w:rPr>
          <w:noProof/>
        </w:rPr>
        <w:lastRenderedPageBreak/>
        <w:drawing>
          <wp:anchor distT="0" distB="0" distL="114300" distR="114300" simplePos="0" relativeHeight="251668483" behindDoc="0" locked="0" layoutInCell="1" allowOverlap="1" wp14:anchorId="3E06E357" wp14:editId="5BFA5C1D">
            <wp:simplePos x="0" y="0"/>
            <wp:positionH relativeFrom="page">
              <wp:align>left</wp:align>
            </wp:positionH>
            <wp:positionV relativeFrom="paragraph">
              <wp:posOffset>-530860</wp:posOffset>
            </wp:positionV>
            <wp:extent cx="7553325" cy="10687050"/>
            <wp:effectExtent l="0" t="0" r="9525" b="0"/>
            <wp:wrapNone/>
            <wp:docPr id="12926075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9DA" w:rsidRPr="005079DA" w:rsidSect="00D44B7F">
      <w:pgSz w:w="11906" w:h="16838" w:code="9"/>
      <w:pgMar w:top="851" w:right="851" w:bottom="1276" w:left="851" w:header="567" w:footer="56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6298C" w14:textId="77777777" w:rsidR="00D47F85" w:rsidRDefault="00D47F85" w:rsidP="00C37A29">
      <w:pPr>
        <w:spacing w:after="0"/>
      </w:pPr>
      <w:r>
        <w:separator/>
      </w:r>
    </w:p>
  </w:endnote>
  <w:endnote w:type="continuationSeparator" w:id="0">
    <w:p w14:paraId="4280067D" w14:textId="77777777" w:rsidR="00D47F85" w:rsidRDefault="00D47F85" w:rsidP="00C37A29">
      <w:pPr>
        <w:spacing w:after="0"/>
      </w:pPr>
      <w:r>
        <w:continuationSeparator/>
      </w:r>
    </w:p>
  </w:endnote>
  <w:endnote w:type="continuationNotice" w:id="1">
    <w:p w14:paraId="5A91E091" w14:textId="77777777" w:rsidR="00D47F85" w:rsidRDefault="00D47F8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76BC7" w14:textId="5560D1FF" w:rsidR="003D6B2E" w:rsidRDefault="00B7295F" w:rsidP="003D6B2E">
    <w:pPr>
      <w:pStyle w:val="Footer"/>
      <w:ind w:right="1415"/>
      <w:jc w:val="center"/>
      <w:rPr>
        <w:rStyle w:val="Stron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7A381C" wp14:editId="1B27B8FB">
              <wp:simplePos x="0" y="0"/>
              <wp:positionH relativeFrom="column">
                <wp:posOffset>-540385</wp:posOffset>
              </wp:positionH>
              <wp:positionV relativeFrom="paragraph">
                <wp:posOffset>-2716597</wp:posOffset>
              </wp:positionV>
              <wp:extent cx="140461" cy="140703"/>
              <wp:effectExtent l="0" t="0" r="0" b="0"/>
              <wp:wrapSquare wrapText="bothSides"/>
              <wp:docPr id="1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461" cy="1407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707DB1" id="Rectangle 2" o:spid="_x0000_s1026" style="position:absolute;margin-left:-42.55pt;margin-top:-213.9pt;width:11.05pt;height:11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" filled="f" stroked="f" strokeweight="1pt">
              <w10:wrap type="square"/>
            </v:rect>
          </w:pict>
        </mc:Fallback>
      </mc:AlternateContent>
    </w:r>
    <w:r w:rsidR="00E963B4">
      <w:rPr>
        <w:noProof/>
      </w:rPr>
      <w:drawing>
        <wp:anchor distT="0" distB="0" distL="114300" distR="114300" simplePos="0" relativeHeight="251658242" behindDoc="1" locked="0" layoutInCell="1" allowOverlap="1" wp14:anchorId="048DB87D" wp14:editId="782A7702">
          <wp:simplePos x="0" y="0"/>
          <wp:positionH relativeFrom="page">
            <wp:align>left</wp:align>
          </wp:positionH>
          <wp:positionV relativeFrom="page">
            <wp:posOffset>8405408</wp:posOffset>
          </wp:positionV>
          <wp:extent cx="1867546" cy="2282027"/>
          <wp:effectExtent l="0" t="0" r="0" b="4445"/>
          <wp:wrapNone/>
          <wp:docPr id="278004584" name="Graphic 2780045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7546" cy="228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AE1626">
          <w:rPr>
            <w:rStyle w:val="Strong"/>
          </w:rPr>
          <w:t xml:space="preserve">BSB41419 </w:t>
        </w:r>
        <w:r w:rsidR="00AF224C">
          <w:rPr>
            <w:rStyle w:val="Strong"/>
          </w:rPr>
          <w:t>Certificate IV in Work Health and Safety</w:t>
        </w:r>
        <w:r w:rsidR="00DB7072">
          <w:rPr>
            <w:rStyle w:val="Strong"/>
          </w:rPr>
          <w:t xml:space="preserve"> 2025 Semester 2</w:t>
        </w:r>
      </w:sdtContent>
    </w:sdt>
  </w:p>
  <w:p w14:paraId="31669358" w14:textId="7859EB56" w:rsidR="008303AF" w:rsidRPr="003D6B2E" w:rsidRDefault="008303AF" w:rsidP="003D6B2E">
    <w:pPr>
      <w:pStyle w:val="Footer"/>
      <w:ind w:right="1415"/>
      <w:jc w:val="center"/>
      <w:rPr>
        <w:rStyle w:val="Strong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289F7" w14:textId="0A3EA7E0" w:rsidR="003D6B2E" w:rsidRDefault="00E963B4" w:rsidP="003D6B2E">
    <w:pPr>
      <w:pStyle w:val="Footer"/>
      <w:ind w:right="1415"/>
      <w:jc w:val="center"/>
      <w:rPr>
        <w:rStyle w:val="Strong"/>
      </w:rPr>
    </w:pPr>
    <w:r>
      <w:rPr>
        <w:noProof/>
      </w:rPr>
      <w:drawing>
        <wp:anchor distT="0" distB="0" distL="114300" distR="114300" simplePos="0" relativeHeight="251658243" behindDoc="1" locked="1" layoutInCell="1" allowOverlap="1" wp14:anchorId="069472D5" wp14:editId="3D9121E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68400" cy="2282400"/>
          <wp:effectExtent l="0" t="0" r="0" b="3810"/>
          <wp:wrapNone/>
          <wp:docPr id="1309039652" name="Graphic 130903965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400" cy="22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9FE">
      <w:rPr>
        <w:rStyle w:val="Strong"/>
      </w:rPr>
      <w:t>BSB41419 Certificate IV in Work Health and Safety</w:t>
    </w:r>
    <w:r w:rsidR="00DB7072">
      <w:rPr>
        <w:rStyle w:val="Strong"/>
      </w:rPr>
      <w:t xml:space="preserve"> 2025 Semester 2</w:t>
    </w:r>
  </w:p>
  <w:p w14:paraId="5DC0FD22" w14:textId="77777777" w:rsidR="005802AB" w:rsidRDefault="005802AB" w:rsidP="003D6B2E">
    <w:pPr>
      <w:pStyle w:val="Footer"/>
      <w:ind w:right="1415"/>
      <w:jc w:val="center"/>
      <w:rPr>
        <w:rStyle w:val="Stron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6836F" w14:textId="77777777" w:rsidR="00D47F85" w:rsidRDefault="00D47F85" w:rsidP="00C37A2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1" relativeHeight="251659264" behindDoc="0" locked="0" layoutInCell="1" allowOverlap="1" wp14:anchorId="570D2AD7" wp14:editId="2F315B10">
                <wp:simplePos x="10553576" y="7423479"/>
                <wp:positionH relativeFrom="column">
                  <wp:posOffset>10553576</wp:posOffset>
                </wp:positionH>
                <wp:positionV relativeFrom="paragraph">
                  <wp:posOffset>7423479</wp:posOffset>
                </wp:positionV>
                <wp:extent cx="140119" cy="140731"/>
                <wp:effectExtent l="0" t="0" r="0" b="0"/>
                <wp:wrapSquare wrapText="bothSides"/>
                <wp:docPr id="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19" cy="140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F789A" id="Rectangle 3" o:spid="_x0000_s1026" style="position:absolute;margin-left:831pt;margin-top:584.55pt;width:11.05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" filled="f" stroked="f" strokeweight="1pt">
                <w10:wrap type="square"/>
              </v:rect>
            </w:pict>
          </mc:Fallback>
        </mc:AlternateContent>
      </w:r>
      <w:r>
        <w:separator/>
      </w:r>
    </w:p>
  </w:footnote>
  <w:footnote w:type="continuationSeparator" w:id="0">
    <w:p w14:paraId="16386B7F" w14:textId="77777777" w:rsidR="00D47F85" w:rsidRDefault="00D47F85" w:rsidP="00C37A29">
      <w:pPr>
        <w:spacing w:after="0"/>
      </w:pPr>
      <w:r>
        <w:continuationSeparator/>
      </w:r>
    </w:p>
  </w:footnote>
  <w:footnote w:type="continuationNotice" w:id="1">
    <w:p w14:paraId="1D502153" w14:textId="77777777" w:rsidR="00D47F85" w:rsidRDefault="00D47F85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4C1193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22960775" o:spid="_x0000_i1025" type="#_x0000_t75" style="width:36pt;height:36pt;visibility:visible;mso-wrap-style:square">
            <v:imagedata r:id="rId1" o:title=""/>
          </v:shape>
        </w:pict>
      </mc:Choice>
      <mc:Fallback>
        <w:drawing>
          <wp:inline distT="0" distB="0" distL="0" distR="0" wp14:anchorId="0C59B7BD" wp14:editId="68EA8122">
            <wp:extent cx="457200" cy="457200"/>
            <wp:effectExtent l="0" t="0" r="0" b="0"/>
            <wp:docPr id="822960775" name="Picture 82296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D57730E" id="Picture 471519173" o:spid="_x0000_i1025" type="#_x0000_t75" style="width:41.05pt;height:36pt;visibility:visible;mso-wrap-style:square">
            <v:imagedata r:id="rId3" o:title=""/>
          </v:shape>
        </w:pict>
      </mc:Choice>
      <mc:Fallback>
        <w:drawing>
          <wp:inline distT="0" distB="0" distL="0" distR="0" wp14:anchorId="0768ED64" wp14:editId="5F67C85A">
            <wp:extent cx="521335" cy="457200"/>
            <wp:effectExtent l="0" t="0" r="0" b="0"/>
            <wp:docPr id="471519173" name="Picture 47151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BC024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E823AED"/>
    <w:multiLevelType w:val="hybridMultilevel"/>
    <w:tmpl w:val="BA365E80"/>
    <w:lvl w:ilvl="0" w:tplc="EB4C5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2EF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CCD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8D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F40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E6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E2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66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32B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89D513F"/>
    <w:multiLevelType w:val="hybridMultilevel"/>
    <w:tmpl w:val="1070F8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777D98"/>
    <w:multiLevelType w:val="hybridMultilevel"/>
    <w:tmpl w:val="270A371C"/>
    <w:lvl w:ilvl="0" w:tplc="BC50C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C48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623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E8D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50D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D09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2AE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B69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364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DC0728"/>
    <w:multiLevelType w:val="hybridMultilevel"/>
    <w:tmpl w:val="8EF85D14"/>
    <w:lvl w:ilvl="0" w:tplc="30A24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47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BC3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45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14D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EC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307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48D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747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66F1185"/>
    <w:multiLevelType w:val="multilevel"/>
    <w:tmpl w:val="89B801F6"/>
    <w:numStyleLink w:val="Bullets"/>
  </w:abstractNum>
  <w:abstractNum w:abstractNumId="9" w15:restartNumberingAfterBreak="0">
    <w:nsid w:val="58B73D84"/>
    <w:multiLevelType w:val="multilevel"/>
    <w:tmpl w:val="50041352"/>
    <w:numStyleLink w:val="ListHeadings"/>
  </w:abstractNum>
  <w:abstractNum w:abstractNumId="10" w15:restartNumberingAfterBreak="0">
    <w:nsid w:val="596A0C8C"/>
    <w:multiLevelType w:val="multilevel"/>
    <w:tmpl w:val="97DAEA0E"/>
    <w:numStyleLink w:val="Numbering"/>
  </w:abstractNum>
  <w:abstractNum w:abstractNumId="11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0"/>
      <w:lvlJc w:val="left"/>
      <w:pPr>
        <w:ind w:left="710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12" w15:restartNumberingAfterBreak="0">
    <w:nsid w:val="75BE4474"/>
    <w:multiLevelType w:val="hybridMultilevel"/>
    <w:tmpl w:val="AFFCF7B2"/>
    <w:lvl w:ilvl="0" w:tplc="2F02B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0E0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383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F2E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E02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A47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8CB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401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6E9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C7F5C7B"/>
    <w:multiLevelType w:val="hybridMultilevel"/>
    <w:tmpl w:val="2976EAD0"/>
    <w:lvl w:ilvl="0" w:tplc="B8228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BAC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522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68E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44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8E6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08D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7C5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282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DD701C8"/>
    <w:multiLevelType w:val="hybridMultilevel"/>
    <w:tmpl w:val="2ED292E0"/>
    <w:lvl w:ilvl="0" w:tplc="3D4C2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548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FA6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869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1C2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A1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F4A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829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3CE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EC22AA1"/>
    <w:multiLevelType w:val="hybridMultilevel"/>
    <w:tmpl w:val="58288CE0"/>
    <w:lvl w:ilvl="0" w:tplc="0C0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6" w15:restartNumberingAfterBreak="0">
    <w:nsid w:val="7F0B1BEF"/>
    <w:multiLevelType w:val="hybridMultilevel"/>
    <w:tmpl w:val="CAB40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60539">
    <w:abstractNumId w:val="11"/>
  </w:num>
  <w:num w:numId="2" w16cid:durableId="2033337832">
    <w:abstractNumId w:val="3"/>
  </w:num>
  <w:num w:numId="3" w16cid:durableId="838429812">
    <w:abstractNumId w:val="1"/>
  </w:num>
  <w:num w:numId="4" w16cid:durableId="1555195531">
    <w:abstractNumId w:val="10"/>
  </w:num>
  <w:num w:numId="5" w16cid:durableId="1714883388">
    <w:abstractNumId w:val="9"/>
  </w:num>
  <w:num w:numId="6" w16cid:durableId="1010641913">
    <w:abstractNumId w:val="4"/>
  </w:num>
  <w:num w:numId="7" w16cid:durableId="19682706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4445584">
    <w:abstractNumId w:val="8"/>
  </w:num>
  <w:num w:numId="9" w16cid:durableId="574508390">
    <w:abstractNumId w:val="0"/>
  </w:num>
  <w:num w:numId="10" w16cid:durableId="455569418">
    <w:abstractNumId w:val="16"/>
  </w:num>
  <w:num w:numId="11" w16cid:durableId="192152187">
    <w:abstractNumId w:val="8"/>
  </w:num>
  <w:num w:numId="12" w16cid:durableId="1979797718">
    <w:abstractNumId w:val="8"/>
  </w:num>
  <w:num w:numId="13" w16cid:durableId="1763406916">
    <w:abstractNumId w:val="8"/>
  </w:num>
  <w:num w:numId="14" w16cid:durableId="1290816532">
    <w:abstractNumId w:val="8"/>
  </w:num>
  <w:num w:numId="15" w16cid:durableId="432826225">
    <w:abstractNumId w:val="5"/>
  </w:num>
  <w:num w:numId="16" w16cid:durableId="2088916437">
    <w:abstractNumId w:val="8"/>
  </w:num>
  <w:num w:numId="17" w16cid:durableId="159084797">
    <w:abstractNumId w:val="8"/>
  </w:num>
  <w:num w:numId="18" w16cid:durableId="1657762237">
    <w:abstractNumId w:val="6"/>
  </w:num>
  <w:num w:numId="19" w16cid:durableId="1555849933">
    <w:abstractNumId w:val="12"/>
  </w:num>
  <w:num w:numId="20" w16cid:durableId="1865751063">
    <w:abstractNumId w:val="7"/>
  </w:num>
  <w:num w:numId="21" w16cid:durableId="1840385093">
    <w:abstractNumId w:val="13"/>
  </w:num>
  <w:num w:numId="22" w16cid:durableId="181550563">
    <w:abstractNumId w:val="2"/>
  </w:num>
  <w:num w:numId="23" w16cid:durableId="2036543677">
    <w:abstractNumId w:val="15"/>
  </w:num>
  <w:num w:numId="24" w16cid:durableId="793183195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56"/>
    <w:rsid w:val="000118DC"/>
    <w:rsid w:val="00017E9B"/>
    <w:rsid w:val="00026979"/>
    <w:rsid w:val="000300AF"/>
    <w:rsid w:val="000368B7"/>
    <w:rsid w:val="00040274"/>
    <w:rsid w:val="000420C2"/>
    <w:rsid w:val="00050BDE"/>
    <w:rsid w:val="000632E8"/>
    <w:rsid w:val="00063B23"/>
    <w:rsid w:val="000724AE"/>
    <w:rsid w:val="0008037D"/>
    <w:rsid w:val="000820DA"/>
    <w:rsid w:val="00085B20"/>
    <w:rsid w:val="00085CDF"/>
    <w:rsid w:val="00086C6C"/>
    <w:rsid w:val="000947E8"/>
    <w:rsid w:val="000A302A"/>
    <w:rsid w:val="000A50F8"/>
    <w:rsid w:val="000B061E"/>
    <w:rsid w:val="000B497F"/>
    <w:rsid w:val="000B78FC"/>
    <w:rsid w:val="000C18AD"/>
    <w:rsid w:val="000C51DE"/>
    <w:rsid w:val="000C56C7"/>
    <w:rsid w:val="000C5963"/>
    <w:rsid w:val="000D5D52"/>
    <w:rsid w:val="000E1690"/>
    <w:rsid w:val="000E562A"/>
    <w:rsid w:val="00100110"/>
    <w:rsid w:val="001013CF"/>
    <w:rsid w:val="001046A1"/>
    <w:rsid w:val="001109EA"/>
    <w:rsid w:val="00111A02"/>
    <w:rsid w:val="00112E8F"/>
    <w:rsid w:val="00112F14"/>
    <w:rsid w:val="001145C0"/>
    <w:rsid w:val="001160FB"/>
    <w:rsid w:val="001176B7"/>
    <w:rsid w:val="00122E6B"/>
    <w:rsid w:val="001268BC"/>
    <w:rsid w:val="00126BB1"/>
    <w:rsid w:val="00133AED"/>
    <w:rsid w:val="0013530F"/>
    <w:rsid w:val="0013779F"/>
    <w:rsid w:val="001419C8"/>
    <w:rsid w:val="00150AF1"/>
    <w:rsid w:val="0015141C"/>
    <w:rsid w:val="00152430"/>
    <w:rsid w:val="00152CE0"/>
    <w:rsid w:val="00154143"/>
    <w:rsid w:val="0015551A"/>
    <w:rsid w:val="00161AFE"/>
    <w:rsid w:val="00162FA3"/>
    <w:rsid w:val="001651A0"/>
    <w:rsid w:val="00173608"/>
    <w:rsid w:val="00174AD3"/>
    <w:rsid w:val="001808EC"/>
    <w:rsid w:val="0019621F"/>
    <w:rsid w:val="00197A3A"/>
    <w:rsid w:val="001A0D77"/>
    <w:rsid w:val="001A7762"/>
    <w:rsid w:val="001B091F"/>
    <w:rsid w:val="001B5487"/>
    <w:rsid w:val="001C7835"/>
    <w:rsid w:val="001D143E"/>
    <w:rsid w:val="001F13C1"/>
    <w:rsid w:val="001F3CA9"/>
    <w:rsid w:val="001F446D"/>
    <w:rsid w:val="001F7370"/>
    <w:rsid w:val="00200E24"/>
    <w:rsid w:val="00201C0F"/>
    <w:rsid w:val="00205B95"/>
    <w:rsid w:val="002134ED"/>
    <w:rsid w:val="00214157"/>
    <w:rsid w:val="002151AC"/>
    <w:rsid w:val="00221AB7"/>
    <w:rsid w:val="00223846"/>
    <w:rsid w:val="0023012E"/>
    <w:rsid w:val="0023047B"/>
    <w:rsid w:val="002313FF"/>
    <w:rsid w:val="00232AC0"/>
    <w:rsid w:val="00243859"/>
    <w:rsid w:val="00244CD9"/>
    <w:rsid w:val="002457D6"/>
    <w:rsid w:val="00246435"/>
    <w:rsid w:val="00246BCF"/>
    <w:rsid w:val="0025072E"/>
    <w:rsid w:val="00253422"/>
    <w:rsid w:val="00253E7C"/>
    <w:rsid w:val="00255A26"/>
    <w:rsid w:val="00260186"/>
    <w:rsid w:val="00263BEE"/>
    <w:rsid w:val="00270834"/>
    <w:rsid w:val="002708EF"/>
    <w:rsid w:val="002724DA"/>
    <w:rsid w:val="00276FD3"/>
    <w:rsid w:val="002814E6"/>
    <w:rsid w:val="00282D5E"/>
    <w:rsid w:val="00284C17"/>
    <w:rsid w:val="00297C2F"/>
    <w:rsid w:val="002A1D84"/>
    <w:rsid w:val="002A306F"/>
    <w:rsid w:val="002A718B"/>
    <w:rsid w:val="002B20CA"/>
    <w:rsid w:val="002B5178"/>
    <w:rsid w:val="002C0306"/>
    <w:rsid w:val="002C4498"/>
    <w:rsid w:val="002C6FB1"/>
    <w:rsid w:val="002D40A6"/>
    <w:rsid w:val="002D759A"/>
    <w:rsid w:val="002D77AF"/>
    <w:rsid w:val="002E4678"/>
    <w:rsid w:val="002E5474"/>
    <w:rsid w:val="002F5AE6"/>
    <w:rsid w:val="00305171"/>
    <w:rsid w:val="003056B3"/>
    <w:rsid w:val="00306999"/>
    <w:rsid w:val="00311388"/>
    <w:rsid w:val="0031482A"/>
    <w:rsid w:val="00317461"/>
    <w:rsid w:val="00321ADA"/>
    <w:rsid w:val="0032458E"/>
    <w:rsid w:val="0032543F"/>
    <w:rsid w:val="00325B99"/>
    <w:rsid w:val="00325F01"/>
    <w:rsid w:val="0032634E"/>
    <w:rsid w:val="003314F4"/>
    <w:rsid w:val="00341A1A"/>
    <w:rsid w:val="00342A8C"/>
    <w:rsid w:val="0034680A"/>
    <w:rsid w:val="003558A0"/>
    <w:rsid w:val="003566F2"/>
    <w:rsid w:val="0036327E"/>
    <w:rsid w:val="00363FF8"/>
    <w:rsid w:val="003643E5"/>
    <w:rsid w:val="0037267A"/>
    <w:rsid w:val="00374968"/>
    <w:rsid w:val="003766DF"/>
    <w:rsid w:val="0037721D"/>
    <w:rsid w:val="00380F33"/>
    <w:rsid w:val="0038102A"/>
    <w:rsid w:val="003811AA"/>
    <w:rsid w:val="00381648"/>
    <w:rsid w:val="00394503"/>
    <w:rsid w:val="003956BF"/>
    <w:rsid w:val="00397AB4"/>
    <w:rsid w:val="003A1238"/>
    <w:rsid w:val="003A27DE"/>
    <w:rsid w:val="003A56F9"/>
    <w:rsid w:val="003A61E3"/>
    <w:rsid w:val="003B11F8"/>
    <w:rsid w:val="003B7661"/>
    <w:rsid w:val="003C338B"/>
    <w:rsid w:val="003C595F"/>
    <w:rsid w:val="003D029F"/>
    <w:rsid w:val="003D1E81"/>
    <w:rsid w:val="003D21C7"/>
    <w:rsid w:val="003D23A3"/>
    <w:rsid w:val="003D5856"/>
    <w:rsid w:val="003D6B2E"/>
    <w:rsid w:val="003D6C1B"/>
    <w:rsid w:val="003E192B"/>
    <w:rsid w:val="003E34CC"/>
    <w:rsid w:val="003E71C9"/>
    <w:rsid w:val="003F17E9"/>
    <w:rsid w:val="003F67DC"/>
    <w:rsid w:val="004044BF"/>
    <w:rsid w:val="00404E4F"/>
    <w:rsid w:val="00405D64"/>
    <w:rsid w:val="00406F02"/>
    <w:rsid w:val="00414E7D"/>
    <w:rsid w:val="0042339A"/>
    <w:rsid w:val="0042508F"/>
    <w:rsid w:val="004259D8"/>
    <w:rsid w:val="00431A52"/>
    <w:rsid w:val="00437551"/>
    <w:rsid w:val="00440D83"/>
    <w:rsid w:val="00445B64"/>
    <w:rsid w:val="0045394E"/>
    <w:rsid w:val="00455BC8"/>
    <w:rsid w:val="00455D94"/>
    <w:rsid w:val="004571B1"/>
    <w:rsid w:val="00460A3E"/>
    <w:rsid w:val="00461CFA"/>
    <w:rsid w:val="00461D6D"/>
    <w:rsid w:val="004635FD"/>
    <w:rsid w:val="00466EDD"/>
    <w:rsid w:val="00474FAB"/>
    <w:rsid w:val="004845DC"/>
    <w:rsid w:val="00496896"/>
    <w:rsid w:val="004A77F7"/>
    <w:rsid w:val="004B609E"/>
    <w:rsid w:val="004B6C4C"/>
    <w:rsid w:val="004B7083"/>
    <w:rsid w:val="004C0765"/>
    <w:rsid w:val="004C2F09"/>
    <w:rsid w:val="004C4895"/>
    <w:rsid w:val="004C7348"/>
    <w:rsid w:val="004E0833"/>
    <w:rsid w:val="004E28C6"/>
    <w:rsid w:val="004E5AFA"/>
    <w:rsid w:val="004F1080"/>
    <w:rsid w:val="004F138F"/>
    <w:rsid w:val="004F27CB"/>
    <w:rsid w:val="004F677A"/>
    <w:rsid w:val="0050670B"/>
    <w:rsid w:val="005079DA"/>
    <w:rsid w:val="005141E8"/>
    <w:rsid w:val="00520F3B"/>
    <w:rsid w:val="005216B6"/>
    <w:rsid w:val="0052253B"/>
    <w:rsid w:val="0054043B"/>
    <w:rsid w:val="00550A67"/>
    <w:rsid w:val="00550C99"/>
    <w:rsid w:val="00553413"/>
    <w:rsid w:val="00555AF5"/>
    <w:rsid w:val="00555E00"/>
    <w:rsid w:val="00556415"/>
    <w:rsid w:val="00562C0D"/>
    <w:rsid w:val="00564232"/>
    <w:rsid w:val="00565937"/>
    <w:rsid w:val="0057058B"/>
    <w:rsid w:val="00575A00"/>
    <w:rsid w:val="005762D5"/>
    <w:rsid w:val="00576F1C"/>
    <w:rsid w:val="005802AB"/>
    <w:rsid w:val="00580B10"/>
    <w:rsid w:val="005815E9"/>
    <w:rsid w:val="0058369E"/>
    <w:rsid w:val="00586531"/>
    <w:rsid w:val="00587073"/>
    <w:rsid w:val="005913A1"/>
    <w:rsid w:val="00592519"/>
    <w:rsid w:val="00593314"/>
    <w:rsid w:val="00594496"/>
    <w:rsid w:val="005B63E8"/>
    <w:rsid w:val="005C4610"/>
    <w:rsid w:val="005C6618"/>
    <w:rsid w:val="005E2D46"/>
    <w:rsid w:val="005E5879"/>
    <w:rsid w:val="005E7C8E"/>
    <w:rsid w:val="005F3600"/>
    <w:rsid w:val="00603FD5"/>
    <w:rsid w:val="00605048"/>
    <w:rsid w:val="00616DC8"/>
    <w:rsid w:val="0061711C"/>
    <w:rsid w:val="00626286"/>
    <w:rsid w:val="00630D4D"/>
    <w:rsid w:val="006444A6"/>
    <w:rsid w:val="0064789B"/>
    <w:rsid w:val="006528C6"/>
    <w:rsid w:val="00653080"/>
    <w:rsid w:val="006676F4"/>
    <w:rsid w:val="0067461A"/>
    <w:rsid w:val="00681976"/>
    <w:rsid w:val="006836A9"/>
    <w:rsid w:val="0068724F"/>
    <w:rsid w:val="006A13CC"/>
    <w:rsid w:val="006A1DEF"/>
    <w:rsid w:val="006A37C0"/>
    <w:rsid w:val="006A4D83"/>
    <w:rsid w:val="006A512B"/>
    <w:rsid w:val="006A5BC6"/>
    <w:rsid w:val="006A6EBE"/>
    <w:rsid w:val="006B0B78"/>
    <w:rsid w:val="006B7F0D"/>
    <w:rsid w:val="006C3564"/>
    <w:rsid w:val="006C4447"/>
    <w:rsid w:val="006C4AF4"/>
    <w:rsid w:val="006D3BD9"/>
    <w:rsid w:val="006D3F2F"/>
    <w:rsid w:val="006D56AB"/>
    <w:rsid w:val="006D5D76"/>
    <w:rsid w:val="006E0054"/>
    <w:rsid w:val="006E0AF4"/>
    <w:rsid w:val="006E345E"/>
    <w:rsid w:val="006E3536"/>
    <w:rsid w:val="006E6579"/>
    <w:rsid w:val="006F17CE"/>
    <w:rsid w:val="006F1DCA"/>
    <w:rsid w:val="006F52C9"/>
    <w:rsid w:val="0070191A"/>
    <w:rsid w:val="00701C3C"/>
    <w:rsid w:val="007032BA"/>
    <w:rsid w:val="00707182"/>
    <w:rsid w:val="00714488"/>
    <w:rsid w:val="0072179C"/>
    <w:rsid w:val="00726AFA"/>
    <w:rsid w:val="00731FB6"/>
    <w:rsid w:val="0073315D"/>
    <w:rsid w:val="0073528B"/>
    <w:rsid w:val="00735BFC"/>
    <w:rsid w:val="0073716F"/>
    <w:rsid w:val="00740D7C"/>
    <w:rsid w:val="00742AC2"/>
    <w:rsid w:val="00743426"/>
    <w:rsid w:val="00751A95"/>
    <w:rsid w:val="00755EF7"/>
    <w:rsid w:val="00760662"/>
    <w:rsid w:val="00760C88"/>
    <w:rsid w:val="00760FBA"/>
    <w:rsid w:val="007656CE"/>
    <w:rsid w:val="00767221"/>
    <w:rsid w:val="00771017"/>
    <w:rsid w:val="007731CC"/>
    <w:rsid w:val="00773CFB"/>
    <w:rsid w:val="0077753A"/>
    <w:rsid w:val="00793284"/>
    <w:rsid w:val="00793B0A"/>
    <w:rsid w:val="007A0363"/>
    <w:rsid w:val="007B22FF"/>
    <w:rsid w:val="007C1B07"/>
    <w:rsid w:val="007C7236"/>
    <w:rsid w:val="007D0476"/>
    <w:rsid w:val="007D0ED5"/>
    <w:rsid w:val="007D14BD"/>
    <w:rsid w:val="007D2606"/>
    <w:rsid w:val="007D27FE"/>
    <w:rsid w:val="007D4F28"/>
    <w:rsid w:val="007D6F35"/>
    <w:rsid w:val="007E3052"/>
    <w:rsid w:val="007E4AD9"/>
    <w:rsid w:val="007E5D90"/>
    <w:rsid w:val="007E659B"/>
    <w:rsid w:val="007F739E"/>
    <w:rsid w:val="008017FC"/>
    <w:rsid w:val="008029A0"/>
    <w:rsid w:val="00804A9A"/>
    <w:rsid w:val="00804D3F"/>
    <w:rsid w:val="00807850"/>
    <w:rsid w:val="00807AF3"/>
    <w:rsid w:val="00813E1A"/>
    <w:rsid w:val="0081533C"/>
    <w:rsid w:val="00815F55"/>
    <w:rsid w:val="008210E0"/>
    <w:rsid w:val="00821BC1"/>
    <w:rsid w:val="00823E87"/>
    <w:rsid w:val="00827465"/>
    <w:rsid w:val="008303AF"/>
    <w:rsid w:val="008320F2"/>
    <w:rsid w:val="00832A2F"/>
    <w:rsid w:val="00841C5F"/>
    <w:rsid w:val="00846C3F"/>
    <w:rsid w:val="0085439B"/>
    <w:rsid w:val="00857936"/>
    <w:rsid w:val="0086086A"/>
    <w:rsid w:val="0086375C"/>
    <w:rsid w:val="00867E85"/>
    <w:rsid w:val="00880C3A"/>
    <w:rsid w:val="00881933"/>
    <w:rsid w:val="0088573B"/>
    <w:rsid w:val="0089026D"/>
    <w:rsid w:val="0089444A"/>
    <w:rsid w:val="00897957"/>
    <w:rsid w:val="008A0098"/>
    <w:rsid w:val="008A1B90"/>
    <w:rsid w:val="008B05C3"/>
    <w:rsid w:val="008B4965"/>
    <w:rsid w:val="008C04EF"/>
    <w:rsid w:val="008C0C05"/>
    <w:rsid w:val="008C7620"/>
    <w:rsid w:val="008D1ABD"/>
    <w:rsid w:val="008D46A5"/>
    <w:rsid w:val="008D4BB2"/>
    <w:rsid w:val="008D66AB"/>
    <w:rsid w:val="008E0A11"/>
    <w:rsid w:val="008E2BCD"/>
    <w:rsid w:val="008F1BDA"/>
    <w:rsid w:val="008F2877"/>
    <w:rsid w:val="008F5D5B"/>
    <w:rsid w:val="0090137A"/>
    <w:rsid w:val="00902C17"/>
    <w:rsid w:val="00905520"/>
    <w:rsid w:val="0091212F"/>
    <w:rsid w:val="00922D85"/>
    <w:rsid w:val="00926A88"/>
    <w:rsid w:val="009272CA"/>
    <w:rsid w:val="00936068"/>
    <w:rsid w:val="009419E9"/>
    <w:rsid w:val="00942B67"/>
    <w:rsid w:val="00944F22"/>
    <w:rsid w:val="009503DA"/>
    <w:rsid w:val="009517CC"/>
    <w:rsid w:val="00953337"/>
    <w:rsid w:val="0095651E"/>
    <w:rsid w:val="009615D4"/>
    <w:rsid w:val="00962498"/>
    <w:rsid w:val="00974677"/>
    <w:rsid w:val="00981B76"/>
    <w:rsid w:val="00982938"/>
    <w:rsid w:val="0099086D"/>
    <w:rsid w:val="00991A8A"/>
    <w:rsid w:val="00994FB0"/>
    <w:rsid w:val="009969FE"/>
    <w:rsid w:val="00997163"/>
    <w:rsid w:val="009A06BD"/>
    <w:rsid w:val="009A1D23"/>
    <w:rsid w:val="009A2F17"/>
    <w:rsid w:val="009A349D"/>
    <w:rsid w:val="009A3F8B"/>
    <w:rsid w:val="009A5294"/>
    <w:rsid w:val="009B329D"/>
    <w:rsid w:val="009B4569"/>
    <w:rsid w:val="009C134D"/>
    <w:rsid w:val="009C1BA9"/>
    <w:rsid w:val="009C3D4D"/>
    <w:rsid w:val="009C634E"/>
    <w:rsid w:val="009D24F5"/>
    <w:rsid w:val="009D4E88"/>
    <w:rsid w:val="009F56FA"/>
    <w:rsid w:val="00A040A9"/>
    <w:rsid w:val="00A10AB3"/>
    <w:rsid w:val="00A12778"/>
    <w:rsid w:val="00A13664"/>
    <w:rsid w:val="00A14DB1"/>
    <w:rsid w:val="00A161B5"/>
    <w:rsid w:val="00A24EF4"/>
    <w:rsid w:val="00A25871"/>
    <w:rsid w:val="00A36B09"/>
    <w:rsid w:val="00A45CAA"/>
    <w:rsid w:val="00A4768E"/>
    <w:rsid w:val="00A514C6"/>
    <w:rsid w:val="00A526D3"/>
    <w:rsid w:val="00A54E71"/>
    <w:rsid w:val="00A57CB2"/>
    <w:rsid w:val="00A62113"/>
    <w:rsid w:val="00A63585"/>
    <w:rsid w:val="00A76436"/>
    <w:rsid w:val="00A8728F"/>
    <w:rsid w:val="00A90151"/>
    <w:rsid w:val="00A91BE9"/>
    <w:rsid w:val="00A92C07"/>
    <w:rsid w:val="00A9359B"/>
    <w:rsid w:val="00A93BED"/>
    <w:rsid w:val="00A940A9"/>
    <w:rsid w:val="00AA163B"/>
    <w:rsid w:val="00AA68D0"/>
    <w:rsid w:val="00AB01A6"/>
    <w:rsid w:val="00AB0FC2"/>
    <w:rsid w:val="00AB4B33"/>
    <w:rsid w:val="00AB4DFF"/>
    <w:rsid w:val="00AB68E3"/>
    <w:rsid w:val="00AB7073"/>
    <w:rsid w:val="00AD35EA"/>
    <w:rsid w:val="00AD693F"/>
    <w:rsid w:val="00AE1626"/>
    <w:rsid w:val="00AE1F78"/>
    <w:rsid w:val="00AE6479"/>
    <w:rsid w:val="00AF224C"/>
    <w:rsid w:val="00AF3612"/>
    <w:rsid w:val="00B23603"/>
    <w:rsid w:val="00B253FF"/>
    <w:rsid w:val="00B26A68"/>
    <w:rsid w:val="00B2705E"/>
    <w:rsid w:val="00B32D6C"/>
    <w:rsid w:val="00B33417"/>
    <w:rsid w:val="00B3749D"/>
    <w:rsid w:val="00B41AED"/>
    <w:rsid w:val="00B42C45"/>
    <w:rsid w:val="00B44F9B"/>
    <w:rsid w:val="00B53079"/>
    <w:rsid w:val="00B5799F"/>
    <w:rsid w:val="00B57B45"/>
    <w:rsid w:val="00B65DAA"/>
    <w:rsid w:val="00B66B2F"/>
    <w:rsid w:val="00B7295F"/>
    <w:rsid w:val="00B74F7F"/>
    <w:rsid w:val="00B7509A"/>
    <w:rsid w:val="00B75486"/>
    <w:rsid w:val="00B75B08"/>
    <w:rsid w:val="00B82851"/>
    <w:rsid w:val="00B855FE"/>
    <w:rsid w:val="00B85BDF"/>
    <w:rsid w:val="00B87859"/>
    <w:rsid w:val="00B91554"/>
    <w:rsid w:val="00B91D47"/>
    <w:rsid w:val="00B92965"/>
    <w:rsid w:val="00BA3CB8"/>
    <w:rsid w:val="00BA7623"/>
    <w:rsid w:val="00BA76F2"/>
    <w:rsid w:val="00BB3B8A"/>
    <w:rsid w:val="00BC08CC"/>
    <w:rsid w:val="00BC16C1"/>
    <w:rsid w:val="00BC2F3F"/>
    <w:rsid w:val="00BC697E"/>
    <w:rsid w:val="00BC6AEC"/>
    <w:rsid w:val="00BC7B18"/>
    <w:rsid w:val="00BD0792"/>
    <w:rsid w:val="00BD38F2"/>
    <w:rsid w:val="00BE1BED"/>
    <w:rsid w:val="00BE2420"/>
    <w:rsid w:val="00BF2428"/>
    <w:rsid w:val="00BF2B1D"/>
    <w:rsid w:val="00BF3230"/>
    <w:rsid w:val="00BF68C8"/>
    <w:rsid w:val="00C01E68"/>
    <w:rsid w:val="00C11924"/>
    <w:rsid w:val="00C12C85"/>
    <w:rsid w:val="00C12D66"/>
    <w:rsid w:val="00C13FF8"/>
    <w:rsid w:val="00C1585E"/>
    <w:rsid w:val="00C2134D"/>
    <w:rsid w:val="00C2382F"/>
    <w:rsid w:val="00C26A21"/>
    <w:rsid w:val="00C2722A"/>
    <w:rsid w:val="00C30DFA"/>
    <w:rsid w:val="00C326F9"/>
    <w:rsid w:val="00C37A29"/>
    <w:rsid w:val="00C43A01"/>
    <w:rsid w:val="00C4640B"/>
    <w:rsid w:val="00C5095B"/>
    <w:rsid w:val="00C51B10"/>
    <w:rsid w:val="00C70EFC"/>
    <w:rsid w:val="00C737E1"/>
    <w:rsid w:val="00C75BFB"/>
    <w:rsid w:val="00C803BF"/>
    <w:rsid w:val="00C855AB"/>
    <w:rsid w:val="00C85830"/>
    <w:rsid w:val="00C86234"/>
    <w:rsid w:val="00C92BAD"/>
    <w:rsid w:val="00C932F3"/>
    <w:rsid w:val="00C968E3"/>
    <w:rsid w:val="00C96C8B"/>
    <w:rsid w:val="00CA1EDD"/>
    <w:rsid w:val="00CA2318"/>
    <w:rsid w:val="00CA2CF5"/>
    <w:rsid w:val="00CA6985"/>
    <w:rsid w:val="00CA6D68"/>
    <w:rsid w:val="00CB1037"/>
    <w:rsid w:val="00CB3AB9"/>
    <w:rsid w:val="00CB5736"/>
    <w:rsid w:val="00CB7CCF"/>
    <w:rsid w:val="00CC2D03"/>
    <w:rsid w:val="00CC391E"/>
    <w:rsid w:val="00CC50ED"/>
    <w:rsid w:val="00CC5B8E"/>
    <w:rsid w:val="00CC7311"/>
    <w:rsid w:val="00CD61EB"/>
    <w:rsid w:val="00CE0B24"/>
    <w:rsid w:val="00CE4C60"/>
    <w:rsid w:val="00CE6263"/>
    <w:rsid w:val="00CF02F0"/>
    <w:rsid w:val="00CF1B56"/>
    <w:rsid w:val="00CF2857"/>
    <w:rsid w:val="00CF34A7"/>
    <w:rsid w:val="00CF3532"/>
    <w:rsid w:val="00CF5B0F"/>
    <w:rsid w:val="00D006CE"/>
    <w:rsid w:val="00D13013"/>
    <w:rsid w:val="00D1305B"/>
    <w:rsid w:val="00D14FCF"/>
    <w:rsid w:val="00D16F74"/>
    <w:rsid w:val="00D20AAE"/>
    <w:rsid w:val="00D21ACD"/>
    <w:rsid w:val="00D34ED6"/>
    <w:rsid w:val="00D36897"/>
    <w:rsid w:val="00D412BB"/>
    <w:rsid w:val="00D44B7F"/>
    <w:rsid w:val="00D46594"/>
    <w:rsid w:val="00D47F85"/>
    <w:rsid w:val="00D54432"/>
    <w:rsid w:val="00D563EA"/>
    <w:rsid w:val="00D56CF5"/>
    <w:rsid w:val="00D56F09"/>
    <w:rsid w:val="00D60649"/>
    <w:rsid w:val="00D61E88"/>
    <w:rsid w:val="00D6574D"/>
    <w:rsid w:val="00D66DC3"/>
    <w:rsid w:val="00D702F2"/>
    <w:rsid w:val="00D713AF"/>
    <w:rsid w:val="00D733A9"/>
    <w:rsid w:val="00D74B96"/>
    <w:rsid w:val="00D75FE2"/>
    <w:rsid w:val="00D80812"/>
    <w:rsid w:val="00D8323A"/>
    <w:rsid w:val="00D83923"/>
    <w:rsid w:val="00D85BE7"/>
    <w:rsid w:val="00D878A1"/>
    <w:rsid w:val="00D928AF"/>
    <w:rsid w:val="00D9419D"/>
    <w:rsid w:val="00DB5F15"/>
    <w:rsid w:val="00DB7072"/>
    <w:rsid w:val="00DC3E9D"/>
    <w:rsid w:val="00DD19A5"/>
    <w:rsid w:val="00DD2C02"/>
    <w:rsid w:val="00DD3F62"/>
    <w:rsid w:val="00DD58FD"/>
    <w:rsid w:val="00DD68E7"/>
    <w:rsid w:val="00DE0652"/>
    <w:rsid w:val="00DE12FC"/>
    <w:rsid w:val="00DE6A5F"/>
    <w:rsid w:val="00DF2430"/>
    <w:rsid w:val="00DF47B6"/>
    <w:rsid w:val="00DF4E3E"/>
    <w:rsid w:val="00DF7625"/>
    <w:rsid w:val="00E01EF1"/>
    <w:rsid w:val="00E03E45"/>
    <w:rsid w:val="00E0453D"/>
    <w:rsid w:val="00E04BA7"/>
    <w:rsid w:val="00E05FA6"/>
    <w:rsid w:val="00E10F89"/>
    <w:rsid w:val="00E118AD"/>
    <w:rsid w:val="00E13DBB"/>
    <w:rsid w:val="00E20112"/>
    <w:rsid w:val="00E20A76"/>
    <w:rsid w:val="00E22ACC"/>
    <w:rsid w:val="00E25474"/>
    <w:rsid w:val="00E25507"/>
    <w:rsid w:val="00E27C28"/>
    <w:rsid w:val="00E302F6"/>
    <w:rsid w:val="00E32F93"/>
    <w:rsid w:val="00E379CD"/>
    <w:rsid w:val="00E42F90"/>
    <w:rsid w:val="00E51F0D"/>
    <w:rsid w:val="00E52902"/>
    <w:rsid w:val="00E52FD5"/>
    <w:rsid w:val="00E54B2B"/>
    <w:rsid w:val="00E6019F"/>
    <w:rsid w:val="00E604DD"/>
    <w:rsid w:val="00E62EDC"/>
    <w:rsid w:val="00E64197"/>
    <w:rsid w:val="00E65E7D"/>
    <w:rsid w:val="00E704DB"/>
    <w:rsid w:val="00E7480D"/>
    <w:rsid w:val="00E76B3A"/>
    <w:rsid w:val="00E80917"/>
    <w:rsid w:val="00E8553F"/>
    <w:rsid w:val="00E867FC"/>
    <w:rsid w:val="00E92699"/>
    <w:rsid w:val="00E963B4"/>
    <w:rsid w:val="00E97B5D"/>
    <w:rsid w:val="00EA1943"/>
    <w:rsid w:val="00EA4304"/>
    <w:rsid w:val="00EB0EF0"/>
    <w:rsid w:val="00EB4B73"/>
    <w:rsid w:val="00EB5085"/>
    <w:rsid w:val="00EB5A34"/>
    <w:rsid w:val="00EB7E1E"/>
    <w:rsid w:val="00EC57C6"/>
    <w:rsid w:val="00ED737D"/>
    <w:rsid w:val="00EE095F"/>
    <w:rsid w:val="00EE36A6"/>
    <w:rsid w:val="00EE4195"/>
    <w:rsid w:val="00EE4B80"/>
    <w:rsid w:val="00EE6F14"/>
    <w:rsid w:val="00EF0105"/>
    <w:rsid w:val="00EF3F23"/>
    <w:rsid w:val="00EF3FB1"/>
    <w:rsid w:val="00F0085E"/>
    <w:rsid w:val="00F0153A"/>
    <w:rsid w:val="00F06CB0"/>
    <w:rsid w:val="00F10097"/>
    <w:rsid w:val="00F13CEB"/>
    <w:rsid w:val="00F13FA7"/>
    <w:rsid w:val="00F162D4"/>
    <w:rsid w:val="00F34E95"/>
    <w:rsid w:val="00F4010B"/>
    <w:rsid w:val="00F43E9B"/>
    <w:rsid w:val="00F4535F"/>
    <w:rsid w:val="00F4702C"/>
    <w:rsid w:val="00F505B8"/>
    <w:rsid w:val="00F50DBA"/>
    <w:rsid w:val="00F53FCF"/>
    <w:rsid w:val="00F560EE"/>
    <w:rsid w:val="00F563EC"/>
    <w:rsid w:val="00F60922"/>
    <w:rsid w:val="00F60AF7"/>
    <w:rsid w:val="00F62025"/>
    <w:rsid w:val="00F634F6"/>
    <w:rsid w:val="00F650AF"/>
    <w:rsid w:val="00F7321D"/>
    <w:rsid w:val="00F8523A"/>
    <w:rsid w:val="00F87B07"/>
    <w:rsid w:val="00F9030F"/>
    <w:rsid w:val="00F92CFE"/>
    <w:rsid w:val="00F94880"/>
    <w:rsid w:val="00FA3435"/>
    <w:rsid w:val="00FA7BA4"/>
    <w:rsid w:val="00FB129E"/>
    <w:rsid w:val="00FB4958"/>
    <w:rsid w:val="00FC2D8B"/>
    <w:rsid w:val="00FC6F90"/>
    <w:rsid w:val="00FD3306"/>
    <w:rsid w:val="00FD5BF1"/>
    <w:rsid w:val="00FE10DD"/>
    <w:rsid w:val="00FE13DD"/>
    <w:rsid w:val="00FE18E5"/>
    <w:rsid w:val="00FE57D8"/>
    <w:rsid w:val="00FE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8B4E4"/>
  <w15:chartTrackingRefBased/>
  <w15:docId w15:val="{89333F90-50DE-4463-B946-73AD1F65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D94"/>
    <w:pPr>
      <w:spacing w:before="60" w:after="6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96C8B"/>
    <w:pPr>
      <w:keepNext/>
      <w:keepLines/>
      <w:spacing w:before="240" w:after="120"/>
      <w:ind w:right="-73"/>
      <w:outlineLvl w:val="0"/>
    </w:pPr>
    <w:rPr>
      <w:rFonts w:eastAsiaTheme="majorEastAsia" w:cstheme="majorBidi"/>
      <w:b/>
      <w:bCs/>
      <w:color w:val="F26522" w:themeColor="accent1"/>
      <w:spacing w:val="2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A61E3"/>
    <w:pPr>
      <w:keepNext/>
      <w:keepLines/>
      <w:spacing w:before="240"/>
      <w:ind w:right="830"/>
      <w:outlineLvl w:val="1"/>
    </w:pPr>
    <w:rPr>
      <w:rFonts w:eastAsiaTheme="majorEastAsia" w:cstheme="majorBidi"/>
      <w:b/>
      <w:color w:val="F26522" w:themeColor="accent1"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634E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2634E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F14"/>
    <w:pPr>
      <w:keepNext/>
      <w:keepLines/>
      <w:outlineLvl w:val="4"/>
    </w:pPr>
    <w:rPr>
      <w:rFonts w:eastAsiaTheme="majorEastAsia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7731CC"/>
    <w:pPr>
      <w:numPr>
        <w:numId w:val="8"/>
      </w:numPr>
      <w:spacing w:before="80" w:after="80"/>
    </w:pPr>
  </w:style>
  <w:style w:type="paragraph" w:styleId="ListBullet2">
    <w:name w:val="List Bullet 2"/>
    <w:basedOn w:val="Normal"/>
    <w:autoRedefine/>
    <w:uiPriority w:val="99"/>
    <w:unhideWhenUsed/>
    <w:qFormat/>
    <w:rsid w:val="003B11F8"/>
  </w:style>
  <w:style w:type="paragraph" w:styleId="ListNumber">
    <w:name w:val="List Number"/>
    <w:basedOn w:val="Normal"/>
    <w:uiPriority w:val="99"/>
    <w:unhideWhenUsed/>
    <w:qFormat/>
    <w:rsid w:val="003056B3"/>
    <w:pPr>
      <w:numPr>
        <w:numId w:val="4"/>
      </w:numPr>
    </w:pPr>
  </w:style>
  <w:style w:type="numbering" w:customStyle="1" w:styleId="Bullets">
    <w:name w:val="Bullets"/>
    <w:uiPriority w:val="99"/>
    <w:rsid w:val="00A63585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96C8B"/>
    <w:rPr>
      <w:rFonts w:ascii="Arial" w:eastAsiaTheme="majorEastAsia" w:hAnsi="Arial" w:cstheme="majorBidi"/>
      <w:b/>
      <w:bCs/>
      <w:color w:val="F26522" w:themeColor="accent1"/>
      <w:spacing w:val="2"/>
      <w:sz w:val="40"/>
      <w:szCs w:val="40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A61E3"/>
    <w:rPr>
      <w:rFonts w:ascii="Arial" w:eastAsiaTheme="majorEastAsia" w:hAnsi="Arial" w:cstheme="majorBidi"/>
      <w:b/>
      <w:color w:val="F26522" w:themeColor="accent1"/>
      <w:spacing w:val="6"/>
      <w:sz w:val="32"/>
      <w:szCs w:val="26"/>
    </w:rPr>
  </w:style>
  <w:style w:type="paragraph" w:styleId="ListParagraph">
    <w:name w:val="List Paragraph"/>
    <w:aliases w:val="Recommendation,List Paragraph1,List Paragraph11,L,Bullet Point,Bullet points,Content descriptions,Body Bullets 1,Bullet point,Fed List Paragraph,Table numbering,SWA List Paragraph,Indent,standard lewis,List Paragraph2,B1"/>
    <w:basedOn w:val="Normal"/>
    <w:link w:val="ListParagraphChar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A63585"/>
    <w:p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4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4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4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2634E"/>
    <w:rPr>
      <w:rFonts w:ascii="Arial" w:eastAsiaTheme="majorEastAsia" w:hAnsi="Arial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2634E"/>
    <w:rPr>
      <w:rFonts w:ascii="Arial" w:eastAsiaTheme="majorEastAsia" w:hAnsi="Arial" w:cstheme="majorBidi"/>
      <w:b/>
      <w:iCs/>
      <w:spacing w:val="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12F14"/>
    <w:rPr>
      <w:rFonts w:ascii="Arial" w:eastAsiaTheme="majorEastAsia" w:hAnsi="Arial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3"/>
      </w:numPr>
    </w:pPr>
  </w:style>
  <w:style w:type="paragraph" w:styleId="Title">
    <w:name w:val="Title"/>
    <w:basedOn w:val="Normal"/>
    <w:next w:val="Subtitle"/>
    <w:link w:val="TitleChar"/>
    <w:autoRedefine/>
    <w:uiPriority w:val="10"/>
    <w:rsid w:val="0032634E"/>
    <w:pPr>
      <w:framePr w:w="5670" w:h="1701" w:wrap="around" w:vAnchor="page" w:hAnchor="margin" w:xAlign="right" w:y="4537" w:anchorLock="1"/>
      <w:spacing w:after="360" w:line="228" w:lineRule="auto"/>
      <w:ind w:left="709"/>
      <w:contextualSpacing/>
      <w:jc w:val="right"/>
    </w:pPr>
    <w:rPr>
      <w:rFonts w:eastAsiaTheme="majorEastAsia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634E"/>
    <w:rPr>
      <w:rFonts w:ascii="Arial" w:eastAsiaTheme="majorEastAsia" w:hAnsi="Arial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5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5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="Arial" w:eastAsiaTheme="majorEastAsia" w:hAnsi="Arial" w:cstheme="majorBidi"/>
      <w:b/>
      <w:bCs/>
      <w:color w:val="F26522" w:themeColor="accent1"/>
      <w:spacing w:val="2"/>
      <w:sz w:val="40"/>
      <w:szCs w:val="40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="Arial" w:eastAsiaTheme="majorEastAsia" w:hAnsi="Arial" w:cstheme="majorBidi"/>
      <w:b/>
      <w:color w:val="F26522" w:themeColor="accent1"/>
      <w:spacing w:val="6"/>
      <w:sz w:val="3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aliases w:val="Compliant 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E0B24"/>
    <w:pPr>
      <w:spacing w:before="240" w:after="12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A12778"/>
    <w:pPr>
      <w:jc w:val="center"/>
    </w:pPr>
    <w:rPr>
      <w:b/>
      <w:color w:val="FFFFFF" w:themeColor="background1"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2151AC"/>
    <w:pPr>
      <w:jc w:val="left"/>
    </w:pPr>
    <w:rPr>
      <w:spacing w:val="2"/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112F14"/>
    <w:pPr>
      <w:spacing w:before="240" w:after="120"/>
    </w:pPr>
    <w:rPr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3056B3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06999"/>
    <w:tblPr>
      <w:tblStyleRowBandSize w:val="1"/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table" w:customStyle="1" w:styleId="TASTafeTableStyle3">
    <w:name w:val="TASTafe Table Style 3"/>
    <w:basedOn w:val="TASTafeTableStyle2"/>
    <w:uiPriority w:val="99"/>
    <w:rsid w:val="00112F14"/>
    <w:pPr>
      <w:spacing w:after="0" w:line="240" w:lineRule="auto"/>
      <w:jc w:val="right"/>
    </w:pPr>
    <w:rPr>
      <w:rFonts w:ascii="Arial" w:hAnsi="Arial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ListParagraphChar">
    <w:name w:val="List Paragraph Char"/>
    <w:aliases w:val="Recommendation Char,List Paragraph1 Char,List Paragraph11 Char,L Char,Bullet Point Char,Bullet points Char,Content descriptions Char,Body Bullets 1 Char,Bullet point Char,Fed List Paragraph Char,Table numbering Char,Indent Char"/>
    <w:basedOn w:val="DefaultParagraphFont"/>
    <w:link w:val="ListParagraph"/>
    <w:uiPriority w:val="34"/>
    <w:qFormat/>
    <w:rsid w:val="00BF2B1D"/>
    <w:rPr>
      <w:rFonts w:ascii="Arial" w:hAnsi="Arial"/>
      <w:spacing w:val="4"/>
      <w:sz w:val="24"/>
    </w:rPr>
  </w:style>
  <w:style w:type="paragraph" w:styleId="Revision">
    <w:name w:val="Revision"/>
    <w:hidden/>
    <w:uiPriority w:val="99"/>
    <w:semiHidden/>
    <w:rsid w:val="00460A3E"/>
    <w:pPr>
      <w:spacing w:after="0" w:line="240" w:lineRule="auto"/>
    </w:pPr>
    <w:rPr>
      <w:rFonts w:ascii="Arial" w:hAnsi="Arial"/>
      <w:spacing w:val="4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60A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3E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3E"/>
    <w:rPr>
      <w:rFonts w:ascii="Arial" w:hAnsi="Arial"/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5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8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7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3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7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20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70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diagramDrawing" Target="diagrams/drawing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diagramColors" Target="diagrams/colors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1.xml"/><Relationship Id="rId5" Type="http://schemas.openxmlformats.org/officeDocument/2006/relationships/numbering" Target="numbering.xml"/><Relationship Id="rId15" Type="http://schemas.openxmlformats.org/officeDocument/2006/relationships/image" Target="media/image9.jpe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diagramData" Target="diagrams/data1.xml"/><Relationship Id="rId27" Type="http://schemas.openxmlformats.org/officeDocument/2006/relationships/image" Target="media/image14.png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rid.baldwin\Downloads\TasTAFE%20InfoSheet%20template%20(1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DA5DEA6-F385-4D2A-B853-D47C7D9A8674}" type="doc">
      <dgm:prSet loTypeId="urn:microsoft.com/office/officeart/2005/8/layout/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71BBAD77-4971-41D6-90A0-0E0DBBB3B51B}">
      <dgm:prSet phldrT="[Text]" custT="1"/>
      <dgm:spPr/>
      <dgm:t>
        <a:bodyPr/>
        <a:lstStyle/>
        <a:p>
          <a:pPr>
            <a:spcAft>
              <a:spcPct val="35000"/>
            </a:spcAft>
          </a:pPr>
          <a:r>
            <a:rPr lang="en-AU" sz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Apply for </a:t>
          </a:r>
          <a:r>
            <a:rPr lang="en-AU" sz="12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1: WHS Law &amp; Risk</a:t>
          </a:r>
        </a:p>
        <a:p>
          <a:pPr>
            <a:spcAft>
              <a:spcPts val="546"/>
            </a:spcAft>
          </a:pPr>
          <a:r>
            <a:rPr lang="en-AU" sz="12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 sz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(applications open</a:t>
          </a:r>
          <a:br>
            <a:rPr lang="en-AU" sz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AU" sz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29 May 2025 midday)</a:t>
          </a:r>
        </a:p>
        <a:p>
          <a:pPr>
            <a:spcAft>
              <a:spcPts val="1200"/>
            </a:spcAft>
          </a:pPr>
          <a:r>
            <a:rPr lang="en-AU" sz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21 July 2025</a:t>
          </a:r>
        </a:p>
      </dgm:t>
    </dgm:pt>
    <dgm:pt modelId="{BD04A823-F277-41A1-835A-6C21952850B8}" type="parTrans" cxnId="{744A9D39-BF90-454A-9FDF-4601124049D4}">
      <dgm:prSet/>
      <dgm:spPr/>
      <dgm:t>
        <a:bodyPr/>
        <a:lstStyle/>
        <a:p>
          <a:endParaRPr lang="en-AU"/>
        </a:p>
      </dgm:t>
    </dgm:pt>
    <dgm:pt modelId="{D2CFB8F1-1E00-4EE1-9575-60EE03E588AD}" type="sibTrans" cxnId="{744A9D39-BF90-454A-9FDF-4601124049D4}">
      <dgm:prSet/>
      <dgm:spPr/>
      <dgm:t>
        <a:bodyPr/>
        <a:lstStyle/>
        <a:p>
          <a:endParaRPr lang="en-AU"/>
        </a:p>
      </dgm:t>
    </dgm:pt>
    <dgm:pt modelId="{3871B620-770F-4EBB-ACB3-41D3834D0A48}">
      <dgm:prSet phldrT="[Text]"/>
      <dgm:spPr/>
      <dgm:t>
        <a:bodyPr/>
        <a:lstStyle/>
        <a:p>
          <a:r>
            <a:rPr lang="en-A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2: WHS Consultation &amp; Management Systems</a:t>
          </a:r>
        </a:p>
        <a:p>
          <a:r>
            <a:rPr lang="en-A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r>
            <a:rPr lang="en-A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13 October 2025</a:t>
          </a:r>
        </a:p>
      </dgm:t>
    </dgm:pt>
    <dgm:pt modelId="{F52C4374-6B5B-42D3-902E-48C2D030C309}" type="parTrans" cxnId="{3682DD5B-20F6-4852-8368-F2BCE6D81196}">
      <dgm:prSet/>
      <dgm:spPr/>
      <dgm:t>
        <a:bodyPr/>
        <a:lstStyle/>
        <a:p>
          <a:endParaRPr lang="en-AU"/>
        </a:p>
      </dgm:t>
    </dgm:pt>
    <dgm:pt modelId="{3D88047B-E929-480D-BF1E-945A9185E123}" type="sibTrans" cxnId="{3682DD5B-20F6-4852-8368-F2BCE6D81196}">
      <dgm:prSet/>
      <dgm:spPr/>
      <dgm:t>
        <a:bodyPr/>
        <a:lstStyle/>
        <a:p>
          <a:endParaRPr lang="en-AU"/>
        </a:p>
      </dgm:t>
    </dgm:pt>
    <dgm:pt modelId="{F0D4F8CC-F408-4AD2-9C78-9A33E4F2A0A7}">
      <dgm:prSet phldrT="[Text]"/>
      <dgm:spPr/>
      <dgm:t>
        <a:bodyPr/>
        <a:lstStyle/>
        <a:p>
          <a:r>
            <a:rPr lang="en-A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3: WHS Incidents &amp; Injury Managementy Systems</a:t>
          </a:r>
        </a:p>
        <a:p>
          <a:r>
            <a:rPr lang="en-A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r>
            <a:rPr lang="en-A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9 February 2026</a:t>
          </a:r>
        </a:p>
      </dgm:t>
    </dgm:pt>
    <dgm:pt modelId="{31E16D09-7811-41B6-A793-881606731027}" type="parTrans" cxnId="{862078B2-9B00-4B7F-9E07-B79C183F9258}">
      <dgm:prSet/>
      <dgm:spPr/>
      <dgm:t>
        <a:bodyPr/>
        <a:lstStyle/>
        <a:p>
          <a:endParaRPr lang="en-AU"/>
        </a:p>
      </dgm:t>
    </dgm:pt>
    <dgm:pt modelId="{2F5DCDC8-2169-4D1F-80F5-CA22EC587D45}" type="sibTrans" cxnId="{862078B2-9B00-4B7F-9E07-B79C183F9258}">
      <dgm:prSet/>
      <dgm:spPr/>
      <dgm:t>
        <a:bodyPr/>
        <a:lstStyle/>
        <a:p>
          <a:endParaRPr lang="en-AU"/>
        </a:p>
      </dgm:t>
    </dgm:pt>
    <dgm:pt modelId="{02907F77-E3AB-40D8-95BA-B1229BCB71DD}">
      <dgm:prSet phldrT="[Text]"/>
      <dgm:spPr/>
      <dgm:t>
        <a:bodyPr/>
        <a:lstStyle/>
        <a:p>
          <a:r>
            <a:rPr lang="en-A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4: WHS Contractors &amp; Supervisors</a:t>
          </a:r>
        </a:p>
        <a:p>
          <a:r>
            <a:rPr lang="en-A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r>
            <a:rPr lang="en-AU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28 April 2026</a:t>
          </a:r>
        </a:p>
      </dgm:t>
    </dgm:pt>
    <dgm:pt modelId="{0CB41993-99A1-4256-8248-CF50F2DF164F}" type="parTrans" cxnId="{F4688C96-3508-49F9-9D6C-491FBCFFEF91}">
      <dgm:prSet/>
      <dgm:spPr/>
      <dgm:t>
        <a:bodyPr/>
        <a:lstStyle/>
        <a:p>
          <a:endParaRPr lang="en-AU"/>
        </a:p>
      </dgm:t>
    </dgm:pt>
    <dgm:pt modelId="{3AEAF9F5-81E4-4BFC-8549-EDCA7A66A39B}" type="sibTrans" cxnId="{F4688C96-3508-49F9-9D6C-491FBCFFEF91}">
      <dgm:prSet/>
      <dgm:spPr/>
      <dgm:t>
        <a:bodyPr/>
        <a:lstStyle/>
        <a:p>
          <a:endParaRPr lang="en-AU"/>
        </a:p>
      </dgm:t>
    </dgm:pt>
    <dgm:pt modelId="{86FE77A5-5276-4CDD-8FD5-8829B4CB54C4}">
      <dgm:prSet phldrT="[Text]"/>
      <dgm:spPr/>
      <dgm:t>
        <a:bodyPr/>
        <a:lstStyle/>
        <a:p>
          <a:pPr>
            <a:lnSpc>
              <a:spcPct val="150000"/>
            </a:lnSpc>
          </a:pPr>
          <a:r>
            <a:rPr lang="en-AU" b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On successful completion of Clusters 1 to 4 </a:t>
          </a:r>
        </a:p>
        <a:p>
          <a:pPr>
            <a:lnSpc>
              <a:spcPct val="150000"/>
            </a:lnSpc>
          </a:pPr>
          <a:r>
            <a:rPr lang="en-AU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Certificate IV in Work Health and Safety awarded</a:t>
          </a:r>
          <a:endParaRPr lang="en-AU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6492F76-9A4F-4B06-AB78-07C136441187}" type="parTrans" cxnId="{DB0449E3-BD96-431F-91E2-15AA5C9AB850}">
      <dgm:prSet/>
      <dgm:spPr/>
      <dgm:t>
        <a:bodyPr/>
        <a:lstStyle/>
        <a:p>
          <a:endParaRPr lang="en-AU"/>
        </a:p>
      </dgm:t>
    </dgm:pt>
    <dgm:pt modelId="{569F0329-FC53-46A5-A5CD-6619656BBA0C}" type="sibTrans" cxnId="{DB0449E3-BD96-431F-91E2-15AA5C9AB850}">
      <dgm:prSet/>
      <dgm:spPr/>
      <dgm:t>
        <a:bodyPr/>
        <a:lstStyle/>
        <a:p>
          <a:endParaRPr lang="en-AU"/>
        </a:p>
      </dgm:t>
    </dgm:pt>
    <dgm:pt modelId="{0438E944-29A7-40CC-8A82-27C3BCFACD7A}" type="pres">
      <dgm:prSet presAssocID="{6DA5DEA6-F385-4D2A-B853-D47C7D9A8674}" presName="diagram" presStyleCnt="0">
        <dgm:presLayoutVars>
          <dgm:dir/>
          <dgm:resizeHandles val="exact"/>
        </dgm:presLayoutVars>
      </dgm:prSet>
      <dgm:spPr/>
    </dgm:pt>
    <dgm:pt modelId="{42094E16-A340-461F-8021-77FEF4FD2618}" type="pres">
      <dgm:prSet presAssocID="{71BBAD77-4971-41D6-90A0-0E0DBBB3B51B}" presName="node" presStyleLbl="node1" presStyleIdx="0" presStyleCnt="5">
        <dgm:presLayoutVars>
          <dgm:bulletEnabled val="1"/>
        </dgm:presLayoutVars>
      </dgm:prSet>
      <dgm:spPr/>
    </dgm:pt>
    <dgm:pt modelId="{86D8F6A9-FBDF-4F15-A4C3-A2E3196B9A51}" type="pres">
      <dgm:prSet presAssocID="{D2CFB8F1-1E00-4EE1-9575-60EE03E588AD}" presName="sibTrans" presStyleLbl="sibTrans2D1" presStyleIdx="0" presStyleCnt="4"/>
      <dgm:spPr/>
    </dgm:pt>
    <dgm:pt modelId="{99C7DB4D-9BA2-4296-952E-52FB2147AE69}" type="pres">
      <dgm:prSet presAssocID="{D2CFB8F1-1E00-4EE1-9575-60EE03E588AD}" presName="connectorText" presStyleLbl="sibTrans2D1" presStyleIdx="0" presStyleCnt="4"/>
      <dgm:spPr/>
    </dgm:pt>
    <dgm:pt modelId="{1E717856-7094-47F2-A2D9-2D6E5C4FC466}" type="pres">
      <dgm:prSet presAssocID="{3871B620-770F-4EBB-ACB3-41D3834D0A48}" presName="node" presStyleLbl="node1" presStyleIdx="1" presStyleCnt="5">
        <dgm:presLayoutVars>
          <dgm:bulletEnabled val="1"/>
        </dgm:presLayoutVars>
      </dgm:prSet>
      <dgm:spPr/>
    </dgm:pt>
    <dgm:pt modelId="{57FF898A-BBE9-4345-A3E1-FD1C18239ED3}" type="pres">
      <dgm:prSet presAssocID="{3D88047B-E929-480D-BF1E-945A9185E123}" presName="sibTrans" presStyleLbl="sibTrans2D1" presStyleIdx="1" presStyleCnt="4"/>
      <dgm:spPr/>
    </dgm:pt>
    <dgm:pt modelId="{536DE6C7-359A-4752-A568-E9829C3C1505}" type="pres">
      <dgm:prSet presAssocID="{3D88047B-E929-480D-BF1E-945A9185E123}" presName="connectorText" presStyleLbl="sibTrans2D1" presStyleIdx="1" presStyleCnt="4"/>
      <dgm:spPr/>
    </dgm:pt>
    <dgm:pt modelId="{0BCEB10F-A150-4056-99A6-FC984F6652EC}" type="pres">
      <dgm:prSet presAssocID="{F0D4F8CC-F408-4AD2-9C78-9A33E4F2A0A7}" presName="node" presStyleLbl="node1" presStyleIdx="2" presStyleCnt="5">
        <dgm:presLayoutVars>
          <dgm:bulletEnabled val="1"/>
        </dgm:presLayoutVars>
      </dgm:prSet>
      <dgm:spPr/>
    </dgm:pt>
    <dgm:pt modelId="{0BBB3BCA-DE29-4732-B8F5-699F421971BB}" type="pres">
      <dgm:prSet presAssocID="{2F5DCDC8-2169-4D1F-80F5-CA22EC587D45}" presName="sibTrans" presStyleLbl="sibTrans2D1" presStyleIdx="2" presStyleCnt="4"/>
      <dgm:spPr/>
    </dgm:pt>
    <dgm:pt modelId="{A6279165-AB85-4385-8AFB-335A102F4F5A}" type="pres">
      <dgm:prSet presAssocID="{2F5DCDC8-2169-4D1F-80F5-CA22EC587D45}" presName="connectorText" presStyleLbl="sibTrans2D1" presStyleIdx="2" presStyleCnt="4"/>
      <dgm:spPr/>
    </dgm:pt>
    <dgm:pt modelId="{BBD3818F-DD9F-4978-A1C9-CCB8FE8F46C4}" type="pres">
      <dgm:prSet presAssocID="{02907F77-E3AB-40D8-95BA-B1229BCB71DD}" presName="node" presStyleLbl="node1" presStyleIdx="3" presStyleCnt="5">
        <dgm:presLayoutVars>
          <dgm:bulletEnabled val="1"/>
        </dgm:presLayoutVars>
      </dgm:prSet>
      <dgm:spPr/>
    </dgm:pt>
    <dgm:pt modelId="{FEAB01DB-F8D4-4BB3-BE9C-2BA7323E7CD1}" type="pres">
      <dgm:prSet presAssocID="{3AEAF9F5-81E4-4BFC-8549-EDCA7A66A39B}" presName="sibTrans" presStyleLbl="sibTrans2D1" presStyleIdx="3" presStyleCnt="4"/>
      <dgm:spPr/>
    </dgm:pt>
    <dgm:pt modelId="{EF33AB70-552A-492D-8A63-27D21ACC8CA0}" type="pres">
      <dgm:prSet presAssocID="{3AEAF9F5-81E4-4BFC-8549-EDCA7A66A39B}" presName="connectorText" presStyleLbl="sibTrans2D1" presStyleIdx="3" presStyleCnt="4"/>
      <dgm:spPr/>
    </dgm:pt>
    <dgm:pt modelId="{45991826-67CB-4330-8530-9172B5359638}" type="pres">
      <dgm:prSet presAssocID="{86FE77A5-5276-4CDD-8FD5-8829B4CB54C4}" presName="node" presStyleLbl="node1" presStyleIdx="4" presStyleCnt="5">
        <dgm:presLayoutVars>
          <dgm:bulletEnabled val="1"/>
        </dgm:presLayoutVars>
      </dgm:prSet>
      <dgm:spPr/>
    </dgm:pt>
  </dgm:ptLst>
  <dgm:cxnLst>
    <dgm:cxn modelId="{E303B718-017F-42C9-82E3-24B913C73568}" type="presOf" srcId="{2F5DCDC8-2169-4D1F-80F5-CA22EC587D45}" destId="{0BBB3BCA-DE29-4732-B8F5-699F421971BB}" srcOrd="0" destOrd="0" presId="urn:microsoft.com/office/officeart/2005/8/layout/process5"/>
    <dgm:cxn modelId="{97B24231-0D53-4CA8-9B92-BF6EFB3BA45B}" type="presOf" srcId="{3AEAF9F5-81E4-4BFC-8549-EDCA7A66A39B}" destId="{EF33AB70-552A-492D-8A63-27D21ACC8CA0}" srcOrd="1" destOrd="0" presId="urn:microsoft.com/office/officeart/2005/8/layout/process5"/>
    <dgm:cxn modelId="{6E54CF32-332B-411C-B64A-B8D21CCEE6E0}" type="presOf" srcId="{3AEAF9F5-81E4-4BFC-8549-EDCA7A66A39B}" destId="{FEAB01DB-F8D4-4BB3-BE9C-2BA7323E7CD1}" srcOrd="0" destOrd="0" presId="urn:microsoft.com/office/officeart/2005/8/layout/process5"/>
    <dgm:cxn modelId="{A6D8CB34-DEAA-463E-AE6D-088BEDDAB891}" type="presOf" srcId="{3871B620-770F-4EBB-ACB3-41D3834D0A48}" destId="{1E717856-7094-47F2-A2D9-2D6E5C4FC466}" srcOrd="0" destOrd="0" presId="urn:microsoft.com/office/officeart/2005/8/layout/process5"/>
    <dgm:cxn modelId="{15009337-553F-49F0-BE6E-C82396D3DB00}" type="presOf" srcId="{02907F77-E3AB-40D8-95BA-B1229BCB71DD}" destId="{BBD3818F-DD9F-4978-A1C9-CCB8FE8F46C4}" srcOrd="0" destOrd="0" presId="urn:microsoft.com/office/officeart/2005/8/layout/process5"/>
    <dgm:cxn modelId="{744A9D39-BF90-454A-9FDF-4601124049D4}" srcId="{6DA5DEA6-F385-4D2A-B853-D47C7D9A8674}" destId="{71BBAD77-4971-41D6-90A0-0E0DBBB3B51B}" srcOrd="0" destOrd="0" parTransId="{BD04A823-F277-41A1-835A-6C21952850B8}" sibTransId="{D2CFB8F1-1E00-4EE1-9575-60EE03E588AD}"/>
    <dgm:cxn modelId="{3682DD5B-20F6-4852-8368-F2BCE6D81196}" srcId="{6DA5DEA6-F385-4D2A-B853-D47C7D9A8674}" destId="{3871B620-770F-4EBB-ACB3-41D3834D0A48}" srcOrd="1" destOrd="0" parTransId="{F52C4374-6B5B-42D3-902E-48C2D030C309}" sibTransId="{3D88047B-E929-480D-BF1E-945A9185E123}"/>
    <dgm:cxn modelId="{3946606A-C07D-4E92-8EB5-8474630ECA26}" type="presOf" srcId="{D2CFB8F1-1E00-4EE1-9575-60EE03E588AD}" destId="{99C7DB4D-9BA2-4296-952E-52FB2147AE69}" srcOrd="1" destOrd="0" presId="urn:microsoft.com/office/officeart/2005/8/layout/process5"/>
    <dgm:cxn modelId="{98521B6F-149B-4598-AB3B-A36A9ED7FDFA}" type="presOf" srcId="{3D88047B-E929-480D-BF1E-945A9185E123}" destId="{57FF898A-BBE9-4345-A3E1-FD1C18239ED3}" srcOrd="0" destOrd="0" presId="urn:microsoft.com/office/officeart/2005/8/layout/process5"/>
    <dgm:cxn modelId="{89712F74-3612-4DDD-92AF-530605E0DEF6}" type="presOf" srcId="{6DA5DEA6-F385-4D2A-B853-D47C7D9A8674}" destId="{0438E944-29A7-40CC-8A82-27C3BCFACD7A}" srcOrd="0" destOrd="0" presId="urn:microsoft.com/office/officeart/2005/8/layout/process5"/>
    <dgm:cxn modelId="{ACB77E8F-4019-42A9-98FC-58B9A31AD620}" type="presOf" srcId="{71BBAD77-4971-41D6-90A0-0E0DBBB3B51B}" destId="{42094E16-A340-461F-8021-77FEF4FD2618}" srcOrd="0" destOrd="0" presId="urn:microsoft.com/office/officeart/2005/8/layout/process5"/>
    <dgm:cxn modelId="{F4688C96-3508-49F9-9D6C-491FBCFFEF91}" srcId="{6DA5DEA6-F385-4D2A-B853-D47C7D9A8674}" destId="{02907F77-E3AB-40D8-95BA-B1229BCB71DD}" srcOrd="3" destOrd="0" parTransId="{0CB41993-99A1-4256-8248-CF50F2DF164F}" sibTransId="{3AEAF9F5-81E4-4BFC-8549-EDCA7A66A39B}"/>
    <dgm:cxn modelId="{13BACDA1-C891-49CF-B32B-726E3F80ED3C}" type="presOf" srcId="{F0D4F8CC-F408-4AD2-9C78-9A33E4F2A0A7}" destId="{0BCEB10F-A150-4056-99A6-FC984F6652EC}" srcOrd="0" destOrd="0" presId="urn:microsoft.com/office/officeart/2005/8/layout/process5"/>
    <dgm:cxn modelId="{862078B2-9B00-4B7F-9E07-B79C183F9258}" srcId="{6DA5DEA6-F385-4D2A-B853-D47C7D9A8674}" destId="{F0D4F8CC-F408-4AD2-9C78-9A33E4F2A0A7}" srcOrd="2" destOrd="0" parTransId="{31E16D09-7811-41B6-A793-881606731027}" sibTransId="{2F5DCDC8-2169-4D1F-80F5-CA22EC587D45}"/>
    <dgm:cxn modelId="{DB073BC8-1DFD-4FD6-9B2A-A66496ED792D}" type="presOf" srcId="{D2CFB8F1-1E00-4EE1-9575-60EE03E588AD}" destId="{86D8F6A9-FBDF-4F15-A4C3-A2E3196B9A51}" srcOrd="0" destOrd="0" presId="urn:microsoft.com/office/officeart/2005/8/layout/process5"/>
    <dgm:cxn modelId="{698B31E2-B0FE-4803-B2A2-0C98BA562618}" type="presOf" srcId="{2F5DCDC8-2169-4D1F-80F5-CA22EC587D45}" destId="{A6279165-AB85-4385-8AFB-335A102F4F5A}" srcOrd="1" destOrd="0" presId="urn:microsoft.com/office/officeart/2005/8/layout/process5"/>
    <dgm:cxn modelId="{DB0449E3-BD96-431F-91E2-15AA5C9AB850}" srcId="{6DA5DEA6-F385-4D2A-B853-D47C7D9A8674}" destId="{86FE77A5-5276-4CDD-8FD5-8829B4CB54C4}" srcOrd="4" destOrd="0" parTransId="{66492F76-9A4F-4B06-AB78-07C136441187}" sibTransId="{569F0329-FC53-46A5-A5CD-6619656BBA0C}"/>
    <dgm:cxn modelId="{7D700DE6-D887-4D8B-921E-C77B0BB98B8B}" type="presOf" srcId="{3D88047B-E929-480D-BF1E-945A9185E123}" destId="{536DE6C7-359A-4752-A568-E9829C3C1505}" srcOrd="1" destOrd="0" presId="urn:microsoft.com/office/officeart/2005/8/layout/process5"/>
    <dgm:cxn modelId="{0F52F9FC-897B-4FBB-8830-3A5AB8F04B76}" type="presOf" srcId="{86FE77A5-5276-4CDD-8FD5-8829B4CB54C4}" destId="{45991826-67CB-4330-8530-9172B5359638}" srcOrd="0" destOrd="0" presId="urn:microsoft.com/office/officeart/2005/8/layout/process5"/>
    <dgm:cxn modelId="{F8736F9B-7D95-4313-BFDD-BEE526C9216A}" type="presParOf" srcId="{0438E944-29A7-40CC-8A82-27C3BCFACD7A}" destId="{42094E16-A340-461F-8021-77FEF4FD2618}" srcOrd="0" destOrd="0" presId="urn:microsoft.com/office/officeart/2005/8/layout/process5"/>
    <dgm:cxn modelId="{88F16837-2506-403D-8F6A-A3B629231DD2}" type="presParOf" srcId="{0438E944-29A7-40CC-8A82-27C3BCFACD7A}" destId="{86D8F6A9-FBDF-4F15-A4C3-A2E3196B9A51}" srcOrd="1" destOrd="0" presId="urn:microsoft.com/office/officeart/2005/8/layout/process5"/>
    <dgm:cxn modelId="{6B5E5602-5AC5-4305-B103-33529CD6480D}" type="presParOf" srcId="{86D8F6A9-FBDF-4F15-A4C3-A2E3196B9A51}" destId="{99C7DB4D-9BA2-4296-952E-52FB2147AE69}" srcOrd="0" destOrd="0" presId="urn:microsoft.com/office/officeart/2005/8/layout/process5"/>
    <dgm:cxn modelId="{C26C2BAB-12D2-4FFA-8862-6550FA9F85CE}" type="presParOf" srcId="{0438E944-29A7-40CC-8A82-27C3BCFACD7A}" destId="{1E717856-7094-47F2-A2D9-2D6E5C4FC466}" srcOrd="2" destOrd="0" presId="urn:microsoft.com/office/officeart/2005/8/layout/process5"/>
    <dgm:cxn modelId="{291CC9EA-08E2-4DF0-949E-D2CAFCF0E2C0}" type="presParOf" srcId="{0438E944-29A7-40CC-8A82-27C3BCFACD7A}" destId="{57FF898A-BBE9-4345-A3E1-FD1C18239ED3}" srcOrd="3" destOrd="0" presId="urn:microsoft.com/office/officeart/2005/8/layout/process5"/>
    <dgm:cxn modelId="{AE704725-8227-46E0-90DC-62235AA68DCC}" type="presParOf" srcId="{57FF898A-BBE9-4345-A3E1-FD1C18239ED3}" destId="{536DE6C7-359A-4752-A568-E9829C3C1505}" srcOrd="0" destOrd="0" presId="urn:microsoft.com/office/officeart/2005/8/layout/process5"/>
    <dgm:cxn modelId="{3C11EE41-48F0-4E3A-9CA9-9D80E163E47C}" type="presParOf" srcId="{0438E944-29A7-40CC-8A82-27C3BCFACD7A}" destId="{0BCEB10F-A150-4056-99A6-FC984F6652EC}" srcOrd="4" destOrd="0" presId="urn:microsoft.com/office/officeart/2005/8/layout/process5"/>
    <dgm:cxn modelId="{06F1E505-CFDF-4AED-AAF6-4E5E9806A8D4}" type="presParOf" srcId="{0438E944-29A7-40CC-8A82-27C3BCFACD7A}" destId="{0BBB3BCA-DE29-4732-B8F5-699F421971BB}" srcOrd="5" destOrd="0" presId="urn:microsoft.com/office/officeart/2005/8/layout/process5"/>
    <dgm:cxn modelId="{A92DF5F2-09DF-4F21-BBC6-E9F96B3053D3}" type="presParOf" srcId="{0BBB3BCA-DE29-4732-B8F5-699F421971BB}" destId="{A6279165-AB85-4385-8AFB-335A102F4F5A}" srcOrd="0" destOrd="0" presId="urn:microsoft.com/office/officeart/2005/8/layout/process5"/>
    <dgm:cxn modelId="{64715377-5903-4EBD-AF22-BFF17A44D45C}" type="presParOf" srcId="{0438E944-29A7-40CC-8A82-27C3BCFACD7A}" destId="{BBD3818F-DD9F-4978-A1C9-CCB8FE8F46C4}" srcOrd="6" destOrd="0" presId="urn:microsoft.com/office/officeart/2005/8/layout/process5"/>
    <dgm:cxn modelId="{AB83E15D-EE39-443C-98DB-BA0C116BB5CC}" type="presParOf" srcId="{0438E944-29A7-40CC-8A82-27C3BCFACD7A}" destId="{FEAB01DB-F8D4-4BB3-BE9C-2BA7323E7CD1}" srcOrd="7" destOrd="0" presId="urn:microsoft.com/office/officeart/2005/8/layout/process5"/>
    <dgm:cxn modelId="{205695B1-A3DF-4F14-A7A8-F77BD5CA5F3F}" type="presParOf" srcId="{FEAB01DB-F8D4-4BB3-BE9C-2BA7323E7CD1}" destId="{EF33AB70-552A-492D-8A63-27D21ACC8CA0}" srcOrd="0" destOrd="0" presId="urn:microsoft.com/office/officeart/2005/8/layout/process5"/>
    <dgm:cxn modelId="{EEEA2297-ED1B-493B-BCBD-AED8567B6B38}" type="presParOf" srcId="{0438E944-29A7-40CC-8A82-27C3BCFACD7A}" destId="{45991826-67CB-4330-8530-9172B5359638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094E16-A340-461F-8021-77FEF4FD2618}">
      <dsp:nvSpPr>
        <dsp:cNvPr id="0" name=""/>
        <dsp:cNvSpPr/>
      </dsp:nvSpPr>
      <dsp:spPr>
        <a:xfrm>
          <a:off x="7927" y="396102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Apply for </a:t>
          </a: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1: WHS Law &amp; Risk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546"/>
            </a:spcAft>
            <a:buNone/>
          </a:pP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(applications open</a:t>
          </a:r>
          <a:b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29 May 2025 midday)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12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21 July 2025</a:t>
          </a:r>
        </a:p>
      </dsp:txBody>
      <dsp:txXfrm>
        <a:off x="49567" y="437742"/>
        <a:ext cx="2286235" cy="1338429"/>
      </dsp:txXfrm>
    </dsp:sp>
    <dsp:sp modelId="{86D8F6A9-FBDF-4F15-A4C3-A2E3196B9A51}">
      <dsp:nvSpPr>
        <dsp:cNvPr id="0" name=""/>
        <dsp:cNvSpPr/>
      </dsp:nvSpPr>
      <dsp:spPr>
        <a:xfrm>
          <a:off x="2585960" y="813137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>
        <a:off x="2585960" y="930665"/>
        <a:ext cx="351636" cy="352583"/>
      </dsp:txXfrm>
    </dsp:sp>
    <dsp:sp modelId="{1E717856-7094-47F2-A2D9-2D6E5C4FC466}">
      <dsp:nvSpPr>
        <dsp:cNvPr id="0" name=""/>
        <dsp:cNvSpPr/>
      </dsp:nvSpPr>
      <dsp:spPr>
        <a:xfrm>
          <a:off x="3325249" y="396102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2: WHS Consultation &amp; Management Systems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13 October 2025</a:t>
          </a:r>
        </a:p>
      </dsp:txBody>
      <dsp:txXfrm>
        <a:off x="3366889" y="437742"/>
        <a:ext cx="2286235" cy="1338429"/>
      </dsp:txXfrm>
    </dsp:sp>
    <dsp:sp modelId="{57FF898A-BBE9-4345-A3E1-FD1C18239ED3}">
      <dsp:nvSpPr>
        <dsp:cNvPr id="0" name=""/>
        <dsp:cNvSpPr/>
      </dsp:nvSpPr>
      <dsp:spPr>
        <a:xfrm>
          <a:off x="5903282" y="813137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>
        <a:off x="5903282" y="930665"/>
        <a:ext cx="351636" cy="352583"/>
      </dsp:txXfrm>
    </dsp:sp>
    <dsp:sp modelId="{0BCEB10F-A150-4056-99A6-FC984F6652EC}">
      <dsp:nvSpPr>
        <dsp:cNvPr id="0" name=""/>
        <dsp:cNvSpPr/>
      </dsp:nvSpPr>
      <dsp:spPr>
        <a:xfrm>
          <a:off x="6642570" y="396102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3: WHS Incidents &amp; Injury Managementy Systems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9 February 2026</a:t>
          </a:r>
        </a:p>
      </dsp:txBody>
      <dsp:txXfrm>
        <a:off x="6684210" y="437742"/>
        <a:ext cx="2286235" cy="1338429"/>
      </dsp:txXfrm>
    </dsp:sp>
    <dsp:sp modelId="{0BBB3BCA-DE29-4732-B8F5-699F421971BB}">
      <dsp:nvSpPr>
        <dsp:cNvPr id="0" name=""/>
        <dsp:cNvSpPr/>
      </dsp:nvSpPr>
      <dsp:spPr>
        <a:xfrm rot="5400000">
          <a:off x="7576159" y="1983677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 rot="-5400000">
        <a:off x="7651037" y="2026328"/>
        <a:ext cx="352583" cy="351636"/>
      </dsp:txXfrm>
    </dsp:sp>
    <dsp:sp modelId="{BBD3818F-DD9F-4978-A1C9-CCB8FE8F46C4}">
      <dsp:nvSpPr>
        <dsp:cNvPr id="0" name=""/>
        <dsp:cNvSpPr/>
      </dsp:nvSpPr>
      <dsp:spPr>
        <a:xfrm>
          <a:off x="6642570" y="2765618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Cluster 4: WHS Contractors &amp; Supervisors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(places offered to continuing students)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Course starts 28 April 2026</a:t>
          </a:r>
        </a:p>
      </dsp:txBody>
      <dsp:txXfrm>
        <a:off x="6684210" y="2807258"/>
        <a:ext cx="2286235" cy="1338429"/>
      </dsp:txXfrm>
    </dsp:sp>
    <dsp:sp modelId="{FEAB01DB-F8D4-4BB3-BE9C-2BA7323E7CD1}">
      <dsp:nvSpPr>
        <dsp:cNvPr id="0" name=""/>
        <dsp:cNvSpPr/>
      </dsp:nvSpPr>
      <dsp:spPr>
        <a:xfrm rot="10800000">
          <a:off x="5931716" y="3182652"/>
          <a:ext cx="502337" cy="5876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000" kern="1200"/>
        </a:p>
      </dsp:txBody>
      <dsp:txXfrm rot="10800000">
        <a:off x="6082417" y="3300180"/>
        <a:ext cx="351636" cy="352583"/>
      </dsp:txXfrm>
    </dsp:sp>
    <dsp:sp modelId="{45991826-67CB-4330-8530-9172B5359638}">
      <dsp:nvSpPr>
        <dsp:cNvPr id="0" name=""/>
        <dsp:cNvSpPr/>
      </dsp:nvSpPr>
      <dsp:spPr>
        <a:xfrm>
          <a:off x="3325249" y="2765618"/>
          <a:ext cx="2369515" cy="142170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0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On successful completion of Clusters 1 to 4 </a:t>
          </a:r>
        </a:p>
        <a:p>
          <a:pPr marL="0" lvl="0" indent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Certificate IV in Work Health and Safety awarded</a:t>
          </a:r>
          <a:endParaRPr lang="en-AU" sz="1200" kern="120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366889" y="2807258"/>
        <a:ext cx="2286235" cy="13384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76CEFFA5604151AFD3E9F7C6690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F6031-C790-4B47-9FF0-B8A4079C76F0}"/>
      </w:docPartPr>
      <w:docPartBody>
        <w:p w:rsidR="00947691" w:rsidRDefault="00947691">
          <w:pPr>
            <w:pStyle w:val="8776CEFFA5604151AFD3E9F7C6690B3F"/>
          </w:pPr>
          <w:r w:rsidRPr="00E604DD">
            <w:rPr>
              <w:highlight w:val="darkGray"/>
            </w:rPr>
            <w:t>[Click to add Subtitle/Subheading]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2D"/>
    <w:rsid w:val="00152797"/>
    <w:rsid w:val="001B2C07"/>
    <w:rsid w:val="0023012E"/>
    <w:rsid w:val="0024633D"/>
    <w:rsid w:val="00276FD3"/>
    <w:rsid w:val="00317461"/>
    <w:rsid w:val="00325F01"/>
    <w:rsid w:val="00441D07"/>
    <w:rsid w:val="00470873"/>
    <w:rsid w:val="004929A2"/>
    <w:rsid w:val="00496896"/>
    <w:rsid w:val="004C2F09"/>
    <w:rsid w:val="004D5FCA"/>
    <w:rsid w:val="00555AF5"/>
    <w:rsid w:val="0069182D"/>
    <w:rsid w:val="00823E87"/>
    <w:rsid w:val="00832A2F"/>
    <w:rsid w:val="00850A5F"/>
    <w:rsid w:val="00947691"/>
    <w:rsid w:val="00A468A8"/>
    <w:rsid w:val="00A54E71"/>
    <w:rsid w:val="00F2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76CEFFA5604151AFD3E9F7C6690B3F">
    <w:name w:val="8776CEFFA5604151AFD3E9F7C6690B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30F53C72E184288CBF255BA92DD18" ma:contentTypeVersion="43" ma:contentTypeDescription="Create a new document." ma:contentTypeScope="" ma:versionID="5b4bb8db5012b02599748c5a1abb4096">
  <xsd:schema xmlns:xsd="http://www.w3.org/2001/XMLSchema" xmlns:xs="http://www.w3.org/2001/XMLSchema" xmlns:p="http://schemas.microsoft.com/office/2006/metadata/properties" xmlns:ns2="d76b4ba1-36bf-4454-9e46-68d02a597c55" xmlns:ns3="6743b8e3-c1eb-48ac-9db3-c877662eafda" xmlns:ns4="5883bbdf-3da4-4b78-83f9-9715b5b0d7ed" xmlns:ns5="23f1e7c8-bc2b-44bb-bcd1-95e8bc680194" targetNamespace="http://schemas.microsoft.com/office/2006/metadata/properties" ma:root="true" ma:fieldsID="c387f1aa68667173239ddec6b1ff1cf2" ns2:_="" ns3:_="" ns4:_="" ns5:_="">
    <xsd:import namespace="d76b4ba1-36bf-4454-9e46-68d02a597c55"/>
    <xsd:import namespace="6743b8e3-c1eb-48ac-9db3-c877662eafda"/>
    <xsd:import namespace="5883bbdf-3da4-4b78-83f9-9715b5b0d7ed"/>
    <xsd:import namespace="23f1e7c8-bc2b-44bb-bcd1-95e8bc6801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4:lcf76f155ced4ddcb4097134ff3c332f" minOccurs="0"/>
                <xsd:element ref="ns2:MediaServiceOCR" minOccurs="0"/>
                <xsd:element ref="ns2:MediaServiceLocation" minOccurs="0"/>
                <xsd:element ref="ns4:MediaServiceBillingMetadata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b4ba1-36bf-4454-9e46-68d02a597c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3b8e3-c1eb-48ac-9db3-c877662ea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bbdf-3da4-4b78-83f9-9715b5b0d7e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5237b9b-0dda-47e1-a316-aa28ff2e41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1e7c8-bc2b-44bb-bcd1-95e8bc68019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a726d3a-0988-4da0-95c8-42e0d8928e37}" ma:internalName="TaxCatchAll" ma:showField="CatchAllData" ma:web="23f1e7c8-bc2b-44bb-bcd1-95e8bc6801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76b4ba1-36bf-4454-9e46-68d02a597c55" xsi:nil="true"/>
    <SharedWithUsers xmlns="6743b8e3-c1eb-48ac-9db3-c877662eafda">
      <UserInfo>
        <DisplayName/>
        <AccountId xsi:nil="true"/>
        <AccountType/>
      </UserInfo>
    </SharedWithUsers>
    <TaxCatchAll xmlns="23f1e7c8-bc2b-44bb-bcd1-95e8bc680194" xsi:nil="true"/>
    <lcf76f155ced4ddcb4097134ff3c332f xmlns="5883bbdf-3da4-4b78-83f9-9715b5b0d7e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8A8720-E313-4E7E-AAE7-6A116047A0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7648D3-A351-4CB4-8674-A1D95A3861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085DA0-7266-4412-BE41-505C434FD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6b4ba1-36bf-4454-9e46-68d02a597c55"/>
    <ds:schemaRef ds:uri="6743b8e3-c1eb-48ac-9db3-c877662eafda"/>
    <ds:schemaRef ds:uri="5883bbdf-3da4-4b78-83f9-9715b5b0d7ed"/>
    <ds:schemaRef ds:uri="23f1e7c8-bc2b-44bb-bcd1-95e8bc6801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1B32F3-7211-4671-88CD-FDD1CDABEBD0}">
  <ds:schemaRefs>
    <ds:schemaRef ds:uri="http://schemas.microsoft.com/office/2006/metadata/properties"/>
    <ds:schemaRef ds:uri="http://schemas.microsoft.com/office/infopath/2007/PartnerControls"/>
    <ds:schemaRef ds:uri="d76b4ba1-36bf-4454-9e46-68d02a597c55"/>
    <ds:schemaRef ds:uri="6743b8e3-c1eb-48ac-9db3-c877662eafda"/>
    <ds:schemaRef ds:uri="23f1e7c8-bc2b-44bb-bcd1-95e8bc680194"/>
    <ds:schemaRef ds:uri="5883bbdf-3da4-4b78-83f9-9715b5b0d7ed"/>
  </ds:schemaRefs>
</ds:datastoreItem>
</file>

<file path=docMetadata/LabelInfo.xml><?xml version="1.0" encoding="utf-8"?>
<clbl:labelList xmlns:clbl="http://schemas.microsoft.com/office/2020/mipLabelMetadata">
  <clbl:label id="{219c87d2-2f02-4a62-bc57-beadd82b8558}" enabled="0" method="" siteId="{219c87d2-2f02-4a62-bc57-beadd82b855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TasTAFE InfoSheet template (1)</Template>
  <TotalTime>3</TotalTime>
  <Pages>6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BSB41419 Certificate IV in Work Health and Safety</vt:lpstr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BSB41419 Certificate IV in Work Health and Safety 2025 Semester 2</dc:title>
  <dc:subject>Semester 2 - 2025 Information Pack</dc:subject>
  <dc:creator>Baldwin, Ingrid</dc:creator>
  <cp:keywords/>
  <dc:description/>
  <cp:lastModifiedBy>Matt Rigby</cp:lastModifiedBy>
  <cp:revision>2</cp:revision>
  <cp:lastPrinted>2024-09-09T00:26:00Z</cp:lastPrinted>
  <dcterms:created xsi:type="dcterms:W3CDTF">2025-05-15T23:20:00Z</dcterms:created>
  <dcterms:modified xsi:type="dcterms:W3CDTF">2025-05-15T23:20:00Z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0x01010084930F53C72E184288CBF255BA92DD18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GUID">
    <vt:lpwstr>38ba8739-d662-4f7d-843f-156d33d1c548</vt:lpwstr>
  </property>
</Properties>
</file>