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007E1" w14:textId="77777777" w:rsidR="00C84227" w:rsidRDefault="00C84227" w:rsidP="00E93629">
      <w:pPr>
        <w:pStyle w:val="MainTitleHeading"/>
        <w:framePr w:wrap="around"/>
      </w:pPr>
      <w:bookmarkStart w:id="0" w:name="_Toc49512514"/>
      <w:bookmarkStart w:id="1" w:name="_Toc30502210"/>
      <w:r w:rsidRPr="00C84227">
        <w:t>Refund Request Form (International Education)</w:t>
      </w:r>
    </w:p>
    <w:p w14:paraId="33EF1394" w14:textId="146616FD" w:rsidR="00CC0EA7" w:rsidRDefault="00CC0EA7" w:rsidP="345D9C0C">
      <w:pPr>
        <w:rPr>
          <w:sz w:val="20"/>
          <w:szCs w:val="20"/>
          <w:lang w:eastAsia="zh-TW"/>
        </w:rPr>
      </w:pPr>
      <w:r w:rsidRPr="345D9C0C">
        <w:rPr>
          <w:lang w:eastAsia="zh-TW"/>
        </w:rPr>
        <w:t>This form</w:t>
      </w:r>
      <w:r w:rsidR="0085580A" w:rsidRPr="345D9C0C">
        <w:rPr>
          <w:lang w:eastAsia="zh-TW"/>
        </w:rPr>
        <w:t xml:space="preserve"> should be </w:t>
      </w:r>
      <w:r w:rsidR="00B117B2" w:rsidRPr="345D9C0C">
        <w:rPr>
          <w:lang w:eastAsia="zh-TW"/>
        </w:rPr>
        <w:t>viewed</w:t>
      </w:r>
      <w:r w:rsidR="0085580A" w:rsidRPr="345D9C0C">
        <w:rPr>
          <w:lang w:eastAsia="zh-TW"/>
        </w:rPr>
        <w:t xml:space="preserve"> </w:t>
      </w:r>
      <w:r w:rsidR="00B117B2" w:rsidRPr="345D9C0C">
        <w:rPr>
          <w:lang w:eastAsia="zh-TW"/>
        </w:rPr>
        <w:t>in conjunction with the Withdrawal and Refund Policy (International Education)</w:t>
      </w:r>
      <w:r w:rsidR="00C10A41" w:rsidRPr="345D9C0C">
        <w:rPr>
          <w:lang w:eastAsia="zh-TW"/>
        </w:rPr>
        <w:t xml:space="preserve"> and </w:t>
      </w:r>
      <w:r w:rsidR="006B59B0" w:rsidRPr="345D9C0C">
        <w:rPr>
          <w:lang w:eastAsia="zh-TW"/>
        </w:rPr>
        <w:t>Fees and Charges Policy (International Education)</w:t>
      </w:r>
      <w:r w:rsidR="00A55526" w:rsidRPr="345D9C0C">
        <w:rPr>
          <w:lang w:eastAsia="zh-TW"/>
        </w:rPr>
        <w:t>, which outline circumstances international students are entitled to a refund.</w:t>
      </w:r>
    </w:p>
    <w:p w14:paraId="0A15EC44" w14:textId="636DF388" w:rsidR="00521829" w:rsidRPr="00E93629" w:rsidRDefault="00521829" w:rsidP="00E93629">
      <w:pPr>
        <w:pStyle w:val="Heading1"/>
      </w:pPr>
      <w:r w:rsidRPr="00E93629">
        <w:rPr>
          <w:rFonts w:hint="eastAsia"/>
        </w:rPr>
        <w:t xml:space="preserve">Section </w:t>
      </w:r>
      <w:r w:rsidR="0083224C" w:rsidRPr="00E93629">
        <w:rPr>
          <w:rFonts w:hint="eastAsia"/>
        </w:rPr>
        <w:t>1</w:t>
      </w:r>
      <w:r w:rsidR="00C12AC6" w:rsidRPr="00E93629">
        <w:t xml:space="preserve"> –</w:t>
      </w:r>
      <w:r w:rsidR="007F7C68" w:rsidRPr="00E93629">
        <w:rPr>
          <w:rFonts w:hint="eastAsia"/>
        </w:rPr>
        <w:t xml:space="preserve"> </w:t>
      </w:r>
      <w:r w:rsidRPr="00E93629">
        <w:rPr>
          <w:rFonts w:hint="eastAsia"/>
        </w:rPr>
        <w:t>Student Details</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7F7C68" w:rsidRPr="007F7C68" w14:paraId="5CC48445" w14:textId="77777777" w:rsidTr="00E93629">
        <w:trPr>
          <w:trHeight w:val="480"/>
        </w:trPr>
        <w:tc>
          <w:tcPr>
            <w:tcW w:w="9498" w:type="dxa"/>
            <w:shd w:val="clear" w:color="000000" w:fill="F2F2F2"/>
            <w:vAlign w:val="center"/>
            <w:hideMark/>
          </w:tcPr>
          <w:p w14:paraId="677DB639"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Family Name:</w:t>
            </w:r>
          </w:p>
        </w:tc>
      </w:tr>
      <w:tr w:rsidR="007F7C68" w:rsidRPr="007F7C68" w14:paraId="4B47EC48" w14:textId="77777777" w:rsidTr="00E93629">
        <w:trPr>
          <w:trHeight w:val="480"/>
        </w:trPr>
        <w:tc>
          <w:tcPr>
            <w:tcW w:w="9498" w:type="dxa"/>
            <w:shd w:val="clear" w:color="auto" w:fill="auto"/>
            <w:vAlign w:val="center"/>
            <w:hideMark/>
          </w:tcPr>
          <w:p w14:paraId="7A13238E"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Given Name:</w:t>
            </w:r>
          </w:p>
        </w:tc>
      </w:tr>
      <w:tr w:rsidR="007F7C68" w:rsidRPr="007F7C68" w14:paraId="3D3C907B" w14:textId="77777777" w:rsidTr="00E93629">
        <w:trPr>
          <w:trHeight w:val="480"/>
        </w:trPr>
        <w:tc>
          <w:tcPr>
            <w:tcW w:w="9498" w:type="dxa"/>
            <w:shd w:val="clear" w:color="000000" w:fill="F2F2F2"/>
            <w:vAlign w:val="center"/>
            <w:hideMark/>
          </w:tcPr>
          <w:p w14:paraId="21405D00"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Date of Birth:</w:t>
            </w:r>
          </w:p>
        </w:tc>
      </w:tr>
      <w:tr w:rsidR="007F7C68" w:rsidRPr="007F7C68" w14:paraId="56AECB78" w14:textId="77777777" w:rsidTr="00E93629">
        <w:trPr>
          <w:trHeight w:val="480"/>
        </w:trPr>
        <w:tc>
          <w:tcPr>
            <w:tcW w:w="9498" w:type="dxa"/>
            <w:shd w:val="clear" w:color="auto" w:fill="auto"/>
            <w:vAlign w:val="center"/>
            <w:hideMark/>
          </w:tcPr>
          <w:p w14:paraId="577FA376"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TasTAFE Student ID:</w:t>
            </w:r>
          </w:p>
        </w:tc>
      </w:tr>
      <w:tr w:rsidR="007F7C68" w:rsidRPr="007F7C68" w14:paraId="1ACBA3D3" w14:textId="77777777" w:rsidTr="00E93629">
        <w:trPr>
          <w:trHeight w:val="480"/>
        </w:trPr>
        <w:tc>
          <w:tcPr>
            <w:tcW w:w="9498" w:type="dxa"/>
            <w:shd w:val="clear" w:color="000000" w:fill="F2F2F2"/>
            <w:vAlign w:val="center"/>
            <w:hideMark/>
          </w:tcPr>
          <w:p w14:paraId="0AC0A020" w14:textId="75CC9712" w:rsidR="007F7C68" w:rsidRPr="007F7C68" w:rsidRDefault="007F7C68" w:rsidP="007F7C68">
            <w:pPr>
              <w:spacing w:before="0" w:after="0" w:line="240" w:lineRule="auto"/>
              <w:rPr>
                <w:rFonts w:eastAsia="Times New Roman" w:cs="Arial"/>
                <w:b/>
                <w:bCs/>
                <w:color w:val="000000"/>
                <w:spacing w:val="0"/>
                <w:sz w:val="22"/>
                <w:lang w:eastAsia="zh-TW"/>
              </w:rPr>
            </w:pPr>
            <w:r>
              <w:rPr>
                <w:rFonts w:cs="Arial" w:hint="eastAsia"/>
                <w:b/>
                <w:bCs/>
                <w:color w:val="000000"/>
                <w:spacing w:val="0"/>
                <w:sz w:val="22"/>
                <w:lang w:eastAsia="zh-TW"/>
              </w:rPr>
              <w:t>Mobile</w:t>
            </w:r>
            <w:r w:rsidRPr="007F7C68">
              <w:rPr>
                <w:rFonts w:eastAsia="Times New Roman" w:cs="Arial"/>
                <w:b/>
                <w:bCs/>
                <w:color w:val="000000"/>
                <w:spacing w:val="0"/>
                <w:sz w:val="22"/>
                <w:lang w:eastAsia="zh-TW"/>
              </w:rPr>
              <w:t>:</w:t>
            </w:r>
          </w:p>
        </w:tc>
      </w:tr>
      <w:tr w:rsidR="007F7C68" w:rsidRPr="007F7C68" w14:paraId="0DE4B967" w14:textId="77777777" w:rsidTr="00E93629">
        <w:trPr>
          <w:trHeight w:val="480"/>
        </w:trPr>
        <w:tc>
          <w:tcPr>
            <w:tcW w:w="9498" w:type="dxa"/>
            <w:shd w:val="clear" w:color="auto" w:fill="auto"/>
            <w:vAlign w:val="center"/>
            <w:hideMark/>
          </w:tcPr>
          <w:p w14:paraId="115891F9"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Address:</w:t>
            </w:r>
          </w:p>
        </w:tc>
      </w:tr>
      <w:tr w:rsidR="007F7C68" w:rsidRPr="007F7C68" w14:paraId="6F69A92B" w14:textId="77777777" w:rsidTr="00E93629">
        <w:trPr>
          <w:trHeight w:val="480"/>
        </w:trPr>
        <w:tc>
          <w:tcPr>
            <w:tcW w:w="9498" w:type="dxa"/>
            <w:shd w:val="clear" w:color="000000" w:fill="F2F2F2"/>
            <w:vAlign w:val="center"/>
            <w:hideMark/>
          </w:tcPr>
          <w:p w14:paraId="1AA963E3" w14:textId="2F4618C3"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Email:</w:t>
            </w:r>
          </w:p>
        </w:tc>
      </w:tr>
    </w:tbl>
    <w:p w14:paraId="0CACEE5E" w14:textId="77777777" w:rsidR="007F7C68" w:rsidRDefault="007F7C68" w:rsidP="00BF4E6B">
      <w:pPr>
        <w:pStyle w:val="ListBullet"/>
        <w:numPr>
          <w:ilvl w:val="0"/>
          <w:numId w:val="0"/>
        </w:numPr>
        <w:rPr>
          <w:lang w:eastAsia="zh-TW"/>
        </w:rPr>
      </w:pPr>
    </w:p>
    <w:p w14:paraId="29863CC5" w14:textId="1A8E1211" w:rsidR="00F03471" w:rsidRPr="0083224C" w:rsidRDefault="007F7C68" w:rsidP="00E93629">
      <w:pPr>
        <w:pStyle w:val="Heading1"/>
      </w:pPr>
      <w:r w:rsidRPr="0083224C">
        <w:rPr>
          <w:rFonts w:hint="eastAsia"/>
        </w:rPr>
        <w:t xml:space="preserve">Section </w:t>
      </w:r>
      <w:r w:rsidR="0083224C">
        <w:rPr>
          <w:rFonts w:hint="eastAsia"/>
        </w:rPr>
        <w:t>2</w:t>
      </w:r>
      <w:r w:rsidR="00C12AC6">
        <w:t xml:space="preserve"> –</w:t>
      </w:r>
      <w:r w:rsidRPr="0083224C">
        <w:rPr>
          <w:rFonts w:hint="eastAsia"/>
        </w:rPr>
        <w:t xml:space="preserve"> Course Details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7F7C68" w:rsidRPr="007F7C68" w14:paraId="502BAF5C" w14:textId="77777777" w:rsidTr="00E93629">
        <w:trPr>
          <w:trHeight w:val="480"/>
        </w:trPr>
        <w:tc>
          <w:tcPr>
            <w:tcW w:w="9498" w:type="dxa"/>
            <w:shd w:val="clear" w:color="000000" w:fill="F2F2F2"/>
            <w:vAlign w:val="center"/>
            <w:hideMark/>
          </w:tcPr>
          <w:p w14:paraId="587D0B69"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Course Name:</w:t>
            </w:r>
          </w:p>
        </w:tc>
      </w:tr>
      <w:tr w:rsidR="007F7C68" w:rsidRPr="007F7C68" w14:paraId="29E02C40" w14:textId="77777777" w:rsidTr="00E93629">
        <w:trPr>
          <w:trHeight w:val="480"/>
        </w:trPr>
        <w:tc>
          <w:tcPr>
            <w:tcW w:w="9498" w:type="dxa"/>
            <w:shd w:val="clear" w:color="auto" w:fill="auto"/>
            <w:vAlign w:val="center"/>
            <w:hideMark/>
          </w:tcPr>
          <w:p w14:paraId="36F32BB2"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Course Code:</w:t>
            </w:r>
          </w:p>
        </w:tc>
      </w:tr>
      <w:tr w:rsidR="007F7C68" w:rsidRPr="007F7C68" w14:paraId="77827651" w14:textId="77777777" w:rsidTr="00E93629">
        <w:trPr>
          <w:trHeight w:val="480"/>
        </w:trPr>
        <w:tc>
          <w:tcPr>
            <w:tcW w:w="9498" w:type="dxa"/>
            <w:shd w:val="clear" w:color="000000" w:fill="F2F2F2"/>
            <w:vAlign w:val="center"/>
            <w:hideMark/>
          </w:tcPr>
          <w:p w14:paraId="180E4BE6"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Campus:</w:t>
            </w:r>
          </w:p>
        </w:tc>
      </w:tr>
      <w:tr w:rsidR="007F7C68" w:rsidRPr="007F7C68" w14:paraId="5C958B5F" w14:textId="77777777" w:rsidTr="00E93629">
        <w:trPr>
          <w:trHeight w:val="480"/>
        </w:trPr>
        <w:tc>
          <w:tcPr>
            <w:tcW w:w="9498" w:type="dxa"/>
            <w:shd w:val="clear" w:color="auto" w:fill="auto"/>
            <w:vAlign w:val="center"/>
            <w:hideMark/>
          </w:tcPr>
          <w:p w14:paraId="6301F15E"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Start Date:</w:t>
            </w:r>
          </w:p>
        </w:tc>
      </w:tr>
      <w:tr w:rsidR="007F7C68" w:rsidRPr="007F7C68" w14:paraId="4B0CE386" w14:textId="77777777" w:rsidTr="00E93629">
        <w:trPr>
          <w:trHeight w:val="480"/>
        </w:trPr>
        <w:tc>
          <w:tcPr>
            <w:tcW w:w="9498" w:type="dxa"/>
            <w:shd w:val="clear" w:color="000000" w:fill="F2F2F2"/>
            <w:vAlign w:val="center"/>
            <w:hideMark/>
          </w:tcPr>
          <w:p w14:paraId="7010AEC0"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End Date:</w:t>
            </w:r>
          </w:p>
        </w:tc>
      </w:tr>
    </w:tbl>
    <w:p w14:paraId="3E5569EF" w14:textId="1295EFAB" w:rsidR="00E93629" w:rsidRDefault="00E93629" w:rsidP="007F7C68">
      <w:pPr>
        <w:rPr>
          <w:lang w:eastAsia="zh-TW"/>
        </w:rPr>
      </w:pPr>
    </w:p>
    <w:p w14:paraId="1D183E80" w14:textId="77777777" w:rsidR="00E93629" w:rsidRDefault="00E93629">
      <w:pPr>
        <w:spacing w:before="0" w:after="160" w:line="259" w:lineRule="auto"/>
        <w:rPr>
          <w:lang w:eastAsia="zh-TW"/>
        </w:rPr>
      </w:pPr>
      <w:r>
        <w:rPr>
          <w:lang w:eastAsia="zh-TW"/>
        </w:rPr>
        <w:br w:type="page"/>
      </w:r>
    </w:p>
    <w:p w14:paraId="368E2E2F" w14:textId="322EE807" w:rsidR="006B1FDA" w:rsidRPr="0083224C" w:rsidRDefault="00314A11" w:rsidP="00E93629">
      <w:pPr>
        <w:pStyle w:val="Heading1"/>
      </w:pPr>
      <w:r w:rsidRPr="345D9C0C">
        <w:lastRenderedPageBreak/>
        <w:t xml:space="preserve">Section </w:t>
      </w:r>
      <w:r w:rsidR="0083224C" w:rsidRPr="345D9C0C">
        <w:t>3</w:t>
      </w:r>
      <w:r w:rsidR="120AD1B5" w:rsidRPr="345D9C0C">
        <w:t xml:space="preserve"> – </w:t>
      </w:r>
      <w:r w:rsidR="00FF3221" w:rsidRPr="345D9C0C">
        <w:t>Reason for Refund</w:t>
      </w:r>
    </w:p>
    <w:p w14:paraId="54EF33F9" w14:textId="0AD53E31" w:rsidR="00FF3221" w:rsidRPr="00FC5DEE" w:rsidRDefault="00FF3221" w:rsidP="00FF3221">
      <w:pPr>
        <w:rPr>
          <w:b/>
          <w:bCs/>
          <w:lang w:eastAsia="zh-TW"/>
        </w:rPr>
      </w:pPr>
      <w:r w:rsidRPr="00FC5DEE">
        <w:rPr>
          <w:b/>
          <w:bCs/>
        </w:rPr>
        <w:t xml:space="preserve">Please check </w:t>
      </w:r>
      <w:r w:rsidRPr="00372D07">
        <w:rPr>
          <w:b/>
          <w:bCs/>
          <w:u w:val="single"/>
        </w:rPr>
        <w:t>one</w:t>
      </w:r>
      <w:r w:rsidRPr="00FC5DEE">
        <w:rPr>
          <w:b/>
          <w:bCs/>
        </w:rPr>
        <w:t xml:space="preserve"> of the boxes below and attach supporting documents</w:t>
      </w:r>
      <w:r w:rsidRPr="00FC5DEE">
        <w:rPr>
          <w:rFonts w:hint="eastAsia"/>
          <w:b/>
          <w:bCs/>
          <w:lang w:eastAsia="zh-TW"/>
        </w:rPr>
        <w:t>.</w:t>
      </w:r>
    </w:p>
    <w:p w14:paraId="1E7CD3B9" w14:textId="0C52515A" w:rsidR="00FF3221" w:rsidRDefault="00C503B5" w:rsidP="00FF3221">
      <w:pPr>
        <w:pStyle w:val="ListParagraph"/>
        <w:numPr>
          <w:ilvl w:val="0"/>
          <w:numId w:val="49"/>
        </w:numPr>
        <w:rPr>
          <w:lang w:eastAsia="zh-TW"/>
        </w:rPr>
      </w:pPr>
      <w:r>
        <w:rPr>
          <w:rFonts w:ascii="MS Gothic" w:eastAsia="MS Gothic" w:hAnsi="MS Gothic"/>
          <w:sz w:val="28"/>
        </w:rPr>
        <w:fldChar w:fldCharType="begin">
          <w:ffData>
            <w:name w:val=""/>
            <w:enabled/>
            <w:calcOnExit w:val="0"/>
            <w:checkBox>
              <w:sizeAuto/>
              <w:default w:val="0"/>
            </w:checkBox>
          </w:ffData>
        </w:fldChar>
      </w:r>
      <w:r>
        <w:rPr>
          <w:rFonts w:ascii="MS Gothic" w:eastAsia="MS Gothic" w:hAnsi="MS Gothic"/>
          <w:sz w:val="28"/>
        </w:rPr>
        <w:instrText xml:space="preserve"> FORMCHECKBOX </w:instrText>
      </w:r>
      <w:r w:rsidR="00000000">
        <w:rPr>
          <w:rFonts w:ascii="MS Gothic" w:eastAsia="MS Gothic" w:hAnsi="MS Gothic"/>
          <w:sz w:val="28"/>
        </w:rPr>
      </w:r>
      <w:r w:rsidR="00000000">
        <w:rPr>
          <w:rFonts w:ascii="MS Gothic" w:eastAsia="MS Gothic" w:hAnsi="MS Gothic"/>
          <w:sz w:val="28"/>
        </w:rPr>
        <w:fldChar w:fldCharType="separate"/>
      </w:r>
      <w:r>
        <w:rPr>
          <w:rFonts w:ascii="MS Gothic" w:eastAsia="MS Gothic" w:hAnsi="MS Gothic"/>
          <w:sz w:val="28"/>
        </w:rPr>
        <w:fldChar w:fldCharType="end"/>
      </w:r>
      <w:r w:rsidR="00FF3221">
        <w:rPr>
          <w:rFonts w:hint="eastAsia"/>
          <w:lang w:eastAsia="zh-TW"/>
        </w:rPr>
        <w:t xml:space="preserve"> Visa rejection (please attached </w:t>
      </w:r>
      <w:r w:rsidR="00FF3221">
        <w:rPr>
          <w:lang w:eastAsia="zh-TW"/>
        </w:rPr>
        <w:t>original</w:t>
      </w:r>
      <w:r w:rsidR="00FF3221">
        <w:rPr>
          <w:rFonts w:hint="eastAsia"/>
          <w:lang w:eastAsia="zh-TW"/>
        </w:rPr>
        <w:t xml:space="preserve"> DHA visa refusal letter) </w:t>
      </w:r>
    </w:p>
    <w:p w14:paraId="5118F5E4" w14:textId="79A23B9A" w:rsidR="00FF3221" w:rsidRDefault="008B01D0" w:rsidP="00FF3221">
      <w:pPr>
        <w:pStyle w:val="ListParagraph"/>
        <w:numPr>
          <w:ilvl w:val="0"/>
          <w:numId w:val="49"/>
        </w:numPr>
        <w:rPr>
          <w:lang w:eastAsia="zh-TW"/>
        </w:rPr>
      </w:pPr>
      <w:r>
        <w:rPr>
          <w:rFonts w:ascii="MS Gothic" w:eastAsia="MS Gothic" w:hAnsi="MS Gothic"/>
          <w:sz w:val="28"/>
        </w:rPr>
        <w:fldChar w:fldCharType="begin">
          <w:ffData>
            <w:name w:val="Check1"/>
            <w:enabled/>
            <w:calcOnExit w:val="0"/>
            <w:checkBox>
              <w:sizeAuto/>
              <w:default w:val="0"/>
            </w:checkBox>
          </w:ffData>
        </w:fldChar>
      </w:r>
      <w:r>
        <w:rPr>
          <w:rFonts w:ascii="MS Gothic" w:eastAsia="MS Gothic" w:hAnsi="MS Gothic"/>
          <w:sz w:val="28"/>
        </w:rPr>
        <w:instrText xml:space="preserve"> </w:instrText>
      </w:r>
      <w:r>
        <w:rPr>
          <w:rFonts w:ascii="MS Gothic" w:eastAsia="MS Gothic" w:hAnsi="MS Gothic" w:hint="eastAsia"/>
          <w:sz w:val="28"/>
        </w:rPr>
        <w:instrText>FORMCHECKBOX</w:instrText>
      </w:r>
      <w:r>
        <w:rPr>
          <w:rFonts w:ascii="MS Gothic" w:eastAsia="MS Gothic" w:hAnsi="MS Gothic"/>
          <w:sz w:val="28"/>
        </w:rPr>
        <w:instrText xml:space="preserve"> </w:instrText>
      </w:r>
      <w:r w:rsidR="00000000">
        <w:rPr>
          <w:rFonts w:ascii="MS Gothic" w:eastAsia="MS Gothic" w:hAnsi="MS Gothic"/>
          <w:sz w:val="28"/>
        </w:rPr>
      </w:r>
      <w:r w:rsidR="00000000">
        <w:rPr>
          <w:rFonts w:ascii="MS Gothic" w:eastAsia="MS Gothic" w:hAnsi="MS Gothic"/>
          <w:sz w:val="28"/>
        </w:rPr>
        <w:fldChar w:fldCharType="separate"/>
      </w:r>
      <w:r>
        <w:rPr>
          <w:rFonts w:ascii="MS Gothic" w:eastAsia="MS Gothic" w:hAnsi="MS Gothic"/>
          <w:sz w:val="28"/>
        </w:rPr>
        <w:fldChar w:fldCharType="end"/>
      </w:r>
      <w:r w:rsidR="00314A11">
        <w:rPr>
          <w:rFonts w:hint="eastAsia"/>
          <w:lang w:eastAsia="zh-TW"/>
        </w:rPr>
        <w:t xml:space="preserve"> </w:t>
      </w:r>
      <w:r w:rsidR="00314A11" w:rsidRPr="00314A11">
        <w:rPr>
          <w:lang w:eastAsia="zh-TW"/>
        </w:rPr>
        <w:t>Excess payment</w:t>
      </w:r>
    </w:p>
    <w:p w14:paraId="721D82C6" w14:textId="7C17D85E" w:rsidR="00314A11" w:rsidRDefault="008B01D0" w:rsidP="00783571">
      <w:pPr>
        <w:pStyle w:val="ListParagraph"/>
        <w:numPr>
          <w:ilvl w:val="0"/>
          <w:numId w:val="49"/>
        </w:numPr>
        <w:rPr>
          <w:lang w:eastAsia="zh-TW"/>
        </w:rPr>
      </w:pPr>
      <w:r>
        <w:rPr>
          <w:rFonts w:ascii="MS Gothic" w:eastAsia="MS Gothic" w:hAnsi="MS Gothic"/>
          <w:sz w:val="28"/>
        </w:rPr>
        <w:fldChar w:fldCharType="begin">
          <w:ffData>
            <w:name w:val="Check1"/>
            <w:enabled/>
            <w:calcOnExit w:val="0"/>
            <w:checkBox>
              <w:sizeAuto/>
              <w:default w:val="0"/>
            </w:checkBox>
          </w:ffData>
        </w:fldChar>
      </w:r>
      <w:r>
        <w:rPr>
          <w:rFonts w:ascii="MS Gothic" w:eastAsia="MS Gothic" w:hAnsi="MS Gothic"/>
          <w:sz w:val="28"/>
        </w:rPr>
        <w:instrText xml:space="preserve"> </w:instrText>
      </w:r>
      <w:r>
        <w:rPr>
          <w:rFonts w:ascii="MS Gothic" w:eastAsia="MS Gothic" w:hAnsi="MS Gothic" w:hint="eastAsia"/>
          <w:sz w:val="28"/>
        </w:rPr>
        <w:instrText>FORMCHECKBOX</w:instrText>
      </w:r>
      <w:r>
        <w:rPr>
          <w:rFonts w:ascii="MS Gothic" w:eastAsia="MS Gothic" w:hAnsi="MS Gothic"/>
          <w:sz w:val="28"/>
        </w:rPr>
        <w:instrText xml:space="preserve"> </w:instrText>
      </w:r>
      <w:r w:rsidR="00000000">
        <w:rPr>
          <w:rFonts w:ascii="MS Gothic" w:eastAsia="MS Gothic" w:hAnsi="MS Gothic"/>
          <w:sz w:val="28"/>
        </w:rPr>
      </w:r>
      <w:r w:rsidR="00000000">
        <w:rPr>
          <w:rFonts w:ascii="MS Gothic" w:eastAsia="MS Gothic" w:hAnsi="MS Gothic"/>
          <w:sz w:val="28"/>
        </w:rPr>
        <w:fldChar w:fldCharType="separate"/>
      </w:r>
      <w:r>
        <w:rPr>
          <w:rFonts w:ascii="MS Gothic" w:eastAsia="MS Gothic" w:hAnsi="MS Gothic"/>
          <w:sz w:val="28"/>
        </w:rPr>
        <w:fldChar w:fldCharType="end"/>
      </w:r>
      <w:r w:rsidR="00314A11">
        <w:rPr>
          <w:rFonts w:hint="eastAsia"/>
          <w:lang w:eastAsia="zh-TW"/>
        </w:rPr>
        <w:t xml:space="preserve"> </w:t>
      </w:r>
      <w:r w:rsidR="00314A11">
        <w:rPr>
          <w:lang w:eastAsia="zh-TW"/>
        </w:rPr>
        <w:t xml:space="preserve">Changed Visa status </w:t>
      </w:r>
      <w:r w:rsidR="00783571">
        <w:rPr>
          <w:rFonts w:hint="eastAsia"/>
          <w:lang w:eastAsia="zh-TW"/>
        </w:rPr>
        <w:t>(</w:t>
      </w:r>
      <w:r w:rsidR="00314A11">
        <w:rPr>
          <w:lang w:eastAsia="zh-TW"/>
        </w:rPr>
        <w:t>please provide certified copy of new visa letter</w:t>
      </w:r>
      <w:r w:rsidR="00372D07">
        <w:rPr>
          <w:lang w:eastAsia="zh-TW"/>
        </w:rPr>
        <w:t xml:space="preserve"> </w:t>
      </w:r>
      <w:r w:rsidR="003943B8">
        <w:rPr>
          <w:lang w:eastAsia="zh-TW"/>
        </w:rPr>
        <w:t xml:space="preserve">and </w:t>
      </w:r>
      <w:r w:rsidR="00314A11">
        <w:rPr>
          <w:lang w:eastAsia="zh-TW"/>
        </w:rPr>
        <w:t>complete and provide Withdrawal Request Form</w:t>
      </w:r>
      <w:r w:rsidR="00783571">
        <w:rPr>
          <w:rFonts w:hint="eastAsia"/>
          <w:lang w:eastAsia="zh-TW"/>
        </w:rPr>
        <w:t>)</w:t>
      </w:r>
    </w:p>
    <w:p w14:paraId="1918F704" w14:textId="75467B81" w:rsidR="00314A11" w:rsidRDefault="008B01D0" w:rsidP="00783571">
      <w:pPr>
        <w:pStyle w:val="ListParagraph"/>
        <w:numPr>
          <w:ilvl w:val="0"/>
          <w:numId w:val="49"/>
        </w:numPr>
        <w:rPr>
          <w:lang w:eastAsia="zh-TW"/>
        </w:rPr>
      </w:pPr>
      <w:r>
        <w:rPr>
          <w:rFonts w:ascii="MS Gothic" w:eastAsia="MS Gothic" w:hAnsi="MS Gothic"/>
          <w:sz w:val="28"/>
        </w:rPr>
        <w:fldChar w:fldCharType="begin">
          <w:ffData>
            <w:name w:val=""/>
            <w:enabled/>
            <w:calcOnExit w:val="0"/>
            <w:checkBox>
              <w:sizeAuto/>
              <w:default w:val="0"/>
            </w:checkBox>
          </w:ffData>
        </w:fldChar>
      </w:r>
      <w:r>
        <w:rPr>
          <w:rFonts w:ascii="MS Gothic" w:eastAsia="MS Gothic" w:hAnsi="MS Gothic"/>
          <w:sz w:val="28"/>
        </w:rPr>
        <w:instrText xml:space="preserve"> </w:instrText>
      </w:r>
      <w:r>
        <w:rPr>
          <w:rFonts w:ascii="MS Gothic" w:eastAsia="MS Gothic" w:hAnsi="MS Gothic" w:hint="eastAsia"/>
          <w:sz w:val="28"/>
        </w:rPr>
        <w:instrText>FORMCHECKBOX</w:instrText>
      </w:r>
      <w:r>
        <w:rPr>
          <w:rFonts w:ascii="MS Gothic" w:eastAsia="MS Gothic" w:hAnsi="MS Gothic"/>
          <w:sz w:val="28"/>
        </w:rPr>
        <w:instrText xml:space="preserve"> </w:instrText>
      </w:r>
      <w:r w:rsidR="00000000">
        <w:rPr>
          <w:rFonts w:ascii="MS Gothic" w:eastAsia="MS Gothic" w:hAnsi="MS Gothic"/>
          <w:sz w:val="28"/>
        </w:rPr>
      </w:r>
      <w:r w:rsidR="00000000">
        <w:rPr>
          <w:rFonts w:ascii="MS Gothic" w:eastAsia="MS Gothic" w:hAnsi="MS Gothic"/>
          <w:sz w:val="28"/>
        </w:rPr>
        <w:fldChar w:fldCharType="separate"/>
      </w:r>
      <w:r>
        <w:rPr>
          <w:rFonts w:ascii="MS Gothic" w:eastAsia="MS Gothic" w:hAnsi="MS Gothic"/>
          <w:sz w:val="28"/>
        </w:rPr>
        <w:fldChar w:fldCharType="end"/>
      </w:r>
      <w:r w:rsidR="00314A11">
        <w:rPr>
          <w:rFonts w:hint="eastAsia"/>
          <w:lang w:eastAsia="zh-TW"/>
        </w:rPr>
        <w:t xml:space="preserve"> </w:t>
      </w:r>
      <w:r w:rsidR="00314A11">
        <w:rPr>
          <w:lang w:eastAsia="zh-TW"/>
        </w:rPr>
        <w:t>Return to home country</w:t>
      </w:r>
      <w:r w:rsidR="00783571">
        <w:rPr>
          <w:rFonts w:hint="eastAsia"/>
          <w:lang w:eastAsia="zh-TW"/>
        </w:rPr>
        <w:t xml:space="preserve"> (</w:t>
      </w:r>
      <w:r w:rsidR="00314A11">
        <w:rPr>
          <w:lang w:eastAsia="zh-TW"/>
        </w:rPr>
        <w:t xml:space="preserve">please </w:t>
      </w:r>
      <w:r w:rsidR="00C12AC6">
        <w:rPr>
          <w:lang w:eastAsia="zh-TW"/>
        </w:rPr>
        <w:t>complete the</w:t>
      </w:r>
      <w:r w:rsidR="00400111">
        <w:rPr>
          <w:lang w:eastAsia="zh-TW"/>
        </w:rPr>
        <w:t xml:space="preserve"> </w:t>
      </w:r>
      <w:r w:rsidR="00314A11">
        <w:rPr>
          <w:lang w:eastAsia="zh-TW"/>
        </w:rPr>
        <w:t>Withdrawal Request Form</w:t>
      </w:r>
      <w:r w:rsidR="00C12AC6">
        <w:rPr>
          <w:lang w:eastAsia="zh-TW"/>
        </w:rPr>
        <w:t xml:space="preserve"> only</w:t>
      </w:r>
      <w:r w:rsidR="00783571">
        <w:rPr>
          <w:rFonts w:hint="eastAsia"/>
          <w:lang w:eastAsia="zh-TW"/>
        </w:rPr>
        <w:t>)</w:t>
      </w:r>
    </w:p>
    <w:p w14:paraId="5FB22497" w14:textId="756F93CF" w:rsidR="00314A11" w:rsidRDefault="00CD2A54" w:rsidP="00783571">
      <w:pPr>
        <w:pStyle w:val="ListParagraph"/>
        <w:numPr>
          <w:ilvl w:val="0"/>
          <w:numId w:val="49"/>
        </w:numPr>
        <w:rPr>
          <w:lang w:eastAsia="zh-TW"/>
        </w:rPr>
      </w:pPr>
      <w:r>
        <w:rPr>
          <w:rFonts w:ascii="MS Gothic" w:eastAsia="MS Gothic" w:hAnsi="MS Gothic"/>
          <w:sz w:val="28"/>
        </w:rPr>
        <w:fldChar w:fldCharType="begin">
          <w:ffData>
            <w:name w:val=""/>
            <w:enabled/>
            <w:calcOnExit w:val="0"/>
            <w:checkBox>
              <w:sizeAuto/>
              <w:default w:val="0"/>
            </w:checkBox>
          </w:ffData>
        </w:fldChar>
      </w:r>
      <w:r>
        <w:rPr>
          <w:rFonts w:ascii="MS Gothic" w:eastAsia="MS Gothic" w:hAnsi="MS Gothic"/>
          <w:sz w:val="28"/>
        </w:rPr>
        <w:instrText xml:space="preserve"> FORMCHECKBOX </w:instrText>
      </w:r>
      <w:r w:rsidR="00000000">
        <w:rPr>
          <w:rFonts w:ascii="MS Gothic" w:eastAsia="MS Gothic" w:hAnsi="MS Gothic"/>
          <w:sz w:val="28"/>
        </w:rPr>
      </w:r>
      <w:r w:rsidR="00000000">
        <w:rPr>
          <w:rFonts w:ascii="MS Gothic" w:eastAsia="MS Gothic" w:hAnsi="MS Gothic"/>
          <w:sz w:val="28"/>
        </w:rPr>
        <w:fldChar w:fldCharType="separate"/>
      </w:r>
      <w:r>
        <w:rPr>
          <w:rFonts w:ascii="MS Gothic" w:eastAsia="MS Gothic" w:hAnsi="MS Gothic"/>
          <w:sz w:val="28"/>
        </w:rPr>
        <w:fldChar w:fldCharType="end"/>
      </w:r>
      <w:r w:rsidR="00297992">
        <w:rPr>
          <w:rFonts w:hint="eastAsia"/>
          <w:lang w:eastAsia="zh-TW"/>
        </w:rPr>
        <w:t xml:space="preserve"> </w:t>
      </w:r>
      <w:r w:rsidR="00314A11">
        <w:rPr>
          <w:lang w:eastAsia="zh-TW"/>
        </w:rPr>
        <w:t>Withdrawal before course commencement</w:t>
      </w:r>
      <w:r w:rsidR="00783571">
        <w:rPr>
          <w:rFonts w:hint="eastAsia"/>
          <w:lang w:eastAsia="zh-TW"/>
        </w:rPr>
        <w:t xml:space="preserve"> (</w:t>
      </w:r>
      <w:r w:rsidR="00C12AC6">
        <w:rPr>
          <w:lang w:eastAsia="zh-TW"/>
        </w:rPr>
        <w:t>please complete the Withdrawal Request Form only</w:t>
      </w:r>
      <w:r w:rsidR="00783571">
        <w:rPr>
          <w:rFonts w:hint="eastAsia"/>
          <w:lang w:eastAsia="zh-TW"/>
        </w:rPr>
        <w:t>)</w:t>
      </w:r>
    </w:p>
    <w:p w14:paraId="4A0F0901" w14:textId="24DCE572" w:rsidR="00314A11" w:rsidRDefault="008B01D0" w:rsidP="00783571">
      <w:pPr>
        <w:pStyle w:val="ListParagraph"/>
        <w:numPr>
          <w:ilvl w:val="0"/>
          <w:numId w:val="49"/>
        </w:numPr>
        <w:rPr>
          <w:lang w:eastAsia="zh-TW"/>
        </w:rPr>
      </w:pPr>
      <w:r>
        <w:rPr>
          <w:rFonts w:ascii="MS Gothic" w:eastAsia="MS Gothic" w:hAnsi="MS Gothic"/>
          <w:sz w:val="28"/>
        </w:rPr>
        <w:fldChar w:fldCharType="begin">
          <w:ffData>
            <w:name w:val="Check1"/>
            <w:enabled/>
            <w:calcOnExit w:val="0"/>
            <w:checkBox>
              <w:sizeAuto/>
              <w:default w:val="0"/>
            </w:checkBox>
          </w:ffData>
        </w:fldChar>
      </w:r>
      <w:bookmarkStart w:id="2" w:name="Check1"/>
      <w:r>
        <w:rPr>
          <w:rFonts w:ascii="MS Gothic" w:eastAsia="MS Gothic" w:hAnsi="MS Gothic"/>
          <w:sz w:val="28"/>
        </w:rPr>
        <w:instrText xml:space="preserve"> </w:instrText>
      </w:r>
      <w:r>
        <w:rPr>
          <w:rFonts w:ascii="MS Gothic" w:eastAsia="MS Gothic" w:hAnsi="MS Gothic" w:hint="eastAsia"/>
          <w:sz w:val="28"/>
        </w:rPr>
        <w:instrText>FORMCHECKBOX</w:instrText>
      </w:r>
      <w:r>
        <w:rPr>
          <w:rFonts w:ascii="MS Gothic" w:eastAsia="MS Gothic" w:hAnsi="MS Gothic"/>
          <w:sz w:val="28"/>
        </w:rPr>
        <w:instrText xml:space="preserve"> </w:instrText>
      </w:r>
      <w:r w:rsidR="00000000">
        <w:rPr>
          <w:rFonts w:ascii="MS Gothic" w:eastAsia="MS Gothic" w:hAnsi="MS Gothic"/>
          <w:sz w:val="28"/>
        </w:rPr>
      </w:r>
      <w:r w:rsidR="00000000">
        <w:rPr>
          <w:rFonts w:ascii="MS Gothic" w:eastAsia="MS Gothic" w:hAnsi="MS Gothic"/>
          <w:sz w:val="28"/>
        </w:rPr>
        <w:fldChar w:fldCharType="separate"/>
      </w:r>
      <w:r>
        <w:rPr>
          <w:rFonts w:ascii="MS Gothic" w:eastAsia="MS Gothic" w:hAnsi="MS Gothic"/>
          <w:sz w:val="28"/>
        </w:rPr>
        <w:fldChar w:fldCharType="end"/>
      </w:r>
      <w:bookmarkEnd w:id="2"/>
      <w:r w:rsidR="00297992">
        <w:rPr>
          <w:rFonts w:ascii="MS Gothic" w:hAnsi="MS Gothic" w:hint="eastAsia"/>
          <w:sz w:val="28"/>
          <w:lang w:eastAsia="zh-TW"/>
        </w:rPr>
        <w:t xml:space="preserve"> </w:t>
      </w:r>
      <w:r w:rsidR="00314A11">
        <w:rPr>
          <w:lang w:eastAsia="zh-TW"/>
        </w:rPr>
        <w:t>Medical circumstances</w:t>
      </w:r>
      <w:r w:rsidR="00783571">
        <w:rPr>
          <w:rFonts w:hint="eastAsia"/>
          <w:lang w:eastAsia="zh-TW"/>
        </w:rPr>
        <w:t xml:space="preserve"> (</w:t>
      </w:r>
      <w:r w:rsidR="00314A11">
        <w:rPr>
          <w:lang w:eastAsia="zh-TW"/>
        </w:rPr>
        <w:t xml:space="preserve">please provide </w:t>
      </w:r>
      <w:r w:rsidR="00B109A9">
        <w:rPr>
          <w:lang w:eastAsia="zh-TW"/>
        </w:rPr>
        <w:t>medical certificate</w:t>
      </w:r>
      <w:r w:rsidR="00783571">
        <w:rPr>
          <w:rFonts w:hint="eastAsia"/>
          <w:lang w:eastAsia="zh-TW"/>
        </w:rPr>
        <w:t>)</w:t>
      </w:r>
    </w:p>
    <w:p w14:paraId="6FE4958A" w14:textId="78F392C9" w:rsidR="00314A11" w:rsidRDefault="008B01D0" w:rsidP="00783571">
      <w:pPr>
        <w:pStyle w:val="ListParagraph"/>
        <w:numPr>
          <w:ilvl w:val="0"/>
          <w:numId w:val="49"/>
        </w:numPr>
        <w:rPr>
          <w:lang w:eastAsia="zh-TW"/>
        </w:rPr>
      </w:pPr>
      <w:r>
        <w:rPr>
          <w:rFonts w:ascii="MS Gothic" w:eastAsia="MS Gothic" w:hAnsi="MS Gothic"/>
          <w:sz w:val="28"/>
        </w:rPr>
        <w:fldChar w:fldCharType="begin">
          <w:ffData>
            <w:name w:val="Check1"/>
            <w:enabled/>
            <w:calcOnExit w:val="0"/>
            <w:checkBox>
              <w:sizeAuto/>
              <w:default w:val="0"/>
            </w:checkBox>
          </w:ffData>
        </w:fldChar>
      </w:r>
      <w:r>
        <w:rPr>
          <w:rFonts w:ascii="MS Gothic" w:eastAsia="MS Gothic" w:hAnsi="MS Gothic"/>
          <w:sz w:val="28"/>
        </w:rPr>
        <w:instrText xml:space="preserve"> </w:instrText>
      </w:r>
      <w:r>
        <w:rPr>
          <w:rFonts w:ascii="MS Gothic" w:eastAsia="MS Gothic" w:hAnsi="MS Gothic" w:hint="eastAsia"/>
          <w:sz w:val="28"/>
        </w:rPr>
        <w:instrText>FORMCHECKBOX</w:instrText>
      </w:r>
      <w:r>
        <w:rPr>
          <w:rFonts w:ascii="MS Gothic" w:eastAsia="MS Gothic" w:hAnsi="MS Gothic"/>
          <w:sz w:val="28"/>
        </w:rPr>
        <w:instrText xml:space="preserve"> </w:instrText>
      </w:r>
      <w:r w:rsidR="00000000">
        <w:rPr>
          <w:rFonts w:ascii="MS Gothic" w:eastAsia="MS Gothic" w:hAnsi="MS Gothic"/>
          <w:sz w:val="28"/>
        </w:rPr>
      </w:r>
      <w:r w:rsidR="00000000">
        <w:rPr>
          <w:rFonts w:ascii="MS Gothic" w:eastAsia="MS Gothic" w:hAnsi="MS Gothic"/>
          <w:sz w:val="28"/>
        </w:rPr>
        <w:fldChar w:fldCharType="separate"/>
      </w:r>
      <w:r>
        <w:rPr>
          <w:rFonts w:ascii="MS Gothic" w:eastAsia="MS Gothic" w:hAnsi="MS Gothic"/>
          <w:sz w:val="28"/>
        </w:rPr>
        <w:fldChar w:fldCharType="end"/>
      </w:r>
      <w:r>
        <w:rPr>
          <w:rFonts w:ascii="MS Gothic" w:hAnsi="MS Gothic" w:hint="eastAsia"/>
          <w:sz w:val="28"/>
          <w:lang w:eastAsia="zh-TW"/>
        </w:rPr>
        <w:t xml:space="preserve"> </w:t>
      </w:r>
      <w:r w:rsidR="00314A11">
        <w:rPr>
          <w:lang w:eastAsia="zh-TW"/>
        </w:rPr>
        <w:t>Family circumstances</w:t>
      </w:r>
      <w:r w:rsidR="00783571">
        <w:rPr>
          <w:rFonts w:hint="eastAsia"/>
          <w:lang w:eastAsia="zh-TW"/>
        </w:rPr>
        <w:t xml:space="preserve"> (</w:t>
      </w:r>
      <w:r w:rsidR="00314A11">
        <w:rPr>
          <w:lang w:eastAsia="zh-TW"/>
        </w:rPr>
        <w:t>please provide supporting documents</w:t>
      </w:r>
      <w:r w:rsidR="00783571">
        <w:rPr>
          <w:rFonts w:hint="eastAsia"/>
          <w:lang w:eastAsia="zh-TW"/>
        </w:rPr>
        <w:t>)</w:t>
      </w:r>
    </w:p>
    <w:p w14:paraId="4FCEACCC" w14:textId="42639833" w:rsidR="00314A11" w:rsidRDefault="00046171" w:rsidP="00314A11">
      <w:pPr>
        <w:pStyle w:val="ListParagraph"/>
        <w:numPr>
          <w:ilvl w:val="0"/>
          <w:numId w:val="49"/>
        </w:numPr>
        <w:rPr>
          <w:lang w:eastAsia="zh-TW"/>
        </w:rPr>
      </w:pPr>
      <w:r w:rsidRPr="00046171">
        <w:rPr>
          <w:rFonts w:ascii="MS Gothic" w:eastAsia="MS Gothic" w:hAnsi="MS Gothic"/>
          <w:sz w:val="28"/>
        </w:rPr>
        <w:fldChar w:fldCharType="begin">
          <w:ffData>
            <w:name w:val="Check1"/>
            <w:enabled/>
            <w:calcOnExit w:val="0"/>
            <w:checkBox>
              <w:sizeAuto/>
              <w:default w:val="0"/>
            </w:checkBox>
          </w:ffData>
        </w:fldChar>
      </w:r>
      <w:r w:rsidRPr="00046171">
        <w:rPr>
          <w:rFonts w:ascii="MS Gothic" w:eastAsia="MS Gothic" w:hAnsi="MS Gothic"/>
          <w:sz w:val="28"/>
        </w:rPr>
        <w:instrText xml:space="preserve"> </w:instrText>
      </w:r>
      <w:r w:rsidRPr="00046171">
        <w:rPr>
          <w:rFonts w:ascii="MS Gothic" w:eastAsia="MS Gothic" w:hAnsi="MS Gothic" w:hint="eastAsia"/>
          <w:sz w:val="28"/>
        </w:rPr>
        <w:instrText>FORMCHECKBOX</w:instrText>
      </w:r>
      <w:r w:rsidRPr="00046171">
        <w:rPr>
          <w:rFonts w:ascii="MS Gothic" w:eastAsia="MS Gothic" w:hAnsi="MS Gothic"/>
          <w:sz w:val="28"/>
        </w:rPr>
        <w:instrText xml:space="preserve"> </w:instrText>
      </w:r>
      <w:r w:rsidR="00000000">
        <w:rPr>
          <w:rFonts w:ascii="MS Gothic" w:eastAsia="MS Gothic" w:hAnsi="MS Gothic"/>
          <w:sz w:val="28"/>
        </w:rPr>
      </w:r>
      <w:r w:rsidR="00000000">
        <w:rPr>
          <w:rFonts w:ascii="MS Gothic" w:eastAsia="MS Gothic" w:hAnsi="MS Gothic"/>
          <w:sz w:val="28"/>
        </w:rPr>
        <w:fldChar w:fldCharType="separate"/>
      </w:r>
      <w:r w:rsidRPr="00046171">
        <w:rPr>
          <w:rFonts w:ascii="MS Gothic" w:eastAsia="MS Gothic" w:hAnsi="MS Gothic"/>
          <w:sz w:val="28"/>
        </w:rPr>
        <w:fldChar w:fldCharType="end"/>
      </w:r>
      <w:r w:rsidRPr="00046171">
        <w:rPr>
          <w:rFonts w:ascii="MS Gothic" w:hAnsi="MS Gothic" w:hint="eastAsia"/>
          <w:sz w:val="28"/>
          <w:lang w:eastAsia="zh-TW"/>
        </w:rPr>
        <w:t xml:space="preserve"> </w:t>
      </w:r>
      <w:r>
        <w:rPr>
          <w:lang w:eastAsia="zh-TW"/>
        </w:rPr>
        <w:t>Overseas Student Health Cover</w:t>
      </w:r>
      <w:r>
        <w:rPr>
          <w:rFonts w:hint="eastAsia"/>
          <w:lang w:eastAsia="zh-TW"/>
        </w:rPr>
        <w:t xml:space="preserve"> (</w:t>
      </w:r>
      <w:r>
        <w:rPr>
          <w:lang w:eastAsia="zh-TW"/>
        </w:rPr>
        <w:t>please provide supporting documents</w:t>
      </w:r>
      <w:r>
        <w:rPr>
          <w:rFonts w:hint="eastAsia"/>
          <w:lang w:eastAsia="zh-TW"/>
        </w:rPr>
        <w:t>)</w:t>
      </w:r>
      <w:r w:rsidR="008B01D0" w:rsidRPr="345D9C0C">
        <w:rPr>
          <w:rFonts w:ascii="MS Gothic" w:eastAsia="MS Gothic" w:hAnsi="MS Gothic"/>
          <w:sz w:val="28"/>
          <w:szCs w:val="28"/>
        </w:rPr>
        <w:fldChar w:fldCharType="begin">
          <w:ffData>
            <w:name w:val="Check1"/>
            <w:enabled/>
            <w:calcOnExit w:val="0"/>
            <w:checkBox>
              <w:sizeAuto/>
              <w:default w:val="0"/>
            </w:checkBox>
          </w:ffData>
        </w:fldChar>
      </w:r>
      <w:r w:rsidR="008B01D0" w:rsidRPr="345D9C0C">
        <w:rPr>
          <w:rFonts w:ascii="MS Gothic" w:eastAsia="MS Gothic" w:hAnsi="MS Gothic"/>
          <w:sz w:val="28"/>
          <w:szCs w:val="28"/>
        </w:rPr>
        <w:instrText xml:space="preserve"> FORMCHECKBOX </w:instrText>
      </w:r>
      <w:r w:rsidR="00000000">
        <w:rPr>
          <w:rFonts w:ascii="MS Gothic" w:eastAsia="MS Gothic" w:hAnsi="MS Gothic"/>
          <w:sz w:val="28"/>
          <w:szCs w:val="28"/>
        </w:rPr>
      </w:r>
      <w:r w:rsidR="00000000">
        <w:rPr>
          <w:rFonts w:ascii="MS Gothic" w:eastAsia="MS Gothic" w:hAnsi="MS Gothic"/>
          <w:sz w:val="28"/>
          <w:szCs w:val="28"/>
        </w:rPr>
        <w:fldChar w:fldCharType="separate"/>
      </w:r>
      <w:r w:rsidR="008B01D0" w:rsidRPr="345D9C0C">
        <w:rPr>
          <w:rFonts w:ascii="MS Gothic" w:eastAsia="MS Gothic" w:hAnsi="MS Gothic"/>
          <w:sz w:val="28"/>
          <w:szCs w:val="28"/>
        </w:rPr>
        <w:fldChar w:fldCharType="end"/>
      </w:r>
      <w:r w:rsidR="00314A11" w:rsidRPr="345D9C0C">
        <w:rPr>
          <w:lang w:eastAsia="zh-TW"/>
        </w:rPr>
        <w:t xml:space="preserve"> </w:t>
      </w:r>
      <w:r w:rsidR="00314A11" w:rsidRPr="00314A11">
        <w:rPr>
          <w:lang w:eastAsia="zh-TW"/>
        </w:rPr>
        <w:t>TasTAFE default</w:t>
      </w:r>
    </w:p>
    <w:p w14:paraId="5FE426B2" w14:textId="7CA13361" w:rsidR="00783571" w:rsidRDefault="00EB11FB" w:rsidP="00314A11">
      <w:pPr>
        <w:pStyle w:val="ListParagraph"/>
        <w:numPr>
          <w:ilvl w:val="0"/>
          <w:numId w:val="49"/>
        </w:numPr>
        <w:rPr>
          <w:lang w:eastAsia="zh-TW"/>
        </w:rPr>
      </w:pPr>
      <w:r>
        <w:rPr>
          <w:rFonts w:ascii="MS Gothic" w:eastAsia="MS Gothic" w:hAnsi="MS Gothic"/>
          <w:sz w:val="28"/>
        </w:rPr>
        <w:fldChar w:fldCharType="begin">
          <w:ffData>
            <w:name w:val="Check1"/>
            <w:enabled/>
            <w:calcOnExit w:val="0"/>
            <w:checkBox>
              <w:sizeAuto/>
              <w:default w:val="0"/>
            </w:checkBox>
          </w:ffData>
        </w:fldChar>
      </w:r>
      <w:r>
        <w:rPr>
          <w:rFonts w:ascii="MS Gothic" w:eastAsia="MS Gothic" w:hAnsi="MS Gothic"/>
          <w:sz w:val="28"/>
        </w:rPr>
        <w:instrText xml:space="preserve"> </w:instrText>
      </w:r>
      <w:r>
        <w:rPr>
          <w:rFonts w:ascii="MS Gothic" w:eastAsia="MS Gothic" w:hAnsi="MS Gothic" w:hint="eastAsia"/>
          <w:sz w:val="28"/>
        </w:rPr>
        <w:instrText>FORMCHECKBOX</w:instrText>
      </w:r>
      <w:r>
        <w:rPr>
          <w:rFonts w:ascii="MS Gothic" w:eastAsia="MS Gothic" w:hAnsi="MS Gothic"/>
          <w:sz w:val="28"/>
        </w:rPr>
        <w:instrText xml:space="preserve"> </w:instrText>
      </w:r>
      <w:r w:rsidR="00000000">
        <w:rPr>
          <w:rFonts w:ascii="MS Gothic" w:eastAsia="MS Gothic" w:hAnsi="MS Gothic"/>
          <w:sz w:val="28"/>
        </w:rPr>
      </w:r>
      <w:r w:rsidR="00000000">
        <w:rPr>
          <w:rFonts w:ascii="MS Gothic" w:eastAsia="MS Gothic" w:hAnsi="MS Gothic"/>
          <w:sz w:val="28"/>
        </w:rPr>
        <w:fldChar w:fldCharType="separate"/>
      </w:r>
      <w:r>
        <w:rPr>
          <w:rFonts w:ascii="MS Gothic" w:eastAsia="MS Gothic" w:hAnsi="MS Gothic"/>
          <w:sz w:val="28"/>
        </w:rPr>
        <w:fldChar w:fldCharType="end"/>
      </w:r>
      <w:r>
        <w:rPr>
          <w:rFonts w:ascii="MS Gothic" w:hAnsi="MS Gothic" w:hint="eastAsia"/>
          <w:sz w:val="28"/>
          <w:lang w:eastAsia="zh-TW"/>
        </w:rPr>
        <w:t xml:space="preserve"> </w:t>
      </w:r>
      <w:r w:rsidR="00783571">
        <w:rPr>
          <w:rFonts w:hint="eastAsia"/>
          <w:lang w:eastAsia="zh-TW"/>
        </w:rPr>
        <w:t>Others (please specify</w:t>
      </w:r>
      <w:r w:rsidR="008B55F7">
        <w:rPr>
          <w:rFonts w:hint="eastAsia"/>
          <w:lang w:eastAsia="zh-TW"/>
        </w:rPr>
        <w:t>: _________________________________________</w:t>
      </w:r>
      <w:proofErr w:type="gramStart"/>
      <w:r w:rsidR="008B55F7">
        <w:rPr>
          <w:rFonts w:hint="eastAsia"/>
          <w:lang w:eastAsia="zh-TW"/>
        </w:rPr>
        <w:t xml:space="preserve">_ </w:t>
      </w:r>
      <w:r w:rsidR="00783571">
        <w:rPr>
          <w:rFonts w:hint="eastAsia"/>
          <w:lang w:eastAsia="zh-TW"/>
        </w:rPr>
        <w:t>)</w:t>
      </w:r>
      <w:proofErr w:type="gramEnd"/>
    </w:p>
    <w:p w14:paraId="2A9C5D52" w14:textId="5FF732F5" w:rsidR="00F03471" w:rsidRPr="0083224C" w:rsidRDefault="00783571" w:rsidP="00E93629">
      <w:pPr>
        <w:pStyle w:val="Heading1"/>
        <w:rPr>
          <w:rFonts w:eastAsia="PMingLiU"/>
        </w:rPr>
      </w:pPr>
      <w:r w:rsidRPr="0083224C">
        <w:rPr>
          <w:rFonts w:eastAsia="PMingLiU" w:hint="eastAsia"/>
        </w:rPr>
        <w:t xml:space="preserve">Section </w:t>
      </w:r>
      <w:r w:rsidR="0083224C">
        <w:rPr>
          <w:rFonts w:eastAsia="PMingLiU" w:hint="eastAsia"/>
        </w:rPr>
        <w:t>4</w:t>
      </w:r>
      <w:r w:rsidR="005E10C6">
        <w:rPr>
          <w:rFonts w:eastAsia="PMingLiU"/>
        </w:rPr>
        <w:t xml:space="preserve"> –</w:t>
      </w:r>
      <w:r w:rsidRPr="0083224C">
        <w:rPr>
          <w:rFonts w:eastAsia="PMingLiU" w:hint="eastAsia"/>
        </w:rPr>
        <w:t xml:space="preserve"> </w:t>
      </w:r>
      <w:r w:rsidRPr="0083224C">
        <w:t>Nominated Bank Account</w:t>
      </w:r>
    </w:p>
    <w:p w14:paraId="32B4D56C" w14:textId="7DE0E715" w:rsidR="00FC5DEE" w:rsidRPr="00FC5DEE" w:rsidRDefault="00FC5DEE" w:rsidP="00FC5DEE">
      <w:pPr>
        <w:rPr>
          <w:b/>
          <w:bCs/>
          <w:lang w:eastAsia="zh-TW"/>
        </w:rPr>
      </w:pPr>
      <w:r w:rsidRPr="00FC5DEE">
        <w:rPr>
          <w:b/>
          <w:bCs/>
          <w:lang w:eastAsia="zh-TW"/>
        </w:rPr>
        <w:t>Please provide your bank details clearly in BLOCK letters. Ensure accuracy and legibility, as any missing, unclear, or incorrect information may result in potential delays or loss of funds during the refund process.</w:t>
      </w:r>
    </w:p>
    <w:p w14:paraId="38B9CD71" w14:textId="5E6C5AB6" w:rsidR="00FC5DEE" w:rsidRPr="00E93629" w:rsidRDefault="00FC5DEE" w:rsidP="00FC5DEE">
      <w:pPr>
        <w:rPr>
          <w:b/>
          <w:bCs/>
          <w:i/>
          <w:iCs/>
          <w:sz w:val="20"/>
          <w:szCs w:val="20"/>
          <w:lang w:eastAsia="zh-TW"/>
        </w:rPr>
      </w:pPr>
      <w:r w:rsidRPr="00E93629">
        <w:rPr>
          <w:b/>
          <w:bCs/>
          <w:i/>
          <w:iCs/>
          <w:sz w:val="20"/>
          <w:szCs w:val="20"/>
          <w:lang w:eastAsia="zh-TW"/>
        </w:rPr>
        <w:t>Note: TasTAFE will issue the refund to the designated account provided. TasTAFE is not liable for any loss of funds or delays if a third-party account is nominated to receive your refund.</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8B55F7" w:rsidRPr="008B55F7" w14:paraId="23AE86CD" w14:textId="77777777" w:rsidTr="00E93629">
        <w:trPr>
          <w:trHeight w:val="480"/>
        </w:trPr>
        <w:tc>
          <w:tcPr>
            <w:tcW w:w="9498" w:type="dxa"/>
            <w:shd w:val="clear" w:color="000000" w:fill="F2F2F2"/>
            <w:vAlign w:val="center"/>
            <w:hideMark/>
          </w:tcPr>
          <w:p w14:paraId="1F693F4F" w14:textId="77777777" w:rsidR="008B55F7" w:rsidRPr="008B55F7" w:rsidRDefault="008B55F7" w:rsidP="008B55F7">
            <w:pPr>
              <w:spacing w:before="0" w:after="0" w:line="240" w:lineRule="auto"/>
              <w:rPr>
                <w:rFonts w:eastAsia="Times New Roman" w:cs="Arial"/>
                <w:b/>
                <w:bCs/>
                <w:color w:val="000000"/>
                <w:spacing w:val="0"/>
                <w:sz w:val="22"/>
                <w:lang w:eastAsia="zh-TW"/>
              </w:rPr>
            </w:pPr>
            <w:r w:rsidRPr="008B55F7">
              <w:rPr>
                <w:rFonts w:eastAsia="Times New Roman" w:cs="Arial"/>
                <w:b/>
                <w:bCs/>
                <w:color w:val="000000"/>
                <w:spacing w:val="0"/>
                <w:sz w:val="22"/>
                <w:lang w:eastAsia="zh-TW"/>
              </w:rPr>
              <w:t>Bank Name:</w:t>
            </w:r>
          </w:p>
        </w:tc>
      </w:tr>
      <w:tr w:rsidR="008B55F7" w:rsidRPr="008B55F7" w14:paraId="4806F4D0" w14:textId="77777777" w:rsidTr="00E93629">
        <w:trPr>
          <w:trHeight w:val="480"/>
        </w:trPr>
        <w:tc>
          <w:tcPr>
            <w:tcW w:w="9498" w:type="dxa"/>
            <w:shd w:val="clear" w:color="auto" w:fill="auto"/>
            <w:vAlign w:val="center"/>
            <w:hideMark/>
          </w:tcPr>
          <w:p w14:paraId="79763CC9" w14:textId="77777777" w:rsidR="008B55F7" w:rsidRPr="008B55F7" w:rsidRDefault="008B55F7" w:rsidP="008B55F7">
            <w:pPr>
              <w:spacing w:before="0" w:after="0" w:line="240" w:lineRule="auto"/>
              <w:rPr>
                <w:rFonts w:eastAsia="Times New Roman" w:cs="Arial"/>
                <w:b/>
                <w:bCs/>
                <w:color w:val="000000"/>
                <w:spacing w:val="0"/>
                <w:sz w:val="22"/>
                <w:lang w:eastAsia="zh-TW"/>
              </w:rPr>
            </w:pPr>
            <w:r w:rsidRPr="008B55F7">
              <w:rPr>
                <w:rFonts w:eastAsia="Times New Roman" w:cs="Arial"/>
                <w:b/>
                <w:bCs/>
                <w:color w:val="000000"/>
                <w:spacing w:val="0"/>
                <w:sz w:val="22"/>
                <w:lang w:eastAsia="zh-TW"/>
              </w:rPr>
              <w:t>Account Name:</w:t>
            </w:r>
          </w:p>
        </w:tc>
      </w:tr>
      <w:tr w:rsidR="008B55F7" w:rsidRPr="008B55F7" w14:paraId="3EAB2381" w14:textId="77777777" w:rsidTr="00E93629">
        <w:trPr>
          <w:trHeight w:val="480"/>
        </w:trPr>
        <w:tc>
          <w:tcPr>
            <w:tcW w:w="9498" w:type="dxa"/>
            <w:shd w:val="clear" w:color="000000" w:fill="F2F2F2"/>
            <w:vAlign w:val="center"/>
            <w:hideMark/>
          </w:tcPr>
          <w:p w14:paraId="4DEAAAE6" w14:textId="77777777" w:rsidR="008B55F7" w:rsidRPr="008B55F7" w:rsidRDefault="008B55F7" w:rsidP="008B55F7">
            <w:pPr>
              <w:spacing w:before="0" w:after="0" w:line="240" w:lineRule="auto"/>
              <w:rPr>
                <w:rFonts w:eastAsia="Times New Roman" w:cs="Arial"/>
                <w:b/>
                <w:bCs/>
                <w:color w:val="000000"/>
                <w:spacing w:val="0"/>
                <w:sz w:val="22"/>
                <w:lang w:eastAsia="zh-TW"/>
              </w:rPr>
            </w:pPr>
            <w:r w:rsidRPr="008B55F7">
              <w:rPr>
                <w:rFonts w:eastAsia="Times New Roman" w:cs="Arial"/>
                <w:b/>
                <w:bCs/>
                <w:color w:val="000000"/>
                <w:spacing w:val="0"/>
                <w:sz w:val="22"/>
                <w:lang w:eastAsia="zh-TW"/>
              </w:rPr>
              <w:t>BSB Number (Australia bank):</w:t>
            </w:r>
          </w:p>
        </w:tc>
      </w:tr>
      <w:tr w:rsidR="008B55F7" w:rsidRPr="008B55F7" w14:paraId="65F646AA" w14:textId="77777777" w:rsidTr="00E93629">
        <w:trPr>
          <w:trHeight w:val="480"/>
        </w:trPr>
        <w:tc>
          <w:tcPr>
            <w:tcW w:w="9498" w:type="dxa"/>
            <w:shd w:val="clear" w:color="auto" w:fill="auto"/>
            <w:vAlign w:val="center"/>
            <w:hideMark/>
          </w:tcPr>
          <w:p w14:paraId="467DDF8F" w14:textId="77777777" w:rsidR="008B55F7" w:rsidRPr="008B55F7" w:rsidRDefault="008B55F7" w:rsidP="008B55F7">
            <w:pPr>
              <w:spacing w:before="0" w:after="0" w:line="240" w:lineRule="auto"/>
              <w:rPr>
                <w:rFonts w:eastAsia="Times New Roman" w:cs="Arial"/>
                <w:b/>
                <w:bCs/>
                <w:color w:val="000000"/>
                <w:spacing w:val="0"/>
                <w:sz w:val="22"/>
                <w:lang w:eastAsia="zh-TW"/>
              </w:rPr>
            </w:pPr>
            <w:r w:rsidRPr="008B55F7">
              <w:rPr>
                <w:rFonts w:eastAsia="Times New Roman" w:cs="Arial"/>
                <w:b/>
                <w:bCs/>
                <w:color w:val="000000"/>
                <w:spacing w:val="0"/>
                <w:sz w:val="22"/>
                <w:lang w:eastAsia="zh-TW"/>
              </w:rPr>
              <w:t>SWIFT code (overseas bank):</w:t>
            </w:r>
          </w:p>
        </w:tc>
      </w:tr>
      <w:tr w:rsidR="008B55F7" w:rsidRPr="008B55F7" w14:paraId="4701A77D" w14:textId="77777777" w:rsidTr="00E93629">
        <w:trPr>
          <w:trHeight w:val="480"/>
        </w:trPr>
        <w:tc>
          <w:tcPr>
            <w:tcW w:w="9498" w:type="dxa"/>
            <w:shd w:val="clear" w:color="000000" w:fill="F2F2F2"/>
            <w:vAlign w:val="center"/>
            <w:hideMark/>
          </w:tcPr>
          <w:p w14:paraId="3401E02B" w14:textId="77777777" w:rsidR="008B55F7" w:rsidRPr="008B55F7" w:rsidRDefault="008B55F7" w:rsidP="008B55F7">
            <w:pPr>
              <w:spacing w:before="0" w:after="0" w:line="240" w:lineRule="auto"/>
              <w:rPr>
                <w:rFonts w:eastAsia="Times New Roman" w:cs="Arial"/>
                <w:b/>
                <w:bCs/>
                <w:color w:val="000000"/>
                <w:spacing w:val="0"/>
                <w:sz w:val="22"/>
                <w:lang w:eastAsia="zh-TW"/>
              </w:rPr>
            </w:pPr>
            <w:r w:rsidRPr="008B55F7">
              <w:rPr>
                <w:rFonts w:eastAsia="Times New Roman" w:cs="Arial"/>
                <w:b/>
                <w:bCs/>
                <w:color w:val="000000"/>
                <w:spacing w:val="0"/>
                <w:sz w:val="22"/>
                <w:lang w:eastAsia="zh-TW"/>
              </w:rPr>
              <w:t>Account number:</w:t>
            </w:r>
          </w:p>
        </w:tc>
      </w:tr>
      <w:tr w:rsidR="008B55F7" w:rsidRPr="008B55F7" w14:paraId="38305E51" w14:textId="77777777" w:rsidTr="00E93629">
        <w:trPr>
          <w:trHeight w:val="480"/>
        </w:trPr>
        <w:tc>
          <w:tcPr>
            <w:tcW w:w="9498" w:type="dxa"/>
            <w:shd w:val="clear" w:color="auto" w:fill="auto"/>
            <w:vAlign w:val="center"/>
            <w:hideMark/>
          </w:tcPr>
          <w:p w14:paraId="25834665" w14:textId="77777777" w:rsidR="008B55F7" w:rsidRPr="008B55F7" w:rsidRDefault="008B55F7" w:rsidP="008B55F7">
            <w:pPr>
              <w:spacing w:before="0" w:after="0" w:line="240" w:lineRule="auto"/>
              <w:rPr>
                <w:rFonts w:eastAsia="Times New Roman" w:cs="Arial"/>
                <w:b/>
                <w:bCs/>
                <w:color w:val="000000"/>
                <w:spacing w:val="0"/>
                <w:sz w:val="22"/>
                <w:lang w:eastAsia="zh-TW"/>
              </w:rPr>
            </w:pPr>
            <w:r w:rsidRPr="008B55F7">
              <w:rPr>
                <w:rFonts w:eastAsia="Times New Roman" w:cs="Arial"/>
                <w:b/>
                <w:bCs/>
                <w:color w:val="000000"/>
                <w:spacing w:val="0"/>
                <w:sz w:val="22"/>
                <w:lang w:eastAsia="zh-TW"/>
              </w:rPr>
              <w:t>IFSC Code (India only):</w:t>
            </w:r>
          </w:p>
        </w:tc>
      </w:tr>
      <w:tr w:rsidR="008B55F7" w:rsidRPr="008B55F7" w14:paraId="1F212D7B" w14:textId="77777777" w:rsidTr="00E93629">
        <w:trPr>
          <w:trHeight w:val="480"/>
        </w:trPr>
        <w:tc>
          <w:tcPr>
            <w:tcW w:w="9498" w:type="dxa"/>
            <w:shd w:val="clear" w:color="000000" w:fill="F2F2F2"/>
            <w:vAlign w:val="center"/>
            <w:hideMark/>
          </w:tcPr>
          <w:p w14:paraId="329F2A29" w14:textId="77777777" w:rsidR="008B55F7" w:rsidRPr="008B55F7" w:rsidRDefault="008B55F7" w:rsidP="008B55F7">
            <w:pPr>
              <w:spacing w:before="0" w:after="0" w:line="240" w:lineRule="auto"/>
              <w:rPr>
                <w:rFonts w:eastAsia="Times New Roman" w:cs="Arial"/>
                <w:b/>
                <w:bCs/>
                <w:color w:val="000000"/>
                <w:spacing w:val="0"/>
                <w:sz w:val="22"/>
                <w:lang w:eastAsia="zh-TW"/>
              </w:rPr>
            </w:pPr>
            <w:r w:rsidRPr="008B55F7">
              <w:rPr>
                <w:rFonts w:eastAsia="Times New Roman" w:cs="Arial"/>
                <w:b/>
                <w:bCs/>
                <w:color w:val="000000"/>
                <w:spacing w:val="0"/>
                <w:sz w:val="22"/>
                <w:lang w:eastAsia="zh-TW"/>
              </w:rPr>
              <w:t>Bank Address:</w:t>
            </w:r>
          </w:p>
        </w:tc>
      </w:tr>
      <w:tr w:rsidR="008B55F7" w:rsidRPr="008B55F7" w14:paraId="174EDE96" w14:textId="77777777" w:rsidTr="00E93629">
        <w:trPr>
          <w:trHeight w:val="975"/>
        </w:trPr>
        <w:tc>
          <w:tcPr>
            <w:tcW w:w="9498" w:type="dxa"/>
            <w:shd w:val="clear" w:color="auto" w:fill="auto"/>
            <w:vAlign w:val="center"/>
            <w:hideMark/>
          </w:tcPr>
          <w:p w14:paraId="56DA7F34" w14:textId="2BFEB367" w:rsidR="008B55F7" w:rsidRPr="008B55F7" w:rsidRDefault="008B55F7" w:rsidP="008B55F7">
            <w:pPr>
              <w:spacing w:before="0" w:after="0" w:line="240" w:lineRule="auto"/>
              <w:rPr>
                <w:rFonts w:cs="Arial"/>
                <w:b/>
                <w:bCs/>
                <w:color w:val="000000"/>
                <w:spacing w:val="0"/>
                <w:sz w:val="22"/>
                <w:lang w:eastAsia="zh-TW"/>
              </w:rPr>
            </w:pPr>
            <w:r w:rsidRPr="008B55F7">
              <w:rPr>
                <w:rFonts w:eastAsia="Times New Roman" w:cs="Arial"/>
                <w:b/>
                <w:bCs/>
                <w:color w:val="000000"/>
                <w:spacing w:val="0"/>
                <w:sz w:val="22"/>
                <w:lang w:eastAsia="zh-TW"/>
              </w:rPr>
              <w:t xml:space="preserve">Does the account nominated accept transfers in Australian Dollars? </w:t>
            </w:r>
            <w:r w:rsidRPr="008B55F7">
              <w:rPr>
                <w:rFonts w:eastAsia="Times New Roman" w:cs="Arial"/>
                <w:b/>
                <w:bCs/>
                <w:color w:val="000000"/>
                <w:spacing w:val="0"/>
                <w:sz w:val="22"/>
                <w:lang w:eastAsia="zh-TW"/>
              </w:rPr>
              <w:br/>
            </w:r>
            <w:r w:rsidR="00CD2A54">
              <w:rPr>
                <w:rFonts w:ascii="MS Gothic" w:eastAsia="MS Gothic" w:hAnsi="MS Gothic"/>
                <w:sz w:val="28"/>
              </w:rPr>
              <w:fldChar w:fldCharType="begin">
                <w:ffData>
                  <w:name w:val="Check3"/>
                  <w:enabled/>
                  <w:calcOnExit w:val="0"/>
                  <w:checkBox>
                    <w:sizeAuto/>
                    <w:default w:val="0"/>
                  </w:checkBox>
                </w:ffData>
              </w:fldChar>
            </w:r>
            <w:bookmarkStart w:id="3" w:name="Check3"/>
            <w:r w:rsidR="00CD2A54">
              <w:rPr>
                <w:rFonts w:ascii="MS Gothic" w:eastAsia="MS Gothic" w:hAnsi="MS Gothic"/>
                <w:sz w:val="28"/>
              </w:rPr>
              <w:instrText xml:space="preserve"> FORMCHECKBOX </w:instrText>
            </w:r>
            <w:r w:rsidR="00000000">
              <w:rPr>
                <w:rFonts w:ascii="MS Gothic" w:eastAsia="MS Gothic" w:hAnsi="MS Gothic"/>
                <w:sz w:val="28"/>
              </w:rPr>
            </w:r>
            <w:r w:rsidR="00000000">
              <w:rPr>
                <w:rFonts w:ascii="MS Gothic" w:eastAsia="MS Gothic" w:hAnsi="MS Gothic"/>
                <w:sz w:val="28"/>
              </w:rPr>
              <w:fldChar w:fldCharType="separate"/>
            </w:r>
            <w:r w:rsidR="00CD2A54">
              <w:rPr>
                <w:rFonts w:ascii="MS Gothic" w:eastAsia="MS Gothic" w:hAnsi="MS Gothic"/>
                <w:sz w:val="28"/>
              </w:rPr>
              <w:fldChar w:fldCharType="end"/>
            </w:r>
            <w:bookmarkEnd w:id="3"/>
            <w:r w:rsidR="0083224C">
              <w:rPr>
                <w:rFonts w:ascii="MS Gothic" w:hAnsi="MS Gothic" w:hint="eastAsia"/>
                <w:sz w:val="28"/>
                <w:lang w:eastAsia="zh-TW"/>
              </w:rPr>
              <w:t xml:space="preserve"> </w:t>
            </w:r>
            <w:r w:rsidRPr="008B55F7">
              <w:rPr>
                <w:rFonts w:eastAsia="Times New Roman" w:cs="Arial"/>
                <w:b/>
                <w:bCs/>
                <w:color w:val="000000"/>
                <w:spacing w:val="0"/>
                <w:sz w:val="22"/>
                <w:lang w:eastAsia="zh-TW"/>
              </w:rPr>
              <w:t xml:space="preserve">Yes </w:t>
            </w:r>
            <w:r w:rsidR="008B01D0">
              <w:rPr>
                <w:rFonts w:cs="Arial" w:hint="eastAsia"/>
                <w:b/>
                <w:bCs/>
                <w:color w:val="000000"/>
                <w:spacing w:val="0"/>
                <w:sz w:val="22"/>
                <w:lang w:eastAsia="zh-TW"/>
              </w:rPr>
              <w:t xml:space="preserve"> </w:t>
            </w:r>
            <w:r w:rsidR="00CD2A54">
              <w:rPr>
                <w:rFonts w:ascii="MS Gothic" w:eastAsia="MS Gothic" w:hAnsi="MS Gothic"/>
                <w:sz w:val="28"/>
              </w:rPr>
              <w:fldChar w:fldCharType="begin">
                <w:ffData>
                  <w:name w:val=""/>
                  <w:enabled/>
                  <w:calcOnExit w:val="0"/>
                  <w:checkBox>
                    <w:sizeAuto/>
                    <w:default w:val="0"/>
                  </w:checkBox>
                </w:ffData>
              </w:fldChar>
            </w:r>
            <w:r w:rsidR="00CD2A54">
              <w:rPr>
                <w:rFonts w:ascii="MS Gothic" w:eastAsia="MS Gothic" w:hAnsi="MS Gothic"/>
                <w:sz w:val="28"/>
              </w:rPr>
              <w:instrText xml:space="preserve"> FORMCHECKBOX </w:instrText>
            </w:r>
            <w:r w:rsidR="00000000">
              <w:rPr>
                <w:rFonts w:ascii="MS Gothic" w:eastAsia="MS Gothic" w:hAnsi="MS Gothic"/>
                <w:sz w:val="28"/>
              </w:rPr>
            </w:r>
            <w:r w:rsidR="00000000">
              <w:rPr>
                <w:rFonts w:ascii="MS Gothic" w:eastAsia="MS Gothic" w:hAnsi="MS Gothic"/>
                <w:sz w:val="28"/>
              </w:rPr>
              <w:fldChar w:fldCharType="separate"/>
            </w:r>
            <w:r w:rsidR="00CD2A54">
              <w:rPr>
                <w:rFonts w:ascii="MS Gothic" w:eastAsia="MS Gothic" w:hAnsi="MS Gothic"/>
                <w:sz w:val="28"/>
              </w:rPr>
              <w:fldChar w:fldCharType="end"/>
            </w:r>
            <w:r w:rsidR="008B01D0">
              <w:rPr>
                <w:rFonts w:ascii="MS Gothic" w:hAnsi="MS Gothic" w:hint="eastAsia"/>
                <w:sz w:val="28"/>
                <w:lang w:eastAsia="zh-TW"/>
              </w:rPr>
              <w:t xml:space="preserve"> </w:t>
            </w:r>
            <w:r w:rsidRPr="008B55F7">
              <w:rPr>
                <w:rFonts w:eastAsia="Times New Roman" w:cs="Arial"/>
                <w:b/>
                <w:bCs/>
                <w:color w:val="000000"/>
                <w:spacing w:val="0"/>
                <w:sz w:val="22"/>
                <w:lang w:eastAsia="zh-TW"/>
              </w:rPr>
              <w:t>No</w:t>
            </w:r>
            <w:r>
              <w:rPr>
                <w:rFonts w:cs="Arial" w:hint="eastAsia"/>
                <w:b/>
                <w:bCs/>
                <w:color w:val="000000"/>
                <w:spacing w:val="0"/>
                <w:sz w:val="22"/>
                <w:lang w:eastAsia="zh-TW"/>
              </w:rPr>
              <w:t xml:space="preserve"> </w:t>
            </w:r>
            <w:r w:rsidR="00EB11FB">
              <w:rPr>
                <w:rFonts w:cs="Arial" w:hint="eastAsia"/>
                <w:b/>
                <w:bCs/>
                <w:color w:val="000000"/>
                <w:spacing w:val="0"/>
                <w:sz w:val="22"/>
                <w:lang w:eastAsia="zh-TW"/>
              </w:rPr>
              <w:t>(</w:t>
            </w:r>
            <w:r w:rsidRPr="008B55F7">
              <w:rPr>
                <w:rFonts w:eastAsia="Times New Roman" w:cs="Arial"/>
                <w:b/>
                <w:bCs/>
                <w:color w:val="000000"/>
                <w:spacing w:val="0"/>
                <w:sz w:val="22"/>
                <w:lang w:eastAsia="zh-TW"/>
              </w:rPr>
              <w:t>If no, please specify currency</w:t>
            </w:r>
            <w:r>
              <w:rPr>
                <w:rFonts w:cs="Arial" w:hint="eastAsia"/>
                <w:b/>
                <w:bCs/>
                <w:color w:val="000000"/>
                <w:spacing w:val="0"/>
                <w:sz w:val="22"/>
                <w:lang w:eastAsia="zh-TW"/>
              </w:rPr>
              <w:t>: _______________________</w:t>
            </w:r>
            <w:r w:rsidR="00EB11FB">
              <w:rPr>
                <w:rFonts w:cs="Arial" w:hint="eastAsia"/>
                <w:b/>
                <w:bCs/>
                <w:color w:val="000000"/>
                <w:spacing w:val="0"/>
                <w:sz w:val="22"/>
                <w:lang w:eastAsia="zh-TW"/>
              </w:rPr>
              <w:t>)</w:t>
            </w:r>
          </w:p>
        </w:tc>
      </w:tr>
    </w:tbl>
    <w:p w14:paraId="0D1BD95F" w14:textId="3E196548" w:rsidR="008B55F7" w:rsidRPr="0083224C" w:rsidRDefault="008B55F7" w:rsidP="00E93629">
      <w:pPr>
        <w:pStyle w:val="Heading1"/>
        <w:rPr>
          <w:rFonts w:eastAsia="PMingLiU"/>
        </w:rPr>
      </w:pPr>
      <w:r w:rsidRPr="0083224C">
        <w:rPr>
          <w:rFonts w:eastAsia="PMingLiU" w:hint="eastAsia"/>
        </w:rPr>
        <w:lastRenderedPageBreak/>
        <w:t xml:space="preserve">Section </w:t>
      </w:r>
      <w:r w:rsidR="0083224C">
        <w:rPr>
          <w:rFonts w:eastAsia="PMingLiU" w:hint="eastAsia"/>
        </w:rPr>
        <w:t>5</w:t>
      </w:r>
      <w:r w:rsidR="005E10C6">
        <w:rPr>
          <w:rFonts w:eastAsia="PMingLiU"/>
        </w:rPr>
        <w:t xml:space="preserve"> –</w:t>
      </w:r>
      <w:r w:rsidRPr="0083224C">
        <w:rPr>
          <w:rFonts w:eastAsia="PMingLiU" w:hint="eastAsia"/>
        </w:rPr>
        <w:t xml:space="preserve"> </w:t>
      </w:r>
      <w:r w:rsidR="009905C8" w:rsidRPr="0083224C">
        <w:t>Student Declaration</w:t>
      </w:r>
    </w:p>
    <w:p w14:paraId="0CDFC01D" w14:textId="77605C71" w:rsidR="00EB11FB" w:rsidRDefault="00EB11FB" w:rsidP="00EB11FB">
      <w:pPr>
        <w:pStyle w:val="ListParagraph"/>
        <w:numPr>
          <w:ilvl w:val="0"/>
          <w:numId w:val="50"/>
        </w:numPr>
        <w:rPr>
          <w:lang w:eastAsia="zh-TW"/>
        </w:rPr>
      </w:pPr>
      <w:r>
        <w:rPr>
          <w:lang w:eastAsia="zh-TW"/>
        </w:rPr>
        <w:t>I authorise TasTAFE to refund the fees to the bank account nominated in Section 4.</w:t>
      </w:r>
    </w:p>
    <w:p w14:paraId="07657EE2" w14:textId="55AD2EF6" w:rsidR="00EB11FB" w:rsidRDefault="00EB11FB" w:rsidP="00EB11FB">
      <w:pPr>
        <w:pStyle w:val="ListParagraph"/>
        <w:numPr>
          <w:ilvl w:val="0"/>
          <w:numId w:val="50"/>
        </w:numPr>
        <w:rPr>
          <w:lang w:eastAsia="zh-TW"/>
        </w:rPr>
      </w:pPr>
      <w:r>
        <w:rPr>
          <w:lang w:eastAsia="zh-TW"/>
        </w:rPr>
        <w:t xml:space="preserve">I understand the risks associated with nominating a </w:t>
      </w:r>
      <w:r w:rsidR="0083224C">
        <w:rPr>
          <w:lang w:eastAsia="zh-TW"/>
        </w:rPr>
        <w:t>third-party</w:t>
      </w:r>
      <w:r>
        <w:rPr>
          <w:lang w:eastAsia="zh-TW"/>
        </w:rPr>
        <w:t xml:space="preserve"> account and I take full responsibility of any monies lost if I choose to nominate a </w:t>
      </w:r>
      <w:r w:rsidR="006074CA">
        <w:rPr>
          <w:lang w:eastAsia="zh-TW"/>
        </w:rPr>
        <w:t>third-party</w:t>
      </w:r>
      <w:r>
        <w:rPr>
          <w:lang w:eastAsia="zh-TW"/>
        </w:rPr>
        <w:t xml:space="preserve"> account to receive my refund.</w:t>
      </w:r>
    </w:p>
    <w:p w14:paraId="2263A4C9" w14:textId="064AEFE8" w:rsidR="00EB11FB" w:rsidRPr="006074CA" w:rsidRDefault="00EB11FB" w:rsidP="00EB11FB">
      <w:pPr>
        <w:pStyle w:val="ListParagraph"/>
        <w:numPr>
          <w:ilvl w:val="0"/>
          <w:numId w:val="50"/>
        </w:numPr>
        <w:rPr>
          <w:lang w:eastAsia="zh-TW"/>
        </w:rPr>
      </w:pPr>
      <w:r w:rsidRPr="006074CA">
        <w:rPr>
          <w:lang w:eastAsia="zh-TW"/>
        </w:rPr>
        <w:t>I understand that TasTAFE will refund the fees in Australian dollars (AUD) and is not responsible for any monies lost due to currency exchange rates and transaction fees charged by the banks.</w:t>
      </w:r>
    </w:p>
    <w:p w14:paraId="44828145" w14:textId="67BF48CE" w:rsidR="00EB11FB" w:rsidRDefault="00EB11FB" w:rsidP="00EB11FB">
      <w:pPr>
        <w:pStyle w:val="ListParagraph"/>
        <w:numPr>
          <w:ilvl w:val="0"/>
          <w:numId w:val="50"/>
        </w:numPr>
        <w:rPr>
          <w:lang w:eastAsia="zh-TW"/>
        </w:rPr>
      </w:pPr>
      <w:r>
        <w:rPr>
          <w:lang w:eastAsia="zh-TW"/>
        </w:rPr>
        <w:t>I understand that this refund application will be assessed as per the Refund Policy in the TasTAFE terms and conditions that I had signed at the time of my application to study at TasTAFE.</w:t>
      </w:r>
    </w:p>
    <w:p w14:paraId="464DD081" w14:textId="1499B63F" w:rsidR="00EB11FB" w:rsidRDefault="00EB11FB" w:rsidP="00EB11FB">
      <w:pPr>
        <w:pStyle w:val="ListParagraph"/>
        <w:numPr>
          <w:ilvl w:val="0"/>
          <w:numId w:val="50"/>
        </w:numPr>
        <w:rPr>
          <w:lang w:eastAsia="zh-TW"/>
        </w:rPr>
      </w:pPr>
      <w:r>
        <w:rPr>
          <w:lang w:eastAsia="zh-TW"/>
        </w:rPr>
        <w:t>I understand that TasTAFE may access VEVO to determine my location and visa status (if applicable) while assessing my refund request.</w:t>
      </w:r>
    </w:p>
    <w:p w14:paraId="2F0FE3CE" w14:textId="0DBEC7CE" w:rsidR="00EB11FB" w:rsidRDefault="00EB11FB" w:rsidP="0083224C">
      <w:pPr>
        <w:pStyle w:val="ListParagraph"/>
        <w:numPr>
          <w:ilvl w:val="0"/>
          <w:numId w:val="50"/>
        </w:numPr>
        <w:rPr>
          <w:lang w:eastAsia="zh-TW"/>
        </w:rPr>
      </w:pPr>
      <w:r>
        <w:rPr>
          <w:lang w:eastAsia="zh-TW"/>
        </w:rPr>
        <w:t xml:space="preserve">I declare that all the information provided on this form is accurate and complete. </w:t>
      </w:r>
    </w:p>
    <w:p w14:paraId="0CB1B894" w14:textId="5868E13B" w:rsidR="00BF0E21" w:rsidRDefault="00EB11FB" w:rsidP="00ED6BD0">
      <w:pPr>
        <w:pStyle w:val="ListParagraph"/>
        <w:numPr>
          <w:ilvl w:val="0"/>
          <w:numId w:val="50"/>
        </w:numPr>
        <w:rPr>
          <w:lang w:eastAsia="zh-TW"/>
        </w:rPr>
      </w:pPr>
      <w:r>
        <w:rPr>
          <w:lang w:eastAsia="zh-TW"/>
        </w:rPr>
        <w:t>I understand that providing inaccurate information or withholding relevant details may delay the processing of my application.</w:t>
      </w:r>
    </w:p>
    <w:tbl>
      <w:tblPr>
        <w:tblW w:w="94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8"/>
      </w:tblGrid>
      <w:tr w:rsidR="00ED6BD0" w:rsidRPr="00ED6BD0" w14:paraId="674EA9F2" w14:textId="77777777" w:rsidTr="00E93629">
        <w:trPr>
          <w:trHeight w:val="496"/>
        </w:trPr>
        <w:tc>
          <w:tcPr>
            <w:tcW w:w="9418" w:type="dxa"/>
            <w:shd w:val="clear" w:color="000000" w:fill="F2F2F2"/>
            <w:vAlign w:val="center"/>
            <w:hideMark/>
          </w:tcPr>
          <w:p w14:paraId="0A9A94E4" w14:textId="77777777"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 xml:space="preserve">Student Name: </w:t>
            </w:r>
          </w:p>
        </w:tc>
      </w:tr>
      <w:tr w:rsidR="00ED6BD0" w:rsidRPr="00ED6BD0" w14:paraId="0EA5C2F8" w14:textId="77777777" w:rsidTr="00E93629">
        <w:trPr>
          <w:trHeight w:val="496"/>
        </w:trPr>
        <w:tc>
          <w:tcPr>
            <w:tcW w:w="9418" w:type="dxa"/>
            <w:shd w:val="clear" w:color="auto" w:fill="auto"/>
            <w:vAlign w:val="center"/>
            <w:hideMark/>
          </w:tcPr>
          <w:p w14:paraId="4FDA8ED1" w14:textId="77777777"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 xml:space="preserve">Student Signature: </w:t>
            </w:r>
          </w:p>
        </w:tc>
      </w:tr>
      <w:tr w:rsidR="00ED6BD0" w:rsidRPr="00ED6BD0" w14:paraId="7FAA0203" w14:textId="77777777" w:rsidTr="00E93629">
        <w:trPr>
          <w:trHeight w:val="496"/>
        </w:trPr>
        <w:tc>
          <w:tcPr>
            <w:tcW w:w="9418" w:type="dxa"/>
            <w:shd w:val="clear" w:color="000000" w:fill="F2F2F2"/>
            <w:vAlign w:val="center"/>
            <w:hideMark/>
          </w:tcPr>
          <w:p w14:paraId="08354BCF" w14:textId="32952CF1"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Date</w:t>
            </w:r>
            <w:r>
              <w:rPr>
                <w:rFonts w:cs="Arial" w:hint="eastAsia"/>
                <w:b/>
                <w:bCs/>
                <w:color w:val="000000"/>
                <w:spacing w:val="0"/>
                <w:szCs w:val="24"/>
                <w:lang w:eastAsia="zh-TW"/>
              </w:rPr>
              <w:t xml:space="preserve"> (DD/MM/YYYY)</w:t>
            </w:r>
            <w:r w:rsidRPr="00ED6BD0">
              <w:rPr>
                <w:rFonts w:eastAsia="Times New Roman" w:cs="Arial"/>
                <w:b/>
                <w:bCs/>
                <w:color w:val="000000"/>
                <w:spacing w:val="0"/>
                <w:szCs w:val="24"/>
                <w:lang w:eastAsia="zh-TW"/>
              </w:rPr>
              <w:t xml:space="preserve">: </w:t>
            </w:r>
          </w:p>
        </w:tc>
      </w:tr>
    </w:tbl>
    <w:p w14:paraId="313B3425" w14:textId="73E241E0" w:rsidR="0083224C" w:rsidRPr="00E93629" w:rsidRDefault="0083224C" w:rsidP="00E93629">
      <w:pPr>
        <w:pStyle w:val="Heading1"/>
      </w:pPr>
      <w:r w:rsidRPr="00E93629">
        <w:rPr>
          <w:rFonts w:hint="eastAsia"/>
        </w:rPr>
        <w:t>Section 6</w:t>
      </w:r>
      <w:r w:rsidR="005E10C6" w:rsidRPr="00E93629">
        <w:t xml:space="preserve"> –</w:t>
      </w:r>
      <w:r w:rsidRPr="00E93629">
        <w:rPr>
          <w:rFonts w:hint="eastAsia"/>
        </w:rPr>
        <w:t xml:space="preserve"> Office Use Only</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ED6BD0" w:rsidRPr="00ED6BD0" w14:paraId="5FBE7E7F" w14:textId="77777777" w:rsidTr="00E93629">
        <w:trPr>
          <w:trHeight w:val="725"/>
        </w:trPr>
        <w:tc>
          <w:tcPr>
            <w:tcW w:w="9356" w:type="dxa"/>
            <w:shd w:val="clear" w:color="000000" w:fill="F2F2F2"/>
            <w:vAlign w:val="center"/>
            <w:hideMark/>
          </w:tcPr>
          <w:p w14:paraId="77BC04A1" w14:textId="77777777" w:rsidR="00ED6BD0" w:rsidRPr="00E93629" w:rsidRDefault="00ED6BD0" w:rsidP="00ED6BD0">
            <w:pPr>
              <w:spacing w:before="0" w:after="0" w:line="240" w:lineRule="auto"/>
              <w:rPr>
                <w:rFonts w:cs="Arial"/>
                <w:b/>
                <w:bCs/>
                <w:color w:val="000000"/>
                <w:spacing w:val="0"/>
                <w:sz w:val="22"/>
                <w:lang w:eastAsia="zh-TW"/>
              </w:rPr>
            </w:pPr>
            <w:r w:rsidRPr="00E93629">
              <w:rPr>
                <w:rFonts w:eastAsia="Times New Roman" w:cs="Arial"/>
                <w:b/>
                <w:bCs/>
                <w:color w:val="000000"/>
                <w:spacing w:val="0"/>
                <w:sz w:val="22"/>
                <w:lang w:eastAsia="zh-TW"/>
              </w:rPr>
              <w:t xml:space="preserve">Approved </w:t>
            </w:r>
            <w:r w:rsidRPr="00E93629">
              <w:rPr>
                <w:rFonts w:eastAsia="Times New Roman" w:cs="Arial"/>
                <w:b/>
                <w:bCs/>
                <w:color w:val="000000"/>
                <w:spacing w:val="0"/>
                <w:sz w:val="22"/>
                <w:lang w:eastAsia="zh-TW"/>
              </w:rPr>
              <w:fldChar w:fldCharType="begin">
                <w:ffData>
                  <w:name w:val="Check4"/>
                  <w:enabled/>
                  <w:calcOnExit w:val="0"/>
                  <w:checkBox>
                    <w:sizeAuto/>
                    <w:default w:val="0"/>
                  </w:checkBox>
                </w:ffData>
              </w:fldChar>
            </w:r>
            <w:bookmarkStart w:id="4" w:name="Check4"/>
            <w:r w:rsidRPr="00E93629">
              <w:rPr>
                <w:rFonts w:eastAsia="Times New Roman" w:cs="Arial"/>
                <w:b/>
                <w:bCs/>
                <w:color w:val="000000"/>
                <w:spacing w:val="0"/>
                <w:sz w:val="22"/>
                <w:lang w:eastAsia="zh-TW"/>
              </w:rPr>
              <w:instrText xml:space="preserve"> FORMCHECKBOX </w:instrText>
            </w:r>
            <w:r w:rsidR="00000000">
              <w:rPr>
                <w:rFonts w:eastAsia="Times New Roman" w:cs="Arial"/>
                <w:b/>
                <w:bCs/>
                <w:color w:val="000000"/>
                <w:spacing w:val="0"/>
                <w:sz w:val="22"/>
                <w:lang w:eastAsia="zh-TW"/>
              </w:rPr>
            </w:r>
            <w:r w:rsidR="00000000">
              <w:rPr>
                <w:rFonts w:eastAsia="Times New Roman" w:cs="Arial"/>
                <w:b/>
                <w:bCs/>
                <w:color w:val="000000"/>
                <w:spacing w:val="0"/>
                <w:sz w:val="22"/>
                <w:lang w:eastAsia="zh-TW"/>
              </w:rPr>
              <w:fldChar w:fldCharType="separate"/>
            </w:r>
            <w:r w:rsidRPr="00E93629">
              <w:rPr>
                <w:rFonts w:eastAsia="Times New Roman" w:cs="Arial"/>
                <w:b/>
                <w:bCs/>
                <w:color w:val="000000"/>
                <w:spacing w:val="0"/>
                <w:sz w:val="22"/>
                <w:lang w:eastAsia="zh-TW"/>
              </w:rPr>
              <w:fldChar w:fldCharType="end"/>
            </w:r>
            <w:bookmarkEnd w:id="4"/>
            <w:r w:rsidRPr="00E93629">
              <w:rPr>
                <w:rFonts w:eastAsia="Times New Roman" w:cs="Arial"/>
                <w:b/>
                <w:bCs/>
                <w:color w:val="000000"/>
                <w:spacing w:val="0"/>
                <w:sz w:val="22"/>
                <w:lang w:eastAsia="zh-TW"/>
              </w:rPr>
              <w:t>Yes</w:t>
            </w:r>
            <w:r w:rsidRPr="00E93629">
              <w:rPr>
                <w:rFonts w:cs="Arial" w:hint="eastAsia"/>
                <w:b/>
                <w:bCs/>
                <w:color w:val="000000"/>
                <w:spacing w:val="0"/>
                <w:sz w:val="22"/>
                <w:lang w:eastAsia="zh-TW"/>
              </w:rPr>
              <w:t xml:space="preserve"> </w:t>
            </w:r>
            <w:r w:rsidRPr="00E93629">
              <w:rPr>
                <w:rFonts w:eastAsia="Times New Roman" w:cs="Arial"/>
                <w:b/>
                <w:bCs/>
                <w:color w:val="000000"/>
                <w:spacing w:val="0"/>
                <w:sz w:val="22"/>
                <w:lang w:eastAsia="zh-TW"/>
              </w:rPr>
              <w:t xml:space="preserve"> </w:t>
            </w:r>
            <w:r w:rsidRPr="00E93629">
              <w:rPr>
                <w:rFonts w:eastAsia="Times New Roman" w:cs="Arial"/>
                <w:b/>
                <w:bCs/>
                <w:color w:val="000000"/>
                <w:spacing w:val="0"/>
                <w:sz w:val="22"/>
                <w:lang w:eastAsia="zh-TW"/>
              </w:rPr>
              <w:fldChar w:fldCharType="begin">
                <w:ffData>
                  <w:name w:val="Check4"/>
                  <w:enabled/>
                  <w:calcOnExit w:val="0"/>
                  <w:checkBox>
                    <w:sizeAuto/>
                    <w:default w:val="0"/>
                  </w:checkBox>
                </w:ffData>
              </w:fldChar>
            </w:r>
            <w:r w:rsidRPr="00E93629">
              <w:rPr>
                <w:rFonts w:eastAsia="Times New Roman" w:cs="Arial"/>
                <w:b/>
                <w:bCs/>
                <w:color w:val="000000"/>
                <w:spacing w:val="0"/>
                <w:sz w:val="22"/>
                <w:lang w:eastAsia="zh-TW"/>
              </w:rPr>
              <w:instrText xml:space="preserve"> FORMCHECKBOX </w:instrText>
            </w:r>
            <w:r w:rsidR="00000000">
              <w:rPr>
                <w:rFonts w:eastAsia="Times New Roman" w:cs="Arial"/>
                <w:b/>
                <w:bCs/>
                <w:color w:val="000000"/>
                <w:spacing w:val="0"/>
                <w:sz w:val="22"/>
                <w:lang w:eastAsia="zh-TW"/>
              </w:rPr>
            </w:r>
            <w:r w:rsidR="00000000">
              <w:rPr>
                <w:rFonts w:eastAsia="Times New Roman" w:cs="Arial"/>
                <w:b/>
                <w:bCs/>
                <w:color w:val="000000"/>
                <w:spacing w:val="0"/>
                <w:sz w:val="22"/>
                <w:lang w:eastAsia="zh-TW"/>
              </w:rPr>
              <w:fldChar w:fldCharType="separate"/>
            </w:r>
            <w:r w:rsidRPr="00E93629">
              <w:rPr>
                <w:rFonts w:eastAsia="Times New Roman" w:cs="Arial"/>
                <w:b/>
                <w:bCs/>
                <w:color w:val="000000"/>
                <w:spacing w:val="0"/>
                <w:sz w:val="22"/>
                <w:lang w:eastAsia="zh-TW"/>
              </w:rPr>
              <w:fldChar w:fldCharType="end"/>
            </w:r>
            <w:r w:rsidRPr="00E93629">
              <w:rPr>
                <w:rFonts w:eastAsia="Times New Roman" w:cs="Arial"/>
                <w:b/>
                <w:bCs/>
                <w:color w:val="000000"/>
                <w:spacing w:val="0"/>
                <w:sz w:val="22"/>
                <w:lang w:eastAsia="zh-TW"/>
              </w:rPr>
              <w:t>No</w:t>
            </w:r>
          </w:p>
          <w:p w14:paraId="32361488" w14:textId="4A92A3B8" w:rsidR="00ED6BD0" w:rsidRPr="00E93629" w:rsidRDefault="00ED6BD0" w:rsidP="00ED6BD0">
            <w:pPr>
              <w:spacing w:before="0" w:after="0" w:line="240" w:lineRule="auto"/>
              <w:rPr>
                <w:rFonts w:cs="Arial"/>
                <w:b/>
                <w:bCs/>
                <w:color w:val="000000"/>
                <w:spacing w:val="0"/>
                <w:szCs w:val="24"/>
                <w:lang w:eastAsia="zh-TW"/>
              </w:rPr>
            </w:pPr>
            <w:r w:rsidRPr="00E93629">
              <w:rPr>
                <w:rFonts w:eastAsia="Times New Roman" w:cs="Arial"/>
                <w:b/>
                <w:bCs/>
                <w:color w:val="000000"/>
                <w:spacing w:val="0"/>
                <w:sz w:val="22"/>
                <w:lang w:eastAsia="zh-TW"/>
              </w:rPr>
              <w:t>Reason of non-approval</w:t>
            </w:r>
            <w:r w:rsidRPr="00E93629">
              <w:rPr>
                <w:rFonts w:cs="Arial" w:hint="eastAsia"/>
                <w:b/>
                <w:bCs/>
                <w:color w:val="000000"/>
                <w:spacing w:val="0"/>
                <w:sz w:val="22"/>
                <w:lang w:eastAsia="zh-TW"/>
              </w:rPr>
              <w:t xml:space="preserve">: </w:t>
            </w:r>
            <w:r w:rsidRPr="00E93629">
              <w:rPr>
                <w:rFonts w:cs="Arial" w:hint="eastAsia"/>
                <w:b/>
                <w:bCs/>
                <w:color w:val="000000"/>
                <w:spacing w:val="0"/>
                <w:szCs w:val="24"/>
                <w:lang w:eastAsia="zh-TW"/>
              </w:rPr>
              <w:t>______________________________________________</w:t>
            </w:r>
          </w:p>
        </w:tc>
      </w:tr>
      <w:tr w:rsidR="00ED6BD0" w:rsidRPr="00ED6BD0" w14:paraId="1D242072" w14:textId="77777777" w:rsidTr="00E93629">
        <w:trPr>
          <w:trHeight w:val="480"/>
        </w:trPr>
        <w:tc>
          <w:tcPr>
            <w:tcW w:w="9356" w:type="dxa"/>
            <w:shd w:val="clear" w:color="auto" w:fill="FFFFFF" w:themeFill="background1"/>
            <w:vAlign w:val="center"/>
            <w:hideMark/>
          </w:tcPr>
          <w:p w14:paraId="3C40CDCE" w14:textId="0616C3D1" w:rsidR="00ED6BD0" w:rsidRPr="00E93629" w:rsidRDefault="00C12AC6" w:rsidP="00ED6BD0">
            <w:pPr>
              <w:spacing w:before="0" w:after="0" w:line="240" w:lineRule="auto"/>
              <w:rPr>
                <w:rFonts w:cs="Arial"/>
                <w:b/>
                <w:bCs/>
                <w:color w:val="000000"/>
                <w:spacing w:val="0"/>
                <w:szCs w:val="24"/>
                <w:lang w:eastAsia="zh-TW"/>
              </w:rPr>
            </w:pPr>
            <w:r w:rsidRPr="00E93629">
              <w:rPr>
                <w:rFonts w:eastAsia="Times New Roman" w:cs="Arial"/>
                <w:b/>
                <w:bCs/>
                <w:color w:val="000000"/>
                <w:spacing w:val="0"/>
                <w:szCs w:val="24"/>
                <w:lang w:eastAsia="zh-TW"/>
              </w:rPr>
              <w:t>Forwarded to TasTAFE Finance</w:t>
            </w:r>
            <w:r w:rsidR="00ED6BD0" w:rsidRPr="00E93629">
              <w:rPr>
                <w:rFonts w:eastAsia="Times New Roman" w:cs="Arial"/>
                <w:b/>
                <w:bCs/>
                <w:color w:val="000000"/>
                <w:spacing w:val="0"/>
                <w:szCs w:val="24"/>
                <w:lang w:eastAsia="zh-TW"/>
              </w:rPr>
              <w:t xml:space="preserve"> </w:t>
            </w:r>
            <w:r w:rsidR="00ED6BD0" w:rsidRPr="00E93629">
              <w:rPr>
                <w:rFonts w:eastAsia="Times New Roman" w:cs="Arial"/>
                <w:b/>
                <w:bCs/>
                <w:color w:val="000000"/>
                <w:spacing w:val="0"/>
                <w:szCs w:val="24"/>
                <w:lang w:eastAsia="zh-TW"/>
              </w:rPr>
              <w:fldChar w:fldCharType="begin">
                <w:ffData>
                  <w:name w:val="Check4"/>
                  <w:enabled/>
                  <w:calcOnExit w:val="0"/>
                  <w:checkBox>
                    <w:sizeAuto/>
                    <w:default w:val="0"/>
                  </w:checkBox>
                </w:ffData>
              </w:fldChar>
            </w:r>
            <w:r w:rsidR="00ED6BD0" w:rsidRPr="00E93629">
              <w:rPr>
                <w:rFonts w:eastAsia="Times New Roman" w:cs="Arial"/>
                <w:b/>
                <w:bCs/>
                <w:color w:val="000000"/>
                <w:spacing w:val="0"/>
                <w:szCs w:val="24"/>
                <w:lang w:eastAsia="zh-TW"/>
              </w:rPr>
              <w:instrText xml:space="preserve"> FORMCHECKBOX </w:instrText>
            </w:r>
            <w:r w:rsidR="00000000">
              <w:rPr>
                <w:rFonts w:eastAsia="Times New Roman" w:cs="Arial"/>
                <w:b/>
                <w:bCs/>
                <w:color w:val="000000"/>
                <w:spacing w:val="0"/>
                <w:szCs w:val="24"/>
                <w:lang w:eastAsia="zh-TW"/>
              </w:rPr>
            </w:r>
            <w:r w:rsidR="00000000">
              <w:rPr>
                <w:rFonts w:eastAsia="Times New Roman" w:cs="Arial"/>
                <w:b/>
                <w:bCs/>
                <w:color w:val="000000"/>
                <w:spacing w:val="0"/>
                <w:szCs w:val="24"/>
                <w:lang w:eastAsia="zh-TW"/>
              </w:rPr>
              <w:fldChar w:fldCharType="separate"/>
            </w:r>
            <w:r w:rsidR="00ED6BD0" w:rsidRPr="00E93629">
              <w:rPr>
                <w:rFonts w:eastAsia="Times New Roman" w:cs="Arial"/>
                <w:b/>
                <w:bCs/>
                <w:color w:val="000000"/>
                <w:spacing w:val="0"/>
                <w:szCs w:val="24"/>
                <w:lang w:eastAsia="zh-TW"/>
              </w:rPr>
              <w:fldChar w:fldCharType="end"/>
            </w:r>
            <w:r w:rsidR="00ED6BD0" w:rsidRPr="00E93629">
              <w:rPr>
                <w:rFonts w:eastAsia="Times New Roman" w:cs="Arial"/>
                <w:b/>
                <w:bCs/>
                <w:color w:val="000000"/>
                <w:spacing w:val="0"/>
                <w:szCs w:val="24"/>
                <w:lang w:eastAsia="zh-TW"/>
              </w:rPr>
              <w:t>Yes</w:t>
            </w:r>
            <w:r w:rsidR="00ED6BD0" w:rsidRPr="00E93629">
              <w:rPr>
                <w:rFonts w:cs="Arial" w:hint="eastAsia"/>
                <w:b/>
                <w:bCs/>
                <w:color w:val="000000"/>
                <w:spacing w:val="0"/>
                <w:szCs w:val="24"/>
                <w:lang w:eastAsia="zh-TW"/>
              </w:rPr>
              <w:t xml:space="preserve"> </w:t>
            </w:r>
            <w:r w:rsidR="00ED6BD0" w:rsidRPr="00E93629">
              <w:rPr>
                <w:rFonts w:eastAsia="Times New Roman" w:cs="Arial"/>
                <w:b/>
                <w:bCs/>
                <w:color w:val="000000"/>
                <w:spacing w:val="0"/>
                <w:szCs w:val="24"/>
                <w:lang w:eastAsia="zh-TW"/>
              </w:rPr>
              <w:t xml:space="preserve"> </w:t>
            </w:r>
            <w:r w:rsidR="00ED6BD0" w:rsidRPr="00E93629">
              <w:rPr>
                <w:rFonts w:eastAsia="Times New Roman" w:cs="Arial"/>
                <w:b/>
                <w:bCs/>
                <w:color w:val="000000"/>
                <w:spacing w:val="0"/>
                <w:szCs w:val="24"/>
                <w:lang w:eastAsia="zh-TW"/>
              </w:rPr>
              <w:fldChar w:fldCharType="begin">
                <w:ffData>
                  <w:name w:val="Check4"/>
                  <w:enabled/>
                  <w:calcOnExit w:val="0"/>
                  <w:checkBox>
                    <w:sizeAuto/>
                    <w:default w:val="0"/>
                  </w:checkBox>
                </w:ffData>
              </w:fldChar>
            </w:r>
            <w:r w:rsidR="00ED6BD0" w:rsidRPr="00E93629">
              <w:rPr>
                <w:rFonts w:eastAsia="Times New Roman" w:cs="Arial"/>
                <w:b/>
                <w:bCs/>
                <w:color w:val="000000"/>
                <w:spacing w:val="0"/>
                <w:szCs w:val="24"/>
                <w:lang w:eastAsia="zh-TW"/>
              </w:rPr>
              <w:instrText xml:space="preserve"> FORMCHECKBOX </w:instrText>
            </w:r>
            <w:r w:rsidR="00000000">
              <w:rPr>
                <w:rFonts w:eastAsia="Times New Roman" w:cs="Arial"/>
                <w:b/>
                <w:bCs/>
                <w:color w:val="000000"/>
                <w:spacing w:val="0"/>
                <w:szCs w:val="24"/>
                <w:lang w:eastAsia="zh-TW"/>
              </w:rPr>
            </w:r>
            <w:r w:rsidR="00000000">
              <w:rPr>
                <w:rFonts w:eastAsia="Times New Roman" w:cs="Arial"/>
                <w:b/>
                <w:bCs/>
                <w:color w:val="000000"/>
                <w:spacing w:val="0"/>
                <w:szCs w:val="24"/>
                <w:lang w:eastAsia="zh-TW"/>
              </w:rPr>
              <w:fldChar w:fldCharType="separate"/>
            </w:r>
            <w:r w:rsidR="00ED6BD0" w:rsidRPr="00E93629">
              <w:rPr>
                <w:rFonts w:eastAsia="Times New Roman" w:cs="Arial"/>
                <w:b/>
                <w:bCs/>
                <w:color w:val="000000"/>
                <w:spacing w:val="0"/>
                <w:szCs w:val="24"/>
                <w:lang w:eastAsia="zh-TW"/>
              </w:rPr>
              <w:fldChar w:fldCharType="end"/>
            </w:r>
            <w:r w:rsidR="00ED6BD0" w:rsidRPr="00E93629">
              <w:rPr>
                <w:rFonts w:eastAsia="Times New Roman" w:cs="Arial"/>
                <w:b/>
                <w:bCs/>
                <w:color w:val="000000"/>
                <w:spacing w:val="0"/>
                <w:szCs w:val="24"/>
                <w:lang w:eastAsia="zh-TW"/>
              </w:rPr>
              <w:t>No</w:t>
            </w:r>
          </w:p>
        </w:tc>
      </w:tr>
      <w:tr w:rsidR="00ED6BD0" w:rsidRPr="00ED6BD0" w14:paraId="512E9C26" w14:textId="77777777" w:rsidTr="00E93629">
        <w:trPr>
          <w:trHeight w:val="480"/>
        </w:trPr>
        <w:tc>
          <w:tcPr>
            <w:tcW w:w="9356" w:type="dxa"/>
            <w:shd w:val="clear" w:color="auto" w:fill="F2F2F2" w:themeFill="background1" w:themeFillShade="F2"/>
            <w:vAlign w:val="center"/>
            <w:hideMark/>
          </w:tcPr>
          <w:p w14:paraId="0DFD8045" w14:textId="77777777" w:rsidR="00ED6BD0" w:rsidRPr="00E93629" w:rsidRDefault="00ED6BD0" w:rsidP="00ED6BD0">
            <w:pPr>
              <w:spacing w:before="0" w:after="0" w:line="240" w:lineRule="auto"/>
              <w:rPr>
                <w:rFonts w:eastAsia="Times New Roman" w:cs="Arial"/>
                <w:b/>
                <w:bCs/>
                <w:color w:val="000000"/>
                <w:spacing w:val="0"/>
                <w:szCs w:val="24"/>
                <w:lang w:eastAsia="zh-TW"/>
              </w:rPr>
            </w:pPr>
            <w:r w:rsidRPr="00E93629">
              <w:rPr>
                <w:rFonts w:eastAsia="Times New Roman" w:cs="Arial"/>
                <w:b/>
                <w:bCs/>
                <w:color w:val="000000"/>
                <w:spacing w:val="0"/>
                <w:szCs w:val="24"/>
                <w:lang w:eastAsia="zh-TW"/>
              </w:rPr>
              <w:t>TasTAFE International Delegated Officer</w:t>
            </w:r>
          </w:p>
        </w:tc>
      </w:tr>
      <w:tr w:rsidR="00ED6BD0" w:rsidRPr="00ED6BD0" w14:paraId="3F002751" w14:textId="77777777" w:rsidTr="00E93629">
        <w:trPr>
          <w:trHeight w:val="480"/>
        </w:trPr>
        <w:tc>
          <w:tcPr>
            <w:tcW w:w="9356" w:type="dxa"/>
            <w:shd w:val="clear" w:color="000000" w:fill="F2F2F2"/>
            <w:vAlign w:val="center"/>
            <w:hideMark/>
          </w:tcPr>
          <w:p w14:paraId="042949C8" w14:textId="77777777" w:rsidR="00ED6BD0" w:rsidRPr="00E93629" w:rsidRDefault="00ED6BD0" w:rsidP="00ED6BD0">
            <w:pPr>
              <w:spacing w:before="0" w:after="0" w:line="240" w:lineRule="auto"/>
              <w:rPr>
                <w:rFonts w:eastAsia="Times New Roman" w:cs="Arial"/>
                <w:b/>
                <w:bCs/>
                <w:color w:val="000000"/>
                <w:spacing w:val="0"/>
                <w:szCs w:val="24"/>
                <w:lang w:eastAsia="zh-TW"/>
              </w:rPr>
            </w:pPr>
            <w:r w:rsidRPr="00E93629">
              <w:rPr>
                <w:rFonts w:eastAsia="Times New Roman" w:cs="Arial"/>
                <w:b/>
                <w:bCs/>
                <w:color w:val="000000"/>
                <w:spacing w:val="0"/>
                <w:szCs w:val="24"/>
                <w:lang w:eastAsia="zh-TW"/>
              </w:rPr>
              <w:t>Position:</w:t>
            </w:r>
          </w:p>
        </w:tc>
      </w:tr>
      <w:tr w:rsidR="00ED6BD0" w:rsidRPr="00ED6BD0" w14:paraId="55970AE4" w14:textId="77777777" w:rsidTr="00E93629">
        <w:trPr>
          <w:trHeight w:val="480"/>
        </w:trPr>
        <w:tc>
          <w:tcPr>
            <w:tcW w:w="9356" w:type="dxa"/>
            <w:shd w:val="clear" w:color="auto" w:fill="auto"/>
            <w:vAlign w:val="center"/>
            <w:hideMark/>
          </w:tcPr>
          <w:p w14:paraId="03F127F8" w14:textId="77777777" w:rsidR="00ED6BD0" w:rsidRPr="00E93629" w:rsidRDefault="00ED6BD0" w:rsidP="00ED6BD0">
            <w:pPr>
              <w:spacing w:before="0" w:after="0" w:line="240" w:lineRule="auto"/>
              <w:rPr>
                <w:rFonts w:eastAsia="Times New Roman" w:cs="Arial"/>
                <w:b/>
                <w:bCs/>
                <w:color w:val="000000"/>
                <w:spacing w:val="0"/>
                <w:szCs w:val="24"/>
                <w:lang w:eastAsia="zh-TW"/>
              </w:rPr>
            </w:pPr>
            <w:r w:rsidRPr="00E93629">
              <w:rPr>
                <w:rFonts w:eastAsia="Times New Roman" w:cs="Arial"/>
                <w:b/>
                <w:bCs/>
                <w:color w:val="000000"/>
                <w:spacing w:val="0"/>
                <w:szCs w:val="24"/>
                <w:lang w:eastAsia="zh-TW"/>
              </w:rPr>
              <w:t>Name:</w:t>
            </w:r>
          </w:p>
        </w:tc>
      </w:tr>
      <w:tr w:rsidR="00ED6BD0" w:rsidRPr="00ED6BD0" w14:paraId="2432E41F" w14:textId="77777777" w:rsidTr="00E93629">
        <w:trPr>
          <w:trHeight w:val="480"/>
        </w:trPr>
        <w:tc>
          <w:tcPr>
            <w:tcW w:w="9356" w:type="dxa"/>
            <w:shd w:val="clear" w:color="000000" w:fill="F2F2F2"/>
            <w:vAlign w:val="center"/>
            <w:hideMark/>
          </w:tcPr>
          <w:p w14:paraId="1E89B6B4" w14:textId="77777777" w:rsidR="00ED6BD0" w:rsidRPr="00E93629" w:rsidRDefault="00ED6BD0" w:rsidP="00ED6BD0">
            <w:pPr>
              <w:spacing w:before="0" w:after="0" w:line="240" w:lineRule="auto"/>
              <w:rPr>
                <w:rFonts w:eastAsia="Times New Roman" w:cs="Arial"/>
                <w:b/>
                <w:bCs/>
                <w:color w:val="000000"/>
                <w:spacing w:val="0"/>
                <w:szCs w:val="24"/>
                <w:lang w:eastAsia="zh-TW"/>
              </w:rPr>
            </w:pPr>
            <w:r w:rsidRPr="00E93629">
              <w:rPr>
                <w:rFonts w:eastAsia="Times New Roman" w:cs="Arial"/>
                <w:b/>
                <w:bCs/>
                <w:color w:val="000000"/>
                <w:spacing w:val="0"/>
                <w:szCs w:val="24"/>
                <w:lang w:eastAsia="zh-TW"/>
              </w:rPr>
              <w:t>Signature:</w:t>
            </w:r>
          </w:p>
        </w:tc>
      </w:tr>
      <w:tr w:rsidR="00ED6BD0" w:rsidRPr="00ED6BD0" w14:paraId="1DCF2056" w14:textId="77777777" w:rsidTr="00E93629">
        <w:trPr>
          <w:trHeight w:val="480"/>
        </w:trPr>
        <w:tc>
          <w:tcPr>
            <w:tcW w:w="9356" w:type="dxa"/>
            <w:shd w:val="clear" w:color="auto" w:fill="auto"/>
            <w:vAlign w:val="center"/>
            <w:hideMark/>
          </w:tcPr>
          <w:p w14:paraId="4F662CBD" w14:textId="184C98DC" w:rsidR="00ED6BD0" w:rsidRPr="00E93629" w:rsidRDefault="00ED6BD0" w:rsidP="00ED6BD0">
            <w:pPr>
              <w:spacing w:before="0" w:after="0" w:line="240" w:lineRule="auto"/>
              <w:rPr>
                <w:rFonts w:eastAsia="Times New Roman" w:cs="Arial"/>
                <w:b/>
                <w:bCs/>
                <w:color w:val="000000"/>
                <w:spacing w:val="0"/>
                <w:szCs w:val="24"/>
                <w:lang w:eastAsia="zh-TW"/>
              </w:rPr>
            </w:pPr>
            <w:r w:rsidRPr="00E93629">
              <w:rPr>
                <w:rFonts w:eastAsia="Times New Roman" w:cs="Arial"/>
                <w:b/>
                <w:bCs/>
                <w:color w:val="000000"/>
                <w:spacing w:val="0"/>
                <w:szCs w:val="24"/>
                <w:lang w:eastAsia="zh-TW"/>
              </w:rPr>
              <w:t>Date</w:t>
            </w:r>
            <w:r w:rsidRPr="00E93629">
              <w:rPr>
                <w:rFonts w:cs="Arial" w:hint="eastAsia"/>
                <w:b/>
                <w:bCs/>
                <w:color w:val="000000"/>
                <w:spacing w:val="0"/>
                <w:szCs w:val="24"/>
                <w:lang w:eastAsia="zh-TW"/>
              </w:rPr>
              <w:t xml:space="preserve"> (DD/MM/YYYY)</w:t>
            </w:r>
            <w:r w:rsidRPr="00E93629">
              <w:rPr>
                <w:rFonts w:eastAsia="Times New Roman" w:cs="Arial"/>
                <w:b/>
                <w:bCs/>
                <w:color w:val="000000"/>
                <w:spacing w:val="0"/>
                <w:szCs w:val="24"/>
                <w:lang w:eastAsia="zh-TW"/>
              </w:rPr>
              <w:t>:</w:t>
            </w:r>
          </w:p>
        </w:tc>
      </w:tr>
    </w:tbl>
    <w:bookmarkEnd w:id="0"/>
    <w:bookmarkEnd w:id="1"/>
    <w:p w14:paraId="130923B4" w14:textId="6E309EB0" w:rsidR="004F66E3" w:rsidRPr="00377421" w:rsidRDefault="00377421" w:rsidP="0083224C">
      <w:pPr>
        <w:rPr>
          <w:sz w:val="20"/>
          <w:szCs w:val="18"/>
          <w:lang w:eastAsia="zh-TW"/>
        </w:rPr>
      </w:pPr>
      <w:r w:rsidRPr="00377421">
        <w:rPr>
          <w:sz w:val="20"/>
          <w:szCs w:val="18"/>
          <w:lang w:eastAsia="zh-TW"/>
        </w:rPr>
        <w:t>Record Number: DOC/24/154082</w:t>
      </w:r>
    </w:p>
    <w:sectPr w:rsidR="004F66E3" w:rsidRPr="00377421" w:rsidSect="00CA5BD8">
      <w:headerReference w:type="even" r:id="rId11"/>
      <w:headerReference w:type="default" r:id="rId12"/>
      <w:footerReference w:type="even" r:id="rId13"/>
      <w:footerReference w:type="default" r:id="rId14"/>
      <w:footerReference w:type="first" r:id="rId15"/>
      <w:pgSz w:w="11906" w:h="16838" w:code="9"/>
      <w:pgMar w:top="1134" w:right="849" w:bottom="1985" w:left="1134" w:header="709" w:footer="48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CCB4E" w14:textId="77777777" w:rsidR="00E349BC" w:rsidRDefault="00E349BC" w:rsidP="00C37A29">
      <w:pPr>
        <w:spacing w:after="0"/>
      </w:pPr>
      <w:r>
        <w:separator/>
      </w:r>
    </w:p>
  </w:endnote>
  <w:endnote w:type="continuationSeparator" w:id="0">
    <w:p w14:paraId="540D0580" w14:textId="77777777" w:rsidR="00E349BC" w:rsidRDefault="00E349BC"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Gill Sans MT Std Light">
    <w:altName w:val="Calibri"/>
    <w:panose1 w:val="00000000000000000000"/>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SimHei">
    <w:altName w:val="黑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01534" w14:textId="78458151" w:rsidR="008303AF" w:rsidRDefault="00F06E03" w:rsidP="008303AF">
    <w:pPr>
      <w:pStyle w:val="Footer-Left"/>
    </w:pPr>
    <w:r>
      <w:rPr>
        <w:noProof/>
      </w:rPr>
      <mc:AlternateContent>
        <mc:Choice Requires="wpg">
          <w:drawing>
            <wp:anchor distT="0" distB="0" distL="114300" distR="215900" simplePos="0" relativeHeight="251657216" behindDoc="0" locked="1" layoutInCell="1" allowOverlap="1" wp14:anchorId="49D7F0EE" wp14:editId="34C8CE2E">
              <wp:simplePos x="0" y="0"/>
              <wp:positionH relativeFrom="page">
                <wp:align>left</wp:align>
              </wp:positionH>
              <wp:positionV relativeFrom="page">
                <wp:align>bottom</wp:align>
              </wp:positionV>
              <wp:extent cx="781050" cy="633730"/>
              <wp:effectExtent l="0" t="0" r="0" b="0"/>
              <wp:wrapSquare wrapText="bothSides"/>
              <wp:docPr id="70976423"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633730"/>
                        <a:chOff x="0" y="0"/>
                        <a:chExt cx="780862" cy="632236"/>
                      </a:xfrm>
                      <a:noFill/>
                    </wpg:grpSpPr>
                    <wps:wsp>
                      <wps:cNvPr id="1486203294"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46FE6632"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897793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9D7F0EE" id="Group 2" o:spid="_x0000_s1026" alt="&quot;&quot;" style="position:absolute;margin-left:0;margin-top:0;width:61.5pt;height:49.9pt;z-index:251657216;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">
              <v:shape id="Graphic 4" o:spid="_x0000_s1027"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46FE6632"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8"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" filled="f" stroked="f" strokeweight="1pt"/>
              <w10:wrap type="square" anchorx="page" anchory="page"/>
              <w10:anchorlock/>
            </v:group>
          </w:pict>
        </mc:Fallback>
      </mc:AlternateContent>
    </w:r>
    <w:r w:rsidR="008303AF">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Content>
        <w:r w:rsidR="00B25A25">
          <w:rPr>
            <w:rStyle w:val="Strong"/>
          </w:rPr>
          <w:t>Refund Request Form (International Education)</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54F91" w14:textId="345D630A" w:rsidR="00EB11FB" w:rsidRPr="00BF0E21" w:rsidRDefault="00885045" w:rsidP="00BF0E21">
    <w:pPr>
      <w:pStyle w:val="Footer-Left"/>
      <w:spacing w:before="120"/>
      <w:rPr>
        <w:b/>
        <w:bCs/>
        <w:szCs w:val="18"/>
        <w:lang w:eastAsia="zh-TW"/>
      </w:rPr>
    </w:pPr>
    <w:r>
      <w:rPr>
        <w:noProof/>
      </w:rPr>
      <w:drawing>
        <wp:anchor distT="0" distB="0" distL="114300" distR="114300" simplePos="0" relativeHeight="251658240" behindDoc="1" locked="1" layoutInCell="1" allowOverlap="1" wp14:anchorId="78686FC3" wp14:editId="599492A2">
          <wp:simplePos x="0" y="0"/>
          <wp:positionH relativeFrom="page">
            <wp:posOffset>5680710</wp:posOffset>
          </wp:positionH>
          <wp:positionV relativeFrom="page">
            <wp:posOffset>8389620</wp:posOffset>
          </wp:positionV>
          <wp:extent cx="1868170" cy="2282190"/>
          <wp:effectExtent l="0" t="0" r="0" b="3810"/>
          <wp:wrapNone/>
          <wp:docPr id="35" name="Graphic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rsidR="00C84227" w:rsidRPr="00C84227">
      <w:t xml:space="preserve"> </w:t>
    </w:r>
    <w:r w:rsidR="00C84227" w:rsidRPr="00C84227">
      <w:rPr>
        <w:b/>
        <w:bCs/>
        <w:szCs w:val="18"/>
        <w:lang w:eastAsia="zh-TW"/>
      </w:rPr>
      <w:t>Refund Request Form (International Education)</w:t>
    </w:r>
  </w:p>
  <w:p w14:paraId="0F7DFF6D" w14:textId="7B6A2A5B" w:rsidR="00885045" w:rsidRDefault="002F6C59" w:rsidP="00F03471">
    <w:pPr>
      <w:pStyle w:val="Footer"/>
      <w:tabs>
        <w:tab w:val="clear" w:pos="4513"/>
        <w:tab w:val="clear" w:pos="9026"/>
      </w:tabs>
      <w:ind w:right="849"/>
      <w:jc w:val="left"/>
    </w:pPr>
    <w:r>
      <w:t xml:space="preserve"> </w:t>
    </w:r>
    <w:r w:rsidR="001D21D7">
      <w:tab/>
    </w:r>
    <w:r>
      <w:tab/>
    </w:r>
    <w:sdt>
      <w:sdtPr>
        <w:id w:val="-934437467"/>
        <w:docPartObj>
          <w:docPartGallery w:val="Page Numbers (Bottom of Page)"/>
          <w:docPartUnique/>
        </w:docPartObj>
      </w:sdtPr>
      <w:sdtEndPr>
        <w:rPr>
          <w:noProof/>
        </w:rPr>
      </w:sdtEndPr>
      <w:sdtContent>
        <w:r w:rsidR="00F03471">
          <w:tab/>
        </w:r>
        <w:r w:rsidR="00EB11FB">
          <w:rPr>
            <w:rFonts w:hint="eastAsia"/>
            <w:lang w:eastAsia="zh-TW"/>
          </w:rPr>
          <w:t xml:space="preserve">                                               </w:t>
        </w:r>
        <w:r w:rsidR="00C503B5">
          <w:rPr>
            <w:rFonts w:hint="eastAsia"/>
            <w:lang w:eastAsia="zh-TW"/>
          </w:rPr>
          <w:t xml:space="preserve">                                                          </w:t>
        </w:r>
        <w:r w:rsidR="00EB11FB">
          <w:rPr>
            <w:rFonts w:hint="eastAsia"/>
            <w:lang w:eastAsia="zh-TW"/>
          </w:rPr>
          <w:t xml:space="preserve">     </w:t>
        </w:r>
        <w:r w:rsidR="00F03471">
          <w:t xml:space="preserve">Page </w:t>
        </w:r>
        <w:r w:rsidR="00F03471">
          <w:rPr>
            <w:b/>
            <w:bCs/>
          </w:rPr>
          <w:fldChar w:fldCharType="begin"/>
        </w:r>
        <w:r w:rsidR="00F03471">
          <w:rPr>
            <w:b/>
            <w:bCs/>
          </w:rPr>
          <w:instrText xml:space="preserve"> PAGE  \* Arabic  \* MERGEFORMAT </w:instrText>
        </w:r>
        <w:r w:rsidR="00F03471">
          <w:rPr>
            <w:b/>
            <w:bCs/>
          </w:rPr>
          <w:fldChar w:fldCharType="separate"/>
        </w:r>
        <w:r w:rsidR="00F03471">
          <w:rPr>
            <w:b/>
            <w:bCs/>
            <w:noProof/>
          </w:rPr>
          <w:t>1</w:t>
        </w:r>
        <w:r w:rsidR="00F03471">
          <w:rPr>
            <w:b/>
            <w:bCs/>
          </w:rPr>
          <w:fldChar w:fldCharType="end"/>
        </w:r>
        <w:r w:rsidR="00F03471">
          <w:t xml:space="preserve"> of </w:t>
        </w:r>
        <w:r w:rsidR="00F03471">
          <w:rPr>
            <w:b/>
            <w:bCs/>
          </w:rPr>
          <w:fldChar w:fldCharType="begin"/>
        </w:r>
        <w:r w:rsidR="00F03471">
          <w:rPr>
            <w:b/>
            <w:bCs/>
          </w:rPr>
          <w:instrText xml:space="preserve"> NUMPAGES  \* Arabic  \* MERGEFORMAT </w:instrText>
        </w:r>
        <w:r w:rsidR="00F03471">
          <w:rPr>
            <w:b/>
            <w:bCs/>
          </w:rPr>
          <w:fldChar w:fldCharType="separate"/>
        </w:r>
        <w:r w:rsidR="00F03471">
          <w:rPr>
            <w:b/>
            <w:bCs/>
            <w:noProof/>
          </w:rPr>
          <w:t>2</w:t>
        </w:r>
        <w:r w:rsidR="00F03471">
          <w:rPr>
            <w:b/>
            <w:bCs/>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D455C" w14:textId="3895D63F" w:rsidR="00D939C7" w:rsidRPr="00BF0E21" w:rsidRDefault="00B25A25" w:rsidP="00BF0E21">
    <w:pPr>
      <w:pStyle w:val="Footer-Left"/>
      <w:spacing w:before="120"/>
      <w:rPr>
        <w:b/>
        <w:bCs/>
        <w:szCs w:val="18"/>
        <w:lang w:eastAsia="zh-TW"/>
      </w:rPr>
    </w:pPr>
    <w:r>
      <w:rPr>
        <w:rStyle w:val="Strong"/>
        <w:noProof/>
        <w:szCs w:val="18"/>
        <w:lang w:eastAsia="zh-TW"/>
      </w:rPr>
      <w:drawing>
        <wp:anchor distT="0" distB="0" distL="114300" distR="114300" simplePos="0" relativeHeight="251659264" behindDoc="0" locked="0" layoutInCell="1" allowOverlap="1" wp14:anchorId="09FBD4EA" wp14:editId="58EA44C8">
          <wp:simplePos x="0" y="0"/>
          <wp:positionH relativeFrom="column">
            <wp:posOffset>5033010</wp:posOffset>
          </wp:positionH>
          <wp:positionV relativeFrom="paragraph">
            <wp:posOffset>-471170</wp:posOffset>
          </wp:positionV>
          <wp:extent cx="1580593" cy="829752"/>
          <wp:effectExtent l="0" t="0" r="635" b="8890"/>
          <wp:wrapNone/>
          <wp:docPr id="1242095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0593" cy="829752"/>
                  </a:xfrm>
                  <a:prstGeom prst="rect">
                    <a:avLst/>
                  </a:prstGeom>
                  <a:noFill/>
                  <a:ln>
                    <a:noFill/>
                  </a:ln>
                </pic:spPr>
              </pic:pic>
            </a:graphicData>
          </a:graphic>
          <wp14:sizeRelH relativeFrom="page">
            <wp14:pctWidth>0</wp14:pctWidth>
          </wp14:sizeRelH>
          <wp14:sizeRelV relativeFrom="page">
            <wp14:pctHeight>0</wp14:pctHeight>
          </wp14:sizeRelV>
        </wp:anchor>
      </w:drawing>
    </w:r>
    <w:r w:rsidR="008D3B55" w:rsidRPr="00502679">
      <w:rPr>
        <w:noProof/>
        <w:szCs w:val="18"/>
      </w:rPr>
      <w:drawing>
        <wp:anchor distT="0" distB="0" distL="114300" distR="114300" simplePos="0" relativeHeight="251656192" behindDoc="1" locked="1" layoutInCell="1" allowOverlap="1" wp14:anchorId="250F8B8D" wp14:editId="7D9C7314">
          <wp:simplePos x="0" y="0"/>
          <wp:positionH relativeFrom="page">
            <wp:posOffset>0</wp:posOffset>
          </wp:positionH>
          <wp:positionV relativeFrom="page">
            <wp:posOffset>8394700</wp:posOffset>
          </wp:positionV>
          <wp:extent cx="1868170" cy="2282190"/>
          <wp:effectExtent l="0" t="0" r="0" b="3810"/>
          <wp:wrapNone/>
          <wp:docPr id="36"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rsidR="00C84227" w:rsidRPr="00C84227">
      <w:rPr>
        <w:rStyle w:val="Strong"/>
        <w:szCs w:val="18"/>
        <w:lang w:eastAsia="zh-TW"/>
      </w:rPr>
      <w:t>Refund Request Form (International Education)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53816" w14:textId="77777777" w:rsidR="00E349BC" w:rsidRDefault="00E349BC" w:rsidP="00C37A29">
      <w:pPr>
        <w:spacing w:after="0"/>
      </w:pPr>
      <w:r>
        <w:separator/>
      </w:r>
    </w:p>
  </w:footnote>
  <w:footnote w:type="continuationSeparator" w:id="0">
    <w:p w14:paraId="4B2C528A" w14:textId="77777777" w:rsidR="00E349BC" w:rsidRDefault="00E349BC"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6FA86" w14:textId="77777777" w:rsidR="00D939C7" w:rsidRDefault="00D939C7">
    <w:pPr>
      <w:pStyle w:val="Header"/>
    </w:pPr>
    <w:r>
      <w:rPr>
        <w:noProof/>
      </w:rPr>
      <w:drawing>
        <wp:inline distT="0" distB="0" distL="0" distR="0" wp14:anchorId="638DFA0B" wp14:editId="58BE61B8">
          <wp:extent cx="7560000" cy="10702800"/>
          <wp:effectExtent l="0" t="0" r="3175" b="381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C366C" w14:textId="77777777" w:rsidR="00962C99" w:rsidRPr="00962C99" w:rsidRDefault="00962C99" w:rsidP="00962C99">
    <w:pPr>
      <w:spacing w:after="360"/>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7.5pt;height:7.5pt" o:bullet="t">
        <v:imagedata r:id="rId1" o:title="dot point 1"/>
      </v:shape>
    </w:pict>
  </w:numPicBullet>
  <w:numPicBullet w:numPicBulletId="1">
    <w:pict>
      <v:shape id="_x0000_i1057" type="#_x0000_t75" style="width:7.5pt;height:7.5pt" o:bullet="t">
        <v:imagedata r:id="rId2" o:title="dot point 2"/>
      </v:shape>
    </w:pict>
  </w:numPicBullet>
  <w:numPicBullet w:numPicBulletId="2">
    <w:pict>
      <v:shape id="_x0000_i1058" type="#_x0000_t75" style="width:7.5pt;height:7.5pt" o:bullet="t">
        <v:imagedata r:id="rId3" o:title="dot 1"/>
      </v:shape>
    </w:pict>
  </w:numPicBullet>
  <w:numPicBullet w:numPicBulletId="3">
    <w:pict>
      <v:shape id="_x0000_i1059" type="#_x0000_t75" style="width:7.5pt;height:7.5pt" o:bullet="t">
        <v:imagedata r:id="rId4" o:title="dot 2"/>
      </v:shape>
    </w:pict>
  </w:numPicBullet>
  <w:numPicBullet w:numPicBulletId="4">
    <w:pict>
      <v:shape id="_x0000_i1060" type="#_x0000_t75" style="width:36pt;height:36pt" o:bullet="t">
        <v:imagedata r:id="rId5" o:title="DOT-1"/>
      </v:shape>
    </w:pict>
  </w:numPicBullet>
  <w:numPicBullet w:numPicBulletId="5">
    <w:pict>
      <v:shape id="_x0000_i1061" type="#_x0000_t75" style="width:43.5pt;height:36pt" o:bullet="t">
        <v:imagedata r:id="rId6" o:title="DOT-2"/>
      </v:shape>
    </w:pict>
  </w:numPicBullet>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625D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EC2C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A060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8025FAF"/>
    <w:multiLevelType w:val="multilevel"/>
    <w:tmpl w:val="DB6C5EE8"/>
    <w:numStyleLink w:val="Bullets"/>
  </w:abstractNum>
  <w:abstractNum w:abstractNumId="12"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DB6C5EE8"/>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32D53ED"/>
    <w:multiLevelType w:val="multilevel"/>
    <w:tmpl w:val="97DAEA0E"/>
    <w:numStyleLink w:val="Numbering"/>
  </w:abstractNum>
  <w:abstractNum w:abstractNumId="17"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D322B09"/>
    <w:multiLevelType w:val="multilevel"/>
    <w:tmpl w:val="97DAEA0E"/>
    <w:numStyleLink w:val="Numbering"/>
  </w:abstractNum>
  <w:abstractNum w:abstractNumId="19" w15:restartNumberingAfterBreak="0">
    <w:nsid w:val="22361CF7"/>
    <w:multiLevelType w:val="multilevel"/>
    <w:tmpl w:val="DB6C5EE8"/>
    <w:numStyleLink w:val="Bullets"/>
  </w:abstractNum>
  <w:abstractNum w:abstractNumId="20" w15:restartNumberingAfterBreak="0">
    <w:nsid w:val="27D01B43"/>
    <w:multiLevelType w:val="hybridMultilevel"/>
    <w:tmpl w:val="18082ED4"/>
    <w:lvl w:ilvl="0" w:tplc="C532C1F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87E16E5"/>
    <w:multiLevelType w:val="hybridMultilevel"/>
    <w:tmpl w:val="7068A9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E9252A9"/>
    <w:multiLevelType w:val="hybridMultilevel"/>
    <w:tmpl w:val="B78E3F98"/>
    <w:lvl w:ilvl="0" w:tplc="D7F468BE">
      <w:start w:val="1"/>
      <w:numFmt w:val="bullet"/>
      <w:lvlText w:val="o"/>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1F1D0F"/>
    <w:multiLevelType w:val="multilevel"/>
    <w:tmpl w:val="DB6C5EE8"/>
    <w:numStyleLink w:val="Bullets"/>
  </w:abstractNum>
  <w:abstractNum w:abstractNumId="24" w15:restartNumberingAfterBreak="0">
    <w:nsid w:val="366F1185"/>
    <w:multiLevelType w:val="multilevel"/>
    <w:tmpl w:val="DB6C5EE8"/>
    <w:numStyleLink w:val="Bullets"/>
  </w:abstractNum>
  <w:abstractNum w:abstractNumId="25" w15:restartNumberingAfterBreak="0">
    <w:nsid w:val="3F3067E1"/>
    <w:multiLevelType w:val="hybridMultilevel"/>
    <w:tmpl w:val="454ABA6C"/>
    <w:lvl w:ilvl="0" w:tplc="0C09000F">
      <w:start w:val="1"/>
      <w:numFmt w:val="decimal"/>
      <w:lvlText w:val="%1."/>
      <w:lvlJc w:val="left"/>
      <w:pPr>
        <w:ind w:left="502"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1397427"/>
    <w:multiLevelType w:val="multilevel"/>
    <w:tmpl w:val="97DAEA0E"/>
    <w:numStyleLink w:val="Numbering"/>
  </w:abstractNum>
  <w:abstractNum w:abstractNumId="27" w15:restartNumberingAfterBreak="0">
    <w:nsid w:val="44635A92"/>
    <w:multiLevelType w:val="hybridMultilevel"/>
    <w:tmpl w:val="132A8FF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8" w15:restartNumberingAfterBreak="0">
    <w:nsid w:val="497542A0"/>
    <w:multiLevelType w:val="multilevel"/>
    <w:tmpl w:val="DB6C5EE8"/>
    <w:numStyleLink w:val="Bullets"/>
  </w:abstractNum>
  <w:abstractNum w:abstractNumId="29" w15:restartNumberingAfterBreak="0">
    <w:nsid w:val="498652A3"/>
    <w:multiLevelType w:val="hybridMultilevel"/>
    <w:tmpl w:val="4D16DB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B443469"/>
    <w:multiLevelType w:val="hybridMultilevel"/>
    <w:tmpl w:val="2854666C"/>
    <w:lvl w:ilvl="0" w:tplc="D3A26980">
      <w:start w:val="1"/>
      <w:numFmt w:val="bullet"/>
      <w:pStyle w:val="List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2" w15:restartNumberingAfterBreak="0">
    <w:nsid w:val="4BDD1733"/>
    <w:multiLevelType w:val="hybridMultilevel"/>
    <w:tmpl w:val="6DE2F026"/>
    <w:lvl w:ilvl="0" w:tplc="D7F468BE">
      <w:start w:val="1"/>
      <w:numFmt w:val="bullet"/>
      <w:lvlText w:val="o"/>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E7F1CD0"/>
    <w:multiLevelType w:val="multilevel"/>
    <w:tmpl w:val="97DAEA0E"/>
    <w:numStyleLink w:val="Numbering"/>
  </w:abstractNum>
  <w:abstractNum w:abstractNumId="34" w15:restartNumberingAfterBreak="0">
    <w:nsid w:val="4FD84C59"/>
    <w:multiLevelType w:val="hybridMultilevel"/>
    <w:tmpl w:val="5180F5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8B73D84"/>
    <w:multiLevelType w:val="multilevel"/>
    <w:tmpl w:val="50041352"/>
    <w:numStyleLink w:val="ListHeadings"/>
  </w:abstractNum>
  <w:abstractNum w:abstractNumId="36" w15:restartNumberingAfterBreak="0">
    <w:nsid w:val="596A0C8C"/>
    <w:multiLevelType w:val="multilevel"/>
    <w:tmpl w:val="97DAEA0E"/>
    <w:numStyleLink w:val="Numbering"/>
  </w:abstractNum>
  <w:abstractNum w:abstractNumId="37" w15:restartNumberingAfterBreak="0">
    <w:nsid w:val="60E1502C"/>
    <w:multiLevelType w:val="multilevel"/>
    <w:tmpl w:val="DB6C5EE8"/>
    <w:styleLink w:val="Bullets"/>
    <w:lvl w:ilvl="0">
      <w:start w:val="1"/>
      <w:numFmt w:val="bullet"/>
      <w:lvlText w:val=""/>
      <w:lvlJc w:val="left"/>
      <w:pPr>
        <w:ind w:left="284" w:hanging="284"/>
      </w:pPr>
      <w:rPr>
        <w:rFonts w:ascii="Symbol" w:hAnsi="Symbol" w:hint="default"/>
        <w:color w:val="auto"/>
      </w:rPr>
    </w:lvl>
    <w:lvl w:ilvl="1">
      <w:start w:val="1"/>
      <w:numFmt w:val="bullet"/>
      <w:pStyle w:val="ListBullet2"/>
      <w:lvlText w:val="o"/>
      <w:lvlJc w:val="left"/>
      <w:pPr>
        <w:ind w:left="680" w:hanging="396"/>
      </w:pPr>
      <w:rPr>
        <w:rFonts w:ascii="Courier New" w:hAnsi="Courier New" w:cs="Courier New"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8" w15:restartNumberingAfterBreak="0">
    <w:nsid w:val="643520E2"/>
    <w:multiLevelType w:val="multilevel"/>
    <w:tmpl w:val="DB6C5EE8"/>
    <w:numStyleLink w:val="Bullets"/>
  </w:abstractNum>
  <w:abstractNum w:abstractNumId="39" w15:restartNumberingAfterBreak="0">
    <w:nsid w:val="65A00AF1"/>
    <w:multiLevelType w:val="hybridMultilevel"/>
    <w:tmpl w:val="034E4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60D51AD"/>
    <w:multiLevelType w:val="multilevel"/>
    <w:tmpl w:val="97DAEA0E"/>
    <w:numStyleLink w:val="Numbering"/>
  </w:abstractNum>
  <w:abstractNum w:abstractNumId="41" w15:restartNumberingAfterBreak="0">
    <w:nsid w:val="68664B72"/>
    <w:multiLevelType w:val="hybridMultilevel"/>
    <w:tmpl w:val="344E19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B210E6F"/>
    <w:multiLevelType w:val="multilevel"/>
    <w:tmpl w:val="DB6C5EE8"/>
    <w:numStyleLink w:val="Bullets"/>
  </w:abstractNum>
  <w:abstractNum w:abstractNumId="43" w15:restartNumberingAfterBreak="0">
    <w:nsid w:val="6F9A32BA"/>
    <w:multiLevelType w:val="hybridMultilevel"/>
    <w:tmpl w:val="AB5A4D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43A34B5"/>
    <w:multiLevelType w:val="hybridMultilevel"/>
    <w:tmpl w:val="8D406024"/>
    <w:lvl w:ilvl="0" w:tplc="F4FAC864">
      <w:numFmt w:val="bullet"/>
      <w:lvlText w:val="–"/>
      <w:lvlJc w:val="left"/>
      <w:pPr>
        <w:ind w:left="720" w:hanging="360"/>
      </w:pPr>
      <w:rPr>
        <w:rFonts w:ascii="Gill Sans MT" w:eastAsiaTheme="minorEastAsia" w:hAnsi="Gill Sans MT"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44D0736"/>
    <w:multiLevelType w:val="multilevel"/>
    <w:tmpl w:val="97DAEA0E"/>
    <w:numStyleLink w:val="Numbering"/>
  </w:abstractNum>
  <w:abstractNum w:abstractNumId="46" w15:restartNumberingAfterBreak="0">
    <w:nsid w:val="7C440DEC"/>
    <w:multiLevelType w:val="multilevel"/>
    <w:tmpl w:val="DB6C5EE8"/>
    <w:numStyleLink w:val="Bullets"/>
  </w:abstractNum>
  <w:num w:numId="1" w16cid:durableId="1519544383">
    <w:abstractNumId w:val="9"/>
  </w:num>
  <w:num w:numId="2" w16cid:durableId="591400425">
    <w:abstractNumId w:val="7"/>
  </w:num>
  <w:num w:numId="3" w16cid:durableId="406926644">
    <w:abstractNumId w:val="6"/>
  </w:num>
  <w:num w:numId="4" w16cid:durableId="958684157">
    <w:abstractNumId w:val="5"/>
  </w:num>
  <w:num w:numId="5" w16cid:durableId="1878084526">
    <w:abstractNumId w:val="4"/>
  </w:num>
  <w:num w:numId="6" w16cid:durableId="461730400">
    <w:abstractNumId w:val="8"/>
  </w:num>
  <w:num w:numId="7" w16cid:durableId="1911184397">
    <w:abstractNumId w:val="3"/>
  </w:num>
  <w:num w:numId="8" w16cid:durableId="1973367131">
    <w:abstractNumId w:val="2"/>
  </w:num>
  <w:num w:numId="9" w16cid:durableId="1122190797">
    <w:abstractNumId w:val="1"/>
  </w:num>
  <w:num w:numId="10" w16cid:durableId="742752171">
    <w:abstractNumId w:val="0"/>
  </w:num>
  <w:num w:numId="11" w16cid:durableId="992297897">
    <w:abstractNumId w:val="37"/>
  </w:num>
  <w:num w:numId="12" w16cid:durableId="357631005">
    <w:abstractNumId w:val="38"/>
  </w:num>
  <w:num w:numId="13" w16cid:durableId="885680118">
    <w:abstractNumId w:val="23"/>
  </w:num>
  <w:num w:numId="14" w16cid:durableId="1933782884">
    <w:abstractNumId w:val="15"/>
  </w:num>
  <w:num w:numId="15" w16cid:durableId="778526039">
    <w:abstractNumId w:val="45"/>
  </w:num>
  <w:num w:numId="16" w16cid:durableId="837041264">
    <w:abstractNumId w:val="33"/>
  </w:num>
  <w:num w:numId="17" w16cid:durableId="343751617">
    <w:abstractNumId w:val="40"/>
  </w:num>
  <w:num w:numId="18" w16cid:durableId="1801340137">
    <w:abstractNumId w:val="10"/>
  </w:num>
  <w:num w:numId="19" w16cid:durableId="691146640">
    <w:abstractNumId w:val="13"/>
  </w:num>
  <w:num w:numId="20" w16cid:durableId="1773822212">
    <w:abstractNumId w:val="26"/>
  </w:num>
  <w:num w:numId="21" w16cid:durableId="999847048">
    <w:abstractNumId w:val="16"/>
  </w:num>
  <w:num w:numId="22" w16cid:durableId="1322005320">
    <w:abstractNumId w:val="12"/>
  </w:num>
  <w:num w:numId="23" w16cid:durableId="662320779">
    <w:abstractNumId w:val="14"/>
  </w:num>
  <w:num w:numId="24" w16cid:durableId="1109740705">
    <w:abstractNumId w:val="18"/>
  </w:num>
  <w:num w:numId="25" w16cid:durableId="593632881">
    <w:abstractNumId w:val="36"/>
  </w:num>
  <w:num w:numId="26" w16cid:durableId="311370581">
    <w:abstractNumId w:val="35"/>
  </w:num>
  <w:num w:numId="27" w16cid:durableId="818040493">
    <w:abstractNumId w:val="17"/>
  </w:num>
  <w:num w:numId="28" w16cid:durableId="10887678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89058896">
    <w:abstractNumId w:val="31"/>
  </w:num>
  <w:num w:numId="30" w16cid:durableId="808405620">
    <w:abstractNumId w:val="28"/>
  </w:num>
  <w:num w:numId="31" w16cid:durableId="1667827307">
    <w:abstractNumId w:val="19"/>
  </w:num>
  <w:num w:numId="32" w16cid:durableId="1115296252">
    <w:abstractNumId w:val="42"/>
  </w:num>
  <w:num w:numId="33" w16cid:durableId="1105997548">
    <w:abstractNumId w:val="46"/>
  </w:num>
  <w:num w:numId="34" w16cid:durableId="1341347707">
    <w:abstractNumId w:val="11"/>
  </w:num>
  <w:num w:numId="35" w16cid:durableId="1353727173">
    <w:abstractNumId w:val="24"/>
  </w:num>
  <w:num w:numId="36" w16cid:durableId="4457109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27310546">
    <w:abstractNumId w:val="27"/>
  </w:num>
  <w:num w:numId="38" w16cid:durableId="470942851">
    <w:abstractNumId w:val="41"/>
  </w:num>
  <w:num w:numId="39" w16cid:durableId="2025553200">
    <w:abstractNumId w:val="29"/>
  </w:num>
  <w:num w:numId="40" w16cid:durableId="489101781">
    <w:abstractNumId w:val="20"/>
  </w:num>
  <w:num w:numId="41" w16cid:durableId="1826121380">
    <w:abstractNumId w:val="22"/>
  </w:num>
  <w:num w:numId="42" w16cid:durableId="156500807">
    <w:abstractNumId w:val="25"/>
  </w:num>
  <w:num w:numId="43" w16cid:durableId="429349269">
    <w:abstractNumId w:val="43"/>
  </w:num>
  <w:num w:numId="44" w16cid:durableId="713115746">
    <w:abstractNumId w:val="32"/>
  </w:num>
  <w:num w:numId="45" w16cid:durableId="441343376">
    <w:abstractNumId w:val="39"/>
  </w:num>
  <w:num w:numId="46" w16cid:durableId="1616253581">
    <w:abstractNumId w:val="44"/>
  </w:num>
  <w:num w:numId="47" w16cid:durableId="751582464">
    <w:abstractNumId w:val="30"/>
  </w:num>
  <w:num w:numId="48" w16cid:durableId="2054498912">
    <w:abstractNumId w:val="37"/>
  </w:num>
  <w:num w:numId="49" w16cid:durableId="1618176828">
    <w:abstractNumId w:val="21"/>
  </w:num>
  <w:num w:numId="50" w16cid:durableId="107289411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125"/>
    <w:rsid w:val="0002013B"/>
    <w:rsid w:val="00023ABD"/>
    <w:rsid w:val="000300AF"/>
    <w:rsid w:val="000319B6"/>
    <w:rsid w:val="0003799F"/>
    <w:rsid w:val="00046171"/>
    <w:rsid w:val="00053277"/>
    <w:rsid w:val="00071205"/>
    <w:rsid w:val="000724AE"/>
    <w:rsid w:val="0008037D"/>
    <w:rsid w:val="000836C2"/>
    <w:rsid w:val="00086C6C"/>
    <w:rsid w:val="00090227"/>
    <w:rsid w:val="000B4318"/>
    <w:rsid w:val="000B497F"/>
    <w:rsid w:val="000B78FC"/>
    <w:rsid w:val="000C095E"/>
    <w:rsid w:val="000C2125"/>
    <w:rsid w:val="000D49E1"/>
    <w:rsid w:val="000D5C40"/>
    <w:rsid w:val="000D5D52"/>
    <w:rsid w:val="000E562A"/>
    <w:rsid w:val="00100110"/>
    <w:rsid w:val="00107A69"/>
    <w:rsid w:val="00111E98"/>
    <w:rsid w:val="00112E8F"/>
    <w:rsid w:val="001176B7"/>
    <w:rsid w:val="001268BC"/>
    <w:rsid w:val="00130310"/>
    <w:rsid w:val="00131659"/>
    <w:rsid w:val="00141CCF"/>
    <w:rsid w:val="00145410"/>
    <w:rsid w:val="0016465B"/>
    <w:rsid w:val="00170F53"/>
    <w:rsid w:val="00173608"/>
    <w:rsid w:val="001808EC"/>
    <w:rsid w:val="0019389A"/>
    <w:rsid w:val="0019621F"/>
    <w:rsid w:val="001A0D77"/>
    <w:rsid w:val="001A72E4"/>
    <w:rsid w:val="001B091F"/>
    <w:rsid w:val="001B5487"/>
    <w:rsid w:val="001C7835"/>
    <w:rsid w:val="001D21D7"/>
    <w:rsid w:val="001E5875"/>
    <w:rsid w:val="001F13C1"/>
    <w:rsid w:val="001F288A"/>
    <w:rsid w:val="001F446D"/>
    <w:rsid w:val="00200082"/>
    <w:rsid w:val="00200E24"/>
    <w:rsid w:val="00201C0F"/>
    <w:rsid w:val="00221AB7"/>
    <w:rsid w:val="002313FF"/>
    <w:rsid w:val="00246435"/>
    <w:rsid w:val="00246BCF"/>
    <w:rsid w:val="002610E7"/>
    <w:rsid w:val="00267845"/>
    <w:rsid w:val="00270834"/>
    <w:rsid w:val="002814E6"/>
    <w:rsid w:val="00282D5E"/>
    <w:rsid w:val="002930FB"/>
    <w:rsid w:val="00297992"/>
    <w:rsid w:val="002A306F"/>
    <w:rsid w:val="002A67EF"/>
    <w:rsid w:val="002B7C53"/>
    <w:rsid w:val="002C0417"/>
    <w:rsid w:val="002C4498"/>
    <w:rsid w:val="002C5F8D"/>
    <w:rsid w:val="002E1214"/>
    <w:rsid w:val="002E507D"/>
    <w:rsid w:val="002F6C59"/>
    <w:rsid w:val="00305171"/>
    <w:rsid w:val="00306999"/>
    <w:rsid w:val="00310D9C"/>
    <w:rsid w:val="00314A11"/>
    <w:rsid w:val="003228FB"/>
    <w:rsid w:val="00333E87"/>
    <w:rsid w:val="00342A8C"/>
    <w:rsid w:val="0034680A"/>
    <w:rsid w:val="00351B4E"/>
    <w:rsid w:val="0035445D"/>
    <w:rsid w:val="003566F2"/>
    <w:rsid w:val="00363FF8"/>
    <w:rsid w:val="00372D07"/>
    <w:rsid w:val="0037721D"/>
    <w:rsid w:val="00377421"/>
    <w:rsid w:val="0038102A"/>
    <w:rsid w:val="00392C2F"/>
    <w:rsid w:val="003943B8"/>
    <w:rsid w:val="00397AB4"/>
    <w:rsid w:val="003B33EF"/>
    <w:rsid w:val="003C344F"/>
    <w:rsid w:val="003D029F"/>
    <w:rsid w:val="003D07A9"/>
    <w:rsid w:val="003D23A3"/>
    <w:rsid w:val="003D3FEC"/>
    <w:rsid w:val="003D5856"/>
    <w:rsid w:val="003D6C1B"/>
    <w:rsid w:val="003F6FC3"/>
    <w:rsid w:val="00400111"/>
    <w:rsid w:val="004015AA"/>
    <w:rsid w:val="00404E4F"/>
    <w:rsid w:val="004070C1"/>
    <w:rsid w:val="00414E7D"/>
    <w:rsid w:val="0042339A"/>
    <w:rsid w:val="0042508F"/>
    <w:rsid w:val="00430EB4"/>
    <w:rsid w:val="00440D83"/>
    <w:rsid w:val="00440FF1"/>
    <w:rsid w:val="0044446E"/>
    <w:rsid w:val="00445B64"/>
    <w:rsid w:val="00451FFA"/>
    <w:rsid w:val="004571B1"/>
    <w:rsid w:val="00461CFA"/>
    <w:rsid w:val="004635FD"/>
    <w:rsid w:val="0047077B"/>
    <w:rsid w:val="00496AE7"/>
    <w:rsid w:val="00497A35"/>
    <w:rsid w:val="004A2FAD"/>
    <w:rsid w:val="004A439D"/>
    <w:rsid w:val="004B609E"/>
    <w:rsid w:val="004B7547"/>
    <w:rsid w:val="004C0765"/>
    <w:rsid w:val="004C1757"/>
    <w:rsid w:val="004D0D39"/>
    <w:rsid w:val="004D0EDB"/>
    <w:rsid w:val="004E0833"/>
    <w:rsid w:val="004E28C6"/>
    <w:rsid w:val="004F1080"/>
    <w:rsid w:val="004F138F"/>
    <w:rsid w:val="004F66E3"/>
    <w:rsid w:val="004F677A"/>
    <w:rsid w:val="00501DF7"/>
    <w:rsid w:val="00502679"/>
    <w:rsid w:val="0050670B"/>
    <w:rsid w:val="00511FFE"/>
    <w:rsid w:val="005141E8"/>
    <w:rsid w:val="00521829"/>
    <w:rsid w:val="0052253B"/>
    <w:rsid w:val="00525F8C"/>
    <w:rsid w:val="00550C99"/>
    <w:rsid w:val="00553413"/>
    <w:rsid w:val="005560EF"/>
    <w:rsid w:val="00560885"/>
    <w:rsid w:val="00562C0D"/>
    <w:rsid w:val="00571724"/>
    <w:rsid w:val="005762D5"/>
    <w:rsid w:val="0058369E"/>
    <w:rsid w:val="00593314"/>
    <w:rsid w:val="00594496"/>
    <w:rsid w:val="005956E1"/>
    <w:rsid w:val="005B3ECC"/>
    <w:rsid w:val="005B4E55"/>
    <w:rsid w:val="005C6618"/>
    <w:rsid w:val="005E10C6"/>
    <w:rsid w:val="005E2D46"/>
    <w:rsid w:val="005E5879"/>
    <w:rsid w:val="00603FD5"/>
    <w:rsid w:val="00605048"/>
    <w:rsid w:val="006074CA"/>
    <w:rsid w:val="00613955"/>
    <w:rsid w:val="00616DC8"/>
    <w:rsid w:val="00633BBA"/>
    <w:rsid w:val="006509FA"/>
    <w:rsid w:val="006528C6"/>
    <w:rsid w:val="00653080"/>
    <w:rsid w:val="00655EFE"/>
    <w:rsid w:val="00657FB8"/>
    <w:rsid w:val="006676F4"/>
    <w:rsid w:val="00674486"/>
    <w:rsid w:val="00681976"/>
    <w:rsid w:val="0068724F"/>
    <w:rsid w:val="0069113B"/>
    <w:rsid w:val="006A1DEF"/>
    <w:rsid w:val="006A2AB0"/>
    <w:rsid w:val="006A4D83"/>
    <w:rsid w:val="006B1FDA"/>
    <w:rsid w:val="006B59B0"/>
    <w:rsid w:val="006C1E89"/>
    <w:rsid w:val="006C4AF4"/>
    <w:rsid w:val="006D3F2F"/>
    <w:rsid w:val="006D56AB"/>
    <w:rsid w:val="006D5D76"/>
    <w:rsid w:val="006E0AF4"/>
    <w:rsid w:val="006E3536"/>
    <w:rsid w:val="006F2521"/>
    <w:rsid w:val="00714488"/>
    <w:rsid w:val="0071658D"/>
    <w:rsid w:val="00726871"/>
    <w:rsid w:val="00726AFA"/>
    <w:rsid w:val="0074272F"/>
    <w:rsid w:val="00747165"/>
    <w:rsid w:val="00770965"/>
    <w:rsid w:val="00771D82"/>
    <w:rsid w:val="00773CFB"/>
    <w:rsid w:val="0077753A"/>
    <w:rsid w:val="00783571"/>
    <w:rsid w:val="00793284"/>
    <w:rsid w:val="00793B0A"/>
    <w:rsid w:val="00794530"/>
    <w:rsid w:val="007968F9"/>
    <w:rsid w:val="007A0363"/>
    <w:rsid w:val="007C13C9"/>
    <w:rsid w:val="007C1B07"/>
    <w:rsid w:val="007C22D1"/>
    <w:rsid w:val="007C7236"/>
    <w:rsid w:val="007D14BD"/>
    <w:rsid w:val="007D1623"/>
    <w:rsid w:val="007D2606"/>
    <w:rsid w:val="007E47ED"/>
    <w:rsid w:val="007F7C68"/>
    <w:rsid w:val="00804D3F"/>
    <w:rsid w:val="00807850"/>
    <w:rsid w:val="00807AF3"/>
    <w:rsid w:val="00813E1A"/>
    <w:rsid w:val="0081533C"/>
    <w:rsid w:val="00815F55"/>
    <w:rsid w:val="00821160"/>
    <w:rsid w:val="008303AF"/>
    <w:rsid w:val="0083224C"/>
    <w:rsid w:val="00841C5F"/>
    <w:rsid w:val="0085129D"/>
    <w:rsid w:val="00851DCC"/>
    <w:rsid w:val="0085439B"/>
    <w:rsid w:val="0085580A"/>
    <w:rsid w:val="00857936"/>
    <w:rsid w:val="00882A5C"/>
    <w:rsid w:val="00885045"/>
    <w:rsid w:val="008862CA"/>
    <w:rsid w:val="008950A3"/>
    <w:rsid w:val="008B01D0"/>
    <w:rsid w:val="008B05C3"/>
    <w:rsid w:val="008B4965"/>
    <w:rsid w:val="008B55F7"/>
    <w:rsid w:val="008D1ABD"/>
    <w:rsid w:val="008D3B55"/>
    <w:rsid w:val="008E3CF9"/>
    <w:rsid w:val="008F5D5B"/>
    <w:rsid w:val="008F6172"/>
    <w:rsid w:val="0090137A"/>
    <w:rsid w:val="009272CA"/>
    <w:rsid w:val="009343E6"/>
    <w:rsid w:val="00936068"/>
    <w:rsid w:val="009419E9"/>
    <w:rsid w:val="00942B67"/>
    <w:rsid w:val="00944F22"/>
    <w:rsid w:val="00946C11"/>
    <w:rsid w:val="009517CC"/>
    <w:rsid w:val="009615D4"/>
    <w:rsid w:val="009617F6"/>
    <w:rsid w:val="00962C99"/>
    <w:rsid w:val="009725D8"/>
    <w:rsid w:val="00974677"/>
    <w:rsid w:val="00981B76"/>
    <w:rsid w:val="009905C8"/>
    <w:rsid w:val="00991A8A"/>
    <w:rsid w:val="0099434A"/>
    <w:rsid w:val="00994FB0"/>
    <w:rsid w:val="00997C7F"/>
    <w:rsid w:val="009A2F17"/>
    <w:rsid w:val="009B68EA"/>
    <w:rsid w:val="009C4C9A"/>
    <w:rsid w:val="009D24F5"/>
    <w:rsid w:val="009D42AC"/>
    <w:rsid w:val="009D4E88"/>
    <w:rsid w:val="009D52FD"/>
    <w:rsid w:val="009F063A"/>
    <w:rsid w:val="009F349C"/>
    <w:rsid w:val="009F56FA"/>
    <w:rsid w:val="00A00A9D"/>
    <w:rsid w:val="00A03D2C"/>
    <w:rsid w:val="00A05F30"/>
    <w:rsid w:val="00A11143"/>
    <w:rsid w:val="00A12778"/>
    <w:rsid w:val="00A13664"/>
    <w:rsid w:val="00A24EF4"/>
    <w:rsid w:val="00A25061"/>
    <w:rsid w:val="00A3047A"/>
    <w:rsid w:val="00A36B09"/>
    <w:rsid w:val="00A55526"/>
    <w:rsid w:val="00A62113"/>
    <w:rsid w:val="00A62AE8"/>
    <w:rsid w:val="00A63585"/>
    <w:rsid w:val="00A672DA"/>
    <w:rsid w:val="00A75505"/>
    <w:rsid w:val="00A90151"/>
    <w:rsid w:val="00A92B42"/>
    <w:rsid w:val="00A9359B"/>
    <w:rsid w:val="00A9755A"/>
    <w:rsid w:val="00A97702"/>
    <w:rsid w:val="00AA163B"/>
    <w:rsid w:val="00AA68D0"/>
    <w:rsid w:val="00AB4B33"/>
    <w:rsid w:val="00AF2AF5"/>
    <w:rsid w:val="00B01B6A"/>
    <w:rsid w:val="00B109A9"/>
    <w:rsid w:val="00B117B2"/>
    <w:rsid w:val="00B23603"/>
    <w:rsid w:val="00B2539A"/>
    <w:rsid w:val="00B253FF"/>
    <w:rsid w:val="00B25A25"/>
    <w:rsid w:val="00B32D6C"/>
    <w:rsid w:val="00B3749D"/>
    <w:rsid w:val="00B44F9B"/>
    <w:rsid w:val="00B53B4E"/>
    <w:rsid w:val="00B552DF"/>
    <w:rsid w:val="00B6487B"/>
    <w:rsid w:val="00B65DAA"/>
    <w:rsid w:val="00B66B2F"/>
    <w:rsid w:val="00B74F7F"/>
    <w:rsid w:val="00B7503F"/>
    <w:rsid w:val="00B75B08"/>
    <w:rsid w:val="00B85BDF"/>
    <w:rsid w:val="00B87859"/>
    <w:rsid w:val="00B91D47"/>
    <w:rsid w:val="00BA0322"/>
    <w:rsid w:val="00BA3CB8"/>
    <w:rsid w:val="00BA7623"/>
    <w:rsid w:val="00BB0D54"/>
    <w:rsid w:val="00BB18B6"/>
    <w:rsid w:val="00BC08CC"/>
    <w:rsid w:val="00BC4E5F"/>
    <w:rsid w:val="00BD1437"/>
    <w:rsid w:val="00BE2420"/>
    <w:rsid w:val="00BF0E21"/>
    <w:rsid w:val="00BF4E6B"/>
    <w:rsid w:val="00BF68C8"/>
    <w:rsid w:val="00C01E68"/>
    <w:rsid w:val="00C04BE2"/>
    <w:rsid w:val="00C10A41"/>
    <w:rsid w:val="00C11924"/>
    <w:rsid w:val="00C1250F"/>
    <w:rsid w:val="00C125C1"/>
    <w:rsid w:val="00C12AC6"/>
    <w:rsid w:val="00C13FF8"/>
    <w:rsid w:val="00C17F76"/>
    <w:rsid w:val="00C30A53"/>
    <w:rsid w:val="00C326F9"/>
    <w:rsid w:val="00C37A29"/>
    <w:rsid w:val="00C41508"/>
    <w:rsid w:val="00C503B5"/>
    <w:rsid w:val="00C5758A"/>
    <w:rsid w:val="00C70EFC"/>
    <w:rsid w:val="00C71CFB"/>
    <w:rsid w:val="00C72C59"/>
    <w:rsid w:val="00C7480B"/>
    <w:rsid w:val="00C75BFB"/>
    <w:rsid w:val="00C84227"/>
    <w:rsid w:val="00C85830"/>
    <w:rsid w:val="00C86234"/>
    <w:rsid w:val="00C932F3"/>
    <w:rsid w:val="00CA03B5"/>
    <w:rsid w:val="00CA4E32"/>
    <w:rsid w:val="00CA5BD8"/>
    <w:rsid w:val="00CA6985"/>
    <w:rsid w:val="00CC0EA7"/>
    <w:rsid w:val="00CC3C01"/>
    <w:rsid w:val="00CD2A54"/>
    <w:rsid w:val="00CD61EB"/>
    <w:rsid w:val="00CF02F0"/>
    <w:rsid w:val="00CF2857"/>
    <w:rsid w:val="00CF488F"/>
    <w:rsid w:val="00D070F2"/>
    <w:rsid w:val="00D16F74"/>
    <w:rsid w:val="00D17703"/>
    <w:rsid w:val="00D34ED6"/>
    <w:rsid w:val="00D36897"/>
    <w:rsid w:val="00D46594"/>
    <w:rsid w:val="00D529C8"/>
    <w:rsid w:val="00D538F7"/>
    <w:rsid w:val="00D56CF5"/>
    <w:rsid w:val="00D60649"/>
    <w:rsid w:val="00D61E88"/>
    <w:rsid w:val="00D6574D"/>
    <w:rsid w:val="00D66DC3"/>
    <w:rsid w:val="00D75FE2"/>
    <w:rsid w:val="00D80812"/>
    <w:rsid w:val="00D8323A"/>
    <w:rsid w:val="00D83923"/>
    <w:rsid w:val="00D90E18"/>
    <w:rsid w:val="00D927A2"/>
    <w:rsid w:val="00D939C7"/>
    <w:rsid w:val="00D9419D"/>
    <w:rsid w:val="00DB46E0"/>
    <w:rsid w:val="00DB5F15"/>
    <w:rsid w:val="00DD2DA7"/>
    <w:rsid w:val="00DD58FD"/>
    <w:rsid w:val="00DE0652"/>
    <w:rsid w:val="00DF47B6"/>
    <w:rsid w:val="00DF4E3E"/>
    <w:rsid w:val="00E0453D"/>
    <w:rsid w:val="00E05FA6"/>
    <w:rsid w:val="00E20A76"/>
    <w:rsid w:val="00E25474"/>
    <w:rsid w:val="00E32F93"/>
    <w:rsid w:val="00E33E1A"/>
    <w:rsid w:val="00E349BC"/>
    <w:rsid w:val="00E46D8A"/>
    <w:rsid w:val="00E51DB2"/>
    <w:rsid w:val="00E51F0D"/>
    <w:rsid w:val="00E54B2B"/>
    <w:rsid w:val="00E604DD"/>
    <w:rsid w:val="00E63534"/>
    <w:rsid w:val="00E65E7D"/>
    <w:rsid w:val="00E704DB"/>
    <w:rsid w:val="00E93629"/>
    <w:rsid w:val="00EA1943"/>
    <w:rsid w:val="00EB11FB"/>
    <w:rsid w:val="00EB5085"/>
    <w:rsid w:val="00EC57C6"/>
    <w:rsid w:val="00ED02BE"/>
    <w:rsid w:val="00ED031B"/>
    <w:rsid w:val="00ED5036"/>
    <w:rsid w:val="00ED6BD0"/>
    <w:rsid w:val="00EE095F"/>
    <w:rsid w:val="00EE36A6"/>
    <w:rsid w:val="00EE3BE8"/>
    <w:rsid w:val="00EE6F14"/>
    <w:rsid w:val="00EF3F23"/>
    <w:rsid w:val="00EF3FB1"/>
    <w:rsid w:val="00EF7774"/>
    <w:rsid w:val="00F02484"/>
    <w:rsid w:val="00F02523"/>
    <w:rsid w:val="00F03471"/>
    <w:rsid w:val="00F06E03"/>
    <w:rsid w:val="00F162D4"/>
    <w:rsid w:val="00F16665"/>
    <w:rsid w:val="00F4010B"/>
    <w:rsid w:val="00F4035F"/>
    <w:rsid w:val="00F43125"/>
    <w:rsid w:val="00F4701B"/>
    <w:rsid w:val="00F4702C"/>
    <w:rsid w:val="00F505B8"/>
    <w:rsid w:val="00F634F6"/>
    <w:rsid w:val="00F650AF"/>
    <w:rsid w:val="00F72AF2"/>
    <w:rsid w:val="00F87B07"/>
    <w:rsid w:val="00F94880"/>
    <w:rsid w:val="00FA00BC"/>
    <w:rsid w:val="00FC1543"/>
    <w:rsid w:val="00FC2D27"/>
    <w:rsid w:val="00FC2D8B"/>
    <w:rsid w:val="00FC5DEE"/>
    <w:rsid w:val="00FD3306"/>
    <w:rsid w:val="00FD5BF1"/>
    <w:rsid w:val="00FE34D1"/>
    <w:rsid w:val="00FE57D8"/>
    <w:rsid w:val="00FF3221"/>
    <w:rsid w:val="120AD1B5"/>
    <w:rsid w:val="1A295E82"/>
    <w:rsid w:val="345D9C0C"/>
    <w:rsid w:val="35B40076"/>
    <w:rsid w:val="3FB0E70A"/>
    <w:rsid w:val="4AD0E352"/>
    <w:rsid w:val="6AB2C1B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D7B096"/>
  <w15:docId w15:val="{6D2659B6-8106-440D-A13D-4FB0FC2FD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PMingLiU"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F8D"/>
    <w:pPr>
      <w:spacing w:before="60" w:after="120" w:line="288" w:lineRule="auto"/>
    </w:pPr>
    <w:rPr>
      <w:rFonts w:ascii="Arial" w:hAnsi="Arial"/>
      <w:spacing w:val="4"/>
      <w:sz w:val="24"/>
    </w:rPr>
  </w:style>
  <w:style w:type="paragraph" w:styleId="Heading1">
    <w:name w:val="heading 1"/>
    <w:basedOn w:val="Normal"/>
    <w:next w:val="Normal"/>
    <w:link w:val="Heading1Char"/>
    <w:autoRedefine/>
    <w:uiPriority w:val="9"/>
    <w:qFormat/>
    <w:rsid w:val="00E93629"/>
    <w:pPr>
      <w:keepNext/>
      <w:keepLines/>
      <w:spacing w:before="240"/>
      <w:outlineLvl w:val="0"/>
    </w:pPr>
    <w:rPr>
      <w:rFonts w:eastAsiaTheme="majorEastAsia" w:cstheme="majorBidi"/>
      <w:b/>
      <w:spacing w:val="2"/>
      <w:sz w:val="32"/>
      <w:szCs w:val="24"/>
      <w:lang w:eastAsia="zh-TW"/>
    </w:rPr>
  </w:style>
  <w:style w:type="paragraph" w:styleId="Heading2">
    <w:name w:val="heading 2"/>
    <w:basedOn w:val="Normal"/>
    <w:next w:val="Normal"/>
    <w:link w:val="Heading2Char"/>
    <w:uiPriority w:val="9"/>
    <w:unhideWhenUsed/>
    <w:qFormat/>
    <w:rsid w:val="002C5F8D"/>
    <w:pPr>
      <w:keepNext/>
      <w:keepLines/>
      <w:spacing w:before="240"/>
      <w:outlineLvl w:val="1"/>
    </w:pPr>
    <w:rPr>
      <w:rFonts w:eastAsiaTheme="majorEastAsia" w:cstheme="majorBidi"/>
      <w:b/>
      <w:spacing w:val="6"/>
      <w:sz w:val="32"/>
      <w:szCs w:val="26"/>
    </w:rPr>
  </w:style>
  <w:style w:type="paragraph" w:styleId="Heading3">
    <w:name w:val="heading 3"/>
    <w:basedOn w:val="Normal"/>
    <w:next w:val="Normal"/>
    <w:link w:val="Heading3Char"/>
    <w:autoRedefine/>
    <w:uiPriority w:val="9"/>
    <w:unhideWhenUsed/>
    <w:qFormat/>
    <w:rsid w:val="002C5F8D"/>
    <w:pPr>
      <w:keepNext/>
      <w:keepLines/>
      <w:spacing w:before="240"/>
      <w:outlineLvl w:val="2"/>
    </w:pPr>
    <w:rPr>
      <w:rFonts w:eastAsiaTheme="majorEastAsia"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9617F6"/>
    <w:pPr>
      <w:keepNext/>
      <w:keepLines/>
      <w:spacing w:before="240"/>
      <w:outlineLvl w:val="3"/>
    </w:pPr>
    <w:rPr>
      <w:rFonts w:eastAsiaTheme="majorEastAsia" w:cstheme="majorBidi"/>
      <w:iCs/>
      <w:sz w:val="26"/>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962C99"/>
    <w:pPr>
      <w:spacing w:after="0" w:line="240" w:lineRule="auto"/>
    </w:pPr>
    <w:rPr>
      <w:rFonts w:ascii="Gill Sans MT Std Light" w:hAnsi="Gill Sans MT Std Light"/>
      <w:spacing w:val="6"/>
      <w:sz w:val="24"/>
    </w:rPr>
  </w:style>
  <w:style w:type="paragraph" w:styleId="ListBullet">
    <w:name w:val="List Bullet"/>
    <w:basedOn w:val="Normal"/>
    <w:autoRedefine/>
    <w:uiPriority w:val="99"/>
    <w:unhideWhenUsed/>
    <w:qFormat/>
    <w:rsid w:val="00BF4E6B"/>
    <w:pPr>
      <w:numPr>
        <w:numId w:val="47"/>
      </w:numPr>
      <w:spacing w:after="60"/>
    </w:pPr>
  </w:style>
  <w:style w:type="paragraph" w:styleId="ListBullet2">
    <w:name w:val="List Bullet 2"/>
    <w:basedOn w:val="Normal"/>
    <w:uiPriority w:val="99"/>
    <w:unhideWhenUsed/>
    <w:qFormat/>
    <w:rsid w:val="006B1FDA"/>
    <w:pPr>
      <w:numPr>
        <w:ilvl w:val="1"/>
        <w:numId w:val="11"/>
      </w:numPr>
      <w:spacing w:after="60"/>
      <w:ind w:left="681" w:hanging="397"/>
    </w:pPr>
  </w:style>
  <w:style w:type="paragraph" w:styleId="ListNumber">
    <w:name w:val="List Number"/>
    <w:basedOn w:val="Normal"/>
    <w:uiPriority w:val="99"/>
    <w:unhideWhenUsed/>
    <w:qFormat/>
    <w:rsid w:val="00962C99"/>
    <w:pPr>
      <w:numPr>
        <w:numId w:val="25"/>
      </w:numPr>
    </w:pPr>
  </w:style>
  <w:style w:type="numbering" w:customStyle="1" w:styleId="Bullets">
    <w:name w:val="Bullets"/>
    <w:uiPriority w:val="99"/>
    <w:rsid w:val="00A63585"/>
    <w:pPr>
      <w:numPr>
        <w:numId w:val="11"/>
      </w:numPr>
    </w:pPr>
  </w:style>
  <w:style w:type="character" w:customStyle="1" w:styleId="Heading1Char">
    <w:name w:val="Heading 1 Char"/>
    <w:basedOn w:val="DefaultParagraphFont"/>
    <w:link w:val="Heading1"/>
    <w:uiPriority w:val="9"/>
    <w:rsid w:val="00E93629"/>
    <w:rPr>
      <w:rFonts w:ascii="Arial" w:eastAsiaTheme="majorEastAsia" w:hAnsi="Arial" w:cstheme="majorBidi"/>
      <w:b/>
      <w:spacing w:val="2"/>
      <w:sz w:val="32"/>
      <w:szCs w:val="24"/>
      <w:lang w:eastAsia="zh-TW"/>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uiPriority w:val="9"/>
    <w:rsid w:val="002C5F8D"/>
    <w:rPr>
      <w:rFonts w:ascii="Arial" w:eastAsiaTheme="majorEastAsia" w:hAnsi="Arial" w:cstheme="majorBidi"/>
      <w:b/>
      <w:spacing w:val="6"/>
      <w:sz w:val="32"/>
      <w:szCs w:val="26"/>
    </w:rPr>
  </w:style>
  <w:style w:type="paragraph" w:styleId="ListParagraph">
    <w:name w:val="List Paragraph"/>
    <w:basedOn w:val="Normal"/>
    <w:uiPriority w:val="34"/>
    <w:qFormat/>
    <w:rsid w:val="0019389A"/>
    <w:pPr>
      <w:spacing w:after="60"/>
      <w:ind w:left="284"/>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A63585"/>
    <w:pPr>
      <w:numPr>
        <w:ilvl w:val="2"/>
        <w:numId w:val="11"/>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2C5F8D"/>
    <w:rPr>
      <w:rFonts w:ascii="Arial" w:eastAsiaTheme="majorEastAsia" w:hAnsi="Arial" w:cstheme="majorBidi"/>
      <w:b/>
      <w:color w:val="000000" w:themeColor="text2"/>
      <w:spacing w:val="6"/>
      <w:sz w:val="28"/>
      <w:szCs w:val="24"/>
    </w:rPr>
  </w:style>
  <w:style w:type="character" w:customStyle="1" w:styleId="Heading4Char">
    <w:name w:val="Heading 4 Char"/>
    <w:basedOn w:val="DefaultParagraphFont"/>
    <w:link w:val="Heading4"/>
    <w:uiPriority w:val="9"/>
    <w:rsid w:val="009617F6"/>
    <w:rPr>
      <w:rFonts w:ascii="Gill Sans MT Std Light" w:eastAsiaTheme="majorEastAsia" w:hAnsi="Gill Sans MT Std Light" w:cstheme="majorBidi"/>
      <w:iCs/>
      <w:spacing w:val="4"/>
      <w:sz w:val="26"/>
    </w:rPr>
  </w:style>
  <w:style w:type="character" w:customStyle="1" w:styleId="Heading5Char">
    <w:name w:val="Heading 5 Char"/>
    <w:basedOn w:val="DefaultParagraphFont"/>
    <w:link w:val="Heading5"/>
    <w:uiPriority w:val="9"/>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22"/>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26"/>
      </w:numPr>
    </w:pPr>
  </w:style>
  <w:style w:type="paragraph" w:customStyle="1" w:styleId="NumberedHeading2">
    <w:name w:val="Numbered Heading 2"/>
    <w:basedOn w:val="Heading2"/>
    <w:next w:val="Normal"/>
    <w:link w:val="NumberedHeading2Char"/>
    <w:uiPriority w:val="9"/>
    <w:semiHidden/>
    <w:rsid w:val="00D16F74"/>
    <w:pPr>
      <w:numPr>
        <w:ilvl w:val="1"/>
        <w:numId w:val="26"/>
      </w:numPr>
    </w:pPr>
  </w:style>
  <w:style w:type="character" w:customStyle="1" w:styleId="NumberedHeading1Char">
    <w:name w:val="Numbered Heading 1 Char"/>
    <w:basedOn w:val="Heading1Char"/>
    <w:link w:val="NumberedHeading1"/>
    <w:uiPriority w:val="9"/>
    <w:semiHidden/>
    <w:rsid w:val="00C70EFC"/>
    <w:rPr>
      <w:rFonts w:asciiTheme="majorHAnsi" w:eastAsiaTheme="majorEastAsia" w:hAnsiTheme="majorHAnsi" w:cstheme="majorBidi"/>
      <w:b/>
      <w:color w:val="000000" w:themeColor="text2"/>
      <w:spacing w:val="2"/>
      <w:sz w:val="28"/>
      <w:szCs w:val="32"/>
      <w:lang w:eastAsia="zh-TW"/>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b/>
      <w:spacing w:val="6"/>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rsid w:val="002C5F8D"/>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047A"/>
    <w:pPr>
      <w:spacing w:before="200" w:after="200"/>
    </w:pPr>
    <w:rPr>
      <w:iCs/>
      <w:sz w:val="22"/>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7C13C9"/>
    <w:pPr>
      <w:jc w:val="center"/>
    </w:pPr>
    <w:rPr>
      <w:b/>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spacing w:before="0" w:after="0"/>
    </w:pPr>
  </w:style>
  <w:style w:type="paragraph" w:customStyle="1" w:styleId="CoverHeaderGraphic">
    <w:name w:val="Cover Header Graphic"/>
    <w:basedOn w:val="Normal"/>
    <w:rsid w:val="00994FB0"/>
    <w:pPr>
      <w:framePr w:w="4133" w:h="1094" w:hRule="exact" w:wrap="around" w:vAnchor="page" w:hAnchor="page" w:x="6918" w:yAlign="top" w:anchorLock="1"/>
      <w:spacing w:before="0" w:after="0"/>
    </w:pPr>
  </w:style>
  <w:style w:type="paragraph" w:customStyle="1" w:styleId="TitleGraphicA">
    <w:name w:val="Title Graphic A"/>
    <w:basedOn w:val="Normal"/>
    <w:rsid w:val="000B78FC"/>
    <w:pPr>
      <w:framePr w:w="6447" w:h="7836" w:hRule="exact" w:wrap="around" w:vAnchor="page" w:hAnchor="page" w:xAlign="right" w:y="2269" w:anchorLock="1"/>
      <w:spacing w:before="0" w:after="0"/>
    </w:pPr>
    <w:rPr>
      <w:noProof/>
    </w:rPr>
  </w:style>
  <w:style w:type="paragraph" w:customStyle="1" w:styleId="TableHeading">
    <w:name w:val="Table Heading"/>
    <w:basedOn w:val="Normal"/>
    <w:autoRedefine/>
    <w:qFormat/>
    <w:rsid w:val="00CA03B5"/>
    <w:pPr>
      <w:spacing w:after="60"/>
      <w:jc w:val="right"/>
    </w:pPr>
    <w:rPr>
      <w:color w:val="000000" w:themeColor="text1"/>
      <w:spacing w:val="6"/>
      <w:sz w:val="22"/>
    </w:rPr>
  </w:style>
  <w:style w:type="table" w:customStyle="1" w:styleId="TASTafeTableStyle1">
    <w:name w:val="TASTafe Table Style 1"/>
    <w:basedOn w:val="TableNormal"/>
    <w:uiPriority w:val="99"/>
    <w:rsid w:val="002C5F8D"/>
    <w:pPr>
      <w:spacing w:after="0" w:line="240" w:lineRule="auto"/>
      <w:jc w:val="right"/>
    </w:pPr>
    <w:rPr>
      <w:rFonts w:ascii="Arial" w:hAnsi="Arial"/>
    </w:r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885045"/>
    <w:pPr>
      <w:pBdr>
        <w:top w:val="single" w:sz="8" w:space="4" w:color="F26522" w:themeColor="accent1"/>
        <w:bottom w:val="single" w:sz="8" w:space="4" w:color="F26522" w:themeColor="accent1"/>
      </w:pBdr>
      <w:spacing w:before="160" w:after="160"/>
    </w:pPr>
    <w:rPr>
      <w:b/>
    </w:rPr>
  </w:style>
  <w:style w:type="table" w:customStyle="1" w:styleId="TASTafeTableStyle2">
    <w:name w:val="TASTafe Table Style 2"/>
    <w:basedOn w:val="TableNormal"/>
    <w:uiPriority w:val="99"/>
    <w:rsid w:val="002C5F8D"/>
    <w:pPr>
      <w:spacing w:after="0" w:line="240" w:lineRule="auto"/>
      <w:jc w:val="right"/>
    </w:pPr>
    <w:tblPr>
      <w:tblStyleRowBandSize w:val="1"/>
      <w:tblBorders>
        <w:insideH w:val="single" w:sz="4" w:space="0" w:color="FFFFFF" w:themeColor="background1"/>
        <w:insideV w:val="single" w:sz="4" w:space="0" w:color="FFFFFF" w:themeColor="background1"/>
      </w:tblBorders>
    </w:tblPr>
    <w:tcPr>
      <w:shd w:val="clear" w:color="auto" w:fill="DFE0E1"/>
    </w:tcPr>
    <w:tblStylePr w:type="firstRow">
      <w:rPr>
        <w:b w:val="0"/>
        <w:color w:val="FFFFFF" w:themeColor="background1"/>
      </w:rPr>
      <w:tblPr/>
      <w:tcPr>
        <w:shd w:val="clear" w:color="auto" w:fill="2E2E2F"/>
        <w:vAlign w:val="center"/>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tblPr/>
      <w:tcPr>
        <w:shd w:val="clear" w:color="auto" w:fill="DFE0E1"/>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before="0" w:after="0"/>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spacing w:before="0" w:after="0"/>
    </w:pPr>
  </w:style>
  <w:style w:type="paragraph" w:customStyle="1" w:styleId="MainTitleHeading">
    <w:name w:val="Main Title Heading"/>
    <w:basedOn w:val="Heading1"/>
    <w:autoRedefine/>
    <w:uiPriority w:val="8"/>
    <w:qFormat/>
    <w:rsid w:val="00C12AC6"/>
    <w:pPr>
      <w:framePr w:w="10206" w:vSpace="454" w:wrap="around" w:vAnchor="page" w:hAnchor="margin" w:y="710" w:anchorLock="1"/>
      <w:spacing w:after="0"/>
    </w:pPr>
    <w:rPr>
      <w:rFonts w:eastAsia="PMingLiU"/>
      <w:spacing w:val="14"/>
      <w:sz w:val="44"/>
      <w:szCs w:val="44"/>
    </w:rPr>
  </w:style>
  <w:style w:type="table" w:customStyle="1" w:styleId="Calendar1">
    <w:name w:val="Calendar 1"/>
    <w:basedOn w:val="TableNormal"/>
    <w:uiPriority w:val="99"/>
    <w:qFormat/>
    <w:rsid w:val="00267845"/>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67845"/>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 w:type="table" w:styleId="PlainTable4">
    <w:name w:val="Plain Table 4"/>
    <w:basedOn w:val="TableNormal"/>
    <w:uiPriority w:val="44"/>
    <w:rsid w:val="00E51D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2">
    <w:name w:val="Normal 2"/>
    <w:basedOn w:val="Normal"/>
    <w:qFormat/>
    <w:rsid w:val="006B1FDA"/>
    <w:pPr>
      <w:spacing w:before="120"/>
    </w:pPr>
    <w:rPr>
      <w:rFonts w:ascii="Gill Sans MT" w:eastAsiaTheme="minorEastAsia" w:hAnsi="Gill Sans MT"/>
      <w:color w:val="000000" w:themeColor="text1"/>
      <w:spacing w:val="0"/>
      <w:lang w:eastAsia="en-AU"/>
    </w:rPr>
  </w:style>
  <w:style w:type="paragraph" w:customStyle="1" w:styleId="SectionHeading">
    <w:name w:val="Section Heading"/>
    <w:basedOn w:val="Heading1"/>
    <w:qFormat/>
    <w:rsid w:val="006B1FDA"/>
    <w:pPr>
      <w:spacing w:before="120"/>
    </w:pPr>
    <w:rPr>
      <w:rFonts w:ascii="Gill Sans MT" w:hAnsi="Gill Sans MT"/>
      <w:b w:val="0"/>
      <w:bCs/>
      <w:color w:val="F26522"/>
      <w:spacing w:val="5"/>
      <w:kern w:val="28"/>
      <w:sz w:val="36"/>
      <w:szCs w:val="36"/>
      <w:lang w:eastAsia="en-AU"/>
    </w:rPr>
  </w:style>
  <w:style w:type="character" w:styleId="CommentReference">
    <w:name w:val="annotation reference"/>
    <w:basedOn w:val="DefaultParagraphFont"/>
    <w:rsid w:val="009F349C"/>
    <w:rPr>
      <w:sz w:val="16"/>
      <w:szCs w:val="16"/>
    </w:rPr>
  </w:style>
  <w:style w:type="paragraph" w:styleId="CommentText">
    <w:name w:val="annotation text"/>
    <w:basedOn w:val="Normal"/>
    <w:link w:val="CommentTextChar"/>
    <w:rsid w:val="009F349C"/>
    <w:pPr>
      <w:spacing w:before="0" w:line="240" w:lineRule="auto"/>
    </w:pPr>
    <w:rPr>
      <w:rFonts w:ascii="Gill Sans MT" w:eastAsiaTheme="minorEastAsia" w:hAnsi="Gill Sans MT"/>
      <w:spacing w:val="0"/>
      <w:sz w:val="20"/>
      <w:szCs w:val="20"/>
      <w:lang w:eastAsia="en-AU"/>
    </w:rPr>
  </w:style>
  <w:style w:type="character" w:customStyle="1" w:styleId="CommentTextChar">
    <w:name w:val="Comment Text Char"/>
    <w:basedOn w:val="DefaultParagraphFont"/>
    <w:link w:val="CommentText"/>
    <w:rsid w:val="009F349C"/>
    <w:rPr>
      <w:rFonts w:ascii="Gill Sans MT" w:eastAsiaTheme="minorEastAsia" w:hAnsi="Gill Sans MT"/>
      <w:sz w:val="20"/>
      <w:szCs w:val="20"/>
      <w:lang w:eastAsia="en-AU"/>
    </w:rPr>
  </w:style>
  <w:style w:type="paragraph" w:styleId="CommentSubject">
    <w:name w:val="annotation subject"/>
    <w:basedOn w:val="CommentText"/>
    <w:next w:val="CommentText"/>
    <w:link w:val="CommentSubjectChar"/>
    <w:uiPriority w:val="99"/>
    <w:semiHidden/>
    <w:unhideWhenUsed/>
    <w:rsid w:val="009B68EA"/>
    <w:pPr>
      <w:spacing w:before="60"/>
    </w:pPr>
    <w:rPr>
      <w:rFonts w:ascii="Arial" w:eastAsiaTheme="minorHAnsi" w:hAnsi="Arial"/>
      <w:b/>
      <w:bCs/>
      <w:spacing w:val="4"/>
      <w:lang w:eastAsia="en-US"/>
    </w:rPr>
  </w:style>
  <w:style w:type="character" w:customStyle="1" w:styleId="CommentSubjectChar">
    <w:name w:val="Comment Subject Char"/>
    <w:basedOn w:val="CommentTextChar"/>
    <w:link w:val="CommentSubject"/>
    <w:uiPriority w:val="99"/>
    <w:semiHidden/>
    <w:rsid w:val="009B68EA"/>
    <w:rPr>
      <w:rFonts w:ascii="Arial" w:eastAsiaTheme="minorEastAsia" w:hAnsi="Arial"/>
      <w:b/>
      <w:bCs/>
      <w:spacing w:val="4"/>
      <w:sz w:val="20"/>
      <w:szCs w:val="20"/>
      <w:lang w:eastAsia="en-AU"/>
    </w:rPr>
  </w:style>
  <w:style w:type="character" w:styleId="UnresolvedMention">
    <w:name w:val="Unresolved Mention"/>
    <w:basedOn w:val="DefaultParagraphFont"/>
    <w:uiPriority w:val="99"/>
    <w:semiHidden/>
    <w:unhideWhenUsed/>
    <w:rsid w:val="0002013B"/>
    <w:rPr>
      <w:color w:val="605E5C"/>
      <w:shd w:val="clear" w:color="auto" w:fill="E1DFDD"/>
    </w:rPr>
  </w:style>
  <w:style w:type="character" w:styleId="FollowedHyperlink">
    <w:name w:val="FollowedHyperlink"/>
    <w:basedOn w:val="DefaultParagraphFont"/>
    <w:uiPriority w:val="99"/>
    <w:semiHidden/>
    <w:unhideWhenUsed/>
    <w:rsid w:val="0002013B"/>
    <w:rPr>
      <w:color w:val="000000" w:themeColor="followedHyperlink"/>
      <w:u w:val="single"/>
    </w:rPr>
  </w:style>
  <w:style w:type="paragraph" w:styleId="Revision">
    <w:name w:val="Revision"/>
    <w:hidden/>
    <w:uiPriority w:val="99"/>
    <w:semiHidden/>
    <w:rsid w:val="00400111"/>
    <w:pPr>
      <w:spacing w:after="0" w:line="240" w:lineRule="auto"/>
    </w:pPr>
    <w:rPr>
      <w:rFonts w:ascii="Arial" w:hAnsi="Arial"/>
      <w:spacing w:val="4"/>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166154">
      <w:bodyDiv w:val="1"/>
      <w:marLeft w:val="0"/>
      <w:marRight w:val="0"/>
      <w:marTop w:val="0"/>
      <w:marBottom w:val="0"/>
      <w:divBdr>
        <w:top w:val="none" w:sz="0" w:space="0" w:color="auto"/>
        <w:left w:val="none" w:sz="0" w:space="0" w:color="auto"/>
        <w:bottom w:val="none" w:sz="0" w:space="0" w:color="auto"/>
        <w:right w:val="none" w:sz="0" w:space="0" w:color="auto"/>
      </w:divBdr>
    </w:div>
    <w:div w:id="189150403">
      <w:bodyDiv w:val="1"/>
      <w:marLeft w:val="0"/>
      <w:marRight w:val="0"/>
      <w:marTop w:val="0"/>
      <w:marBottom w:val="0"/>
      <w:divBdr>
        <w:top w:val="none" w:sz="0" w:space="0" w:color="auto"/>
        <w:left w:val="none" w:sz="0" w:space="0" w:color="auto"/>
        <w:bottom w:val="none" w:sz="0" w:space="0" w:color="auto"/>
        <w:right w:val="none" w:sz="0" w:space="0" w:color="auto"/>
      </w:divBdr>
    </w:div>
    <w:div w:id="383262247">
      <w:bodyDiv w:val="1"/>
      <w:marLeft w:val="0"/>
      <w:marRight w:val="0"/>
      <w:marTop w:val="0"/>
      <w:marBottom w:val="0"/>
      <w:divBdr>
        <w:top w:val="none" w:sz="0" w:space="0" w:color="auto"/>
        <w:left w:val="none" w:sz="0" w:space="0" w:color="auto"/>
        <w:bottom w:val="none" w:sz="0" w:space="0" w:color="auto"/>
        <w:right w:val="none" w:sz="0" w:space="0" w:color="auto"/>
      </w:divBdr>
    </w:div>
    <w:div w:id="386270753">
      <w:bodyDiv w:val="1"/>
      <w:marLeft w:val="0"/>
      <w:marRight w:val="0"/>
      <w:marTop w:val="0"/>
      <w:marBottom w:val="0"/>
      <w:divBdr>
        <w:top w:val="none" w:sz="0" w:space="0" w:color="auto"/>
        <w:left w:val="none" w:sz="0" w:space="0" w:color="auto"/>
        <w:bottom w:val="none" w:sz="0" w:space="0" w:color="auto"/>
        <w:right w:val="none" w:sz="0" w:space="0" w:color="auto"/>
      </w:divBdr>
    </w:div>
    <w:div w:id="724372470">
      <w:bodyDiv w:val="1"/>
      <w:marLeft w:val="0"/>
      <w:marRight w:val="0"/>
      <w:marTop w:val="0"/>
      <w:marBottom w:val="0"/>
      <w:divBdr>
        <w:top w:val="none" w:sz="0" w:space="0" w:color="auto"/>
        <w:left w:val="none" w:sz="0" w:space="0" w:color="auto"/>
        <w:bottom w:val="none" w:sz="0" w:space="0" w:color="auto"/>
        <w:right w:val="none" w:sz="0" w:space="0" w:color="auto"/>
      </w:divBdr>
    </w:div>
    <w:div w:id="807940732">
      <w:bodyDiv w:val="1"/>
      <w:marLeft w:val="0"/>
      <w:marRight w:val="0"/>
      <w:marTop w:val="0"/>
      <w:marBottom w:val="0"/>
      <w:divBdr>
        <w:top w:val="none" w:sz="0" w:space="0" w:color="auto"/>
        <w:left w:val="none" w:sz="0" w:space="0" w:color="auto"/>
        <w:bottom w:val="none" w:sz="0" w:space="0" w:color="auto"/>
        <w:right w:val="none" w:sz="0" w:space="0" w:color="auto"/>
      </w:divBdr>
    </w:div>
    <w:div w:id="812941273">
      <w:bodyDiv w:val="1"/>
      <w:marLeft w:val="0"/>
      <w:marRight w:val="0"/>
      <w:marTop w:val="0"/>
      <w:marBottom w:val="0"/>
      <w:divBdr>
        <w:top w:val="none" w:sz="0" w:space="0" w:color="auto"/>
        <w:left w:val="none" w:sz="0" w:space="0" w:color="auto"/>
        <w:bottom w:val="none" w:sz="0" w:space="0" w:color="auto"/>
        <w:right w:val="none" w:sz="0" w:space="0" w:color="auto"/>
      </w:divBdr>
    </w:div>
    <w:div w:id="831875369">
      <w:bodyDiv w:val="1"/>
      <w:marLeft w:val="0"/>
      <w:marRight w:val="0"/>
      <w:marTop w:val="0"/>
      <w:marBottom w:val="0"/>
      <w:divBdr>
        <w:top w:val="none" w:sz="0" w:space="0" w:color="auto"/>
        <w:left w:val="none" w:sz="0" w:space="0" w:color="auto"/>
        <w:bottom w:val="none" w:sz="0" w:space="0" w:color="auto"/>
        <w:right w:val="none" w:sz="0" w:space="0" w:color="auto"/>
      </w:divBdr>
    </w:div>
    <w:div w:id="1080639872">
      <w:bodyDiv w:val="1"/>
      <w:marLeft w:val="0"/>
      <w:marRight w:val="0"/>
      <w:marTop w:val="0"/>
      <w:marBottom w:val="0"/>
      <w:divBdr>
        <w:top w:val="none" w:sz="0" w:space="0" w:color="auto"/>
        <w:left w:val="none" w:sz="0" w:space="0" w:color="auto"/>
        <w:bottom w:val="none" w:sz="0" w:space="0" w:color="auto"/>
        <w:right w:val="none" w:sz="0" w:space="0" w:color="auto"/>
      </w:divBdr>
    </w:div>
    <w:div w:id="1100416977">
      <w:bodyDiv w:val="1"/>
      <w:marLeft w:val="0"/>
      <w:marRight w:val="0"/>
      <w:marTop w:val="0"/>
      <w:marBottom w:val="0"/>
      <w:divBdr>
        <w:top w:val="none" w:sz="0" w:space="0" w:color="auto"/>
        <w:left w:val="none" w:sz="0" w:space="0" w:color="auto"/>
        <w:bottom w:val="none" w:sz="0" w:space="0" w:color="auto"/>
        <w:right w:val="none" w:sz="0" w:space="0" w:color="auto"/>
      </w:divBdr>
    </w:div>
    <w:div w:id="1372463738">
      <w:bodyDiv w:val="1"/>
      <w:marLeft w:val="0"/>
      <w:marRight w:val="0"/>
      <w:marTop w:val="0"/>
      <w:marBottom w:val="0"/>
      <w:divBdr>
        <w:top w:val="none" w:sz="0" w:space="0" w:color="auto"/>
        <w:left w:val="none" w:sz="0" w:space="0" w:color="auto"/>
        <w:bottom w:val="none" w:sz="0" w:space="0" w:color="auto"/>
        <w:right w:val="none" w:sz="0" w:space="0" w:color="auto"/>
      </w:divBdr>
    </w:div>
    <w:div w:id="1402018302">
      <w:bodyDiv w:val="1"/>
      <w:marLeft w:val="0"/>
      <w:marRight w:val="0"/>
      <w:marTop w:val="0"/>
      <w:marBottom w:val="0"/>
      <w:divBdr>
        <w:top w:val="none" w:sz="0" w:space="0" w:color="auto"/>
        <w:left w:val="none" w:sz="0" w:space="0" w:color="auto"/>
        <w:bottom w:val="none" w:sz="0" w:space="0" w:color="auto"/>
        <w:right w:val="none" w:sz="0" w:space="0" w:color="auto"/>
      </w:divBdr>
    </w:div>
    <w:div w:id="1464695277">
      <w:bodyDiv w:val="1"/>
      <w:marLeft w:val="0"/>
      <w:marRight w:val="0"/>
      <w:marTop w:val="0"/>
      <w:marBottom w:val="0"/>
      <w:divBdr>
        <w:top w:val="none" w:sz="0" w:space="0" w:color="auto"/>
        <w:left w:val="none" w:sz="0" w:space="0" w:color="auto"/>
        <w:bottom w:val="none" w:sz="0" w:space="0" w:color="auto"/>
        <w:right w:val="none" w:sz="0" w:space="0" w:color="auto"/>
      </w:divBdr>
    </w:div>
    <w:div w:id="1601598663">
      <w:bodyDiv w:val="1"/>
      <w:marLeft w:val="0"/>
      <w:marRight w:val="0"/>
      <w:marTop w:val="0"/>
      <w:marBottom w:val="0"/>
      <w:divBdr>
        <w:top w:val="none" w:sz="0" w:space="0" w:color="auto"/>
        <w:left w:val="none" w:sz="0" w:space="0" w:color="auto"/>
        <w:bottom w:val="none" w:sz="0" w:space="0" w:color="auto"/>
        <w:right w:val="none" w:sz="0" w:space="0" w:color="auto"/>
      </w:divBdr>
    </w:div>
    <w:div w:id="1821379821">
      <w:bodyDiv w:val="1"/>
      <w:marLeft w:val="0"/>
      <w:marRight w:val="0"/>
      <w:marTop w:val="0"/>
      <w:marBottom w:val="0"/>
      <w:divBdr>
        <w:top w:val="none" w:sz="0" w:space="0" w:color="auto"/>
        <w:left w:val="none" w:sz="0" w:space="0" w:color="auto"/>
        <w:bottom w:val="none" w:sz="0" w:space="0" w:color="auto"/>
        <w:right w:val="none" w:sz="0" w:space="0" w:color="auto"/>
      </w:divBdr>
    </w:div>
    <w:div w:id="1848710126">
      <w:bodyDiv w:val="1"/>
      <w:marLeft w:val="0"/>
      <w:marRight w:val="0"/>
      <w:marTop w:val="0"/>
      <w:marBottom w:val="0"/>
      <w:divBdr>
        <w:top w:val="none" w:sz="0" w:space="0" w:color="auto"/>
        <w:left w:val="none" w:sz="0" w:space="0" w:color="auto"/>
        <w:bottom w:val="none" w:sz="0" w:space="0" w:color="auto"/>
        <w:right w:val="none" w:sz="0" w:space="0" w:color="auto"/>
      </w:divBdr>
    </w:div>
    <w:div w:id="1870947204">
      <w:bodyDiv w:val="1"/>
      <w:marLeft w:val="0"/>
      <w:marRight w:val="0"/>
      <w:marTop w:val="0"/>
      <w:marBottom w:val="0"/>
      <w:divBdr>
        <w:top w:val="none" w:sz="0" w:space="0" w:color="auto"/>
        <w:left w:val="none" w:sz="0" w:space="0" w:color="auto"/>
        <w:bottom w:val="none" w:sz="0" w:space="0" w:color="auto"/>
        <w:right w:val="none" w:sz="0" w:space="0" w:color="auto"/>
      </w:divBdr>
    </w:div>
    <w:div w:id="1920288349">
      <w:bodyDiv w:val="1"/>
      <w:marLeft w:val="0"/>
      <w:marRight w:val="0"/>
      <w:marTop w:val="0"/>
      <w:marBottom w:val="0"/>
      <w:divBdr>
        <w:top w:val="none" w:sz="0" w:space="0" w:color="auto"/>
        <w:left w:val="none" w:sz="0" w:space="0" w:color="auto"/>
        <w:bottom w:val="none" w:sz="0" w:space="0" w:color="auto"/>
        <w:right w:val="none" w:sz="0" w:space="0" w:color="auto"/>
      </w:divBdr>
    </w:div>
    <w:div w:id="20414697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3" Type="http://schemas.openxmlformats.org/officeDocument/2006/relationships/image" Target="media/image9.svg"/><Relationship Id="rId2" Type="http://schemas.openxmlformats.org/officeDocument/2006/relationships/image" Target="media/image8.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son.lawes\Downloads\TasTAFE%20Supporting%20document%20(3).dotx" TargetMode="External"/></Relationship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og xmlns="09dfffd6-8fc2-4120-ba5d-b951f1df6f40">1;;;;;;;;;;01/04/2025 at 4:18 PM;GUEST ACCOUNT;;False|110;;;;;;;;;;01/04/2025 at 4:18 PM;GUEST ACCOUNT;Revision Number 3 - C:\\Users\\katherine.rhee\\ContentManager\\Offline Records (EP)\\TasTAFE Supporting Information ~ POLICY AND PROCEDURES - Standards\\Refund Request Form (International Education).DOCX (* Main Document Store: 001+0UIX+0O6F1PTK7H3.DOCX *);False|84;;;;;;;;;;01/04/2025 at 4:18 PM;GUEST ACCOUNT;From: 30/03/2025 at 10:23 AM - To: 01/04/2025 at 4:18 PM;False|110;;;;;;;;;;30/03/2025 at 10:23 AM;GUEST ACCOUNT;Revision Number 3 - C:\\Users\\katherine.rhee\\ContentManager\\Offline Records (EP)\\TasTAFE Supporting Information ~ POLICY AND PROCEDURES - Standards\\Refund Request Form (International Education).DOCX (* Main Document Store: 001+0UIX+0O6F1PTK7H3.DOCX *);False|84;;;;;;;;;;30/03/2025 at 10:23 AM;GUEST ACCOUNT;From: 27/03/2025 at 5:49 PM - To: 30/03/2025 at 10:23 AM;False|1;;;;;;;;;;30/03/2025 at 10:23 AM;GUEST ACCOUNT;;False|1;;;;;;;;;;27/03/2025 at 5:49 PM;GUEST ACCOUNT;;False|110;;;;;;;;;;27/03/2025 at 5:49 PM;GUEST ACCOUNT;Revision Number 3 - C:\\Users\\katherine.rhee\\ContentManager\\Offline Records (EP)\\TasTAFE Supporting Information ~ POLICY AND PROCEDURES - Standards\\Refund Request Form (International Education).DOCX (* Main Document Store: 001+0UIX+0O6F1PTK7H3.DOCX *);False|84;;;;;;;;;;27/03/2025 at 5:49 PM;GUEST ACCOUNT;From: 25/03/2025 at 9:44 PM - To: 27/03/2025 at 5:49 PM;False|110;;;;;;;;;;25/03/2025 at 9:44 PM;GUEST ACCOUNT;Revision Number 3 - C:\\Users\\katherine.rhee\\ContentManager\\Offline Records (EP)\\TasTAFE Supporting Information ~ POLICY AND PROCEDURES - Standards\\Refund Request Form (International Education).DOCX (* Main Document Store: 001+0UIX+0O6F1PTK7H3.DOCX *);False|84;;;;;;;;;;25/03/2025 at 9:44 PM;GUEST ACCOUNT;From: 23/03/2025 at 11:30 AM - To: 25/03/2025 at 9:44 PM;False|1;;;;;;;;;;25/03/2025 at 9:44 PM;GUEST ACCOUNT;;False|1;;;;;;;;;;23/03/2025 at 11:30 AM;scott.turnbull;;False|112;;;;;;;;;;23/03/2025 at 11:30 AM;scott.turnbull;P:\\TasTAFE test export of all files 21March\\EP_7120156.DOCX;False|84;;;;;;;;;;23/03/2025 at 11:30 AM;scott.turnbull;From: 23/03/2025 at 10:30 AM - To: 23/03/2025 at 11:30 AM;False|125;;;;;;;;;;23/03/2025 at 11:30 AM;scott.turnbull;Revision Number 1 (Main Document Store: 001+0UHX+0O6F1PTK0J3.DOCX);False|125;;;;;;;;;;23/03/2025 at 11:30 AM;scott.turnbull;Revision Number 2 (Main Document Store: 002+0NFX+0O6F1PSB0DT.DOCX);False|110;;;;;;;;;;23/03/2025 at 10:30 AM;GUEST ACCOUNT;Revision Number 3 - C:\\Users\\katherine.rhee\\ContentManager\\Offline Records (EP)\\TasTAFE Supporting Information ~ POLICY AND PROCEDURES - Standards\\Refund Request Form (International Education).DOCX (* Main Document Store: 001+0UIX+0O6F1PTK7H3.DOCX *);False|84;;;;;;;;;;23/03/2025 at 10:30 AM;GUEST ACCOUNT;From: 18/03/2025 at 9:43 PM - To: 23/03/2025 at 10:30 AM;False|1;;;;;;;;;;23/03/2025 at 10:30 AM;GUEST ACCOUNT;;False|1;;;;;;;;;;18/03/2025 at 9:43 PM;GUEST ACCOUNT;;False|110;;;;;;;;;;18/03/2025 at 9:43 PM;GUEST ACCOUNT;Revision Number 3 - C:\\Users\\katherine.rhee\\ContentManager\\Offline Records (EP)\\TasTAFE Supporting Information ~ POLICY AND PROCEDURES - Standards\\Refund Request Form (International Education).DOCX (* Main Document Store: 001+0UIX+0O6F1PTK7H3.DOCX *);False|84;;;;;;;;;;18/03/2025 at 9:43 PM;GUEST ACCOUNT;From: 18/03/2025 at 1:54 PM - To: 18/03/2025 at 9:43 PM;False|112;;;;;;;;;;18/03/2025 at 1:54 PM;scott.turnbull;P:\\Test Export 14March\\Refund Request Form (International Education).DOCX;False|84;;;;;;;;;;18/03/2025 at 1:54 PM;scott.turnbull;From: 18/03/2025 at 1:17 AM - To: 18/03/2025 at 1:54 PM;False|1;;;;;;;;;;18/03/2025 at 1:54 PM;scott.turnbull;;False|125;;;;;;;;;;18/03/2025 at 1:54 PM;scott.turnbull;Revision Number 1 (Main Document Store: 001+0UHX+0O6F1PTK0J3.DOCX);False|125;;;;;;;;;;18/03/2025 at 1:54 PM;scott.turnbull;Revision Number 2 (Main Document Store: 002+0NFX+0O6F1PSB0DT.DOCX);False|110;;;;;;;;;;18/03/2025 at 1:17 AM;GUEST ACCOUNT;Revision Number 3 - C:\\Users\\katherine.rhee\\ContentManager\\Offline Records (EP)\\TasTAFE Supporting Information ~ POLICY AND PROCEDURES - Standards\\Refund Request Form (International Education).DOCX (* Main Document Store: 001+0UIX+0O6F1PTK7H3.DOCX *);False|84;;;;;;;;;;18/03/2025 at 1:17 AM;GUEST ACCOUNT;From: 18/03/2025 at 12:30 AM - To: 18/03/2025 at 1:17 AM;False|1;;;;;;;;;;18/03/2025 at 1:17 AM;GUEST ACCOUNT;;False|1;;;;;;;;;;18/03/2025 at 12:30 AM;GUEST ACCOUNT;;False|110;;;;;;;;;;18/03/2025 at 12:30 AM;GUEST ACCOUNT;Revision Number 3 - C:\\Users\\katherine.rhee\\ContentManager\\Offline Records (EP)\\TasTAFE Supporting Information ~ POLICY AND PROCEDURES - Standards\\Refund Request Form (International Education).DOCX (* Main Document Store: 001+0UIX+0O6F1PTK7H3.DOCX *);False|84;;;;;;;;;;18/03/2025 at 12:30 AM;GUEST ACCOUNT;From: 18/03/2025 at 12:03 AM - To: 18/03/2025 at 12:30 AM;False|110;;;;;;;;;;18/03/2025 at 12:03 AM;GUEST ACCOUNT;Revision Number 3 - C:\\Users\\katherine.rhee\\ContentManager\\Offline Records (EP)\\TasTAFE Supporting Information ~ POLICY AND PROCEDURES - Standards\\Refund Request Form (International Education).DOCX (* Main Document Store: 001+0UIX+0O6F1PTK7H3.DOCX *);False|84;;;;;;;;;;18/03/2025 at 12:03 AM;GUEST ACCOUNT;From: 16/03/2025 at 10:28 AM - To: 18/03/2025 at 12:03 AM;False|1;;;;;;;;;;18/03/2025 at 12:03 AM;GUEST ACCOUNT;;False|1;;;;;;;;;;16/03/2025 at 10:28 AM;GUEST ACCOUNT;;False|110;;;;;;;;;;16/03/2025 at 10:28 AM;GUEST ACCOUNT;Revision Number 3 - C:\\Users\\katherine.rhee\\ContentManager\\Offline Records (EP)\\TasTAFE Supporting Information ~ POLICY AND PROCEDURES - Standards\\Refund Request Form (International Education).DOCX (* Main Document Store: 001+0UIX+0O6F1PTK7H3.DOCX *);False|84;;;;;;;;;;16/03/2025 at 10:28 AM;GUEST ACCOUNT;From: 11/03/2025 at 10:01 PM - To: 16/03/2025 at 10:28 AM;False|110;;;;;;;;;;11/03/2025 at 10:01 PM;GUEST ACCOUNT;Revision Number 3 - C:\\Users\\katherine.rhee\\ContentManager\\Offline Records (EP)\\TasTAFE Supporting Information ~ POLICY AND PROCEDURES - Standards\\Refund Request Form (International Education).DOCX (* Main Document Store: 001+0UIX+0O6F1PTK7H3.DOCX *);False|84;;;;;;;;;;11/03/2025 at 10:01 PM;GUEST ACCOUNT;From: 11/03/2025 at 9:20 AM - To: 11/03/2025 at 10:01 PM;False|1;;;;;;;;;;11/03/2025 at 10:01 PM;GUEST ACCOUNT;;False|1;;;;;;;;;;11/03/2025 at 9:20 AM;GUEST ACCOUNT;;False|110;;;;;;;;;;11/03/2025 at 9:20 AM;GUEST ACCOUNT;Revision Number 3 - C:\\Users\\katherine.rhee\\ContentManager\\Offline Records (EP)\\TasTAFE Supporting Information ~ POLICY AND PROCEDURES - Standards\\Refund Request Form (International Education).DOCX (* Main Document Store: 001+0UIX+0O6F1PTK7H3.DOCX *);False|84;;;;;;;;;;11/03/2025 at 9:20 AM;GUEST ACCOUNT;From: 09/03/2025 at 10:25 AM - To: 11/03/2025 at 9:20 AM;False|1;;;;;;;;;;09/03/2025 at 10:25 AM;GUEST ACCOUNT;;False|110;;;;;;;;;;09/03/2025 at 10:25 AM;GUEST ACCOUNT;Revision Number 3 - C:\\Users\\katherine.rhee\\ContentManager\\Offline Records (EP)\\TasTAFE Supporting Information ~ POLICY AND PROCEDURES - Standards\\Refund Request Form (International Education).DOCX (* Main Document Store: 001+0UIX+0O6F1PTK7H3.DOCX *);False|84;;;;;;;;;;09/03/2025 at 10:25 AM;GUEST ACCOUNT;From: 08/03/2025 at 10:24 AM - To: 09/03/2025 at 10:25 AM;False|110;;;;;;;;;;08/03/2025 at 10:24 AM;GUEST ACCOUNT;Revision Number 3 - C:\\Users\\katherine.rhee\\ContentManager\\Offline Records (EP)\\TasTAFE Supporting Information ~ POLICY AND PROCEDURES - Standards\\Refund Request Form (International Education).DOCX (* Main Document Store: 001+0UIX+0O6F1PTK7H3.DOCX *);False|84;;;;;;;;;;08/03/2025 at 10:24 AM;GUEST ACCOUNT;From: 08/03/2025 at 3:08 AM - To: 08/03/2025 at 10:24 AM;False|1;;;;;;;;;;08/03/2025 at 10:24 AM;GUEST ACCOUNT;;False|1;;;;;;;;;;08/03/2025 at 3:08 AM;GUEST ACCOUNT;;False|110;;;;;;;;;;08/03/2025 at 3:08 AM;GUEST ACCOUNT;Revision Number 3 - C:\\Users\\katherine.rhee\\ContentManager\\Offline Records (EP)\\TasTAFE Supporting Information ~ POLICY AND PROCEDURES - Standards\\Refund Request Form (International Education).DOCX (* Main Document Store: 001+0UIX+0O6F1PTK7H3.DOCX *);False|84;;;;;;;;;;08/03/2025 at 3:08 AM;GUEST ACCOUNT;From: 04/03/2025 at 9:42 PM - To: 08/03/2025 at 3:08 AM;False|110;;;;;;;;;;04/03/2025 at 9:42 PM;GUEST ACCOUNT;Revision Number 3 - C:\\Users\\katherine.rhee\\ContentManager\\Offline Records (EP)\\TasTAFE Supporting Information ~ POLICY AND PROCEDURES - Standards\\Refund Request Form (International Education).DOCX (* Main Document Store: 001+0UIX+0O6F1PTK7H3.DOCX *);False|84;;;;;;;;;;04/03/2025 at 9:42 PM;GUEST ACCOUNT;From: 04/03/2025 at 1:25 AM - To: 04/03/2025 at 9:42 PM;False|1;;;;;;;;;;04/03/2025 at 9:42 PM;GUEST ACCOUNT;;False|1;;;;;;;;;;04/03/2025 at 1:25 AM;GUEST ACCOUNT;;False|110;;;;;;;;;;04/03/2025 at 1:25 AM;GUEST ACCOUNT;Revision Number 3 - C:\\Users\\katherine.rhee\\ContentManager\\Offline Records (EP)\\TasTAFE Supporting Information ~ POLICY AND PROCEDURES - Standards\\Refund Request Form (International Education).DOCX (* Main Document Store: 001+0UIX+0O6F1PTK7H3.DOCX *);False|84;;;;;;;;;;04/03/2025 at 1:25 AM;GUEST ACCOUNT;From: 02/03/2025 at 10:26 AM - To: 04/03/2025 at 1:25 AM;False|110;;;;;;;;;;02/03/2025 at 10:26 AM;GUEST ACCOUNT;Revision Number 3 - C:\\Users\\katherine.rhee\\ContentManager\\Offline Records (EP)\\TasTAFE Supporting Information ~ POLICY AND PROCEDURES - Standards\\Refund Request Form (International Education).DOCX (* Main Document Store: 001+0UIX+0O6F1PTK7H3.DOCX *);False|84;;;;;;;;;;02/03/2025 at 10:26 AM;GUEST ACCOUNT;From: 01/03/2025 at 4:15 PM - To: 02/03/2025 at 10:26 AM;False|1;;;;;;;;;;02/03/2025 at 10:26 AM;GUEST ACCOUNT;;False|1;;;;;;;;;;01/03/2025 at 4:15 PM;GUEST ACCOUNT;;False|110;;;;;;;;;;01/03/2025 at 4:15 PM;GUEST ACCOUNT;Revision Number 3 - C:\\Users\\katherine.rhee\\ContentManager\\Offline Records (EP)\\TasTAFE Supporting Information ~ POLICY AND PROCEDURES - Standards\\Refund Request Form (International Education).DOCX (* Main Document Store: 001+0UIX+0O6F1PTK7H3.DOCX *);False|84;;;;;;;;;;01/03/2025 at 4:15 PM;GUEST ACCOUNT;From: 01/03/2025 at 4:09 PM - To: 01/03/2025 at 4:15 PM;False|110;;;;;;;;;;01/03/2025 at 4:09 PM;GUEST ACCOUNT;Revision Number 3 - C:\\Users\\katherine.rhee\\ContentManager\\Offline Records (EP)\\TasTAFE Supporting Information ~ POLICY AND PROCEDURES - Standards\\Refund Request Form (International Education).DOCX (* Main Document Store: 001+0UIX+0O6F1PTK7H3.DOCX *);False|84;;;;;;;;;;01/03/2025 at 4:09 PM;GUEST ACCOUNT;From: 01/03/2025 at 4:06 PM - To: 01/03/2025 at 4:09 PM;False|1;;;;;;;;;;01/03/2025 at 4:09 PM;GUEST ACCOUNT;;False|1;;;;;;;;;;01/03/2025 at 4:06 PM;GUEST ACCOUNT;;False|110;;;;;;;;;;01/03/2025 at 4:06 PM;GUEST ACCOUNT;Revision Number 3 - C:\\Users\\katherine.rhee\\ContentManager\\Offline Records (EP)\\TasTAFE Supporting Information ~ POLICY AND PROCEDURES - Standards\\Refund Request Form (International Education).DOCX (* Main Document Store: 001+0UIX+0O6F1PTK7H3.DOCX *);False|84;;;;;;;;;;01/03/2025 at 4:06 PM;GUEST ACCOUNT;From: 01/03/2025 at 5:59 AM - To: 01/03/2025 at 4:06 PM;False|110;;;;;;;;;;01/03/2025 at 5:59 AM;GUEST ACCOUNT;Revision Number 3 - C:\\Users\\katherine.rhee\\ContentManager\\Offline Records (EP)\\TasTAFE Supporting Information ~ POLICY AND PROCEDURES - Standards\\Refund Request Form (International Education).DOCX (* Main Document Store: 001+0UIX+0O6F1PTK7H3.DOCX *);False|84;;;;;;;;;;01/03/2025 at 5:59 AM;GUEST ACCOUNT;From: 28/02/2025 at 9:07 PM - To: 01/03/2025 at 5:59 AM;False|1;;;;;;;;;;01/03/2025 at 5:59 AM;GUEST ACCOUNT;;False|1;;;;;;;;;;28/02/2025 at 9:07 PM;GUEST ACCOUNT;;False|110;;;;;;;;;;28/02/2025 at 9:07 PM;GUEST ACCOUNT;Revision Number 3 - C:\\Users\\katherine.rhee\\ContentManager\\Offline Records (EP)\\TasTAFE Supporting Information ~ POLICY AND PROCEDURES - Standards\\Refund Request Form (International Education).DOCX (* Main Document Store: 001+0UIX+0O6F1PTK7H3.DOCX *);False|84;;;;;;;;;;28/02/2025 at 9:07 PM;GUEST ACCOUNT;From: 28/02/2025 at 2:02 PM - To: 28/02/2025 at 9:07 PM;False|110;;;;;;;;;;28/02/2025 at 2:02 PM;GUEST ACCOUNT;Revision Number 3 - C:\\Users\\katherine.rhee\\ContentManager\\Offline Records (EP)\\TasTAFE Supporting Information ~ POLICY AND PROCEDURES - Standards\\Refund Request Form (International Education).DOCX (* Main Document Store: 001+0UIX+0O6F1PTK7H3.DOCX *);False|84;;;;;;;;;;28/02/2025 at 2:02 PM;GUEST ACCOUNT;From: 28/02/2025 at 5:31 AM - To: 28/02/2025 at 2:02 PM;False|1;;;;;;;;;;28/02/2025 at 2:02 PM;GUEST ACCOUNT;;False|1;;;;;;;;;;28/02/2025 at 5:31 AM;GUEST ACCOUNT;;False|110;;;;;;;;;;28/02/2025 at 5:31 AM;GUEST ACCOUNT;Revision Number 3 - C:\\Users\\katherine.rhee\\ContentManager\\Offline Records (EP)\\TasTAFE Supporting Information ~ POLICY AND PROCEDURES - Standards\\Refund Request Form (International Education).DOCX (* Main Document Store: 001+0UIX+0O6F1PTK7H3.DOCX *);False|84;;;;;;;;;;28/02/2025 at 5:31 AM;GUEST ACCOUNT;From: 27/02/2025 at 9:08 AM - To: 28/02/2025 at 5:31 AM;False|110;;;;;;;;;;27/02/2025 at 9:08 AM;GUEST ACCOUNT;Revision Number 3 - C:\\Users\\katherine.rhee\\ContentManager\\Offline Records (EP)\\TasTAFE Supporting Information ~ POLICY AND PROCEDURES - Standards\\Refund Request Form (International Education).DOCX (* Main Document Store: 001+0UIX+0O6F1PTK7H3.DOCX *);False|84;;;;;;;;;;27/02/2025 at 9:08 AM;GUEST ACCOUNT;From: 26/02/2025 at 3:58 AM - To: 27/02/2025 at 9:08 AM;False|1;;;;;;;;;;27/02/2025 at 9:08 AM;GUEST ACCOUNT;;False|1;;;;;;;;;;26/02/2025 at 3:58 AM;GUEST ACCOUNT;;False|110;;;;;;;;;;26/02/2025 at 3:58 AM;GUEST ACCOUNT;Revision Number 3 - C:\\Users\\katherine.rhee\\ContentManager\\Offline Records (EP)\\TasTAFE Supporting Information ~ POLICY AND PROCEDURES - Standards\\Refund Request Form (International Education).DOCX (* Main Document Store: 001+0UIX+0O6F1PTK7H3.DOCX *);False|84;;;;;;;;;;26/02/2025 at 3:58 AM;GUEST ACCOUNT;From: 25/02/2025 at 9:48 PM - To: 26/02/2025 at 3:58 AM;False|110;;;;;;;;;;25/02/2025 at 9:48 PM;GUEST ACCOUNT;Revision Number 3 - C:\\Users\\katherine.rhee\\ContentManager\\Offline Records (EP)\\TasTAFE Supporting Information ~ POLICY AND PROCEDURES - Standards\\Refund Request Form (International Education).DOCX (* Main Document Store: 001+0UIX+0O6F1PTK7H3.DOCX *);False|84;;;;;;;;;;25/02/2025 at 9:48 PM;GUEST ACCOUNT;From: 25/02/2025 at 4:31 PM - To: 25/02/2025 at 9:48 PM;False|1;;;;;;;;;;25/02/2025 at 9:48 PM;GUEST ACCOUNT;;False|1;;;;;;;;;;25/02/2025 at 4:31 PM;GUEST ACCOUNT;;False|110;;;;;;;;;;25/02/2025 at 4:31 PM;GUEST ACCOUNT;Revision Number 3 - C:\\Users\\katherine.rhee\\ContentManager\\Offline Records (EP)\\TasTAFE Supporting Information ~ POLICY AND PROCEDURES - Standards\\Refund Request Form (International Education).DOCX (* Main Document Store: 001+0UIX+0O6F1PTK7H3.DOCX *);False|84;;;;;;;;;;25/02/2025 at 4:31 PM;GUEST ACCOUNT;From: 23/02/2025 at 10:33 AM - To: 25/02/2025 at 4:31 PM;False|110;;;;;;;;;;23/02/2025 at 10:33 AM;GUEST ACCOUNT;Revision Number 3 - C:\\Users\\katherine.rhee\\ContentManager\\Offline Records (EP)\\TasTAFE Supporting Information ~ POLICY AND PROCEDURES - Standards\\Refund Request Form (International Education).DOCX (* Main Document Store: 001+0UIX+0O6F1PTK7H3.DOCX *);False|84;;;;;;;;;;23/02/2025 at 10:33 AM;GUEST ACCOUNT;From: 19/02/2025 at 9:05 PM - To: 23/02/2025 at 10:33 AM;False|1;;;;;;;;;;23/02/2025 at 10:33 AM;GUEST ACCOUNT;;False|1;;;;;;;;;;19/02/2025 at 9:05 PM;GUEST ACCOUNT;;False|110;;;;;;;;;;19/02/2025 at 9:05 PM;GUEST ACCOUNT;Revision Number 3 - C:\\Users\\katherine.rhee\\ContentManager\\Offline Records (EP)\\TasTAFE Supporting Information ~ POLICY AND PROCEDURES - Standards\\Refund Request Form (International Education).DOCX (* Main Document Store: 001+0UIX+0O6F1PTK7H3.DOCX *);False|84;;;;;;;;;;19/02/2025 at 9:05 PM;GUEST ACCOUNT;From: 18/02/2025 at 9:43 PM - To: 19/02/2025 at 9:05 PM;False|110;;;;;;;;;;18/02/2025 at 9:43 PM;GUEST ACCOUNT;Revision Number 3 - C:\\Users\\katherine.rhee\\ContentManager\\Offline Records (EP)\\TasTAFE Supporting Information ~ POLICY AND PROCEDURES - Standards\\Refund Request Form (International Education).DOCX (* Main Document Store: 001+0UIX+0O6F1PTK7H3.DOCX *);False|84;;;;;;;;;;18/02/2025 at 9:43 PM;GUEST ACCOUNT;From: 16/02/2025 at 10:26 AM - To: 18/02/2025 at 9:43 PM;False|1;;;;;;;;;;18/02/2025 at 9:43 PM;GUEST ACCOUNT;;False|1;;;;;;;;;;16/02/2025 at 10:26 AM;GUEST ACCOUNT;;False|110;;;;;;;;;;16/02/2025 at 10:26 AM;GUEST ACCOUNT;Revision Number 3 - C:\\Users\\katherine.rhee\\ContentManager\\Offline Records (EP)\\TasTAFE Supporting Information ~ POLICY AND PROCEDURES - Standards\\Refund Request Form (International Education).DOCX (* Main Document Store: 001+0UIX+0O6F1PTK7H3.DOCX *);False|84;;;;;;;;;;16/02/2025 at 10:26 AM;GUEST ACCOUNT;From: 12/02/2025 at 5:11 AM - To: 16/02/2025 at 10:26 AM;False|110;;;;;;;;;;12/02/2025 at 5:11 AM;GUEST ACCOUNT;Revision Number 3 - C:\\Users\\katherine.rhee\\ContentManager\\Offline Records (EP)\\TasTAFE Supporting Information ~ POLICY AND PROCEDURES - Standards\\Refund Request Form (International Education).DOCX (* Main Document Store: 001+0UIX+0O6F1PTK7H3.DOCX *);False|84;;;;;;;;;;12/02/2025 at 5:11 AM;GUEST ACCOUNT;From: 11/02/2025 at 9:43 PM - To: 12/02/2025 at 5:11 AM;False|1;;;;;;;;;;12/02/2025 at 5:11 AM;GUEST ACCOUNT;;False|1;;;;;;;;;;11/02/2025 at 9:43 PM;GUEST ACCOUNT;;False|84;;;;;;;;;;11/02/2025 at 9:43 PM;GUEST ACCOUNT;From: 09/02/2025 at 10:29 AM - To: 11/02/2025 at 9:43 PM;False|110;;;;;;;;;;11/02/2025 at 9:43 PM;GUEST ACCOUNT;Revision Number 3 - C:\\Users\\katherine.rhee\\ContentManager\\Offline Records (EP)\\TasTAFE Supporting Information ~ POLICY AND PROCEDURES - Standards\\Refund Request Form (International Education).DOCX (* Main Document Store: 001+0UIX+0O6F1PTK7H3.DOCX *);False|110;;;;;;;;;;09/02/2025 at 10:29 AM;GUEST ACCOUNT;Revision Number 3 - C:\\Users\\katherine.rhee\\ContentManager\\Offline Records (EP)\\TasTAFE Supporting Information ~ POLICY AND PROCEDURES - Standards\\Refund Request Form (International Education).DOCX (* Main Document Store: 001+0UIX+0O6F1PTK7H3.DOCX *);False|84;;;;;;;;;;09/02/2025 at 10:29 AM;GUEST ACCOUNT;From: 07/02/2025 at 11:07 PM - To: 09/02/2025 at 10:29 AM;False|1;;;;;;;;;;09/02/2025 at 10:29 AM;GUEST ACCOUNT;;False|1;;;;;;;;;;07/02/2025 at 11:07 PM;scott.turnbull;;False|84;;;;;;;;;;07/02/2025 at 11:07 PM;scott.turnbull;From: 07/02/2025 at 4:49 AM - To: 07/02/2025 at 11:07 PM;False|112;;;;;;;;;;07/02/2025 at 11:07 PM;scott.turnbull;P:\\TasTAFE Test export 07022025\\EP_7120156_Refund Request Form (International Education).DOCX;False|125;;;;;;;;;;07/02/2025 at 11:07 PM;scott.turnbull;Revision Number 1 (Main Document Store: 001+0UHX+0O6F1PTK0J3.DOCX);False|125;;;;;;;;;;07/02/2025 at 11:07 PM;scott.turnbull;Revision Number 2 (Main Document Store: 002+0NFX+0O6F1PSB0DT.DOCX);False|110;;;;;;;;;;07/02/2025 at 4:49 AM;GUEST ACCOUNT;Revision Number 3 - C:\\Users\\katherine.rhee\\ContentManager\\Offline Records (EP)\\TasTAFE Supporting Information ~ POLICY AND PROCEDURES - Standards\\Refund Request Form (International Education).DOCX (* Main Document Store: 001+0UIX+0O6F1PTK7H3.DOCX *);False|84;;;;;;;;;;07/02/2025 at 4:49 AM;GUEST ACCOUNT;From: 06/02/2025 at 9:51 PM - To: 07/02/2025 at 4:49 AM;False|1;;;;;;;;;;07/02/2025 at 4:49 AM;GUEST ACCOUNT;;False|1;;;;;;;;;;06/02/2025 at 9:51 PM;scott.turnbull;;False|84;;;;;;;;;;06/02/2025 at 9:51 PM;scott.turnbull;From: 06/02/2025 at 2:25 PM - To: 06/02/2025 at 9:51 PM;False|112;;;;;;;;;;06/02/2025 at 9:51 PM;scott.turnbull;P:\\TasTAFE test export 06022025\\EP_7120156_Refund Request Form (International Education).DOCX;False|125;;;;;;;;;;06/02/2025 at 9:51 PM;scott.turnbull;Revision Number 1 (Main Document Store: 001+0UHX+0O6F1PTK0J3.DOCX);False|125;;;;;;;;;;06/02/2025 at 9:51 PM;scott.turnbull;Revision Number 2 (Main Document Store: 002+0NFX+0O6F1PSB0DT.DOCX);False|110;;;;;;;;;;06/02/2025 at 2:25 PM;GUEST ACCOUNT;Revision Number 3 - C:\\Users\\katherine.rhee\\ContentManager\\Offline Records (EP)\\TasTAFE Supporting Information ~ POLICY AND PROCEDURES - Standards\\Refund Request Form (International Education).DOCX (* Main Document Store: 001+0UIX+0O6F1PTK7H3.DOCX *);False|84;;;;;;;;;;06/02/2025 at 2:25 PM;GUEST ACCOUNT;From: 06/02/2025 at 1:50 AM - To: 06/02/2025 at 2:25 PM;False|1;;;;;;;;;;06/02/2025 at 2:25 PM;GUEST ACCOUNT;;False|1;;;;;;;;;;06/02/2025 at 1:50 AM;GUEST ACCOUNT;;False|84;;;;;;;;;;06/02/2025 at 1:50 AM;GUEST ACCOUNT;From: 05/02/2025 at 8:15 PM - To: 06/02/2025 at 1:50 AM;False|110;;;;;;;;;;06/02/2025 at 1:50 AM;GUEST ACCOUNT;Revision Number 3 - C:\\Users\\katherine.rhee\\ContentManager\\Offline Records (EP)\\TasTAFE Supporting Information ~ POLICY AND PROCEDURES - Standards\\Refund Request Form (International Education).DOCX (* Main Document Store: 001+0UIX+0O6F1PTK7H3.DOCX *);False|110;;;;;;;;;;05/02/2025 at 8:15 PM;GUEST ACCOUNT;Revision Number 3 - C:\\Users\\katherine.rhee\\ContentManager\\Offline Records (EP)\\TasTAFE Supporting Information ~ POLICY AND PROCEDURES - Standards\\Refund Request Form (International Education).DOCX (* Main Document Store: 001+0UIX+0O6F1PTK7H3.DOCX *);False|84;;;;;;;;;;05/02/2025 at 8:15 PM;GUEST ACCOUNT;From: 05/02/2025 at 2:41 AM - To: 05/02/2025 at 8:15 PM;False|1;;;;;;;;;;05/02/2025 at 8:15 PM;GUEST ACCOUNT;;False|1;;;;;;;;;;05/02/2025 at 2:41 AM;GUEST ACCOUNT;;False|84;;;;;;;;;;05/02/2025 at 2:41 AM;GUEST ACCOUNT;From: 04/02/2025 at 9:45 PM - To: 05/02/2025 at 2:41 AM;False|110;;;;;;;;;;05/02/2025 at 2:41 AM;GUEST ACCOUNT;Revision Number 3 - C:\\Users\\katherine.rhee\\ContentManager\\Offline Records (EP)\\TasTAFE Supporting Information ~ POLICY AND PROCEDURES - Standards\\Refund Request Form (International Education).DOCX (* Main Document Store: 001+0UIX+0O6F1PTK7H3.DOCX *);False|110;;;;;;;;;;04/02/2025 at 9:45 PM;GUEST ACCOUNT;Revision Number 3 - C:\\Users\\katherine.rhee\\ContentManager\\Offline Records (EP)\\TasTAFE Supporting Information ~ POLICY AND PROCEDURES - Standards\\Refund Request Form (International Education).DOCX (* Main Document Store: 001+0UIX+0O6F1PTK7H3.DOCX *);False|84;;;;;;;;;;04/02/2025 at 9:45 PM;GUEST ACCOUNT;From: 04/02/2025 at 12:46 PM - To: 04/02/2025 at 9:45 PM;False|1;;;;;;;;;;04/02/2025 at 9:45 PM;GUEST ACCOUNT;;False|1;;;;;;;;;;04/02/2025 at 12:46 PM;GUEST ACCOUNT;;False|84;;;;;;;;;;04/02/2025 at 12:46 PM;GUEST ACCOUNT;From: 02/02/2025 at 10:25 AM - To: 04/02/2025 at 12:46 PM;False|110;;;;;;;;;;04/02/2025 at 12:46 PM;GUEST ACCOUNT;Revision Number 3 - C:\\Users\\katherine.rhee\\ContentManager\\Offline Records (EP)\\TasTAFE Supporting Information ~ POLICY AND PROCEDURES - Standards\\Refund Request Form (International Education).DOCX (* Main Document Store: 001+0UIX+0O6F1PTK7H3.DOCX *);False|110;;;;;;;;;;02/02/2025 at 10:25 AM;GUEST ACCOUNT;Revision Number 3 - C:\\Users\\katherine.rhee\\ContentManager\\Offline Records (EP)\\TasTAFE Supporting Information ~ POLICY AND PROCEDURES - Standards\\Refund Request Form (International Education).DOCX (* Main Document Store: 001+0UIX+0O6F1PTK7H3.DOCX *);False|84;;;;;;;;;;02/02/2025 at 10:25 AM;GUEST ACCOUNT;From: 29/01/2025 at 9:41 PM - To: 02/02/2025 at 10:25 AM;False|1;;;;;;;;;;02/02/2025 at 10:25 AM;GUEST ACCOUNT;;False|1;;;;;;;;;;29/01/2025 at 9:41 PM;GUEST ACCOUNT;;False|84;;;;;;;;;;29/01/2025 at 9:41 PM;GUEST ACCOUNT;From: 29/01/2025 at 6:52 PM - To: 29/01/2025 at 9:41 PM;False|110;;;;;;;;;;29/01/2025 at 9:41 PM;GUEST ACCOUNT;Revision Number 3 - C:\\Users\\katherine.rhee\\ContentManager\\Offline Records (EP)\\TasTAFE Supporting Information ~ POLICY AND PROCEDURES - Standards\\Refund Request Form (International Education).DOCX (* Main Document Store: 001+0UIX+0O6F1PTK7H3.DOCX *);False|110;;;;;;;;;;29/01/2025 at 6:52 PM;GUEST ACCOUNT;Revision Number 3 - C:\\Users\\katherine.rhee\\ContentManager\\Offline Records (EP)\\TasTAFE Supporting Information ~ POLICY AND PROCEDURES - Standards\\Refund Request Form (International Education).DOCX (* Main Document Store: 001+0UIX+0O6F1PTK7H3.DOCX *);False|84;;;;;;;;;;29/01/2025 at 6:52 PM;GUEST ACCOUNT;From: 28/01/2025 at 9:40 PM - To: 29/01/2025 at 6:52 PM;False|1;;;;;;;;;;29/01/2025 at 6:52 PM;GUEST ACCOUNT;;False|1;;;;;;;;;;28/01/2025 at 9:40 PM;GUEST ACCOUNT;;False|84;;;;;;;;;;28/01/2025 at 9:40 PM;GUEST ACCOUNT;From: 26/01/2025 at 10:31 AM - To: 28/01/2025 at 9:40 PM;False|110;;;;;;;;;;28/01/2025 at 9:40 PM;GUEST ACCOUNT;Revision Number 3 - C:\\Users\\katherine.rhee\\ContentManager\\Offline Records (EP)\\TasTAFE Supporting Information ~ POLICY AND PROCEDURES - Standards\\Refund Request Form (International Education).DOCX (* Main Document Store: 001+0UIX+0O6F1PTK7H3.DOCX *);False|110;;;;;;;;;;26/01/2025 at 10:31 AM;GUEST ACCOUNT;Revision Number 3 - C:\\Users\\katherine.rhee\\ContentManager\\Offline Records (EP)\\TasTAFE Supporting Information ~ POLICY AND PROCEDURES - Standards\\Refund Request Form (International Education).DOCX (* Main Document Store: 001+0UIX+0O6F1PTK7H3.DOCX *);False|84;;;;;;;;;;26/01/2025 at 10:31 AM;GUEST ACCOUNT;From: 22/01/2025 at 11:56 AM - To: 26/01/2025 at 10:31 AM;False|1;;;;;;;;;;26/01/2025 at 10:31 AM;GUEST ACCOUNT;;False|1;;;;;;;;;;22/01/2025 at 11:56 AM;mark.steczkowicz;;False|84;;;;;;;;;;22/01/2025 at 11:56 AM;mark.steczkowicz;From: 21/01/2025 at 9:44 PM - To: 22/01/2025 at 11:56 AM;False|112;;;;;;;;;;22/01/2025 at 11:56 AM;mark.steczkowicz;C:\\Users\\mark.steczkowicz\\Downloads\\TasTafe Export 05122025\\Documents\\EP_7120156.DOCX;False|125;;;;;;;;;;22/01/2025 at 11:56 AM;mark.steczkowicz;Revision Number 2 (Main Document Store: 002+0NFX+0O6F1PSB0DT.DOCX);False|125;;;;;;;;;;22/01/2025 at 11:56 AM;mark.steczkowicz;Revision Number 1 (Main Document Store: 001+0UHX+0O6F1PTK0J3.DOCX);False|110;;;;;;;;;;21/01/2025 at 9:44 PM;GUEST ACCOUNT;Revision Number 3 - C:\\Users\\katherine.rhee\\ContentManager\\Offline Records (EP)\\TasTAFE Supporting Information ~ POLICY AND PROCEDURES - Standards\\Refund Request Form (International Education).DOCX (* Main Document Store: 001+0UIX+0O6F1PTK7H3.DOCX *);False|84;;;;;;;;;;21/01/2025 at 9:44 PM;GUEST ACCOUNT;From: 19/01/2025 at 10:19 AM - To: 21/01/2025 at 9:44 PM;False|1;;;;;;;;;;21/01/2025 at 9:44 PM;GUEST ACCOUNT;;False|1;;;;;;;;;;19/01/2025 at 10:19 AM;GUEST ACCOUNT;;False|84;;;;;;;;;;19/01/2025 at 10:19 AM;GUEST ACCOUNT;From: 14/01/2025 at 9:45 PM - To: 19/01/2025 at 10:19 AM;False|110;;;;;;;;;;19/01/2025 at 10:19 AM;GUEST ACCOUNT;Revision Number 3 - C:\\Users\\katherine.rhee\\ContentManager\\Offline Records (EP)\\TasTAFE Supporting Information ~ POLICY AND PROCEDURES - Standards\\Refund Request Form (International Education).DOCX (* Main Document Store: 001+0UIX+0O6F1PTK7H3.DOCX *);False|110;;;;;;;;;;14/01/2025 at 9:45 PM;GUEST ACCOUNT;Revision Number 3 - C:\\Users\\katherine.rhee\\ContentManager\\Offline Records (EP)\\TasTAFE Supporting Information ~ POLICY AND PROCEDURES - Standards\\Refund Request Form (International Education).DOCX (* Main Document Store: 001+0UIX+0O6F1PTK7H3.DOCX *);False|84;;;;;;;;;;14/01/2025 at 9:45 PM;GUEST ACCOUNT;From: 12/01/2025 at 10:33 AM - To: 14/01/2025 at 9:45 PM;False|1;;;;;;;;;;14/01/2025 at 9:45 PM;GUEST ACCOUNT;;False|1;;;;;;;;;;12/01/2025 at 10:33 AM;GUEST ACCOUNT;;False|84;;;;;;;;;;12/01/2025 at 10:33 AM;GUEST ACCOUNT;From: 11/01/2025 at 2:54 PM - To: 12/01/2025 at 10:33 AM;False|110;;;;;;;;;;12/01/2025 at 10:33 AM;GUEST ACCOUNT;Revision Number 3 - C:\\Users\\katherine.rhee\\ContentManager\\Offline Records (EP)\\TasTAFE Supporting Information ~ POLICY AND PROCEDURES - Standards\\Refund Request Form (International Education).DOCX (* Main Document Store: 001+0UIX+0O6F1PTK7H3.DOCX *);False|110;;;;;;;;;;11/01/2025 at 2:54 PM;GUEST ACCOUNT;Revision Number 3 - C:\\Users\\katherine.rhee\\ContentManager\\Offline Records (EP)\\TasTAFE Supporting Information ~ POLICY AND PROCEDURES - Standards\\Refund Request Form (International Education).DOCX (* Main Document Store: 001+0UIX+0O6F1PTK7H3.DOCX *);False|84;;;;;;;;;;11/01/2025 at 2:54 PM;GUEST ACCOUNT;From: 10/01/2025 at 5:40 PM - To: 11/01/2025 at 2:54 PM;False|1;;;;;;;;;;11/01/2025 at 2:54 PM;GUEST ACCOUNT;;False|1;;;;;;;;;;10/01/2025 at 5:40 PM;GUEST ACCOUNT;;False|84;;;;;;;;;;10/01/2025 at 5:40 PM;GUEST ACCOUNT;From: 08/01/2025 at 4:44 PM - To: 10/01/2025 at 5:40 PM;False|110;;;;;;;;;;10/01/2025 at 5:40 PM;GUEST ACCOUNT;Revision Number 3 - C:\\Users\\katherine.rhee\\ContentManager\\Offline Records (EP)\\TasTAFE Supporting Information ~ POLICY AND PROCEDURES - Standards\\Refund Request Form (International Education).DOCX (* Main Document Store: 001+0UIX+0O6F1PTK7H3.DOCX *);False|110;;;;;;;;;;08/01/2025 at 4:44 PM;GUEST ACCOUNT;Revision Number 3 - C:\\Users\\katherine.rhee\\ContentManager\\Offline Records (EP)\\TasTAFE Supporting Information ~ POLICY AND PROCEDURES - Standards\\Refund Request Form (International Education).DOCX (* Main Document Store: 001+0UIX+0O6F1PTK7H3.DOCX *);False|84;;;;;;;;;;08/01/2025 at 4:44 PM;GUEST ACCOUNT;From: 08/01/2025 at 3:55 AM - To: 08/01/2025 at 4:44 PM;False|1;;;;;;;;;;08/01/2025 at 4:44 PM;GUEST ACCOUNT;;False|1;;;;;;;;;;08/01/2025 at 3:55 AM;GUEST ACCOUNT;;False|84;;;;;;;;;;08/01/2025 at 3:55 AM;GUEST ACCOUNT;From: 07/01/2025 at 9:40 PM - To: 08/01/2025 at 3:55 AM;False|110;;;;;;;;;;08/01/2025 at 3:55 AM;GUEST ACCOUNT;Revision Number 3 - C:\\Users\\katherine.rhee\\ContentManager\\Offline Records (EP)\\TasTAFE Supporting Information ~ POLICY AND PROCEDURES - Standards\\Refund Request Form (International Education).DOCX (* Main Document Store: 001+0UIX+0O6F1PTK7H3.DOCX *);False|110;;;;;;;;;;07/01/2025 at 9:40 PM;GUEST ACCOUNT;Revision Number 3 - C:\\Users\\katherine.rhee\\ContentManager\\Offline Records (EP)\\TasTAFE Supporting Information ~ POLICY AND PROCEDURES - Standards\\Refund Request Form (International Education).DOCX (* Main Document Store: 001+0UIX+0O6F1PTK7H3.DOCX *);False|84;;;;;;;;;;07/01/2025 at 9:40 PM;GUEST ACCOUNT;From: 06/01/2025 at 1:20 PM - To: 07/01/2025 at 9:40 PM;False|1;;;;;;;;;;07/01/2025 at 9:40 PM;GUEST ACCOUNT;;False|1;;;;;;;;;;06/01/2025 at 1:20 PM;GUEST ACCOUNT;;False|84;;;;;;;;;;06/01/2025 at 1:20 PM;GUEST ACCOUNT;From: 06/01/2025 at 1:20 PM - To: 06/01/2025 at 1:20 PM;False|110;;;;;;;;;;06/01/2025 at 1:20 PM;GUEST ACCOUNT;Revision Number 3 - C:\\Users\\katherine.rhee\\ContentManager\\Offline Records (EP)\\TasTAFE Supporting Information ~ POLICY AND PROCEDURES - Standards\\Refund Request Form (International Education).DOCX (* Main Document Store: 001+0UIX+0O6F1PTK7H3.DOCX *);False|1;;;;;;;;;;06/01/2025 at 1:20 PM;GUEST ACCOUNT;;False|84;;;;;;;;;;06/01/2025 at 1:20 PM;GUEST ACCOUNT;From: 06/01/2025 at 1:19 PM - To: 06/01/2025 at 1:20 PM;False|110;;;;;;;;;;06/01/2025 at 1:20 PM;GUEST ACCOUNT;Revision Number 3 - C:\\Users\\katherine.rhee\\ContentManager\\Offline Records (EP)\\TasTAFE Supporting Information ~ POLICY AND PROCEDURES - Standards\\Refund Request Form (International Education).DOCX (* Main Document Store: 001+0UIX+0O6F1PTK7H3.DOCX *);False|110;;;;;;;;;;06/01/2025 at 1:19 PM;GUEST ACCOUNT;Revision Number 3 - C:\\Users\\katherine.rhee\\ContentManager\\Offline Records (EP)\\TasTAFE Supporting Information ~ POLICY AND PROCEDURES - Standards\\Refund Request Form (International Education).DOCX (* Main Document Store: 001+0UIX+0O6F1PTK7H3.DOCX *);False|84;;;;;;;;;;06/01/2025 at 1:19 PM;GUEST ACCOUNT;From: 05/01/2025 at 8:37 PM - To: 06/01/2025 at 1:19 PM;False|1;;;;;;;;;;06/01/2025 at 1:19 PM;GUEST ACCOUNT;;False|1;;;;;;;;;;05/01/2025 at 8:37 PM;GUEST ACCOUNT;;False|84;;;;;;;;;;05/01/2025 at 8:37 PM;GUEST ACCOUNT;From: 05/01/2025 at 10:36 AM - To: 05/01/2025 at 8:37 PM;False|110;;;;;;;;;;05/01/2025 at 8:37 PM;GUEST ACCOUNT;Revision Number 3 - C:\\Users\\katherine.rhee\\ContentManager\\Offline Records (EP)\\TasTAFE Supporting Information ~ POLICY AND PROCEDURES - Standards\\Refund Request Form (International Education).DOCX (* Main Document Store: 001+0UIX+0O6F1PTK7H3.DOCX *);False|110;;;;;;;;;;05/01/2025 at 10:36 AM;GUEST ACCOUNT;Revision Number 3 - C:\\Users\\katherine.rhee\\ContentManager\\Offline Records (EP)\\TasTAFE Supporting Information ~ POLICY AND PROCEDURES - Standards\\Refund Request Form (International Education).DOCX (* Main Document Store: 001+0UIX+0O6F1PTK7H3.DOCX *);False|84;;;;;;;;;;05/01/2025 at 10:36 AM;GUEST ACCOUNT;From: 05/01/2025 at 10:36 AM - To: 05/01/2025 at 10:36 AM;False|1;;;;;;;;;;05/01/2025 at 10:36 AM;GUEST ACCOUNT;;False|1;;;;;;;;;;05/01/2025 at 10:36 AM;GUEST ACCOUNT;;False|84;;;;;;;;;;05/01/2025 at 10:36 AM;GUEST ACCOUNT;From: 04/01/2025 at 8:24 AM - To: 05/01/2025 at 10:36 AM;False|110;;;;;;;;;;05/01/2025 at 10:36 AM;GUEST ACCOUNT;Revision Number 3 - C:\\Users\\katherine.rhee\\ContentManager\\Offline Records (EP)\\TasTAFE Supporting Information ~ POLICY AND PROCEDURES - Standards\</Log>
    <Creator_x003a__x0020_Date_x0020_Of_x0020_Birth xmlns="09dfffd6-8fc2-4120-ba5d-b951f1df6f40">1992-03-22T13:00:00+00:00</Creator_x003a__x0020_Date_x0020_Of_x0020_Birth>
    <Creator_x003a__x0020_Last_x0020_Name_x0020_Prefix xmlns="09dfffd6-8fc2-4120-ba5d-b951f1df6f40" xsi:nil="true"/>
    <Creator_x003a__x0020_Sort_x0020_Name xmlns="09dfffd6-8fc2-4120-ba5d-b951f1df6f40">Rhee, Katherine</Creator_x003a__x0020_Sort_x0020_Name>
    <ConsultationPeriodEndDate xmlns="09dfffd6-8fc2-4120-ba5d-b951f1df6f40" xsi:nil="true"/>
    <Owner_x003a_LocationType xmlns="09dfffd6-8fc2-4120-ba5d-b951f1df6f40">3</Owner_x003a_LocationType>
    <Internet_x0020_Media_x0020_Type xmlns="09dfffd6-8fc2-4120-ba5d-b951f1df6f40">application/vnd.openxmlformats-officedocument.wordprocessingml.document</Internet_x0020_Media_x0020_Type>
    <Owner_x003a__x0020_Last_x0020_Name xmlns="09dfffd6-8fc2-4120-ba5d-b951f1df6f40" xsi:nil="true"/>
    <Security0 xmlns="09dfffd6-8fc2-4120-ba5d-b951f1df6f40">-, TasTAFE Corporate Folders</Security0>
    <Responsibilities xmlns="09dfffd6-8fc2-4120-ba5d-b951f1df6f40" xsi:nil="true"/>
    <RecordNumber xmlns="09dfffd6-8fc2-4120-ba5d-b951f1df6f40">DOC/24/154082</RecordNumber>
    <ExecutiveOwner_x003a_LocationType xmlns="09dfffd6-8fc2-4120-ba5d-b951f1df6f40" xsi:nil="true"/>
    <Expanded_x0020_Number xmlns="09dfffd6-8fc2-4120-ba5d-b951f1df6f40">DOC/2024/0154082</Expanded_x0020_Number>
    <Home_x003a__x0020_Sort_x0020_Name xmlns="09dfffd6-8fc2-4120-ba5d-b951f1df6f40" xsi:nil="true"/>
    <Notes0 xmlns="09dfffd6-8fc2-4120-ba5d-b951f1df6f40" xsi:nil="true"/>
    <Committee_x0020_for_x0020_Endorsement xmlns="09dfffd6-8fc2-4120-ba5d-b951f1df6f40" xsi:nil="true"/>
    <Date_x0020_for_x0020_Review xmlns="09dfffd6-8fc2-4120-ba5d-b951f1df6f40" xsi:nil="true"/>
    <Date_x0020_Registered xmlns="09dfffd6-8fc2-4120-ba5d-b951f1df6f40">2024-08-19T05:44:24+00:00</Date_x0020_Registered>
    <Document_x0020_Review_x0020_Due_x0020_Date xmlns="09dfffd6-8fc2-4120-ba5d-b951f1df6f40" xsi:nil="true"/>
    <GPS_x0020_Location xmlns="09dfffd6-8fc2-4120-ba5d-b951f1df6f40" xsi:nil="true"/>
    <Home_x003a__x0020_ID_x0020_Number xmlns="09dfffd6-8fc2-4120-ba5d-b951f1df6f40" xsi:nil="true"/>
    <Owner_x003a__x0020_Date_x0020_Of_x0020_Birth xmlns="09dfffd6-8fc2-4120-ba5d-b951f1df6f40" xsi:nil="true"/>
    <Retention_x0020_Review_x0020_Date xmlns="09dfffd6-8fc2-4120-ba5d-b951f1df6f40" xsi:nil="true"/>
    <Security_x0020_Marking xmlns="09dfffd6-8fc2-4120-ba5d-b951f1df6f40">Unclassified</Security_x0020_Marking>
    <Approver_x003a__x0020_Sort_x0020_Name xmlns="09dfffd6-8fc2-4120-ba5d-b951f1df6f40" xsi:nil="true"/>
    <Archives_x0020__x0028_External_x0029__x0020_Item_x0020_Number xmlns="09dfffd6-8fc2-4120-ba5d-b951f1df6f40" xsi:nil="true"/>
    <Assignee_x003a__x0020_Date_x0020_Of_x0020_Birth xmlns="09dfffd6-8fc2-4120-ba5d-b951f1df6f40" xsi:nil="true"/>
    <Assignee_x003a__x0020_First_x0020_Names xmlns="09dfffd6-8fc2-4120-ba5d-b951f1df6f40" xsi:nil="true"/>
    <Classification xmlns="09dfffd6-8fc2-4120-ba5d-b951f1df6f40" xsi:nil="true"/>
    <Disposition xmlns="09dfffd6-8fc2-4120-ba5d-b951f1df6f40">1</Disposition>
    <UniqueIdentifier xmlns="09dfffd6-8fc2-4120-ba5d-b951f1df6f40">7120156</UniqueIdentifier>
    <DocumentCategory xmlns="09dfffd6-8fc2-4120-ba5d-b951f1df6f40">Supporting Document</DocumentCategory>
    <Approver_x003a__x0020_ID_x0020_Number xmlns="09dfffd6-8fc2-4120-ba5d-b951f1df6f40" xsi:nil="true"/>
    <Assignee_x003a__x0020_Initials xmlns="09dfffd6-8fc2-4120-ba5d-b951f1df6f40" xsi:nil="true"/>
    <Assignee_x003a__x0020_Last_x0020_Name xmlns="09dfffd6-8fc2-4120-ba5d-b951f1df6f40" xsi:nil="true"/>
    <Auto_x002d_Classification_x0020_Confidence_x0020_Level xmlns="09dfffd6-8fc2-4120-ba5d-b951f1df6f40">0</Auto_x002d_Classification_x0020_Confidence_x0020_Level>
    <Creator_x003a__x0020_Location_x0020_Type xmlns="09dfffd6-8fc2-4120-ba5d-b951f1df6f40">4</Creator_x003a__x0020_Location_x0020_Type>
    <Home_x003a__x0020_Date_x0020_Of_x0020_Birth xmlns="09dfffd6-8fc2-4120-ba5d-b951f1df6f40" xsi:nil="true"/>
    <Number_x0020_of_x0020_Pages xmlns="09dfffd6-8fc2-4120-ba5d-b951f1df6f40">3</Number_x0020_of_x0020_Pages>
    <Record_x0020_Holds xmlns="09dfffd6-8fc2-4120-ba5d-b951f1df6f40" xsi:nil="true"/>
    <Render_x0020_to_x0020_PDF_x0020_after_x0020_saving xmlns="09dfffd6-8fc2-4120-ba5d-b951f1df6f40">False</Render_x0020_to_x0020_PDF_x0020_after_x0020_saving>
    <TasTAFE_x0020_Current_x0020_Employee_x0020__x0028_2025_x0020_Migration_x0029_ xmlns="09dfffd6-8fc2-4120-ba5d-b951f1df6f40" xsi:nil="true"/>
    <Approver_x003a_LocationType xmlns="09dfffd6-8fc2-4120-ba5d-b951f1df6f40" xsi:nil="true"/>
    <Client_x003a__x0020_Location_x0020_Type xmlns="09dfffd6-8fc2-4120-ba5d-b951f1df6f40" xsi:nil="true"/>
    <Creator_x003a__x0020_ID_x0020_Number xmlns="09dfffd6-8fc2-4120-ba5d-b951f1df6f40" xsi:nil="true"/>
    <Electronic_x0020_Only_x003f_ xmlns="09dfffd6-8fc2-4120-ba5d-b951f1df6f40" xsi:nil="true"/>
    <Movement_x0020_history xmlns="09dfffd6-8fc2-4120-ba5d-b951f1df6f40" xsi:nil="true"/>
    <Needs_x0020_Review xmlns="09dfffd6-8fc2-4120-ba5d-b951f1df6f40">False</Needs_x0020_Review>
    <Owner_x003a__x0020_Unique_x0020_Name xmlns="09dfffd6-8fc2-4120-ba5d-b951f1df6f40" xsi:nil="true"/>
    <Responsible_x0020_Business_x0020_Unit_x0020__x0028_Owner_x0029__x003a__x0020_ID_x0020_Number xmlns="09dfffd6-8fc2-4120-ba5d-b951f1df6f40" xsi:nil="true"/>
    <Contact_x0020_Person xmlns="09dfffd6-8fc2-4120-ba5d-b951f1df6f40">
      <UserInfo>
        <DisplayName/>
        <AccountId xsi:nil="true"/>
        <AccountType/>
      </UserInfo>
    </Contact_x0020_Person>
    <ReviewType xmlns="09dfffd6-8fc2-4120-ba5d-b951f1df6f40" xsi:nil="true"/>
    <ExternalEditorId xmlns="09dfffd6-8fc2-4120-ba5d-b951f1df6f40" xsi:nil="true"/>
    <Date_x0020_Created xmlns="09dfffd6-8fc2-4120-ba5d-b951f1df6f40">2024-08-18T14:29:54+00:00</Date_x0020_Created>
    <Media_x0020_Type xmlns="09dfffd6-8fc2-4120-ba5d-b951f1df6f40">0</Media_x0020_Type>
    <Record_x0020_Thesaurus_x0020_Terms xmlns="09dfffd6-8fc2-4120-ba5d-b951f1df6f40" xsi:nil="true"/>
    <Title_x0020__x0028_Structured_x0020_Part_x0029_ xmlns="09dfffd6-8fc2-4120-ba5d-b951f1df6f40" xsi:nil="true"/>
    <PolicySubCategory xmlns="09dfffd6-8fc2-4120-ba5d-b951f1df6f40">
      <Value>International Education</Value>
    </PolicySubCategory>
    <ConsultationPeriodStartDate xmlns="09dfffd6-8fc2-4120-ba5d-b951f1df6f40" xsi:nil="true"/>
    <Container_x003a__x0020_Record_x0020_Number xmlns="09dfffd6-8fc2-4120-ba5d-b951f1df6f40">FOL/18/7144</Container_x003a__x0020_Record_x0020_Number>
    <Enclosed_x003f_ xmlns="09dfffd6-8fc2-4120-ba5d-b951f1df6f40">True</Enclosed_x003f_>
    <Executive_x0020_Owner_x003a__x0020_ID_x0020_Number xmlns="09dfffd6-8fc2-4120-ba5d-b951f1df6f40" xsi:nil="true"/>
    <Is_x0020_Hardcopy_x0020_on_x0020_Folder_x003f_ xmlns="09dfffd6-8fc2-4120-ba5d-b951f1df6f40">No</Is_x0020_Hardcopy_x0020_on_x0020_Folder_x003f_>
    <Renditions xmlns="09dfffd6-8fc2-4120-ba5d-b951f1df6f40" xsi:nil="true"/>
    <FirstandpreviousPart xmlns="09dfffd6-8fc2-4120-ba5d-b951f1df6f40">DOC/2024/0154082;</FirstandpreviousPart>
    <DateDue xmlns="09dfffd6-8fc2-4120-ba5d-b951f1df6f40" xsi:nil="true"/>
    <AutomatedPartRule xmlns="09dfffd6-8fc2-4120-ba5d-b951f1df6f40" xsi:nil="true"/>
    <Creator_x003a__x0020_Last_x0020_Name xmlns="09dfffd6-8fc2-4120-ba5d-b951f1df6f40">Rhee</Creator_x003a__x0020_Last_x0020_Name>
    <DOS_x0020_file xmlns="09dfffd6-8fc2-4120-ba5d-b951f1df6f40" xsi:nil="true"/>
    <Executive_x0020_Owner_x003a__x0020_Sort_x0020_Name xmlns="09dfffd6-8fc2-4120-ba5d-b951f1df6f40" xsi:nil="true"/>
    <Format xmlns="09dfffd6-8fc2-4120-ba5d-b951f1df6f40" xsi:nil="true"/>
    <Hardcopy_x0020_Folder_x0020_Exists_x003f_ xmlns="09dfffd6-8fc2-4120-ba5d-b951f1df6f40" xsi:nil="true"/>
    <Record_x0020_Type xmlns="09dfffd6-8fc2-4120-ba5d-b951f1df6f40">Document</Record_x0020_Type>
    <Responsible_x0020_Business_x0020_Unit_x0020__x0028_Owner_x0029__x003a__x0020_Last_x0020_Name xmlns="09dfffd6-8fc2-4120-ba5d-b951f1df6f40" xsi:nil="true"/>
    <RelatedRecords xmlns="09dfffd6-8fc2-4120-ba5d-b951f1df6f40" xsi:nil="true"/>
    <DateCommenced xmlns="09dfffd6-8fc2-4120-ba5d-b951f1df6f40" xsi:nil="true"/>
    <Accession_x0020_Number xmlns="09dfffd6-8fc2-4120-ba5d-b951f1df6f40">0</Accession_x0020_Number>
    <Client_x003a__x0020_Sort_x0020_Name xmlns="09dfffd6-8fc2-4120-ba5d-b951f1df6f40" xsi:nil="true"/>
    <Home_x003a__x0020_Location_x0020_Type xmlns="09dfffd6-8fc2-4120-ba5d-b951f1df6f40" xsi:nil="true"/>
    <Provenance xmlns="09dfffd6-8fc2-4120-ba5d-b951f1df6f40">Agency: DEPARTMENT OF EDUCATION\r\nUnit: TasTAFE\r\nPosition: Senior Policy Analyst (972263)\r\nCreated By: Rhee, Katherine\r\nDated: Monday, 19 August 2024\r\n</Provenance>
    <SeriesRecord xmlns="09dfffd6-8fc2-4120-ba5d-b951f1df6f40" xsi:nil="true"/>
    <ContentManagerBarcode xmlns="09dfffd6-8fc2-4120-ba5d-b951f1df6f40">REP0048LY4</ContentManagerBarcode>
    <Account_x0020_Type xmlns="09dfffd6-8fc2-4120-ba5d-b951f1df6f40" xsi:nil="true"/>
    <Document_x0020_Hash xmlns="09dfffd6-8fc2-4120-ba5d-b951f1df6f40">f21bef802555aa13f79db4eaa9f57ee444951b1c49d30176d344b2b2e23feb49</Document_x0020_Hash>
    <External_x0020_Editing_x0020_Finalize_x0020_On_x0020_Checkin xmlns="09dfffd6-8fc2-4120-ba5d-b951f1df6f40">False</External_x0020_Editing_x0020_Finalize_x0020_On_x0020_Checkin>
    <Responsible_x0020_Business_x0020_Unit_x0020__x0028_Owner_x0029__x003a__x0020_Date_x0020_Of_x0020_Birth xmlns="09dfffd6-8fc2-4120-ba5d-b951f1df6f40" xsi:nil="true"/>
    <Responsible_x0020_Business_x0020_Unit_x0020__x0028_Owner_x0029__x003a__x0020_Initials xmlns="09dfffd6-8fc2-4120-ba5d-b951f1df6f40" xsi:nil="true"/>
    <Update_x0020_the_x0020_record_x0020_number_x0020_when_x0020_the_x0020_classification_x0020_is_x0020_changed xmlns="09dfffd6-8fc2-4120-ba5d-b951f1df6f40" xsi:nil="true"/>
    <Comments xmlns="09dfffd6-8fc2-4120-ba5d-b951f1df6f40" xsi:nil="true"/>
    <Document_x0020_Review_x0020_State xmlns="09dfffd6-8fc2-4120-ba5d-b951f1df6f40">0</Document_x0020_Review_x0020_State>
    <Record_x0020_Class xmlns="09dfffd6-8fc2-4120-ba5d-b951f1df6f40">1</Record_x0020_Class>
    <TasTAFE_x002f_DECYP_x0020_Dual_x0020_Employee_x0020__x0028_2025_x0020_Migration_x0029_ xmlns="09dfffd6-8fc2-4120-ba5d-b951f1df6f40" xsi:nil="true"/>
    <Container_x003a_ExpandedNumber xmlns="09dfffd6-8fc2-4120-ba5d-b951f1df6f40">FOL/2018/007144</Container_x003a_ExpandedNumber>
    <LastActionDate xmlns="09dfffd6-8fc2-4120-ba5d-b951f1df6f40">2025-04-03T00:23:46+00:00</LastActionDate>
    <Assignee_x003a__x0020_Date_x0020_Assigned xmlns="09dfffd6-8fc2-4120-ba5d-b951f1df6f40">2024-08-19T05:44:18+00:00</Assignee_x003a__x0020_Date_x0020_Assigned>
    <Assignee_x003a__x0020_ID_x0020_Number xmlns="09dfffd6-8fc2-4120-ba5d-b951f1df6f40" xsi:nil="true"/>
    <Assignee_x003a__x0020_Location_x0020_Type xmlns="09dfffd6-8fc2-4120-ba5d-b951f1df6f40" xsi:nil="true"/>
    <Home_x003a__x0020_Unique_x0020_Name xmlns="09dfffd6-8fc2-4120-ba5d-b951f1df6f40" xsi:nil="true"/>
    <PolicyCategory xmlns="09dfffd6-8fc2-4120-ba5d-b951f1df6f40">
      <Value>Education</Value>
    </PolicyCategory>
    <Assignee_x003a__x0020_Sort_x0020_Name xmlns="09dfffd6-8fc2-4120-ba5d-b951f1df6f40" xsi:nil="true"/>
    <Is_x0020_Project_x0020_Related_x003f_ xmlns="09dfffd6-8fc2-4120-ba5d-b951f1df6f40" xsi:nil="true"/>
    <Matter_x0020_record xmlns="09dfffd6-8fc2-4120-ba5d-b951f1df6f40" xsi:nil="true"/>
    <My_x0020_Authorization_x0020_Complete xmlns="09dfffd6-8fc2-4120-ba5d-b951f1df6f40">False</My_x0020_Authorization_x0020_Complete>
    <Owner_x003a__x0020_First_x0020_Names xmlns="09dfffd6-8fc2-4120-ba5d-b951f1df6f40" xsi:nil="true"/>
    <Owner_x003a__x0020_Initials xmlns="09dfffd6-8fc2-4120-ba5d-b951f1df6f40" xsi:nil="true"/>
    <Owner_x003a__x0020_Sort_x0020_Name xmlns="09dfffd6-8fc2-4120-ba5d-b951f1df6f40">Senior Policy Analyst (972263)</Owner_x003a__x0020_Sort_x0020_Name>
    <Associated_x0020_legislation xmlns="09dfffd6-8fc2-4120-ba5d-b951f1df6f40">Acts Interpretation Act 1931</Associated_x0020_legislation>
    <DatePublished xmlns="09dfffd6-8fc2-4120-ba5d-b951f1df6f40" xsi:nil="true"/>
    <ExternalID xmlns="09dfffd6-8fc2-4120-ba5d-b951f1df6f40" xsi:nil="true"/>
    <DocStatus xmlns="d6ba8d63-2205-4b86-9f24-420d49a982d5">Final</DocStatus>
    <Access_x0020_Control xmlns="09dfffd6-8fc2-4120-ba5d-b951f1df6f40">1;1|2;1|3;1|4;1|5;1|6;0|7;1</Access_x0020_Control>
    <Creator_x003a__x0020_First_x0020_Names xmlns="09dfffd6-8fc2-4120-ba5d-b951f1df6f40">Katherine</Creator_x003a__x0020_First_x0020_Names>
    <Creator_x003a__x0020_Initials xmlns="09dfffd6-8fc2-4120-ba5d-b951f1df6f40">K</Creator_x003a__x0020_Initials>
    <External_x0020_Editing_x0020_Completed_x0020_By_x003a__x0020_Date_x0020_Of_x0020_Birth xmlns="09dfffd6-8fc2-4120-ba5d-b951f1df6f40" xsi:nil="true"/>
    <Home_x003a__x0020_Initials xmlns="09dfffd6-8fc2-4120-ba5d-b951f1df6f40" xsi:nil="true"/>
    <Home_x003a__x0020_Last_x0020_Name xmlns="09dfffd6-8fc2-4120-ba5d-b951f1df6f40" xsi:nil="true"/>
    <Responsible_x0020_Business_x0020_Unit_x0020__x0028_Owner_x0029__x003a__x0020_First_x0020_Names xmlns="09dfffd6-8fc2-4120-ba5d-b951f1df6f40" xsi:nil="true"/>
    <Responsible_x0020_Business_x0020_Unit_x0020__x0028_Owner_x0029__x003a__x0020_Sort_x0020_Name xmlns="09dfffd6-8fc2-4120-ba5d-b951f1df6f40">Manager International Business Development (977033)</Responsible_x0020_Business_x0020_Unit_x0020__x0028_Owner_x0029__x003a__x0020_Sort_x0020_Name>
    <Reviewers_x0020_Can_x0020_Edit_x0020_Document xmlns="09dfffd6-8fc2-4120-ba5d-b951f1df6f40">False</Reviewers_x0020_Can_x0020_Edit_x0020_Document>
    <ConsignmentNumber xmlns="09dfffd6-8fc2-4120-ba5d-b951f1df6f40" xsi:nil="true"/>
    <DateInactive xmlns="09dfffd6-8fc2-4120-ba5d-b951f1df6f40" xsi:nil="true"/>
    <Jurisdictions xmlns="09dfffd6-8fc2-4120-ba5d-b951f1df6f40" xsi:nil="true"/>
    <ResponsibleBusinessUnit_x0028_Owner_x0029__x003a_LocationType xmlns="09dfffd6-8fc2-4120-ba5d-b951f1df6f40">3</ResponsibleBusinessUnit_x0028_Owner_x0029__x003a_LocationType>
    <Date_x0020_Declared_x0020_As_x0020_Final xmlns="09dfffd6-8fc2-4120-ba5d-b951f1df6f40">2024-09-30T22:23:26+00:00</Date_x0020_Declared_x0020_As_x0020_Final>
    <Home_x003a__x0020_First_x0020_Names xmlns="09dfffd6-8fc2-4120-ba5d-b951f1df6f40" xsi:nil="true"/>
    <My_x0020_Review_x0020_Complete xmlns="09dfffd6-8fc2-4120-ba5d-b951f1df6f40">False</My_x0020_Review_x0020_Complete>
    <Owner_x003a__x0020_ID_x0020_Number xmlns="09dfffd6-8fc2-4120-ba5d-b951f1df6f40" xsi:nil="true"/>
    <Soft_x0020_Deletion_x0020_Requested xmlns="09dfffd6-8fc2-4120-ba5d-b951f1df6f40">No</Soft_x0020_Deletion_x0020_Requested>
    <Title_x0020__x0028_Free_x0020_Text_x0020_Part_x0029_ xmlns="09dfffd6-8fc2-4120-ba5d-b951f1df6f40">Refund Request Form (International Education)</Title_x0020__x0028_Free_x0020_Text_x0020_Part_x0029_>
    <Policy_x0020_Audience xmlns="09dfffd6-8fc2-4120-ba5d-b951f1df6f40" xsi:nil="true"/>
    <DateClosed xmlns="09dfffd6-8fc2-4120-ba5d-b951f1df6f40" xsi:nil="true"/>
    <DateReceived xmlns="09dfffd6-8fc2-4120-ba5d-b951f1df6f40">2024-08-19T05:44:24+00:00</DateReceived>
    <Bypass_x0020_record_x0020_type_x0020_Access_x0020_Controls xmlns="09dfffd6-8fc2-4120-ba5d-b951f1df6f40">False</Bypass_x0020_record_x0020_type_x0020_Access_x0020_Controls>
    <Date_x0020_Modified xmlns="09dfffd6-8fc2-4120-ba5d-b951f1df6f40">2024-09-06T05:50:43+00:00</Date_x0020_Modified>
    <Foreign_x0020_Barcode xmlns="09dfffd6-8fc2-4120-ba5d-b951f1df6f40" xsi:nil="true"/>
    <Needs_x0020_Authorization xmlns="09dfffd6-8fc2-4120-ba5d-b951f1df6f40">False</Needs_x0020_Authorization>
    <Creator xmlns="09dfffd6-8fc2-4120-ba5d-b951f1df6f40">Rhee, Katherine</Creator>
    <Active_x0020_Audit_x0020_Events xmlns="09dfffd6-8fc2-4120-ba5d-b951f1df6f40">1;;;;;;;;;;01/04/2025 at 4:18 PM;GUEST ACCOUNT;;False|110;;;;;;;;;;01/04/2025 at 4:18 PM;GUEST ACCOUNT;Revision Number 3 - C:\\Users\\katherine.rhee\\ContentManager\\Offline Records (EP)\\TasTAFE Supporting Information ~ POLICY AND PROCEDURES - Standards\\Refund Request Form (International Education).DOCX (* Main Document Store: 001+0UIX+0O6F1PTK7H3.DOCX *);False|84;;;;;;;;;;01/04/2025 at 4:18 PM;GUEST ACCOUNT;From: 30/03/2025 at 10:23 AM - To: 01/04/2025 at 4:18 PM;False|110;;;;;;;;;;30/03/2025 at 10:23 AM;GUEST ACCOUNT;Revision Number 3 - C:\\Users\\katherine.rhee\\ContentManager\\Offline Records (EP)\\TasTAFE Supporting Information ~ POLICY AND PROCEDURES - Standards\\Refund Request Form (International Education).DOCX (* Main Document Store: 001+0UIX+0O6F1PTK7H3.DOCX *);False|84;;;;;;;;;;30/03/2025 at 10:23 AM;GUEST ACCOUNT;From: 27/03/2025 at 5:49 PM - To: 30/03/2025 at 10:23 AM;False|1;;;;;;;;;;30/03/2025 at 10:23 AM;GUEST ACCOUNT;;False|1;;;;;;;;;;27/03/2025 at 5:49 PM;GUEST ACCOUNT;;False|110;;;;;;;;;;27/03/2025 at 5:49 PM;GUEST ACCOUNT;Revision Number 3 - C:\\Users\\katherine.rhee\\ContentManager\\Offline Records (EP)\\TasTAFE Supporting Information ~ POLICY AND PROCEDURES - Standards\\Refund Request Form (International Education).DOCX (* Main Document Store: 001+0UIX+0O6F1PTK7H3.DOCX *);False|84;;;;;;;;;;27/03/2025 at 5:49 PM;GUEST ACCOUNT;From: 25/03/2025 at 9:44 PM - To: 27/03/2025 at 5:49 PM;False|110;;;;;;;;;;25/03/2025 at 9:44 PM;GUEST ACCOUNT;Revision Number 3 - C:\\Users\\katherine.rhee\\ContentManager\\Offline Records (EP)\\TasTAFE Supporting Information ~ POLICY AND PROCEDURES - Standards\\Refund Request Form (International Education).DOCX (* Main Document Store: 001+0UIX+0O6F1PTK7H3.DOCX *);False|84;;;;;;;;;;25/03/2025 at 9:44 PM;GUEST ACCOUNT;From: 23/03/2025 at 11:30 AM - To: 25/03/2025 at 9:44 PM;False|1;;;;;;;;;;25/03/2025 at 9:44 PM;GUEST ACCOUNT;;False|1;;;;;;;;;;23/03/2025 at 11:30 AM;scott.turnbull;;False|112;;;;;;;;;;23/03/2025 at 11:30 AM;scott.turnbull;P:\\TasTAFE test export of all files 21March\\EP_7120156.DOCX;False|84;;;;;;;;;;23/03/2025 at 11:30 AM;scott.turnbull;From: 23/03/2025 at 10:30 AM - To: 23/03/2025 at 11:30 AM;False|125;;;;;;;;;;23/03/2025 at 11:30 AM;scott.turnbull;Revision Number 1 (Main Document Store: 001+0UHX+0O6F1PTK0J3.DOCX);False|125;;;;;;;;;;23/03/2025 at 11:30 AM;scott.turnbull;Revision Number 2 (Main Document Store: 002+0NFX+0O6F1PSB0DT.DOCX);False|110;;;;;;;;;;23/03/2025 at 10:30 AM;GUEST ACCOUNT;Revision Number 3 - C:\\Users\\katherine.rhee\\ContentManager\\Offline Records (EP)\\TasTAFE Supporting Information ~ POLICY AND PROCEDURES - Standards\\Refund Request Form (International Education).DOCX (* Main Document Store: 001+0UIX+0O6F1PTK7H3.DOCX *);False|84;;;;;;;;;;23/03/2025 at 10:30 AM;GUEST ACCOUNT;From: 18/03/2025 at 9:43 PM - To: 23/03/2025 at 10:30 AM;False|1;;;;;;;;;;23/03/2025 at 10:30 AM;GUEST ACCOUNT;;False|1;;;;;;;;;;18/03/2025 at 9:43 PM;GUEST ACCOUNT;;False|110;;;;;;;;;;18/03/2025 at 9:43 PM;GUEST ACCOUNT;Revision Number 3 - C:\\Users\\katherine.rhee\\ContentManager\\Offline Records (EP)\\TasTAFE Supporting Information ~ POLICY AND PROCEDURES - Standards\\Refund Request Form (International Education).DOCX (* Main Document Store: 001+0UIX+0O6F1PTK7H3.DOCX *);False|84;;;;;;;;;;18/03/2025 at 9:43 PM;GUEST ACCOUNT;From: 18/03/2025 at 1:54 PM - To: 18/03/2025 at 9:43 PM;False|112;;;;;;;;;;18/03/2025 at 1:54 PM;scott.turnbull;P:\\Test Export 14March\\Refund Request Form (International Education).DOCX;False|84;;;;;;;;;;18/03/2025 at 1:54 PM;scott.turnbull;From: 18/03/2025 at 1:17 AM - To: 18/03/2025 at 1:54 PM;False|1;;;;;;;;;;18/03/2025 at 1:54 PM;scott.turnbull;;False|125;;;;;;;;;;18/03/2025 at 1:54 PM;scott.turnbull;Revision Number 1 (Main Document Store: 001+0UHX+0O6F1PTK0J3.DOCX);False|125;;;;;;;;;;18/03/2025 at 1:54 PM;scott.turnbull;Revision Number 2 (Main Document Store: 002+0NFX+0O6F1PSB0DT.DOCX);False|110;;;;;;;;;;18/03/2025 at 1:17 AM;GUEST ACCOUNT;Revision Number 3 - C:\\Users\\katherine.rhee\\ContentManager\\Offline Records (EP)\\TasTAFE Supporting Information ~ POLICY AND PROCEDURES - Standards\\Refund Request Form (International Education).DOCX (* Main Document Store: 001+0UIX+0O6F1PTK7H3.DOCX *);False|84;;;;;;;;;;18/03/2025 at 1:17 AM;GUEST ACCOUNT;From: 18/03/2025 at 12:30 AM - To: 18/03/2025 at 1:17 AM;False|1;;;;;;;;;;18/03/2025 at 1:17 AM;GUEST ACCOUNT;;False|1;;;;;;;;;;18/03/2025 at 12:30 AM;GUEST ACCOUNT;;False|110;;;;;;;;;;18/03/2025 at 12:30 AM;GUEST ACCOUNT;Revision Number 3 - C:\\Users\\katherine.rhee\\ContentManager\\Offline Records (EP)\\TasTAFE Supporting Information ~ POLICY AND PROCEDURES - Standards\\Refund Request Form (International Education).DOCX (* Main Document Store: 001+0UIX+0O6F1PTK7H3.DOCX *);False|84;;;;;;;;;;18/03/2025 at 12:30 AM;GUEST ACCOUNT;From: 18/03/2025 at 12:03 AM - To: 18/03/2025 at 12:30 AM;False|110;;;;;;;;;;18/03/2025 at 12:03 AM;GUEST ACCOUNT;Revision Number 3 - C:\\Users\\katherine.rhee\\ContentManager\\Offline Records (EP)\\TasTAFE Supporting Information ~ POLICY AND PROCEDURES - Standards\\Refund Request Form (International Education).DOCX (* Main Document Store: 001+0UIX+0O6F1PTK7H3.DOCX *);False|84;;;;;;;;;;18/03/2025 at 12:03 AM;GUEST ACCOUNT;From: 16/03/2025 at 10:28 AM - To: 18/03/2025 at 12:03 AM;False|1;;;;;;;;;;18/03/2025 at 12:03 AM;GUEST ACCOUNT;;False|1;;;;;;;;;;16/03/2025 at 10:28 AM;GUEST ACCOUNT;;False|110;;;;;;;;;;16/03/2025 at 10:28 AM;GUEST ACCOUNT;Revision Number 3 - C:\\Users\\katherine.rhee\\ContentManager\\Offline Records (EP)\\TasTAFE Supporting Information ~ POLICY AND PROCEDURES - Standards\\Refund Request Form (International Education).DOCX (* Main Document Store: 001+0UIX+0O6F1PTK7H3.DOCX *);False|84;;;;;;;;;;16/03/2025 at 10:28 AM;GUEST ACCOUNT;From: 11/03/2025 at 10:01 PM - To: 16/03/2025 at 10:28 AM;False|110;;;;;;;;;;11/03/2025 at 10:01 PM;GUEST ACCOUNT;Revision Number 3 - C:\\Users\\katherine.rhee\\ContentManager\\Offline Records (EP)\\TasTAFE Supporting Information ~ POLICY AND PROCEDURES - Standards\\Refund Request Form (International Education).DOCX (* Main Document Store: 001+0UIX+0O6F1PTK7H3.DOCX *);False|84;;;;;;;;;;11/03/2025 at 10:01 PM;GUEST ACCOUNT;From: 11/03/2025 at 9:20 AM - To: 11/03/2025 at 10:01 PM;False|1;;;;;;;;;;11/03/2025 at 10:01 PM;GUEST ACCOUNT;;False|1;;;;;;;;;;11/03/2025 at 9:20 AM;GUEST ACCOUNT;;False|110;;;;;;;;;;11/03/2025 at 9:20 AM;GUEST ACCOUNT;Revision Number 3 - C:\\Users\\katherine.rhee\\ContentManager\\Offline Records (EP)\\TasTAFE Supporting Information ~ POLICY AND PROCEDURES - Standards\\Refund Request Form (International Education).DOCX (* Main Document Store: 001+0UIX+0O6F1PTK7H3.DOCX *);False|84;;;;;;;;;;11/03/2025 at 9:20 AM;GUEST ACCOUNT;From: 09/03/2025 at 10:25 AM - To: 11/03/2025 at 9:20 AM;False|1;;;;;;;;;;09/03/2025 at 10:25 AM;GUEST ACCOUNT;;False|110;;;;;;;;;;09/03/2025 at 10:25 AM;GUEST ACCOUNT;Revision Number 3 - C:\\Users\\katherine.rhee\\ContentManager\\Offline Records (EP)\\TasTAFE Supporting Information ~ POLICY AND PROCEDURES - Standards\\Refund Request Form (International Education).DOCX (* Main Document Store: 001+0UIX+0O6F1PTK7H3.DOCX *);False|84;;;;;;;;;;09/03/2025 at 10:25 AM;GUEST ACCOUNT;From: 08/03/2025 at 10:24 AM - To: 09/03/2025 at 10:25 AM;False|110;;;;;;;;;;08/03/2025 at 10:24 AM;GUEST ACCOUNT;Revision Number 3 - C:\\Users\\katherine.rhee\\ContentManager\\Offline Records (EP)\\TasTAFE Supporting Information ~ POLICY AND PROCEDURES - Standards\\Refund Request Form (International Education).DOCX (* Main Document Store: 001+0UIX+0O6F1PTK7H3.DOCX *);False|84;;;;;;;;;;08/03/2025 at 10:24 AM;GUEST ACCOUNT;From: 08/03/2025 at 3:08 AM - To: 08/03/2025 at 10:24 AM;False|1;;;;;;;;;;08/03/2025 at 10:24 AM;GUEST ACCOUNT;;False|1;;;;;;;;;;08/03/2025 at 3:08 AM;GUEST ACCOUNT;;False|110;;;;;;;;;;08/03/2025 at 3:08 AM;GUEST ACCOUNT;Revision Number 3 - C:\\Users\\katherine.rhee\\ContentManager\\Offline Records (EP)\\TasTAFE Supporting Information ~ POLICY AND PROCEDURES - Standards\\Refund Request Form (International Education).DOCX (* Main Document Store: 001+0UIX+0O6F1PTK7H3.DOCX *);False|84;;;;;;;;;;08/03/2025 at 3:08 AM;GUEST ACCOUNT;From: 04/03/2025 at 9:42 PM - To: 08/03/2025 at 3:08 AM;False|110;;;;;;;;;;04/03/2025 at 9:42 PM;GUEST ACCOUNT;Revision Number 3 - C:\\Users\\katherine.rhee\\ContentManager\\Offline Records (EP)\\TasTAFE Supporting Information ~ POLICY AND PROCEDURES - Standards\\Refund Request Form (International Education).DOCX (* Main Document Store: 001+0UIX+0O6F1PTK7H3.DOCX *);False|84;;;;;;;;;;04/03/2025 at 9:42 PM;GUEST ACCOUNT;From: 04/03/2025 at 1:25 AM - To: 04/03/2025 at 9:42 PM;False|1;;;;;;;;;;04/03/2025 at 9:42 PM;GUEST ACCOUNT;;False|1;;;;;;;;;;04/03/2025 at 1:25 AM;GUEST ACCOUNT;;False|110;;;;;;;;;;04/03/2025 at 1:25 AM;GUEST ACCOUNT;Revision Number 3 - C:\\Users\\katherine.rhee\\ContentManager\\Offline Records (EP)\\TasTAFE Supporting Information ~ POLICY AND PROCEDURES - Standards\\Refund Request Form (International Education).DOCX (* Main Document Store: 001+0UIX+0O6F1PTK7H3.DOCX *);False|84;;;;;;;;;;04/03/2025 at 1:25 AM;GUEST ACCOUNT;From: 02/03/2025 at 10:26 AM - To: 04/03/2025 at 1:25 AM;False|110;;;;;;;;;;02/03/2025 at 10:26 AM;GUEST ACCOUNT;Revision Number 3 - C:\\Users\\katherine.rhee\\ContentManager\\Offline Records (EP)\\TasTAFE Supporting Information ~ POLICY AND PROCEDURES - Standards\\Refund Request Form (International Education).DOCX (* Main Document Store: 001+0UIX+0O6F1PTK7H3.DOCX *);False|84;;;;;;;;;;02/03/2025 at 10:26 AM;GUEST ACCOUNT;From: 01/03/2025 at 4:15 PM - To: 02/03/2025 at 10:26 AM;False|1;;;;;;;;;;02/03/2025 at 10:26 AM;GUEST ACCOUNT;;False|1;;;;;;;;;;01/03/2025 at 4:15 PM;GUEST ACCOUNT;;False|110;;;;;;;;;;01/03/2025 at 4:15 PM;GUEST ACCOUNT;Revision Number 3 - C:\\Users\\katherine.rhee\\ContentManager\\Offline Records (EP)\\TasTAFE Supporting Information ~ POLICY AND PROCEDURES - Standards\\Refund Request Form (International Education).DOCX (* Main Document Store: 001+0UIX+0O6F1PTK7H3.DOCX *);False|84;;;;;;;;;;01/03/2025 at 4:15 PM;GUEST ACCOUNT;From: 01/03/2025 at 4:09 PM - To: 01/03/2025 at 4:15 PM;False|110;;;;;;;;;;01/03/2025 at 4:09 PM;GUEST ACCOUNT;Revision Number 3 - C:\\Users\\katherine.rhee\\ContentManager\\Offline Records (EP)\\TasTAFE Supporting Information ~ POLICY AND PROCEDURES - Standards\\Refund Request Form (International Education).DOCX (* Main Document Store: 001+0UIX+0O6F1PTK7H3.DOCX *);False|84;;;;;;;;;;01/03/2025 at 4:09 PM;GUEST ACCOUNT;From: 01/03/2025 at 4:06 PM - To: 01/03/2025 at 4:09 PM;False|1;;;;;;;;;;01/03/2025 at 4:09 PM;GUEST ACCOUNT;;False|1;;;;;;;;;;01/03/2025 at 4:06 PM;GUEST ACCOUNT;;False|110;;;;;;;;;;01/03/2025 at 4:06 PM;GUEST ACCOUNT;Revision Number 3 - C:\\Users\\katherine.rhee\\ContentManager\\Offline Records (EP)\\TasTAFE Supporting Information ~ POLICY AND PROCEDURES - Standards\\Refund Request Form (International Education).DOCX (* Main Document Store: 001+0UIX+0O6F1PTK7H3.DOCX *);False|84;;;;;;;;;;01/03/2025 at 4:06 PM;GUEST ACCOUNT;From: 01/03/2025 at 5:59 AM - To: 01/03/2025 at 4:06 PM;False|110;;;;;;;;;;01/03/2025 at 5:59 AM;GUEST ACCOUNT;Revision Number 3 - C:\\Users\\katherine.rhee\\ContentManager\\Offline Records (EP)\\TasTAFE Supporting Information ~ POLICY AND PROCEDURES - Standards\\Refund Request Form (International Education).DOCX (* Main Document Store: 001+0UIX+0O6F1PTK7H3.DOCX *);False|84;;;;;;;;;;01/03/2025 at 5:59 AM;GUEST ACCOUNT;From: 28/02/2025 at 9:07 PM - To: 01/03/2025 at 5:59 AM;False|1;;;;;;;;;;01/03/2025 at 5:59 AM;GUEST ACCOUNT;;False|1;;;;;;;;;;28/02/2025 at 9:07 PM;GUEST ACCOUNT;;False|110;;;;;;;;;;28/02/2025 at 9:07 PM;GUEST ACCOUNT;Revision Number 3 - C:\\Users\\katherine.rhee\\ContentManager\\Offline Records (EP)\\TasTAFE Supporting Information ~ POLICY AND PROCEDURES - Standards\\Refund Request Form (International Education).DOCX (* Main Document Store: 001+0UIX+0O6F1PTK7H3.DOCX *);False|84;;;;;;;;;;28/02/2025 at 9:07 PM;GUEST ACCOUNT;From: 28/02/2025 at 2:02 PM - To: 28/02/2025 at 9:07 PM;False|110;;;;;;;;;;28/02/2025 at 2:02 PM;GUEST ACCOUNT;Revision Number 3 - C:\\Users\\katherine.rhee\\ContentManager\\Offline Records (EP)\\TasTAFE Supporting Information ~ POLICY AND PROCEDURES - Standards\\Refund Request Form (International Education).DOCX (* Main Document Store: 001+0UIX+0O6F1PTK7H3.DOCX *);False|84;;;;;;;;;;28/02/2025 at 2:02 PM;GUEST ACCOUNT;From: 28/02/2025 at 5:31 AM - To: 28/02/2025 at 2:02 PM;False|1;;;;;;;;;;28/02/2025 at 2:02 PM;GUEST ACCOUNT;;False|1;;;;;;;;;;28/02/2025 at 5:31 AM;GUEST ACCOUNT;;False|110;;;;;;;;;;28/02/2025 at 5:31 AM;GUEST ACCOUNT;Revision Number 3 - C:\\Users\\katherine.rhee\\ContentManager\\Offline Records (EP)\\TasTAFE Supporting Information ~ POLICY AND PROCEDURES - Standards\\Refund Request Form (International Education).DOCX (* Main Document Store: 001+0UIX+0O6F1PTK7H3.DOCX *);False|84;;;;;;;;;;28/02/2025 at 5:31 AM;GUEST ACCOUNT;From: 27/02/2025 at 9:08 AM - To: 28/02/2025 at 5:31 AM;False|110;;;;;;;;;;27/02/2025 at 9:08 AM;GUEST ACCOUNT;Revision Number 3 - C:\\Users\\katherine.rhee\\ContentManager\\Offline Records (EP)\\TasTAFE Supporting Information ~ POLICY AND PROCEDURES - Standards\\Refund Request Form (International Education).DOCX (* Main Document Store: 001+0UIX+0O6F1PTK7H3.DOCX *);False|84;;;;;;;;;;27/02/2025 at 9:08 AM;GUEST ACCOUNT;From: 26/02/2025 at 3:58 AM - To: 27/02/2025 at 9:08 AM;False|1;;;;;;;;;;27/02/2025 at 9:08 AM;GUEST ACCOUNT;;False|1;;;;;;;;;;26/02/2025 at 3:58 AM;GUEST ACCOUNT;;False|110;;;;;;;;;;26/02/2025 at 3:58 AM;GUEST ACCOUNT;Revision Number 3 - C:\\Users\\katherine.rhee\\ContentManager\\Offline Records (EP)\\TasTAFE Supporting Information ~ POLICY AND PROCEDURES - Standards\\Refund Request Form (International Education).DOCX (* Main Document Store: 001+0UIX+0O6F1PTK7H3.DOCX *);False|84;;;;;;;;;;26/02/2025 at 3:58 AM;GUEST ACCOUNT;From: 25/02/2025 at 9:48 PM - To: 26/02/2025 at 3:58 AM;False|110;;;;;;;;;;25/02/2025 at 9:48 PM;GUEST ACCOUNT;Revision Number 3 - C:\\Users\\katherine.rhee\\ContentManager\\Offline Records (EP)\\TasTAFE Supporting Information ~ POLICY AND PROCEDURES - Standards\\Refund Request Form (International Education).DOCX (* Main Document Store: 001+0UIX+0O6F1PTK7H3.DOCX *);False|84;;;;;;;;;;25/02/2025 at 9:48 PM;GUEST ACCOUNT;From: 25/02/2025 at 4:31 PM - To: 25/02/2025 at 9:48 PM;False|1;;;;;;;;;;25/02/2025 at 9:48 PM;GUEST ACCOUNT;;False|1;;;;;;;;;;25/02/2025 at 4:31 PM;GUEST ACCOUNT;;False|110;;;;;;;;;;25/02/2025 at 4:31 PM;GUEST ACCOUNT;Revision Number 3 - C:\\Users\\katherine.rhee\\ContentManager\\Offline Records (EP)\\TasTAFE Supporting Information ~ POLICY AND PROCEDURES - Standards\\Refund Request Form (International Education).DOCX (* Main Document Store: 001+0UIX+0O6F1PTK7H3.DOCX *);False|84;;;;;;;;;;25/02/2025 at 4:31 PM;GUEST ACCOUNT;From: 23/02/2025 at 10:33 AM - To: 25/02/2025 at 4:31 PM;False|110;;;;;;;;;;23/02/2025 at 10:33 AM;GUEST ACCOUNT;Revision Number 3 - C:\\Users\\katherine.rhee\\ContentManager\\Offline Records (EP)\\TasTAFE Supporting Information ~ POLICY AND PROCEDURES - Standards\\Refund Request Form (International Education).DOCX (* Main Document Store: 001+0UIX+0O6F1PTK7H3.DOCX *);False|84;;;;;;;;;;23/02/2025 at 10:33 AM;GUEST ACCOUNT;From: 19/02/2025 at 9:05 PM - To: 23/02/2025 at 10:33 AM;False|1;;;;;;;;;;23/02/2025 at 10:33 AM;GUEST ACCOUNT;;False|1;;;;;;;;;;19/02/2025 at 9:05 PM;GUEST ACCOUNT;;False|110;;;;;;;;;;19/02/2025 at 9:05 PM;GUEST ACCOUNT;Revision Number 3 - C:\\Users\\katherine.rhee\\ContentManager\\Offline Records (EP)\\TasTAFE Supporting Information ~ POLICY AND PROCEDURES - Standards\\Refund Request Form (International Education).DOCX (* Main Document Store: 001+0UIX+0O6F1PTK7H3.DOCX *);False|84;;;;;;;;;;19/02/2025 at 9:05 PM;GUEST ACCOUNT;From: 18/02/2025 at 9:43 PM - To: 19/02/2025 at 9:05 PM;False|110;;;;;;;;;;18/02/2025 at 9:43 PM;GUEST ACCOUNT;Revision Number 3 - C:\\Users\\katherine.rhee\\ContentManager\\Offline Records (EP)\\TasTAFE Supporting Information ~ POLICY AND PROCEDURES - Standards\\Refund Request Form (International Education).DOCX (* Main Document Store: 001+0UIX+0O6F1PTK7H3.DOCX *);False|84;;;;;;;;;;18/02/2025 at 9:43 PM;GUEST ACCOUNT;From: 16/02/2025 at 10:26 AM - To: 18/02/2025 at 9:43 PM;False|1;;;;;;;;;;18/02/2025 at 9:43 PM;GUEST ACCOUNT;;False|1;;;;;;;;;;16/02/2025 at 10:26 AM;GUEST ACCOUNT;;False|110;;;;;;;;;;16/02/2025 at 10:26 AM;GUEST ACCOUNT;Revision Number 3 - C:\\Users\\katherine.rhee\\ContentManager\\Offline Records (EP)\\TasTAFE Supporting Information ~ POLICY AND PROCEDURES - Standards\\Refund Request Form (International Education).DOCX (* Main Document Store: 001+0UIX+0O6F1PTK7H3.DOCX *);False|84;;;;;;;;;;16/02/2025 at 10:26 AM;GUEST ACCOUNT;From: 12/02/2025 at 5:11 AM - To: 16/02/2025 at 10:26 AM;False|110;;;;;;;;;;12/02/2025 at 5:11 AM;GUEST ACCOUNT;Revision Number 3 - C:\\Users\\katherine.rhee\\ContentManager\\Offline Records (EP)\\TasTAFE Supporting Information ~ POLICY AND PROCEDURES - Standards\\Refund Request Form (International Education).DOCX (* Main Document Store: 001+0UIX+0O6F1PTK7H3.DOCX *);False|84;;;;;;;;;;12/02/2025 at 5:11 AM;GUEST ACCOUNT;From: 11/02/2025 at 9:43 PM - To: 12/02/2025 at 5:11 AM;False|1;;;;;;;;;;12/02/2025 at 5:11 AM;GUEST ACCOUNT;;False|1;;;;;;;;;;11/02/2025 at 9:43 PM;GUEST ACCOUNT;;False|84;;;;;;;;;;11/02/2025 at 9:43 PM;GUEST ACCOUNT;From: 09/02/2025 at 10:29 AM - To: 11/02/2025 at 9:43 PM;False|110;;;;;;;;;;11/02/2025 at 9:43 PM;GUEST ACCOUNT;Revision Number 3 - C:\\Users\\katherine.rhee\\ContentManager\\Offline Records (EP)\\TasTAFE Supporting Information ~ POLICY AND PROCEDURES - Standards\\Refund Request Form (International Education).DOCX (* Main Document Store: 001+0UIX+0O6F1PTK7H3.DOCX *);False|110;;;;;;;;;;09/02/2025 at 10:29 AM;GUEST ACCOUNT;Revision Number 3 - C:\\Users\\katherine.rhee\\ContentManager\\Offline Records (EP)\\TasTAFE Supporting Information ~ POLICY AND PROCEDURES - Standards\\Refund Request Form (International Education).DOCX (* Main Document Store: 001+0UIX+0O6F1PTK7H3.DOCX *);False|84;;;;;;;;;;09/02/2025 at 10:29 AM;GUEST ACCOUNT;From: 07/02/2025 at 11:07 PM - To: 09/02/2025 at 10:29 AM;False|1;;;;;;;;;;09/02/2025 at 10:29 AM;GUEST ACCOUNT;;False|1;;;;;;;;;;07/02/2025 at 11:07 PM;scott.turnbull;;False|84;;;;;;;;;;07/02/2025 at 11:07 PM;scott.turnbull;From: 07/02/2025 at 4:49 AM - To: 07/02/2025 at 11:07 PM;False|112;;;;;;;;;;07/02/2025 at 11:07 PM;scott.turnbull;P:\\TasTAFE Test export 07022025\\EP_7120156_Refund Request Form (International Education).DOCX;False|125;;;;;;;;;;07/02/2025 at 11:07 PM;scott.turnbull;Revision Number 1 (Main Document Store: 001+0UHX+0O6F1PTK0J3.DOCX);False|125;;;;;;;;;;07/02/2025 at 11:07 PM;scott.turnbull;Revision Number 2 (Main Document Store: 002+0NFX+0O6F1PSB0DT.DOCX);False|110;;;;;;;;;;07/02/2025 at 4:49 AM;GUEST ACCOUNT;Revision Number 3 - C:\\Users\\katherine.rhee\\ContentManager\\Offline Records (EP)\\TasTAFE Supporting Information ~ POLICY AND PROCEDURES - Standards\\Refund Request Form (International Education).DOCX (* Main Document Store: 001+0UIX+0O6F1PTK7H3.DOCX *);False|84;;;;;;;;;;07/02/2025 at 4:49 AM;GUEST ACCOUNT;From: 06/02/2025 at 9:51 PM - To: 07/02/2025 at 4:49 AM;False|1;;;;;;;;;;07/02/2025 at 4:49 AM;GUEST ACCOUNT;;False|1;;;;;;;;;;06/02/2025 at 9:51 PM;scott.turnbull;;False|84;;;;;;;;;;06/02/2025 at 9:51 PM;scott.turnbull;From: 06/02/2025 at 2:25 PM - To: 06/02/2025 at 9:51 PM;False|112;;;;;;;;;;06/02/2025 at 9:51 PM;scott.turnbull;P:\\TasTAFE test export 06022025\\EP_7120156_Refund Request Form (International Education).DOCX;False|125;;;;;;;;;;06/02/2025 at 9:51 PM;scott.turnbull;Revision Number 1 (Main Document Store: 001+0UHX+0O6F1PTK0J3.DOCX);False|125;;;;;;;;;;06/02/2025 at 9:51 PM;scott.turnbull;Revision Number 2 (Main Document Store: 002+0NFX+0O6F1PSB0DT.DOCX);False|110;;;;;;;;;;06/02/2025 at 2:25 PM;GUEST ACCOUNT;Revision Number 3 - C:\\Users\\katherine.rhee\\ContentManager\\Offline Records (EP)\\TasTAFE Supporting Information ~ POLICY AND PROCEDURES - Standards\\Refund Request Form (International Education).DOCX (* Main Document Store: 001+0UIX+0O6F1PTK7H3.DOCX *);False|84;;;;;;;;;;06/02/2025 at 2:25 PM;GUEST ACCOUNT;From: 06/02/2025 at 1:50 AM - To: 06/02/2025 at 2:25 PM;False|1;;;;;;;;;;06/02/2025 at 2:25 PM;GUEST ACCOUNT;;False|1;;;;;;;;;;06/02/2025 at 1:50 AM;GUEST ACCOUNT;;False|84;;;;;;;;;;06/02/2025 at 1:50 AM;GUEST ACCOUNT;From: 05/02/2025 at 8:15 PM - To: 06/02/2025 at 1:50 AM;False|110;;;;;;;;;;06/02/2025 at 1:50 AM;GUEST ACCOUNT;Revision Number 3 - C:\\Users\\katherine.rhee\\ContentManager\\Offline Records (EP)\\TasTAFE Supporting Information ~ POLICY AND PROCEDURES - Standards\\Refund Request Form (International Education).DOCX (* Main Document Store: 001+0UIX+0O6F1PTK7H3.DOCX *);False|110;;;;;;;;;;05/02/2025 at 8:15 PM;GUEST ACCOUNT;Revision Number 3 - C:\\Users\\katherine.rhee\\ContentManager\\Offline Records (EP)\\TasTAFE Supporting Information ~ POLICY AND PROCEDURES - Standards\\Refund Request Form (International Education).DOCX (* Main Document Store: 001+0UIX+0O6F1PTK7H3.DOCX *);False|84;;;;;;;;;;05/02/2025 at 8:15 PM;GUEST ACCOUNT;From: 05/02/2025 at 2:41 AM - To: 05/02/2025 at 8:15 PM;False|1;;;;;;;;;;05/02/2025 at 8:15 PM;GUEST ACCOUNT;;False|1;;;;;;;;;;05/02/2025 at 2:41 AM;GUEST ACCOUNT;;False|84;;;;;;;;;;05/02/2025 at 2:41 AM;GUEST ACCOUNT;From: 04/02/2025 at 9:45 PM - To: 05/02/2025 at 2:41 AM;False|110;;;;;;;;;;05/02/2025 at 2:41 AM;GUEST ACCOUNT;Revision Number 3 - C:\\Users\\katherine.rhee\\ContentManager\\Offline Records (EP)\\TasTAFE Supporting Information ~ POLICY AND PROCEDURES - Standards\\Refund Request Form (International Education).DOCX (* Main Document Store: 001+0UIX+0O6F1PTK7H3.DOCX *);False|110;;;;;;;;;;04/02/2025 at 9:45 PM;GUEST ACCOUNT;Revision Number 3 - C:\\Users\\katherine.rhee\\ContentManager\\Offline Records (EP)\\TasTAFE Supporting Information ~ POLICY AND PROCEDURES - Standards\\Refund Request Form (International Education).DOCX (* Main Document Store: 001+0UIX+0O6F1PTK7H3.DOCX *);False|84;;;;;;;;;;04/02/2025 at 9:45 PM;GUEST ACCOUNT;From: 04/02/2025 at 12:46 PM - To: 04/02/2025 at 9:45 PM;False|1;;;;;;;;;;04/02/2025 at 9:45 PM;GUEST ACCOUNT;;False|1;;;;;;;;;;04/02/2025 at 12:46 PM;GUEST ACCOUNT;;False|84;;;;;;;;;;04/02/2025 at 12:46 PM;GUEST ACCOUNT;From: 02/02/2025 at 10:25 AM - To: 04/02/2025 at 12:46 PM;False|110;;;;;;;;;;04/02/2025 at 12:46 PM;GUEST ACCOUNT;Revision Number 3 - C:\\Users\\katherine.rhee\\ContentManager\\Offline Records (EP)\\TasTAFE Supporting Information ~ POLICY AND PROCEDURES - Standards\\Refund Request Form (International Education).DOCX (* Main Document Store: 001+0UIX+0O6F1PTK7H3.DOCX *);False|110;;;;;;;;;;02/02/2025 at 10:25 AM;GUEST ACCOUNT;Revision Number 3 - C:\\Users\\katherine.rhee\\ContentManager\\Offline Records (EP)\\TasTAFE Supporting Information ~ POLICY AND PROCEDURES - Standards\\Refund Request Form (International Education).DOCX (* Main Document Store: 001+0UIX+0O6F1PTK7H3.DOCX *);False|84;;;;;;;;;;02/02/2025 at 10:25 AM;GUEST ACCOUNT;From: 29/01/2025 at 9:41 PM - To: 02/02/2025 at 10:25 AM;False|1;;;;;;;;;;02/02/2025 at 10:25 AM;GUEST ACCOUNT;;False|1;;;;;;;;;;29/01/2025 at 9:41 PM;GUEST ACCOUNT;;False|84;;;;;;;;;;29/01/2025 at 9:41 PM;GUEST ACCOUNT;From: 29/01/2025 at 6:52 PM - To: 29/01/2025 at 9:41 PM;False|110;;;;;;;;;;29/01/2025 at 9:41 PM;GUEST ACCOUNT;Revision Number 3 - C:\\Users\\katherine.rhee\\ContentManager\\Offline Records (EP)\\TasTAFE Supporting Information ~ POLICY AND PROCEDURES - Standards\\Refund Request Form (International Education).DOCX (* Main Document Store: 001+0UIX+0O6F1PTK7H3.DOCX *);False|110;;;;;;;;;;29/01/2025 at 6:52 PM;GUEST ACCOUNT;Revision Number 3 - C:\\Users\\katherine.rhee\\ContentManager\\Offline Records (EP)\\TasTAFE Supporting Information ~ POLICY AND PROCEDURES - Standards\\Refund Request Form (International Education).DOCX (* Main Document Store: 001+0UIX+0O6F1PTK7H3.DOCX *);False|84;;;;;;;;;;29/01/2025 at 6:52 PM;GUEST ACCOUNT;From: 28/01/2025 at 9:40 PM - To: 29/01/2025 at 6:52 PM;False|1;;;;;;;;;;29/01/2025 at 6:52 PM;GUEST ACCOUNT;;False|1;;;;;;;;;;28/01/2025 at 9:40 PM;GUEST ACCOUNT;;False|84;;;;;;;;;;28/01/2025 at 9:40 PM;GUEST ACCOUNT;From: 26/01/2025 at 10:31 AM - To: 28/01/2025 at 9:40 PM;False|110;;;;;;;;;;28/01/2025 at 9:40 PM;GUEST ACCOUNT;Revision Number 3 - C:\\Users\\katherine.rhee\\ContentManager\\Offline Records (EP)\\TasTAFE Supporting Information ~ POLICY AND PROCEDURES - Standards\\Refund Request Form (International Education).DOCX (* Main Document Store: 001+0UIX+0O6F1PTK7H3.DOCX *);False|110;;;;;;;;;;26/01/2025 at 10:31 AM;GUEST ACCOUNT;Revision Number 3 - C:\\Users\\katherine.rhee\\ContentManager\\Offline Records (EP)\\TasTAFE Supporting Information ~ POLICY AND PROCEDURES - Standards\\Refund Request Form (International Education).DOCX (* Main Document Store: 001+0UIX+0O6F1PTK7H3.DOCX *);False|84;;;;;;;;;;26/01/2025 at 10:31 AM;GUEST ACCOUNT;From: 22/01/2025 at 11:56 AM - To: 26/01/2025 at 10:31 AM;False|1;;;;;;;;;;26/01/2025 at 10:31 AM;GUEST ACCOUNT;;False|1;;;;;;;;;;22/01/2025 at 11:56 AM;mark.steczkowicz;;False|84;;;;;;;;;;22/01/2025 at 11:56 AM;mark.steczkowicz;From: 21/01/2025 at 9:44 PM - To: 22/01/2025 at 11:56 AM;False|112;;;;;;;;;;22/01/2025 at 11:56 AM;mark.steczkowicz;C:\\Users\\mark.steczkowicz\\Downloads\\TasTafe Export 05122025\\Documents\\EP_7120156.DOCX;False|125;;;;;;;;;;22/01/2025 at 11:56 AM;mark.steczkowicz;Revision Number 2 (Main Document Store: 002+0NFX+0O6F1PSB0DT.DOCX);False|125;;;;;;;;;;22/01/2025 at 11:56 AM;mark.steczkowicz;Revision Number 1 (Main Document Store: 001+0UHX+0O6F1PTK0J3.DOCX);False|110;;;;;;;;;;21/01/2025 at 9:44 PM;GUEST ACCOUNT;Revision Number 3 - C:\\Users\\katherine.rhee\\ContentManager\\Offline Records (EP)\\TasTAFE Supporting Information ~ POLICY AND PROCEDURES - Standards\\Refund Request Form (International Education).DOCX (* Main Document Store: 001+0UIX+0O6F1PTK7H3.DOCX *);False|84;;;;;;;;;;21/01/2025 at 9:44 PM;GUEST ACCOUNT;From: 19/01/2025 at 10:19 AM - To: 21/01/2025 at 9:44 PM;False|1;;;;;;;;;;21/01/2025 at 9:44 PM;GUEST ACCOUNT;;False|1;;;;;;;;;;19/01/2025 at 10:19 AM;GUEST ACCOUNT;;False|84;;;;;;;;;;19/01/2025 at 10:19 AM;GUEST ACCOUNT;From: 14/01/2025 at 9:45 PM - To: 19/01/2025 at 10:19 AM;False|110;;;;;;;;;;19/01/2025 at 10:19 AM;GUEST ACCOUNT;Revision Number 3 - C:\\Users\\katherine.rhee\\ContentManager\\Offline Records (EP)\\TasTAFE Supporting Information ~ POLICY AND PROCEDURES - Standards\\Refund Request Form (International Education).DOCX (* Main Document Store: 001+0UIX+0O6F1PTK7H3.DOCX *);False|110;;;;;;;;;;14/01/2025 at 9:45 PM;GUEST ACCOUNT;Revision Number 3 - C:\\Users\\katherine.rhee\\ContentManager\\Offline Records (EP)\\TasTAFE Supporting Information ~ POLICY AND PROCEDURES - Standards\\Refund Request Form (International Education).DOCX (* Main Document Store: 001+0UIX+0O6F1PTK7H3.DOCX *);False|84;;;;;;;;;;14/01/2025 at 9:45 PM;GUEST ACCOUNT;From: 12/01/2025 at 10:33 AM - To: 14/01/2025 at 9:45 PM;False|1;;;;;;;;;;14/01/2025 at 9:45 PM;GUEST ACCOUNT;;False|1;;;;;;;;;;12/01/2025 at 10:33 AM;GUEST ACCOUNT;;False|84;;;;;;;;;;12/01/2025 at 10:33 AM;GUEST ACCOUNT;From: 11/01/2025 at 2:54 PM - To: 12/01/2025 at 10:33 AM;False|110;;;;;;;;;;12/01/2025 at 10:33 AM;GUEST ACCOUNT;Revision Number 3 - C:\\Users\\katherine.rhee\\ContentManager\\Offline Records (EP)\\TasTAFE Supporting Information ~ POLICY AND PROCEDURES - Standards\\Refund Request Form (International Education).DOCX (* Main Document Store: 001+0UIX+0O6F1PTK7H3.DOCX *);False|110;;;;;;;;;;11/01/2025 at 2:54 PM;GUEST ACCOUNT;Revision Number 3 - C:\\Users\\katherine.rhee\\ContentManager\\Offline Records (EP)\\TasTAFE Supporting Information ~ POLICY AND PROCEDURES - Standards\\Refund Request Form (International Education).DOCX (* Main Document Store: 001+0UIX+0O6F1PTK7H3.DOCX *);False|84;;;;;;;;;;11/01/2025 at 2:54 PM;GUEST ACCOUNT;From: 10/01/2025 at 5:40 PM - To: 11/01/2025 at 2:54 PM;False|1;;;;;;;;;;11/01/2025 at 2:54 PM;GUEST ACCOUNT;;False|1;;;;;;;;;;10/01/2025 at 5:40 PM;GUEST ACCOUNT;;False|84;;;;;;;;;;10/01/2025 at 5:40 PM;GUEST ACCOUNT;From: 08/01/2025 at 4:44 PM - To: 10/01/2025 at 5:40 PM;False|110;;;;;;;;;;10/01/2025 at 5:40 PM;GUEST ACCOUNT;Revision Number 3 - C:\\Users\\katherine.rhee\\ContentManager\\Offline Records (EP)\\TasTAFE Supporting Information ~ POLICY AND PROCEDURES - Standards\\Refund Request Form (International Education).DOCX (* Main Document Store: 001+0UIX+0O6F1PTK7H3.DOCX *);False|110;;;;;;;;;;08/01/2025 at 4:44 PM;GUEST ACCOUNT;Revision Number 3 - C:\\Users\\katherine.rhee\\ContentManager\\Offline Records (EP)\\TasTAFE Supporting Information ~ POLICY AND PROCEDURES - Standards\\Refund Request Form (International Education).DOCX (* Main Document Store: 001+0UIX+0O6F1PTK7H3.DOCX *);False|84;;;;;;;;;;08/01/2025 at 4:44 PM;GUEST ACCOUNT;From: 08/01/2025 at 3:55 AM - To: 08/01/2025 at 4:44 PM;False|1;;;;;;;;;;08/01/2025 at 4:44 PM;GUEST ACCOUNT;;False|1;;;;;;;;;;08/01/2025 at 3:55 AM;GUEST ACCOUNT;;False|84;;;;;;;;;;08/01/2025 at 3:55 AM;GUEST ACCOUNT;From: 07/01/2025 at 9:40 PM - To: 08/01/2025 at 3:55 AM;False|110;;;;;;;;;;08/01/2025 at 3:55 AM;GUEST ACCOUNT;Revision Number 3 - C:\\Users\\katherine.rhee\\ContentManager\\Offline Records (EP)\\TasTAFE Supporting Information ~ POLICY AND PROCEDURES - Standards\\Refund Request Form (International Education).DOCX (* Main Document Store: 001+0UIX+0O6F1PTK7H3.DOCX *);False|110;;;;;;;;;;07/01/2025 at 9:40 PM;GUEST ACCOUNT;Revision Number 3 - C:\\Users\\katherine.rhee\\ContentManager\\Offline Records (EP)\\TasTAFE Supporting Information ~ POLICY AND PROCEDURES - Standards\\Refund Request Form (International Education).DOCX (* Main Document Store: 001+0UIX+0O6F1PTK7H3.DOCX *);False|84;;;;;;;;;;07/01/2025 at 9:40 PM;GUEST ACCOUNT;From: 06/01/2025 at 1:20 PM - To: 07/01/2025 at 9:40 PM;False|1;;;;;;;;;;07/01/2025 at 9:40 PM;GUEST ACCOUNT;;False|1;;;;;;;;;;06/01/2025 at 1:20 PM;GUEST ACCOUNT;;False|84;;;;;;;;;;06/01/2025 at 1:20 PM;GUEST ACCOUNT;From: 06/01/2025 at 1:20 PM - To: 06/01/2025 at 1:20 PM;False|110;;;;;;;;;;06/01/2025 at 1:20 PM;GUEST ACCOUNT;Revision Number 3 - C:\\Users\\katherine.rhee\\ContentManager\\Offline Records (EP)\\TasTAFE Supporting Information ~ POLICY AND PROCEDURES - Standards\\Refund Request Form (International Education).DOCX (* Main Document Store: 001+0UIX+0O6F1PTK7H3.DOCX *);False|1;;;;;;;;;;06/01/2025 at 1:20 PM;GUEST ACCOUNT;;False|84;;;;;;;;;;06/01/2025 at 1:20 PM;GUEST ACCOUNT;From: 06/01/2025 at 1:19 PM - To: 06/01/2025 at 1:20 PM;False|110;;;;;;;;;;06/01/2025 at 1:20 PM;GUEST ACCOUNT;Revision Number 3 - C:\\Users\\katherine.rhee\\ContentManager\\Offline Records (EP)\\TasTAFE Supporting Information ~ POLICY AND PROCEDURES - Standards\\Refund Request Form (International Education).DOCX (* Main Document Store: 001+0UIX+0O6F1PTK7H3.DOCX *);False|110;;;;;;;;;;06/01/2025 at 1:19 PM;GUEST ACCOUNT;Revision Number 3 - C:\\Users\\katherine.rhee\\ContentManager\\Offline Records (EP)\\TasTAFE Supporting Information ~ POLICY AND PROCEDURES - Standards\\Refund Request Form (International Education).DOCX (* Main Document Store: 001+0UIX+0O6F1PTK7H3.DOCX *);False|84;;;;;;;;;;06/01/2025 at 1:19 PM;GUEST ACCOUNT;From: 05/01/2025 at 8:37 PM - To: 06/01/2025 at 1:19 PM;False|1;;;;;;;;;;06/01/2025 at 1:19 PM;GUEST ACCOUNT;;False|1;;;;;;;;;;05/01/2025 at 8:37 PM;GUEST ACCOUNT;;False|84;;;;;;;;;;05/01/2025 at 8:37 PM;GUEST ACCOUNT;From: 05/01/2025 at 10:36 AM - To: 05/01/2025 at 8:37 PM;False|110;;;;;;;;;;05/01/2025 at 8:37 PM;GUEST ACCOUNT;Revision Number 3 - C:\\Users\\katherine.rhee\\ContentManager\\Offline Records (EP)\\TasTAFE Supporting Information ~ POLICY AND PROCEDURES - Standards\\Refund Request Form (International Education).DOCX (* Main Document Store: 001+0UIX+0O6F1PTK7H3.DOCX *);False|110;;;;;;;;;;05/01/2025 at 10:36 AM;GUEST ACCOUNT;Revision Number 3 - C:\\Users\\katherine.rhee\\ContentManager\\Offline Records (EP)\\TasTAFE Supporting Information ~ POLICY AND PROCEDURES - Standards\\Refund Request Form (International Education).DOCX (* Main Document Store: 001+0UIX+0O6F1PTK7H3.DOCX *);False|84;;;;;;;;;;05/01/2025 at 10:36 AM;GUEST ACCOUNT;From: 05/01/2025 at 10:36 AM - To: 05/01/2025 at 10:36 AM;False|1;;;;;;;;;;05/01/2025 at 10:36 AM;GUEST ACCOUNT;;False|1;;;;;;;;;;05/01/2025 at 10:36 AM;GUEST ACCOUNT;;False|84;;;;;;;;;;05/01/2025 at 10:36 AM;GUEST ACCOUNT;From: 04/01/2025 at 8:24 AM - To: 05/01/2025 at 10:36 AM;False|110;;;;;;;;;;05/01/2025 at 10:36 AM;GUEST ACCOUNT;Revision Number 3 - C:\\Users\\katherine.rhee\\ContentManager\\Offline Records (EP)\\TasTAFE Supporting Information ~ POLICY AND PROCEDURES - Standards\</Active_x0020_Audit_x0020_Events>
    <Assignee_x003a__x0020_Unique_x0020_Name xmlns="09dfffd6-8fc2-4120-ba5d-b951f1df6f40" xsi:nil="true"/>
    <Contacts xmlns="09dfffd6-8fc2-4120-ba5d-b951f1df6f40" xsi:nil="true"/>
    <Retention_x0020_Schedule xmlns="09dfffd6-8fc2-4120-ba5d-b951f1df6f40" xsi:nil="true"/>
    <PolicyRevised xmlns="7fa37bdc-f6e5-49b4-8da2-2bf50fb304e8">false</PolicyRevis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9EE96E0621B447BC05C7F6E85A4DAE" ma:contentTypeVersion="56" ma:contentTypeDescription="Create a new document." ma:contentTypeScope="" ma:versionID="82e648adf56bd50e0dfb59b1d64bc4d3">
  <xsd:schema xmlns:xsd="http://www.w3.org/2001/XMLSchema" xmlns:xs="http://www.w3.org/2001/XMLSchema" xmlns:p="http://schemas.microsoft.com/office/2006/metadata/properties" xmlns:ns2="09dfffd6-8fc2-4120-ba5d-b951f1df6f40" xmlns:ns4="d6ba8d63-2205-4b86-9f24-420d49a982d5" xmlns:ns5="7fa37bdc-f6e5-49b4-8da2-2bf50fb304e8" targetNamespace="http://schemas.microsoft.com/office/2006/metadata/properties" ma:root="true" ma:fieldsID="52c71e7452c5e02ebc21df4fe5439236" ns2:_="" ns4:_="" ns5:_="">
    <xsd:import namespace="09dfffd6-8fc2-4120-ba5d-b951f1df6f40"/>
    <xsd:import namespace="d6ba8d63-2205-4b86-9f24-420d49a982d5"/>
    <xsd:import namespace="7fa37bdc-f6e5-49b4-8da2-2bf50fb304e8"/>
    <xsd:element name="properties">
      <xsd:complexType>
        <xsd:sequence>
          <xsd:element name="documentManagement">
            <xsd:complexType>
              <xsd:all>
                <xsd:element ref="ns2:FirstandpreviousPart" minOccurs="0"/>
                <xsd:element ref="ns2:RelatedRecords" minOccurs="0"/>
                <xsd:element ref="ns2:ConsignmentNumber" minOccurs="0"/>
                <xsd:element ref="ns2:Container_x003a_ExpandedNumber" minOccurs="0"/>
                <xsd:element ref="ns2:Creator" minOccurs="0"/>
                <xsd:element ref="ns2:DateClosed" minOccurs="0"/>
                <xsd:element ref="ns2:DateDue" minOccurs="0"/>
                <xsd:element ref="ns2:DateInactive" minOccurs="0"/>
                <xsd:element ref="ns2:DatePublished" minOccurs="0"/>
                <xsd:element ref="ns2:DateReceived" minOccurs="0"/>
                <xsd:element ref="ns2:ExternalEditorId" minOccurs="0"/>
                <xsd:element ref="ns2:ExternalID" minOccurs="0"/>
                <xsd:element ref="ns2:Jurisdictions" minOccurs="0"/>
                <xsd:element ref="ns2:AutomatedPartRule" minOccurs="0"/>
                <xsd:element ref="ns2:Owner_x003a_LocationType" minOccurs="0"/>
                <xsd:element ref="ns2:SeriesRecord" minOccurs="0"/>
                <xsd:element ref="ns2:Disposition" minOccurs="0"/>
                <xsd:element ref="ns2:RecordNumber" minOccurs="0"/>
                <xsd:element ref="ns2:UniqueIdentifier" minOccurs="0"/>
                <xsd:element ref="ns2:ContentManagerBarcode" minOccurs="0"/>
                <xsd:element ref="ns2:LastActionDate" minOccurs="0"/>
                <xsd:element ref="ns2:Approver_x003a_LocationType" minOccurs="0"/>
                <xsd:element ref="ns2:DateCommenced" minOccurs="0"/>
                <xsd:element ref="ns2:ExecutiveOwner_x003a_LocationType" minOccurs="0"/>
                <xsd:element ref="ns2:Log" minOccurs="0"/>
                <xsd:element ref="ns2:ResponsibleBusinessUnit_x0028_Owner_x0029__x003a_LocationType" minOccurs="0"/>
                <xsd:element ref="ns2:DocumentCategory" minOccurs="0"/>
                <xsd:element ref="ns2:MediaServiceMetadata" minOccurs="0"/>
                <xsd:element ref="ns2:MediaServiceFastMetadata" minOccurs="0"/>
                <xsd:element ref="ns2:MediaServiceSearchProperties" minOccurs="0"/>
                <xsd:element ref="ns2:MediaServiceObjectDetectorVersions" minOccurs="0"/>
                <xsd:element ref="ns4:DocStatus" minOccurs="0"/>
                <xsd:element ref="ns2:Access_x0020_Control" minOccurs="0"/>
                <xsd:element ref="ns2:Accession_x0020_Number" minOccurs="0"/>
                <xsd:element ref="ns2:Account_x0020_Type" minOccurs="0"/>
                <xsd:element ref="ns2:Active_x0020_Audit_x0020_Events" minOccurs="0"/>
                <xsd:element ref="ns2:Approver_x003a__x0020_ID_x0020_Number" minOccurs="0"/>
                <xsd:element ref="ns2:Approver_x003a__x0020_Sort_x0020_Name" minOccurs="0"/>
                <xsd:element ref="ns2:Archives_x0020__x0028_External_x0029__x0020_Item_x0020_Number" minOccurs="0"/>
                <xsd:element ref="ns2:Assignee_x003a__x0020_Date_x0020_Assigned" minOccurs="0"/>
                <xsd:element ref="ns2:Assignee_x003a__x0020_Date_x0020_Of_x0020_Birth" minOccurs="0"/>
                <xsd:element ref="ns2:Assignee_x003a__x0020_First_x0020_Names" minOccurs="0"/>
                <xsd:element ref="ns2:Assignee_x003a__x0020_ID_x0020_Number" minOccurs="0"/>
                <xsd:element ref="ns2:Assignee_x003a__x0020_Initials" minOccurs="0"/>
                <xsd:element ref="ns2:Assignee_x003a__x0020_Last_x0020_Name" minOccurs="0"/>
                <xsd:element ref="ns2:Assignee_x003a__x0020_Location_x0020_Type" minOccurs="0"/>
                <xsd:element ref="ns2:Assignee_x003a__x0020_Sort_x0020_Name" minOccurs="0"/>
                <xsd:element ref="ns2:Assignee_x003a__x0020_Unique_x0020_Name" minOccurs="0"/>
                <xsd:element ref="ns2:Auto_x002d_Classification_x0020_Confidence_x0020_Level" minOccurs="0"/>
                <xsd:element ref="ns2:Bypass_x0020_record_x0020_type_x0020_Access_x0020_Controls" minOccurs="0"/>
                <xsd:element ref="ns2:Classification" minOccurs="0"/>
                <xsd:element ref="ns2:Client_x003a__x0020_Location_x0020_Type" minOccurs="0"/>
                <xsd:element ref="ns2:Client_x003a__x0020_Sort_x0020_Name" minOccurs="0"/>
                <xsd:element ref="ns2:Contacts" minOccurs="0"/>
                <xsd:element ref="ns2:Container_x003a__x0020_Record_x0020_Number" minOccurs="0"/>
                <xsd:element ref="ns2:Creator_x003a__x0020_Date_x0020_Of_x0020_Birth" minOccurs="0"/>
                <xsd:element ref="ns2:Creator_x003a__x0020_First_x0020_Names" minOccurs="0"/>
                <xsd:element ref="ns2:Creator_x003a__x0020_ID_x0020_Number" minOccurs="0"/>
                <xsd:element ref="ns2:Creator_x003a__x0020_Initials" minOccurs="0"/>
                <xsd:element ref="ns2:Creator_x003a__x0020_Last_x0020_Name" minOccurs="0"/>
                <xsd:element ref="ns2:Creator_x003a__x0020_Last_x0020_Name_x0020_Prefix" minOccurs="0"/>
                <xsd:element ref="ns2:Creator_x003a__x0020_Location_x0020_Type" minOccurs="0"/>
                <xsd:element ref="ns2:Creator_x003a__x0020_Sort_x0020_Name" minOccurs="0"/>
                <xsd:element ref="ns2:Date_x0020_Created" minOccurs="0"/>
                <xsd:element ref="ns2:Date_x0020_Declared_x0020_As_x0020_Final" minOccurs="0"/>
                <xsd:element ref="ns2:Date_x0020_for_x0020_Review" minOccurs="0"/>
                <xsd:element ref="ns2:Date_x0020_Modified" minOccurs="0"/>
                <xsd:element ref="ns2:Date_x0020_Registered" minOccurs="0"/>
                <xsd:element ref="ns2:Document_x0020_Hash" minOccurs="0"/>
                <xsd:element ref="ns2:Document_x0020_Review_x0020_Due_x0020_Date" minOccurs="0"/>
                <xsd:element ref="ns2:Document_x0020_Review_x0020_State" minOccurs="0"/>
                <xsd:element ref="ns2:DOS_x0020_file" minOccurs="0"/>
                <xsd:element ref="ns2:Electronic_x0020_Only_x003f_" minOccurs="0"/>
                <xsd:element ref="ns2:Enclosed_x003f_" minOccurs="0"/>
                <xsd:element ref="ns2:Executive_x0020_Owner_x003a__x0020_ID_x0020_Number" minOccurs="0"/>
                <xsd:element ref="ns2:Executive_x0020_Owner_x003a__x0020_Sort_x0020_Name" minOccurs="0"/>
                <xsd:element ref="ns2:Expanded_x0020_Number" minOccurs="0"/>
                <xsd:element ref="ns2:External_x0020_Editing_x0020_Completed_x0020_By_x003a__x0020_Date_x0020_Of_x0020_Birth" minOccurs="0"/>
                <xsd:element ref="ns2:External_x0020_Editing_x0020_Finalize_x0020_On_x0020_Checkin" minOccurs="0"/>
                <xsd:element ref="ns2:Foreign_x0020_Barcode" minOccurs="0"/>
                <xsd:element ref="ns2:Format" minOccurs="0"/>
                <xsd:element ref="ns2:GPS_x0020_Location" minOccurs="0"/>
                <xsd:element ref="ns2:Hardcopy_x0020_Folder_x0020_Exists_x003f_" minOccurs="0"/>
                <xsd:element ref="ns2:Home_x003a__x0020_Date_x0020_Of_x0020_Birth" minOccurs="0"/>
                <xsd:element ref="ns2:Home_x003a__x0020_First_x0020_Names" minOccurs="0"/>
                <xsd:element ref="ns2:Home_x003a__x0020_ID_x0020_Number" minOccurs="0"/>
                <xsd:element ref="ns2:Home_x003a__x0020_Initials" minOccurs="0"/>
                <xsd:element ref="ns2:Home_x003a__x0020_Last_x0020_Name" minOccurs="0"/>
                <xsd:element ref="ns2:Home_x003a__x0020_Location_x0020_Type" minOccurs="0"/>
                <xsd:element ref="ns2:Home_x003a__x0020_Sort_x0020_Name" minOccurs="0"/>
                <xsd:element ref="ns2:Home_x003a__x0020_Unique_x0020_Name" minOccurs="0"/>
                <xsd:element ref="ns2:Internet_x0020_Media_x0020_Type" minOccurs="0"/>
                <xsd:element ref="ns2:Is_x0020_Hardcopy_x0020_on_x0020_Folder_x003f_" minOccurs="0"/>
                <xsd:element ref="ns2:Is_x0020_Project_x0020_Related_x003f_" minOccurs="0"/>
                <xsd:element ref="ns2:Matter_x0020_record" minOccurs="0"/>
                <xsd:element ref="ns2:Media_x0020_Type" minOccurs="0"/>
                <xsd:element ref="ns2:Movement_x0020_history" minOccurs="0"/>
                <xsd:element ref="ns2:My_x0020_Authorization_x0020_Complete" minOccurs="0"/>
                <xsd:element ref="ns2:My_x0020_Review_x0020_Complete" minOccurs="0"/>
                <xsd:element ref="ns2:Needs_x0020_Authorization" minOccurs="0"/>
                <xsd:element ref="ns2:Needs_x0020_Review" minOccurs="0"/>
                <xsd:element ref="ns2:Notes0" minOccurs="0"/>
                <xsd:element ref="ns2:Number_x0020_of_x0020_Pages" minOccurs="0"/>
                <xsd:element ref="ns2:Owner_x003a__x0020_Date_x0020_Of_x0020_Birth" minOccurs="0"/>
                <xsd:element ref="ns2:Owner_x003a__x0020_First_x0020_Names" minOccurs="0"/>
                <xsd:element ref="ns2:Owner_x003a__x0020_ID_x0020_Number" minOccurs="0"/>
                <xsd:element ref="ns2:Owner_x003a__x0020_Initials" minOccurs="0"/>
                <xsd:element ref="ns2:Owner_x003a__x0020_Last_x0020_Name" minOccurs="0"/>
                <xsd:element ref="ns2:Owner_x003a__x0020_Sort_x0020_Name" minOccurs="0"/>
                <xsd:element ref="ns2:Owner_x003a__x0020_Unique_x0020_Name" minOccurs="0"/>
                <xsd:element ref="ns2:Provenance" minOccurs="0"/>
                <xsd:element ref="ns2:Record_x0020_Class" minOccurs="0"/>
                <xsd:element ref="ns2:Record_x0020_Holds" minOccurs="0"/>
                <xsd:element ref="ns2:Record_x0020_Thesaurus_x0020_Terms" minOccurs="0"/>
                <xsd:element ref="ns2:Record_x0020_Type" minOccurs="0"/>
                <xsd:element ref="ns2:Render_x0020_to_x0020_PDF_x0020_after_x0020_saving" minOccurs="0"/>
                <xsd:element ref="ns2:Renditions" minOccurs="0"/>
                <xsd:element ref="ns2:Responsible_x0020_Business_x0020_Unit_x0020__x0028_Owner_x0029__x003a__x0020_Date_x0020_Of_x0020_Birth" minOccurs="0"/>
                <xsd:element ref="ns2:Responsible_x0020_Business_x0020_Unit_x0020__x0028_Owner_x0029__x003a__x0020_First_x0020_Names" minOccurs="0"/>
                <xsd:element ref="ns2:Responsible_x0020_Business_x0020_Unit_x0020__x0028_Owner_x0029__x003a__x0020_ID_x0020_Number" minOccurs="0"/>
                <xsd:element ref="ns2:Responsible_x0020_Business_x0020_Unit_x0020__x0028_Owner_x0029__x003a__x0020_Initials" minOccurs="0"/>
                <xsd:element ref="ns2:Responsible_x0020_Business_x0020_Unit_x0020__x0028_Owner_x0029__x003a__x0020_Last_x0020_Name" minOccurs="0"/>
                <xsd:element ref="ns2:Responsible_x0020_Business_x0020_Unit_x0020__x0028_Owner_x0029__x003a__x0020_Sort_x0020_Name" minOccurs="0"/>
                <xsd:element ref="ns2:Retention_x0020_Review_x0020_Date" minOccurs="0"/>
                <xsd:element ref="ns2:Retention_x0020_Schedule" minOccurs="0"/>
                <xsd:element ref="ns2:Reviewers_x0020_Can_x0020_Edit_x0020_Document" minOccurs="0"/>
                <xsd:element ref="ns2:Security0" minOccurs="0"/>
                <xsd:element ref="ns2:Security_x0020_Marking" minOccurs="0"/>
                <xsd:element ref="ns2:Soft_x0020_Deletion_x0020_Requested" minOccurs="0"/>
                <xsd:element ref="ns2:TasTAFE_x0020_Current_x0020_Employee_x0020__x0028_2025_x0020_Migration_x0029_" minOccurs="0"/>
                <xsd:element ref="ns2:TasTAFE_x002f_DECYP_x0020_Dual_x0020_Employee_x0020__x0028_2025_x0020_Migration_x0029_" minOccurs="0"/>
                <xsd:element ref="ns2:Title_x0020__x0028_Free_x0020_Text_x0020_Part_x0029_" minOccurs="0"/>
                <xsd:element ref="ns2:Title_x0020__x0028_Structured_x0020_Part_x0029_" minOccurs="0"/>
                <xsd:element ref="ns2:Update_x0020_the_x0020_record_x0020_number_x0020_when_x0020_the_x0020_classification_x0020_is_x0020_changed" minOccurs="0"/>
                <xsd:element ref="ns2:Comments" minOccurs="0"/>
                <xsd:element ref="ns2:Committee_x0020_for_x0020_Endorsement" minOccurs="0"/>
                <xsd:element ref="ns2:Contact_x0020_Person" minOccurs="0"/>
                <xsd:element ref="ns2:Policy_x0020_Audience" minOccurs="0"/>
                <xsd:element ref="ns2:Responsibilities" minOccurs="0"/>
                <xsd:element ref="ns2:Associated_x0020_legislation" minOccurs="0"/>
                <xsd:element ref="ns2:PolicyCategory" minOccurs="0"/>
                <xsd:element ref="ns2:PolicySubCategory" minOccurs="0"/>
                <xsd:element ref="ns2:ConsultationPeriodStartDate" minOccurs="0"/>
                <xsd:element ref="ns2:ConsultationPeriodEndDate" minOccurs="0"/>
                <xsd:element ref="ns2:ReviewType" minOccurs="0"/>
                <xsd:element ref="ns5:PolicyRevi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dfffd6-8fc2-4120-ba5d-b951f1df6f40" elementFormDefault="qualified">
    <xsd:import namespace="http://schemas.microsoft.com/office/2006/documentManagement/types"/>
    <xsd:import namespace="http://schemas.microsoft.com/office/infopath/2007/PartnerControls"/>
    <xsd:element name="FirstandpreviousPart" ma:index="2" nillable="true" ma:displayName="First and previous Part" ma:format="Dropdown" ma:internalName="FirstandpreviousPart">
      <xsd:simpleType>
        <xsd:restriction base="dms:Text">
          <xsd:maxLength value="255"/>
        </xsd:restriction>
      </xsd:simpleType>
    </xsd:element>
    <xsd:element name="RelatedRecords" ma:index="3" nillable="true" ma:displayName="Related Records" ma:internalName="RelatedRecords">
      <xsd:simpleType>
        <xsd:restriction base="dms:Note">
          <xsd:maxLength value="255"/>
        </xsd:restriction>
      </xsd:simpleType>
    </xsd:element>
    <xsd:element name="ConsignmentNumber" ma:index="4" nillable="true" ma:displayName="Consignment Number" ma:format="Dropdown" ma:internalName="ConsignmentNumber">
      <xsd:simpleType>
        <xsd:restriction base="dms:Text">
          <xsd:maxLength value="255"/>
        </xsd:restriction>
      </xsd:simpleType>
    </xsd:element>
    <xsd:element name="Container_x003a_ExpandedNumber" ma:index="5" nillable="true" ma:displayName="Container: Expanded Number" ma:format="Dropdown" ma:internalName="Container_x003a_ExpandedNumber">
      <xsd:simpleType>
        <xsd:restriction base="dms:Text">
          <xsd:maxLength value="255"/>
        </xsd:restriction>
      </xsd:simpleType>
    </xsd:element>
    <xsd:element name="Creator" ma:index="6" nillable="true" ma:displayName="Creator" ma:format="Dropdown" ma:internalName="Creator">
      <xsd:simpleType>
        <xsd:restriction base="dms:Text">
          <xsd:maxLength value="255"/>
        </xsd:restriction>
      </xsd:simpleType>
    </xsd:element>
    <xsd:element name="DateClosed" ma:index="7" nillable="true" ma:displayName="Date Closed" ma:format="DateOnly" ma:internalName="DateClosed">
      <xsd:simpleType>
        <xsd:restriction base="dms:DateTime"/>
      </xsd:simpleType>
    </xsd:element>
    <xsd:element name="DateDue" ma:index="8" nillable="true" ma:displayName="Date Due" ma:format="DateOnly" ma:internalName="DateDue">
      <xsd:simpleType>
        <xsd:restriction base="dms:DateTime"/>
      </xsd:simpleType>
    </xsd:element>
    <xsd:element name="DateInactive" ma:index="9" nillable="true" ma:displayName="Date Inactive" ma:format="DateOnly" ma:internalName="DateInactive">
      <xsd:simpleType>
        <xsd:restriction base="dms:DateTime"/>
      </xsd:simpleType>
    </xsd:element>
    <xsd:element name="DatePublished" ma:index="10" nillable="true" ma:displayName="Date Published" ma:format="DateOnly" ma:internalName="DatePublished">
      <xsd:simpleType>
        <xsd:restriction base="dms:DateTime"/>
      </xsd:simpleType>
    </xsd:element>
    <xsd:element name="DateReceived" ma:index="11" nillable="true" ma:displayName="Date Received" ma:format="DateOnly" ma:internalName="DateReceived">
      <xsd:simpleType>
        <xsd:restriction base="dms:DateTime"/>
      </xsd:simpleType>
    </xsd:element>
    <xsd:element name="ExternalEditorId" ma:index="12" nillable="true" ma:displayName="External Editor Id" ma:format="Dropdown" ma:internalName="ExternalEditorId">
      <xsd:simpleType>
        <xsd:restriction base="dms:Text">
          <xsd:maxLength value="255"/>
        </xsd:restriction>
      </xsd:simpleType>
    </xsd:element>
    <xsd:element name="ExternalID" ma:index="13" nillable="true" ma:displayName="External ID" ma:format="Dropdown" ma:internalName="ExternalID">
      <xsd:simpleType>
        <xsd:restriction base="dms:Note">
          <xsd:maxLength value="255"/>
        </xsd:restriction>
      </xsd:simpleType>
    </xsd:element>
    <xsd:element name="Jurisdictions" ma:index="14" nillable="true" ma:displayName="Jurisdictions" ma:format="Dropdown" ma:internalName="Jurisdictions">
      <xsd:simpleType>
        <xsd:restriction base="dms:Text">
          <xsd:maxLength value="255"/>
        </xsd:restriction>
      </xsd:simpleType>
    </xsd:element>
    <xsd:element name="AutomatedPartRule" ma:index="15" nillable="true" ma:displayName="Automated Part Rule" ma:format="Dropdown" ma:internalName="AutomatedPartRule">
      <xsd:simpleType>
        <xsd:restriction base="dms:Note">
          <xsd:maxLength value="255"/>
        </xsd:restriction>
      </xsd:simpleType>
    </xsd:element>
    <xsd:element name="Owner_x003a_LocationType" ma:index="16" nillable="true" ma:displayName="Owner: Location Type" ma:format="Dropdown" ma:internalName="Owner_x003a_LocationType">
      <xsd:simpleType>
        <xsd:restriction base="dms:Text">
          <xsd:maxLength value="255"/>
        </xsd:restriction>
      </xsd:simpleType>
    </xsd:element>
    <xsd:element name="SeriesRecord" ma:index="17" nillable="true" ma:displayName="Series Record" ma:format="Dropdown" ma:internalName="SeriesRecord">
      <xsd:simpleType>
        <xsd:restriction base="dms:Text">
          <xsd:maxLength value="255"/>
        </xsd:restriction>
      </xsd:simpleType>
    </xsd:element>
    <xsd:element name="Disposition" ma:index="18" nillable="true" ma:displayName="Disposition" ma:format="Dropdown" ma:internalName="Disposition">
      <xsd:simpleType>
        <xsd:restriction base="dms:Text">
          <xsd:maxLength value="255"/>
        </xsd:restriction>
      </xsd:simpleType>
    </xsd:element>
    <xsd:element name="RecordNumber" ma:index="19" nillable="true" ma:displayName="Record Number" ma:format="Dropdown" ma:internalName="RecordNumber">
      <xsd:simpleType>
        <xsd:restriction base="dms:Text">
          <xsd:maxLength value="255"/>
        </xsd:restriction>
      </xsd:simpleType>
    </xsd:element>
    <xsd:element name="UniqueIdentifier" ma:index="20" nillable="true" ma:displayName="Unique Identifier" ma:format="Dropdown" ma:internalName="UniqueIdentifier">
      <xsd:simpleType>
        <xsd:restriction base="dms:Text">
          <xsd:maxLength value="255"/>
        </xsd:restriction>
      </xsd:simpleType>
    </xsd:element>
    <xsd:element name="ContentManagerBarcode" ma:index="21" nillable="true" ma:displayName="Content Manager Barcode" ma:format="Dropdown" ma:internalName="ContentManagerBarcode">
      <xsd:simpleType>
        <xsd:restriction base="dms:Text">
          <xsd:maxLength value="255"/>
        </xsd:restriction>
      </xsd:simpleType>
    </xsd:element>
    <xsd:element name="LastActionDate" ma:index="22" nillable="true" ma:displayName="Last Action Date" ma:format="DateOnly" ma:internalName="LastActionDate">
      <xsd:simpleType>
        <xsd:restriction base="dms:DateTime"/>
      </xsd:simpleType>
    </xsd:element>
    <xsd:element name="Approver_x003a_LocationType" ma:index="23" nillable="true" ma:displayName="Approver: Location Type" ma:format="Dropdown" ma:internalName="Approver_x003a_LocationType">
      <xsd:simpleType>
        <xsd:restriction base="dms:Text">
          <xsd:maxLength value="255"/>
        </xsd:restriction>
      </xsd:simpleType>
    </xsd:element>
    <xsd:element name="DateCommenced" ma:index="24" nillable="true" ma:displayName="Date Commenced" ma:format="DateOnly" ma:internalName="DateCommenced">
      <xsd:simpleType>
        <xsd:restriction base="dms:DateTime"/>
      </xsd:simpleType>
    </xsd:element>
    <xsd:element name="ExecutiveOwner_x003a_LocationType" ma:index="25" nillable="true" ma:displayName="Executive Owner: Location Type" ma:format="Dropdown" ma:internalName="ExecutiveOwner_x003a_LocationType">
      <xsd:simpleType>
        <xsd:restriction base="dms:Text">
          <xsd:maxLength value="255"/>
        </xsd:restriction>
      </xsd:simpleType>
    </xsd:element>
    <xsd:element name="Log" ma:index="26" nillable="true" ma:displayName="Log" ma:format="Dropdown" ma:internalName="Log">
      <xsd:simpleType>
        <xsd:restriction base="dms:Note">
          <xsd:maxLength value="255"/>
        </xsd:restriction>
      </xsd:simpleType>
    </xsd:element>
    <xsd:element name="ResponsibleBusinessUnit_x0028_Owner_x0029__x003a_LocationType" ma:index="27" nillable="true" ma:displayName="Responsible Business Unit (Owner): Location Type" ma:format="Dropdown" ma:internalName="ResponsibleBusinessUnit_x0028_Owner_x0029__x003a_LocationType">
      <xsd:simpleType>
        <xsd:restriction base="dms:Text">
          <xsd:maxLength value="255"/>
        </xsd:restriction>
      </xsd:simpleType>
    </xsd:element>
    <xsd:element name="DocumentCategory" ma:index="28" nillable="true" ma:displayName="DocumentCategory" ma:format="Dropdown" ma:internalName="DocumentCategory">
      <xsd:simpleType>
        <xsd:restriction base="dms:Choice">
          <xsd:enumeration value="Policy"/>
          <xsd:enumeration value="Procedure"/>
          <xsd:enumeration value="Supporting Document"/>
        </xsd:restriction>
      </xsd:simpleType>
    </xsd:element>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SearchProperties" ma:index="37" nillable="true" ma:displayName="MediaServiceSearchProperties" ma:hidden="true" ma:internalName="MediaServiceSearchProperties" ma:readOnly="true">
      <xsd:simpleType>
        <xsd:restriction base="dms:Note"/>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Access_x0020_Control" ma:index="41" nillable="true" ma:displayName="Access Control" ma:internalName="Access_x0020_Control">
      <xsd:simpleType>
        <xsd:restriction base="dms:Note">
          <xsd:maxLength value="255"/>
        </xsd:restriction>
      </xsd:simpleType>
    </xsd:element>
    <xsd:element name="Accession_x0020_Number" ma:index="42" nillable="true" ma:displayName="Accession Number" ma:internalName="Accession_x0020_Number">
      <xsd:simpleType>
        <xsd:restriction base="dms:Text"/>
      </xsd:simpleType>
    </xsd:element>
    <xsd:element name="Account_x0020_Type" ma:index="43" nillable="true" ma:displayName="Account Type" ma:internalName="Account_x0020_Type">
      <xsd:simpleType>
        <xsd:restriction base="dms:Text"/>
      </xsd:simpleType>
    </xsd:element>
    <xsd:element name="Active_x0020_Audit_x0020_Events" ma:index="44" nillable="true" ma:displayName="Active Audit Events" ma:internalName="Active_x0020_Audit_x0020_Events">
      <xsd:simpleType>
        <xsd:restriction base="dms:Note">
          <xsd:maxLength value="255"/>
        </xsd:restriction>
      </xsd:simpleType>
    </xsd:element>
    <xsd:element name="Approver_x003a__x0020_ID_x0020_Number" ma:index="45" nillable="true" ma:displayName="Approver: ID Number" ma:internalName="Approver_x003a__x0020_ID_x0020_Number">
      <xsd:simpleType>
        <xsd:restriction base="dms:Text"/>
      </xsd:simpleType>
    </xsd:element>
    <xsd:element name="Approver_x003a__x0020_Sort_x0020_Name" ma:index="46" nillable="true" ma:displayName="Approver: Sort Name" ma:internalName="Approver_x003a__x0020_Sort_x0020_Name">
      <xsd:simpleType>
        <xsd:restriction base="dms:Text"/>
      </xsd:simpleType>
    </xsd:element>
    <xsd:element name="Archives_x0020__x0028_External_x0029__x0020_Item_x0020_Number" ma:index="47" nillable="true" ma:displayName="Archives (External) Item Number" ma:internalName="Archives_x0020__x0028_External_x0029__x0020_Item_x0020_Number">
      <xsd:simpleType>
        <xsd:restriction base="dms:Text"/>
      </xsd:simpleType>
    </xsd:element>
    <xsd:element name="Assignee_x003a__x0020_Date_x0020_Assigned" ma:index="48" nillable="true" ma:displayName="Assignee: Date Assigned" ma:internalName="Assignee_x003a__x0020_Date_x0020_Assigned">
      <xsd:simpleType>
        <xsd:restriction base="dms:DateTime"/>
      </xsd:simpleType>
    </xsd:element>
    <xsd:element name="Assignee_x003a__x0020_Date_x0020_Of_x0020_Birth" ma:index="49" nillable="true" ma:displayName="Assignee: Date Of Birth" ma:internalName="Assignee_x003a__x0020_Date_x0020_Of_x0020_Birth">
      <xsd:simpleType>
        <xsd:restriction base="dms:DateTime"/>
      </xsd:simpleType>
    </xsd:element>
    <xsd:element name="Assignee_x003a__x0020_First_x0020_Names" ma:index="50" nillable="true" ma:displayName="Assignee: First Names" ma:internalName="Assignee_x003a__x0020_First_x0020_Names">
      <xsd:simpleType>
        <xsd:restriction base="dms:Text"/>
      </xsd:simpleType>
    </xsd:element>
    <xsd:element name="Assignee_x003a__x0020_ID_x0020_Number" ma:index="51" nillable="true" ma:displayName="Assignee: ID Number" ma:internalName="Assignee_x003a__x0020_ID_x0020_Number">
      <xsd:simpleType>
        <xsd:restriction base="dms:Text"/>
      </xsd:simpleType>
    </xsd:element>
    <xsd:element name="Assignee_x003a__x0020_Initials" ma:index="52" nillable="true" ma:displayName="Assignee: Initials" ma:internalName="Assignee_x003a__x0020_Initials">
      <xsd:simpleType>
        <xsd:restriction base="dms:Text"/>
      </xsd:simpleType>
    </xsd:element>
    <xsd:element name="Assignee_x003a__x0020_Last_x0020_Name" ma:index="53" nillable="true" ma:displayName="Assignee: Last Name" ma:internalName="Assignee_x003a__x0020_Last_x0020_Name">
      <xsd:simpleType>
        <xsd:restriction base="dms:Text"/>
      </xsd:simpleType>
    </xsd:element>
    <xsd:element name="Assignee_x003a__x0020_Location_x0020_Type" ma:index="54" nillable="true" ma:displayName="Assignee: Location Type" ma:internalName="Assignee_x003a__x0020_Location_x0020_Type">
      <xsd:simpleType>
        <xsd:restriction base="dms:Text"/>
      </xsd:simpleType>
    </xsd:element>
    <xsd:element name="Assignee_x003a__x0020_Sort_x0020_Name" ma:index="55" nillable="true" ma:displayName="Assignee: Sort Name" ma:internalName="Assignee_x003a__x0020_Sort_x0020_Name">
      <xsd:simpleType>
        <xsd:restriction base="dms:Text"/>
      </xsd:simpleType>
    </xsd:element>
    <xsd:element name="Assignee_x003a__x0020_Unique_x0020_Name" ma:index="56" nillable="true" ma:displayName="Assignee: Unique Name" ma:internalName="Assignee_x003a__x0020_Unique_x0020_Name">
      <xsd:simpleType>
        <xsd:restriction base="dms:Text"/>
      </xsd:simpleType>
    </xsd:element>
    <xsd:element name="Auto_x002d_Classification_x0020_Confidence_x0020_Level" ma:index="57" nillable="true" ma:displayName="Auto-Classification Confidence Level" ma:internalName="Auto_x002d_Classification_x0020_Confidence_x0020_Level">
      <xsd:simpleType>
        <xsd:restriction base="dms:Text"/>
      </xsd:simpleType>
    </xsd:element>
    <xsd:element name="Bypass_x0020_record_x0020_type_x0020_Access_x0020_Controls" ma:index="58" nillable="true" ma:displayName="Bypass record type Access Controls" ma:internalName="Bypass_x0020_record_x0020_type_x0020_Access_x0020_Controls">
      <xsd:simpleType>
        <xsd:restriction base="dms:Text"/>
      </xsd:simpleType>
    </xsd:element>
    <xsd:element name="Classification" ma:index="59" nillable="true" ma:displayName="Classification" ma:internalName="Classification">
      <xsd:simpleType>
        <xsd:restriction base="dms:Text"/>
      </xsd:simpleType>
    </xsd:element>
    <xsd:element name="Client_x003a__x0020_Location_x0020_Type" ma:index="60" nillable="true" ma:displayName="Client: Location Type" ma:internalName="Client_x003a__x0020_Location_x0020_Type">
      <xsd:simpleType>
        <xsd:restriction base="dms:Text"/>
      </xsd:simpleType>
    </xsd:element>
    <xsd:element name="Client_x003a__x0020_Sort_x0020_Name" ma:index="61" nillable="true" ma:displayName="Client: Sort Name" ma:internalName="Client_x003a__x0020_Sort_x0020_Name">
      <xsd:simpleType>
        <xsd:restriction base="dms:Text"/>
      </xsd:simpleType>
    </xsd:element>
    <xsd:element name="Contacts" ma:index="62" nillable="true" ma:displayName="Contacts" ma:internalName="Contacts">
      <xsd:simpleType>
        <xsd:restriction base="dms:Text"/>
      </xsd:simpleType>
    </xsd:element>
    <xsd:element name="Container_x003a__x0020_Record_x0020_Number" ma:index="63" nillable="true" ma:displayName="Container: Record Number" ma:internalName="Container_x003a__x0020_Record_x0020_Number">
      <xsd:simpleType>
        <xsd:restriction base="dms:Text"/>
      </xsd:simpleType>
    </xsd:element>
    <xsd:element name="Creator_x003a__x0020_Date_x0020_Of_x0020_Birth" ma:index="64" nillable="true" ma:displayName="Creator: Date Of Birth" ma:internalName="Creator_x003a__x0020_Date_x0020_Of_x0020_Birth">
      <xsd:simpleType>
        <xsd:restriction base="dms:DateTime"/>
      </xsd:simpleType>
    </xsd:element>
    <xsd:element name="Creator_x003a__x0020_First_x0020_Names" ma:index="65" nillable="true" ma:displayName="Creator: First Names" ma:internalName="Creator_x003a__x0020_First_x0020_Names">
      <xsd:simpleType>
        <xsd:restriction base="dms:Text"/>
      </xsd:simpleType>
    </xsd:element>
    <xsd:element name="Creator_x003a__x0020_ID_x0020_Number" ma:index="66" nillable="true" ma:displayName="Creator: ID Number" ma:internalName="Creator_x003a__x0020_ID_x0020_Number">
      <xsd:simpleType>
        <xsd:restriction base="dms:Text"/>
      </xsd:simpleType>
    </xsd:element>
    <xsd:element name="Creator_x003a__x0020_Initials" ma:index="67" nillable="true" ma:displayName="Creator: Initials" ma:internalName="Creator_x003a__x0020_Initials">
      <xsd:simpleType>
        <xsd:restriction base="dms:Text"/>
      </xsd:simpleType>
    </xsd:element>
    <xsd:element name="Creator_x003a__x0020_Last_x0020_Name" ma:index="68" nillable="true" ma:displayName="Creator: Last Name" ma:internalName="Creator_x003a__x0020_Last_x0020_Name">
      <xsd:simpleType>
        <xsd:restriction base="dms:Text"/>
      </xsd:simpleType>
    </xsd:element>
    <xsd:element name="Creator_x003a__x0020_Last_x0020_Name_x0020_Prefix" ma:index="69" nillable="true" ma:displayName="Creator: Last Name Prefix" ma:internalName="Creator_x003a__x0020_Last_x0020_Name_x0020_Prefix">
      <xsd:simpleType>
        <xsd:restriction base="dms:Text"/>
      </xsd:simpleType>
    </xsd:element>
    <xsd:element name="Creator_x003a__x0020_Location_x0020_Type" ma:index="70" nillable="true" ma:displayName="Creator: Location Type" ma:internalName="Creator_x003a__x0020_Location_x0020_Type">
      <xsd:simpleType>
        <xsd:restriction base="dms:Text"/>
      </xsd:simpleType>
    </xsd:element>
    <xsd:element name="Creator_x003a__x0020_Sort_x0020_Name" ma:index="71" nillable="true" ma:displayName="Creator: Sort Name" ma:internalName="Creator_x003a__x0020_Sort_x0020_Name">
      <xsd:simpleType>
        <xsd:restriction base="dms:Text"/>
      </xsd:simpleType>
    </xsd:element>
    <xsd:element name="Date_x0020_Created" ma:index="72" nillable="true" ma:displayName="Date Created" ma:internalName="Date_x0020_Created">
      <xsd:simpleType>
        <xsd:restriction base="dms:DateTime"/>
      </xsd:simpleType>
    </xsd:element>
    <xsd:element name="Date_x0020_Declared_x0020_As_x0020_Final" ma:index="73" nillable="true" ma:displayName="Date Declared As Final" ma:internalName="Date_x0020_Declared_x0020_As_x0020_Final">
      <xsd:simpleType>
        <xsd:restriction base="dms:DateTime"/>
      </xsd:simpleType>
    </xsd:element>
    <xsd:element name="Date_x0020_for_x0020_Review" ma:index="74" nillable="true" ma:displayName="Date for Review" ma:internalName="Date_x0020_for_x0020_Review">
      <xsd:simpleType>
        <xsd:restriction base="dms:DateTime"/>
      </xsd:simpleType>
    </xsd:element>
    <xsd:element name="Date_x0020_Modified" ma:index="75" nillable="true" ma:displayName="Date Modified" ma:internalName="Date_x0020_Modified">
      <xsd:simpleType>
        <xsd:restriction base="dms:DateTime"/>
      </xsd:simpleType>
    </xsd:element>
    <xsd:element name="Date_x0020_Registered" ma:index="76" nillable="true" ma:displayName="Date Registered" ma:internalName="Date_x0020_Registered">
      <xsd:simpleType>
        <xsd:restriction base="dms:DateTime"/>
      </xsd:simpleType>
    </xsd:element>
    <xsd:element name="Document_x0020_Hash" ma:index="77" nillable="true" ma:displayName="Document Hash" ma:internalName="Document_x0020_Hash">
      <xsd:simpleType>
        <xsd:restriction base="dms:Text"/>
      </xsd:simpleType>
    </xsd:element>
    <xsd:element name="Document_x0020_Review_x0020_Due_x0020_Date" ma:index="78" nillable="true" ma:displayName="Document Review Due Date" ma:internalName="Document_x0020_Review_x0020_Due_x0020_Date">
      <xsd:simpleType>
        <xsd:restriction base="dms:DateTime"/>
      </xsd:simpleType>
    </xsd:element>
    <xsd:element name="Document_x0020_Review_x0020_State" ma:index="79" nillable="true" ma:displayName="Document Review State" ma:internalName="Document_x0020_Review_x0020_State">
      <xsd:simpleType>
        <xsd:restriction base="dms:Text"/>
      </xsd:simpleType>
    </xsd:element>
    <xsd:element name="DOS_x0020_file" ma:index="80" nillable="true" ma:displayName="DOS file" ma:internalName="DOS_x0020_file">
      <xsd:simpleType>
        <xsd:restriction base="dms:Text"/>
      </xsd:simpleType>
    </xsd:element>
    <xsd:element name="Electronic_x0020_Only_x003f_" ma:index="81" nillable="true" ma:displayName="Electronic Only?" ma:internalName="Electronic_x0020_Only_x003f_">
      <xsd:simpleType>
        <xsd:restriction base="dms:Text"/>
      </xsd:simpleType>
    </xsd:element>
    <xsd:element name="Enclosed_x003f_" ma:index="82" nillable="true" ma:displayName="Enclosed?" ma:internalName="Enclosed_x003f_">
      <xsd:simpleType>
        <xsd:restriction base="dms:Text"/>
      </xsd:simpleType>
    </xsd:element>
    <xsd:element name="Executive_x0020_Owner_x003a__x0020_ID_x0020_Number" ma:index="83" nillable="true" ma:displayName="Executive Owner: ID Number" ma:internalName="Executive_x0020_Owner_x003a__x0020_ID_x0020_Number">
      <xsd:simpleType>
        <xsd:restriction base="dms:Text"/>
      </xsd:simpleType>
    </xsd:element>
    <xsd:element name="Executive_x0020_Owner_x003a__x0020_Sort_x0020_Name" ma:index="84" nillable="true" ma:displayName="Executive Owner: Sort Name" ma:internalName="Executive_x0020_Owner_x003a__x0020_Sort_x0020_Name">
      <xsd:simpleType>
        <xsd:restriction base="dms:Text"/>
      </xsd:simpleType>
    </xsd:element>
    <xsd:element name="Expanded_x0020_Number" ma:index="85" nillable="true" ma:displayName="Expanded Number" ma:internalName="Expanded_x0020_Number">
      <xsd:simpleType>
        <xsd:restriction base="dms:Text"/>
      </xsd:simpleType>
    </xsd:element>
    <xsd:element name="External_x0020_Editing_x0020_Completed_x0020_By_x003a__x0020_Date_x0020_Of_x0020_Birth" ma:index="86" nillable="true" ma:displayName="External Editing Completed By: Date Of Birth" ma:internalName="External_x0020_Editing_x0020_Completed_x0020_By_x003a__x0020_Date_x0020_Of_x0020_Birth">
      <xsd:simpleType>
        <xsd:restriction base="dms:DateTime"/>
      </xsd:simpleType>
    </xsd:element>
    <xsd:element name="External_x0020_Editing_x0020_Finalize_x0020_On_x0020_Checkin" ma:index="87" nillable="true" ma:displayName="External Editing Finalize On Checkin" ma:internalName="External_x0020_Editing_x0020_Finalize_x0020_On_x0020_Checkin">
      <xsd:simpleType>
        <xsd:restriction base="dms:Text"/>
      </xsd:simpleType>
    </xsd:element>
    <xsd:element name="Foreign_x0020_Barcode" ma:index="88" nillable="true" ma:displayName="Foreign Barcode" ma:internalName="Foreign_x0020_Barcode">
      <xsd:simpleType>
        <xsd:restriction base="dms:Text"/>
      </xsd:simpleType>
    </xsd:element>
    <xsd:element name="Format" ma:index="89" nillable="true" ma:displayName="Format" ma:internalName="Format">
      <xsd:simpleType>
        <xsd:restriction base="dms:Text"/>
      </xsd:simpleType>
    </xsd:element>
    <xsd:element name="GPS_x0020_Location" ma:index="90" nillable="true" ma:displayName="GPS Location" ma:internalName="GPS_x0020_Location">
      <xsd:simpleType>
        <xsd:restriction base="dms:Text"/>
      </xsd:simpleType>
    </xsd:element>
    <xsd:element name="Hardcopy_x0020_Folder_x0020_Exists_x003f_" ma:index="91" nillable="true" ma:displayName="Hardcopy Folder Exists?" ma:internalName="Hardcopy_x0020_Folder_x0020_Exists_x003f_">
      <xsd:simpleType>
        <xsd:restriction base="dms:Text"/>
      </xsd:simpleType>
    </xsd:element>
    <xsd:element name="Home_x003a__x0020_Date_x0020_Of_x0020_Birth" ma:index="92" nillable="true" ma:displayName="Home: Date Of Birth" ma:internalName="Home_x003a__x0020_Date_x0020_Of_x0020_Birth">
      <xsd:simpleType>
        <xsd:restriction base="dms:DateTime"/>
      </xsd:simpleType>
    </xsd:element>
    <xsd:element name="Home_x003a__x0020_First_x0020_Names" ma:index="93" nillable="true" ma:displayName="Home: First Names" ma:internalName="Home_x003a__x0020_First_x0020_Names">
      <xsd:simpleType>
        <xsd:restriction base="dms:Text"/>
      </xsd:simpleType>
    </xsd:element>
    <xsd:element name="Home_x003a__x0020_ID_x0020_Number" ma:index="94" nillable="true" ma:displayName="Home: ID Number" ma:internalName="Home_x003a__x0020_ID_x0020_Number">
      <xsd:simpleType>
        <xsd:restriction base="dms:Text"/>
      </xsd:simpleType>
    </xsd:element>
    <xsd:element name="Home_x003a__x0020_Initials" ma:index="95" nillable="true" ma:displayName="Home: Initials" ma:internalName="Home_x003a__x0020_Initials">
      <xsd:simpleType>
        <xsd:restriction base="dms:Text"/>
      </xsd:simpleType>
    </xsd:element>
    <xsd:element name="Home_x003a__x0020_Last_x0020_Name" ma:index="96" nillable="true" ma:displayName="Home: Last Name" ma:internalName="Home_x003a__x0020_Last_x0020_Name">
      <xsd:simpleType>
        <xsd:restriction base="dms:Text"/>
      </xsd:simpleType>
    </xsd:element>
    <xsd:element name="Home_x003a__x0020_Location_x0020_Type" ma:index="97" nillable="true" ma:displayName="Home: Location Type" ma:internalName="Home_x003a__x0020_Location_x0020_Type">
      <xsd:simpleType>
        <xsd:restriction base="dms:Text"/>
      </xsd:simpleType>
    </xsd:element>
    <xsd:element name="Home_x003a__x0020_Sort_x0020_Name" ma:index="98" nillable="true" ma:displayName="Home: Sort Name" ma:internalName="Home_x003a__x0020_Sort_x0020_Name">
      <xsd:simpleType>
        <xsd:restriction base="dms:Text"/>
      </xsd:simpleType>
    </xsd:element>
    <xsd:element name="Home_x003a__x0020_Unique_x0020_Name" ma:index="99" nillable="true" ma:displayName="Home: Unique Name" ma:internalName="Home_x003a__x0020_Unique_x0020_Name">
      <xsd:simpleType>
        <xsd:restriction base="dms:Text"/>
      </xsd:simpleType>
    </xsd:element>
    <xsd:element name="Internet_x0020_Media_x0020_Type" ma:index="100" nillable="true" ma:displayName="Internet Media Type" ma:internalName="Internet_x0020_Media_x0020_Type">
      <xsd:simpleType>
        <xsd:restriction base="dms:Text"/>
      </xsd:simpleType>
    </xsd:element>
    <xsd:element name="Is_x0020_Hardcopy_x0020_on_x0020_Folder_x003f_" ma:index="101" nillable="true" ma:displayName="Is Hardcopy on Folder?" ma:internalName="Is_x0020_Hardcopy_x0020_on_x0020_Folder_x003f_">
      <xsd:simpleType>
        <xsd:restriction base="dms:Text"/>
      </xsd:simpleType>
    </xsd:element>
    <xsd:element name="Is_x0020_Project_x0020_Related_x003f_" ma:index="102" nillable="true" ma:displayName="Is Project Related?" ma:internalName="Is_x0020_Project_x0020_Related_x003f_">
      <xsd:simpleType>
        <xsd:restriction base="dms:Text"/>
      </xsd:simpleType>
    </xsd:element>
    <xsd:element name="Matter_x0020_record" ma:index="103" nillable="true" ma:displayName="Matter record" ma:internalName="Matter_x0020_record">
      <xsd:simpleType>
        <xsd:restriction base="dms:Text"/>
      </xsd:simpleType>
    </xsd:element>
    <xsd:element name="Media_x0020_Type" ma:index="104" nillable="true" ma:displayName="Media Type" ma:internalName="Media_x0020_Type">
      <xsd:simpleType>
        <xsd:restriction base="dms:Text"/>
      </xsd:simpleType>
    </xsd:element>
    <xsd:element name="Movement_x0020_history" ma:index="105" nillable="true" ma:displayName="Movement history" ma:internalName="Movement_x0020_history">
      <xsd:simpleType>
        <xsd:restriction base="dms:Note">
          <xsd:maxLength value="255"/>
        </xsd:restriction>
      </xsd:simpleType>
    </xsd:element>
    <xsd:element name="My_x0020_Authorization_x0020_Complete" ma:index="106" nillable="true" ma:displayName="My Authorization Complete" ma:internalName="My_x0020_Authorization_x0020_Complete">
      <xsd:simpleType>
        <xsd:restriction base="dms:Text"/>
      </xsd:simpleType>
    </xsd:element>
    <xsd:element name="My_x0020_Review_x0020_Complete" ma:index="107" nillable="true" ma:displayName="My Review Complete" ma:internalName="My_x0020_Review_x0020_Complete">
      <xsd:simpleType>
        <xsd:restriction base="dms:Text"/>
      </xsd:simpleType>
    </xsd:element>
    <xsd:element name="Needs_x0020_Authorization" ma:index="108" nillable="true" ma:displayName="Needs Authorization" ma:internalName="Needs_x0020_Authorization">
      <xsd:simpleType>
        <xsd:restriction base="dms:Text"/>
      </xsd:simpleType>
    </xsd:element>
    <xsd:element name="Needs_x0020_Review" ma:index="109" nillable="true" ma:displayName="Needs Review" ma:internalName="Needs_x0020_Review">
      <xsd:simpleType>
        <xsd:restriction base="dms:Text"/>
      </xsd:simpleType>
    </xsd:element>
    <xsd:element name="Notes0" ma:index="110" nillable="true" ma:displayName="Notes" ma:internalName="Notes0">
      <xsd:simpleType>
        <xsd:restriction base="dms:Note">
          <xsd:maxLength value="255"/>
        </xsd:restriction>
      </xsd:simpleType>
    </xsd:element>
    <xsd:element name="Number_x0020_of_x0020_Pages" ma:index="111" nillable="true" ma:displayName="Number of Pages" ma:internalName="Number_x0020_of_x0020_Pages">
      <xsd:simpleType>
        <xsd:restriction base="dms:Text"/>
      </xsd:simpleType>
    </xsd:element>
    <xsd:element name="Owner_x003a__x0020_Date_x0020_Of_x0020_Birth" ma:index="112" nillable="true" ma:displayName="Owner: Date Of Birth" ma:internalName="Owner_x003a__x0020_Date_x0020_Of_x0020_Birth">
      <xsd:simpleType>
        <xsd:restriction base="dms:DateTime"/>
      </xsd:simpleType>
    </xsd:element>
    <xsd:element name="Owner_x003a__x0020_First_x0020_Names" ma:index="113" nillable="true" ma:displayName="Owner: First Names" ma:internalName="Owner_x003a__x0020_First_x0020_Names">
      <xsd:simpleType>
        <xsd:restriction base="dms:Text"/>
      </xsd:simpleType>
    </xsd:element>
    <xsd:element name="Owner_x003a__x0020_ID_x0020_Number" ma:index="114" nillable="true" ma:displayName="Owner: ID Number" ma:internalName="Owner_x003a__x0020_ID_x0020_Number">
      <xsd:simpleType>
        <xsd:restriction base="dms:Text"/>
      </xsd:simpleType>
    </xsd:element>
    <xsd:element name="Owner_x003a__x0020_Initials" ma:index="115" nillable="true" ma:displayName="Owner: Initials" ma:internalName="Owner_x003a__x0020_Initials">
      <xsd:simpleType>
        <xsd:restriction base="dms:Text"/>
      </xsd:simpleType>
    </xsd:element>
    <xsd:element name="Owner_x003a__x0020_Last_x0020_Name" ma:index="116" nillable="true" ma:displayName="Owner: Last Name" ma:internalName="Owner_x003a__x0020_Last_x0020_Name">
      <xsd:simpleType>
        <xsd:restriction base="dms:Text"/>
      </xsd:simpleType>
    </xsd:element>
    <xsd:element name="Owner_x003a__x0020_Sort_x0020_Name" ma:index="117" nillable="true" ma:displayName="Owner: Sort Name" ma:internalName="Owner_x003a__x0020_Sort_x0020_Name">
      <xsd:simpleType>
        <xsd:restriction base="dms:Text"/>
      </xsd:simpleType>
    </xsd:element>
    <xsd:element name="Owner_x003a__x0020_Unique_x0020_Name" ma:index="118" nillable="true" ma:displayName="Owner: Unique Name" ma:internalName="Owner_x003a__x0020_Unique_x0020_Name">
      <xsd:simpleType>
        <xsd:restriction base="dms:Text"/>
      </xsd:simpleType>
    </xsd:element>
    <xsd:element name="Provenance" ma:index="119" nillable="true" ma:displayName="Provenance" ma:internalName="Provenance">
      <xsd:simpleType>
        <xsd:restriction base="dms:Note">
          <xsd:maxLength value="255"/>
        </xsd:restriction>
      </xsd:simpleType>
    </xsd:element>
    <xsd:element name="Record_x0020_Class" ma:index="120" nillable="true" ma:displayName="Record Class" ma:internalName="Record_x0020_Class">
      <xsd:simpleType>
        <xsd:restriction base="dms:Text"/>
      </xsd:simpleType>
    </xsd:element>
    <xsd:element name="Record_x0020_Holds" ma:index="121" nillable="true" ma:displayName="Record Holds" ma:internalName="Record_x0020_Holds">
      <xsd:simpleType>
        <xsd:restriction base="dms:Text"/>
      </xsd:simpleType>
    </xsd:element>
    <xsd:element name="Record_x0020_Thesaurus_x0020_Terms" ma:index="122" nillable="true" ma:displayName="Record Thesaurus Terms" ma:internalName="Record_x0020_Thesaurus_x0020_Terms">
      <xsd:simpleType>
        <xsd:restriction base="dms:Text"/>
      </xsd:simpleType>
    </xsd:element>
    <xsd:element name="Record_x0020_Type" ma:index="123" nillable="true" ma:displayName="Record Type" ma:internalName="Record_x0020_Type">
      <xsd:simpleType>
        <xsd:restriction base="dms:Text"/>
      </xsd:simpleType>
    </xsd:element>
    <xsd:element name="Render_x0020_to_x0020_PDF_x0020_after_x0020_saving" ma:index="124" nillable="true" ma:displayName="Render to PDF after saving" ma:internalName="Render_x0020_to_x0020_PDF_x0020_after_x0020_saving">
      <xsd:simpleType>
        <xsd:restriction base="dms:Text"/>
      </xsd:simpleType>
    </xsd:element>
    <xsd:element name="Renditions" ma:index="125" nillable="true" ma:displayName="Renditions" ma:internalName="Renditions">
      <xsd:simpleType>
        <xsd:restriction base="dms:Text"/>
      </xsd:simpleType>
    </xsd:element>
    <xsd:element name="Responsible_x0020_Business_x0020_Unit_x0020__x0028_Owner_x0029__x003a__x0020_Date_x0020_Of_x0020_Birth" ma:index="126" nillable="true" ma:displayName="Responsible Business Unit (Owner): Date Of Birth" ma:internalName="Responsible_x0020_Business_x0020_Unit_x0020__x0028_Owner_x0029__x003a__x0020_Date_x0020_Of_x0020_Birth">
      <xsd:simpleType>
        <xsd:restriction base="dms:DateTime"/>
      </xsd:simpleType>
    </xsd:element>
    <xsd:element name="Responsible_x0020_Business_x0020_Unit_x0020__x0028_Owner_x0029__x003a__x0020_First_x0020_Names" ma:index="127" nillable="true" ma:displayName="Responsible Business Unit (Owner): First Names" ma:internalName="Responsible_x0020_Business_x0020_Unit_x0020__x0028_Owner_x0029__x003a__x0020_First_x0020_Names">
      <xsd:simpleType>
        <xsd:restriction base="dms:Text"/>
      </xsd:simpleType>
    </xsd:element>
    <xsd:element name="Responsible_x0020_Business_x0020_Unit_x0020__x0028_Owner_x0029__x003a__x0020_ID_x0020_Number" ma:index="128" nillable="true" ma:displayName="Responsible Business Unit (Owner): ID Number" ma:internalName="Responsible_x0020_Business_x0020_Unit_x0020__x0028_Owner_x0029__x003a__x0020_ID_x0020_Number">
      <xsd:simpleType>
        <xsd:restriction base="dms:Text"/>
      </xsd:simpleType>
    </xsd:element>
    <xsd:element name="Responsible_x0020_Business_x0020_Unit_x0020__x0028_Owner_x0029__x003a__x0020_Initials" ma:index="129" nillable="true" ma:displayName="Responsible Business Unit (Owner): Initials" ma:internalName="Responsible_x0020_Business_x0020_Unit_x0020__x0028_Owner_x0029__x003a__x0020_Initials">
      <xsd:simpleType>
        <xsd:restriction base="dms:Text"/>
      </xsd:simpleType>
    </xsd:element>
    <xsd:element name="Responsible_x0020_Business_x0020_Unit_x0020__x0028_Owner_x0029__x003a__x0020_Last_x0020_Name" ma:index="130" nillable="true" ma:displayName="Responsible Business Unit (Owner): Last Name" ma:internalName="Responsible_x0020_Business_x0020_Unit_x0020__x0028_Owner_x0029__x003a__x0020_Last_x0020_Name">
      <xsd:simpleType>
        <xsd:restriction base="dms:Text"/>
      </xsd:simpleType>
    </xsd:element>
    <xsd:element name="Responsible_x0020_Business_x0020_Unit_x0020__x0028_Owner_x0029__x003a__x0020_Sort_x0020_Name" ma:index="131" nillable="true" ma:displayName="Responsible Business Unit (Owner): Sort Name" ma:internalName="Responsible_x0020_Business_x0020_Unit_x0020__x0028_Owner_x0029__x003a__x0020_Sort_x0020_Name">
      <xsd:simpleType>
        <xsd:restriction base="dms:Text"/>
      </xsd:simpleType>
    </xsd:element>
    <xsd:element name="Retention_x0020_Review_x0020_Date" ma:index="132" nillable="true" ma:displayName="Retention Review Date" ma:internalName="Retention_x0020_Review_x0020_Date">
      <xsd:simpleType>
        <xsd:restriction base="dms:DateTime"/>
      </xsd:simpleType>
    </xsd:element>
    <xsd:element name="Retention_x0020_Schedule" ma:index="133" nillable="true" ma:displayName="Retention Schedule" ma:internalName="Retention_x0020_Schedule">
      <xsd:simpleType>
        <xsd:restriction base="dms:Text"/>
      </xsd:simpleType>
    </xsd:element>
    <xsd:element name="Reviewers_x0020_Can_x0020_Edit_x0020_Document" ma:index="134" nillable="true" ma:displayName="Reviewers Can Edit Document" ma:internalName="Reviewers_x0020_Can_x0020_Edit_x0020_Document">
      <xsd:simpleType>
        <xsd:restriction base="dms:Text"/>
      </xsd:simpleType>
    </xsd:element>
    <xsd:element name="Security0" ma:index="135" nillable="true" ma:displayName="Security" ma:internalName="Security0">
      <xsd:simpleType>
        <xsd:restriction base="dms:Text"/>
      </xsd:simpleType>
    </xsd:element>
    <xsd:element name="Security_x0020_Marking" ma:index="136" nillable="true" ma:displayName="Security Marking" ma:internalName="Security_x0020_Marking">
      <xsd:simpleType>
        <xsd:restriction base="dms:Text"/>
      </xsd:simpleType>
    </xsd:element>
    <xsd:element name="Soft_x0020_Deletion_x0020_Requested" ma:index="137" nillable="true" ma:displayName="Soft Deletion Requested" ma:internalName="Soft_x0020_Deletion_x0020_Requested">
      <xsd:simpleType>
        <xsd:restriction base="dms:Text"/>
      </xsd:simpleType>
    </xsd:element>
    <xsd:element name="TasTAFE_x0020_Current_x0020_Employee_x0020__x0028_2025_x0020_Migration_x0029_" ma:index="138" nillable="true" ma:displayName="TasTAFE Current Employee (2025 Migration)" ma:internalName="TasTAFE_x0020_Current_x0020_Employee_x0020__x0028_2025_x0020_Migration_x0029_">
      <xsd:simpleType>
        <xsd:restriction base="dms:Text"/>
      </xsd:simpleType>
    </xsd:element>
    <xsd:element name="TasTAFE_x002f_DECYP_x0020_Dual_x0020_Employee_x0020__x0028_2025_x0020_Migration_x0029_" ma:index="139" nillable="true" ma:displayName="TasTAFE/DECYP Dual Employee (2025 Migration)" ma:internalName="TasTAFE_x002f_DECYP_x0020_Dual_x0020_Employee_x0020__x0028_2025_x0020_Migration_x0029_">
      <xsd:simpleType>
        <xsd:restriction base="dms:Text"/>
      </xsd:simpleType>
    </xsd:element>
    <xsd:element name="Title_x0020__x0028_Free_x0020_Text_x0020_Part_x0029_" ma:index="140" nillable="true" ma:displayName="Title (Free Text Part)" ma:internalName="Title_x0020__x0028_Free_x0020_Text_x0020_Part_x0029_">
      <xsd:simpleType>
        <xsd:restriction base="dms:Text"/>
      </xsd:simpleType>
    </xsd:element>
    <xsd:element name="Title_x0020__x0028_Structured_x0020_Part_x0029_" ma:index="141" nillable="true" ma:displayName="Title (Structured Part)" ma:internalName="Title_x0020__x0028_Structured_x0020_Part_x0029_">
      <xsd:simpleType>
        <xsd:restriction base="dms:Text"/>
      </xsd:simpleType>
    </xsd:element>
    <xsd:element name="Update_x0020_the_x0020_record_x0020_number_x0020_when_x0020_the_x0020_classification_x0020_is_x0020_changed" ma:index="142" nillable="true" ma:displayName="Update the record number when the classification is changed" ma:internalName="Update_x0020_the_x0020_record_x0020_number_x0020_when_x0020_the_x0020_classification_x0020_is_x0020_changed">
      <xsd:simpleType>
        <xsd:restriction base="dms:Text"/>
      </xsd:simpleType>
    </xsd:element>
    <xsd:element name="Comments" ma:index="143" nillable="true" ma:displayName="Comments" ma:description="Any notes for update" ma:internalName="Comments">
      <xsd:simpleType>
        <xsd:restriction base="dms:Note">
          <xsd:maxLength value="255"/>
        </xsd:restriction>
      </xsd:simpleType>
    </xsd:element>
    <xsd:element name="Committee_x0020_for_x0020_Endorsement" ma:index="144" nillable="true" ma:displayName="Committee for Endorsement" ma:default="" ma:internalName="Committee_x0020_for_x0020_Endorsement">
      <xsd:simpleType>
        <xsd:restriction base="dms:Choice">
          <xsd:enumeration value="RCC"/>
          <xsd:enumeration value="ETC"/>
          <xsd:enumeration value="Board"/>
        </xsd:restriction>
      </xsd:simpleType>
    </xsd:element>
    <xsd:element name="Contact_x0020_Person" ma:index="145" nillable="true" ma:displayName="Contact Person" ma:list="UserInfo" ma:SearchPeopleOnly="false" ma:SharePointGroup="0" ma:internalName="Contact_x0020_Person"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_x0020_Audience" ma:index="146" nillable="true" ma:displayName="Policy Audience" ma:format="Dropdown" ma:internalName="Policy_x0020_Audience">
      <xsd:simpleType>
        <xsd:restriction base="dms:Choice">
          <xsd:enumeration value="All Staff"/>
          <xsd:enumeration value="Board"/>
          <xsd:enumeration value="Learners"/>
          <xsd:enumeration value="Executive Directors"/>
          <xsd:enumeration value="CEO"/>
          <xsd:enumeration value="CFO"/>
          <xsd:enumeration value="Managers"/>
          <xsd:enumeration value="Education Delivery Teams"/>
          <xsd:enumeration value="Head of Centre"/>
          <xsd:enumeration value="Client Central"/>
          <xsd:enumeration value="Finance"/>
          <xsd:enumeration value="Facilities"/>
          <xsd:enumeration value="External Contractors/Visitors"/>
          <xsd:enumeration value="International"/>
        </xsd:restriction>
      </xsd:simpleType>
    </xsd:element>
    <xsd:element name="Responsibilities" ma:index="147" nillable="true" ma:displayName="Responsibilities" ma:format="Dropdown" ma:internalName="Responsibilities">
      <xsd:simpleType>
        <xsd:restriction base="dms:Choice">
          <xsd:enumeration value="All Staff"/>
          <xsd:enumeration value="Learners"/>
          <xsd:enumeration value="Education Managers"/>
          <xsd:enumeration value="Managers"/>
          <xsd:enumeration value="Teachers"/>
          <xsd:enumeration value="Finance"/>
          <xsd:enumeration value="Client Central"/>
          <xsd:enumeration value="Facilities"/>
          <xsd:enumeration value="Board"/>
          <xsd:enumeration value="Executive Directors"/>
          <xsd:enumeration value="Student Support"/>
          <xsd:enumeration value="Marketing"/>
          <xsd:enumeration value="International"/>
          <xsd:enumeration value="Human Resources"/>
          <xsd:enumeration value="CEO"/>
          <xsd:enumeration value="CFO"/>
          <xsd:enumeration value="Head of Centre"/>
          <xsd:enumeration value="Operations Manager"/>
        </xsd:restriction>
      </xsd:simpleType>
    </xsd:element>
    <xsd:element name="Associated_x0020_legislation" ma:index="148" nillable="true" ma:displayName="Associated legislation" ma:default="Acts Interpretation Act 1931" ma:format="Dropdown" ma:internalName="Associated_x0020_legislation">
      <xsd:simpleType>
        <xsd:restriction base="dms:Choice">
          <xsd:enumeration value="Acts Interpretation Act 1931"/>
          <xsd:enumeration value="Archives Act 1983 (Cth-Aust)"/>
          <xsd:enumeration value="Business Names Registration Act 2011 (Cth-Aust)"/>
          <xsd:enumeration value="Building Act 2016 (Tas)"/>
          <xsd:enumeration value="Carer Recognition Act 2010 + associated Guidelines (Cth – Aust)"/>
          <xsd:enumeration value="Copyright Act 1968 (Cth – Aust)"/>
          <xsd:enumeration value="ESOS legislation including the Education Services for Overseas Students Act 2000 (Cth – Aust)"/>
          <xsd:enumeration value="Firearms Act 1996 (Tas)"/>
          <xsd:enumeration value="Fire Services Act 1979 (Tas)"/>
          <xsd:enumeration value="Health Practitioner Regulation National Law (Tasmania) Act 2010"/>
          <xsd:enumeration value="Liquor Licencing Act 1990 + associated Regulations (Tas)"/>
          <xsd:enumeration value="Local Government Act 1993 and associated Acts, Regulations and By Laws (Tas)"/>
          <xsd:enumeration value="National Vocational Education and Training Regulator Act 2020 + VET Quality Framework (Cth – Aust)"/>
          <xsd:enumeration value="Passenger Transport Services Act 2011 (The Act)"/>
          <xsd:enumeration value="Personal Information Protection Act 2004 (Tas)"/>
          <xsd:enumeration value="Right to Information Act 2009 (Tas)"/>
          <xsd:enumeration value="TasTAFE (Skills and Training Business) Act 2021"/>
          <xsd:enumeration value="Traffic Act 1925 and associated Acts and Regulations (Tas)"/>
          <xsd:enumeration value="Water Management Act 1999 and associated Regulations (Tas)"/>
          <xsd:enumeration value="Age Discrimination Act 2004 (Cth-Aust)"/>
          <xsd:enumeration value="Anti-Discrimination Act 1998 + associated Standards + Anti-Discrimination Amendment Act 2015 (Tas)"/>
          <xsd:enumeration value="Child and Youth Safe Organisations Act 2023"/>
          <xsd:enumeration value="Children, Young Persons and Their Families Act 1997 (Tas)"/>
          <xsd:enumeration value="Disability Discrimination Act 1992 (Cth-Aust)"/>
          <xsd:enumeration value="Education Facility Attendant Salaries and Conditions of Employment Industrial Agreement 2019 (no.2)"/>
          <xsd:enumeration value="Education Facility Attendant Job Security Industrial Agreement 2019 (Tas)"/>
          <xsd:enumeration value="Fair Work Act 2009"/>
          <xsd:enumeration value="Integrity Commission Act 2009 (Tas)"/>
          <xsd:enumeration value="Public Health Act 1997 (Tas)"/>
          <xsd:enumeration value="Public Interest Disclosures Act 2002 (Tas)"/>
          <xsd:enumeration value="Racial Discrimination Act 1975 (Cth-Aust)"/>
          <xsd:enumeration value="Registration to Work With Vulnerable People Act 2013 (Tas)"/>
          <xsd:enumeration value="Sex Discrimination Act 1984 (Cth-Aust)"/>
          <xsd:enumeration value="TasTAFE General Employees Enterprise Agreement 2023"/>
          <xsd:enumeration value="TasTAFE Teaching Employees Enterprise Agreement 2023"/>
          <xsd:enumeration value="Teachers Registration Act 2000 (Tas)"/>
          <xsd:enumeration value="Workers Rehabilitation and Compensation Act 1988 (Tas)"/>
          <xsd:enumeration value="Workplace Health and Safety Act 2012 and Supporting Regulations (Tas)"/>
          <xsd:enumeration value="A New Tax System (Australian Business Number) Act 1999 (Cth-Aust)"/>
          <xsd:enumeration value="A New Tax System (Goods and Services Tax) Act 1999 (Cth-Aust)"/>
          <xsd:enumeration value="Electronic Transactions Act 2000 (Tas)"/>
          <xsd:enumeration value="Financial Management Act 2016 and Treasurer’s Instructions (Tas)"/>
          <xsd:enumeration value="Fringe Benefits Tax Assessment Act 1986 (Cth-Aust)"/>
          <xsd:enumeration value="Higher Education Support Act 2003 amended by the Higher Education Support Amendment (VET FEE-HELP Reform) Act 2015 (Cth-Aust)"/>
          <xsd:enumeration value="Income Tax Assessment Act 1997(Cth-Aust)"/>
          <xsd:enumeration value="Superannuation Act 1976, Superannuation Guarantee (Administration) Act 1992, and subsequent amendments and related Acts (Cth-Aust)"/>
        </xsd:restriction>
      </xsd:simpleType>
    </xsd:element>
    <xsd:element name="PolicyCategory" ma:index="149" nillable="true" ma:displayName="PolicyCategory" ma:default="" ma:format="Dropdown" ma:internalName="PolicyCategory">
      <xsd:complexType>
        <xsd:complexContent>
          <xsd:extension base="dms:MultiChoice">
            <xsd:sequence>
              <xsd:element name="Value" maxOccurs="unbounded" minOccurs="0" nillable="true">
                <xsd:simpleType>
                  <xsd:restriction base="dms:Choice">
                    <xsd:enumeration value="Assessment"/>
                    <xsd:enumeration value="Assets"/>
                    <xsd:enumeration value="Authorisation Schedules"/>
                    <xsd:enumeration value="Complaints, Feedback and Staff Grievance"/>
                    <xsd:enumeration value="Compliance"/>
                    <xsd:enumeration value="COVID-19"/>
                    <xsd:enumeration value="Delegation and Authorisation Schedules"/>
                    <xsd:enumeration value="Delegations"/>
                    <xsd:enumeration value="Education"/>
                    <xsd:enumeration value="Finance"/>
                    <xsd:enumeration value="For Policy Owners"/>
                    <xsd:enumeration value="Health and Safety"/>
                    <xsd:enumeration value="HR Management"/>
                    <xsd:enumeration value="Internet"/>
                    <xsd:enumeration value="IT"/>
                    <xsd:enumeration value="Marketing, Events and Media"/>
                    <xsd:enumeration value="Other"/>
                    <xsd:enumeration value="Partnering"/>
                    <xsd:enumeration value="Policy and Procedure Framework"/>
                    <xsd:enumeration value="Purchasing, Contracts, Tenders and Sponsorship"/>
                    <xsd:enumeration value="Quality and Compliance"/>
                    <xsd:enumeration value="Specific Training Programs"/>
                    <xsd:enumeration value="Students"/>
                    <xsd:enumeration value="TasTAFE Board"/>
                    <xsd:enumeration value="Teachers"/>
                    <xsd:enumeration value="Travel and Vehicles"/>
                    <xsd:enumeration value="Feedback, Complaints and Staff Grievance"/>
                  </xsd:restriction>
                </xsd:simpleType>
              </xsd:element>
            </xsd:sequence>
          </xsd:extension>
        </xsd:complexContent>
      </xsd:complexType>
    </xsd:element>
    <xsd:element name="PolicySubCategory" ma:index="150" nillable="true" ma:displayName="PolicySubCategory" ma:format="Dropdown" ma:internalName="PolicySubCategory">
      <xsd:complexType>
        <xsd:complexContent>
          <xsd:extension base="dms:MultiChoiceFillIn">
            <xsd:sequence>
              <xsd:element name="Value" maxOccurs="unbounded" minOccurs="0" nillable="true">
                <xsd:simpleType>
                  <xsd:union memberTypes="dms:Text">
                    <xsd:simpleType>
                      <xsd:restriction base="dms:Choice">
                        <xsd:enumeration value="Disposal of Goods"/>
                        <xsd:enumeration value="Residence"/>
                      </xsd:restriction>
                    </xsd:simpleType>
                  </xsd:union>
                </xsd:simpleType>
              </xsd:element>
            </xsd:sequence>
          </xsd:extension>
        </xsd:complexContent>
      </xsd:complexType>
    </xsd:element>
    <xsd:element name="ConsultationPeriodStartDate" ma:index="151" nillable="true" ma:displayName="Consultation Period Start Date" ma:format="DateOnly" ma:internalName="ConsultationPeriodStartDate">
      <xsd:simpleType>
        <xsd:restriction base="dms:DateTime"/>
      </xsd:simpleType>
    </xsd:element>
    <xsd:element name="ConsultationPeriodEndDate" ma:index="152" nillable="true" ma:displayName="Consultation Period End Date" ma:format="DateOnly" ma:internalName="ConsultationPeriodEndDate">
      <xsd:simpleType>
        <xsd:restriction base="dms:DateTime"/>
      </xsd:simpleType>
    </xsd:element>
    <xsd:element name="ReviewType" ma:index="153" nillable="true" ma:displayName="ReviewType" ma:default="" ma:format="Dropdown" ma:internalName="ReviewType">
      <xsd:simpleType>
        <xsd:restriction base="dms:Choice">
          <xsd:enumeration value="Revised"/>
        </xsd:restriction>
      </xsd:simpleType>
    </xsd:element>
  </xsd:schema>
  <xsd:schema xmlns:xsd="http://www.w3.org/2001/XMLSchema" xmlns:xs="http://www.w3.org/2001/XMLSchema" xmlns:dms="http://schemas.microsoft.com/office/2006/documentManagement/types" xmlns:pc="http://schemas.microsoft.com/office/infopath/2007/PartnerControls" targetNamespace="d6ba8d63-2205-4b86-9f24-420d49a982d5" elementFormDefault="qualified">
    <xsd:import namespace="http://schemas.microsoft.com/office/2006/documentManagement/types"/>
    <xsd:import namespace="http://schemas.microsoft.com/office/infopath/2007/PartnerControls"/>
    <xsd:element name="DocStatus" ma:index="40" nillable="true" ma:displayName="DocStatus" ma:default="" ma:format="Dropdown" ma:internalName="DocStatus">
      <xsd:simpleType>
        <xsd:restriction base="dms:Choice">
          <xsd:enumeration value="Working Draft"/>
          <xsd:enumeration value="All Staff Consultation"/>
          <xsd:enumeration value="Waiting for Endorsement"/>
          <xsd:enumeration value="Waiting for Approval"/>
          <xsd:enumeration value="Final"/>
          <xsd:enumeration value="Superseded"/>
          <xsd:enumeration value="Obsolete"/>
          <xsd:enumeration value="ArchiveDraft"/>
        </xsd:restriction>
      </xsd:simpleType>
    </xsd:element>
  </xsd:schema>
  <xsd:schema xmlns:xsd="http://www.w3.org/2001/XMLSchema" xmlns:xs="http://www.w3.org/2001/XMLSchema" xmlns:dms="http://schemas.microsoft.com/office/2006/documentManagement/types" xmlns:pc="http://schemas.microsoft.com/office/infopath/2007/PartnerControls" targetNamespace="7fa37bdc-f6e5-49b4-8da2-2bf50fb304e8" elementFormDefault="qualified">
    <xsd:import namespace="http://schemas.microsoft.com/office/2006/documentManagement/types"/>
    <xsd:import namespace="http://schemas.microsoft.com/office/infopath/2007/PartnerControls"/>
    <xsd:element name="PolicyRevised" ma:index="154" nillable="true" ma:displayName="PolicyRevised" ma:default="0" ma:format="Dropdown" ma:internalName="PolicyRevis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ma:index="29"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610CD-8BCC-4C92-BF2A-CADB37D80294}">
  <ds:schemaRefs>
    <ds:schemaRef ds:uri="http://schemas.microsoft.com/office/2006/metadata/properties"/>
    <ds:schemaRef ds:uri="http://schemas.microsoft.com/office/infopath/2007/PartnerControls"/>
    <ds:schemaRef ds:uri="09dfffd6-8fc2-4120-ba5d-b951f1df6f40"/>
    <ds:schemaRef ds:uri="d6ba8d63-2205-4b86-9f24-420d49a982d5"/>
    <ds:schemaRef ds:uri="7fa37bdc-f6e5-49b4-8da2-2bf50fb304e8"/>
  </ds:schemaRefs>
</ds:datastoreItem>
</file>

<file path=customXml/itemProps2.xml><?xml version="1.0" encoding="utf-8"?>
<ds:datastoreItem xmlns:ds="http://schemas.openxmlformats.org/officeDocument/2006/customXml" ds:itemID="{486DD994-EADC-42CD-832B-B69A712E6973}">
  <ds:schemaRefs>
    <ds:schemaRef ds:uri="http://schemas.microsoft.com/sharepoint/v3/contenttype/forms"/>
  </ds:schemaRefs>
</ds:datastoreItem>
</file>

<file path=customXml/itemProps3.xml><?xml version="1.0" encoding="utf-8"?>
<ds:datastoreItem xmlns:ds="http://schemas.openxmlformats.org/officeDocument/2006/customXml" ds:itemID="{719494DA-80D8-44A9-A6EC-27CAD573FA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dfffd6-8fc2-4120-ba5d-b951f1df6f40"/>
    <ds:schemaRef ds:uri="d6ba8d63-2205-4b86-9f24-420d49a982d5"/>
    <ds:schemaRef ds:uri="7fa37bdc-f6e5-49b4-8da2-2bf50fb304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8754D8-AB20-479B-B7BE-8823CF94E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TasTAFE Supporting document (3)</Template>
  <TotalTime>13</TotalTime>
  <Pages>3</Pages>
  <Words>538</Words>
  <Characters>3073</Characters>
  <Application>Microsoft Office Word</Application>
  <DocSecurity>0</DocSecurity>
  <Lines>25</Lines>
  <Paragraphs>7</Paragraphs>
  <ScaleCrop>false</ScaleCrop>
  <Company/>
  <LinksUpToDate>false</LinksUpToDate>
  <CharactersWithSpaces>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Refund Request Form (International Education)</dc:title>
  <dc:subject/>
  <dc:creator>Lawes, Alison</dc:creator>
  <cp:keywords/>
  <dc:description/>
  <cp:lastModifiedBy>Rigby, Matt</cp:lastModifiedBy>
  <cp:revision>33</cp:revision>
  <cp:lastPrinted>2020-12-23T02:30:00Z</cp:lastPrinted>
  <dcterms:created xsi:type="dcterms:W3CDTF">2024-07-09T11:41:00Z</dcterms:created>
  <dcterms:modified xsi:type="dcterms:W3CDTF">2025-05-05T01:23:00Z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0x0101000B9EE96E0621B447BC05C7F6E85A4DAE</vt:lpwstr>
  </property>
  <property fmtid="{D5CDD505-2E9C-101B-9397-08002B2CF9AE}" pid="3" name="GrammarlyDocumentId">
    <vt:lpwstr>0917bc0d209f240e4ca83017f4ad542b690e56549e2616f2e3b23e86043ad82c</vt:lpwstr>
  </property>
  <property fmtid="{D5CDD505-2E9C-101B-9397-08002B2CF9AE}" pid="4" name="MediaServiceImageTags">
    <vt:lpwstr/>
  </property>
  <property fmtid="{D5CDD505-2E9C-101B-9397-08002B2CF9AE}" pid="5" name="_ExtendedDescription">
    <vt:lpwstr>Refund Request Form (International Education)</vt:lpwstr>
  </property>
</Properties>
</file>