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0502210" w:displacedByCustomXml="next"/>
    <w:bookmarkStart w:id="1" w:name="_Toc49512514" w:displacedByCustomXml="next"/>
    <w:sdt>
      <w:sdtPr>
        <w:id w:val="302355881"/>
        <w:docPartObj>
          <w:docPartGallery w:val="Cover Pages"/>
          <w:docPartUnique/>
        </w:docPartObj>
      </w:sdtPr>
      <w:sdtEndPr>
        <w:rPr>
          <w:b/>
          <w:color w:val="FFFFFF" w:themeColor="background1"/>
          <w:spacing w:val="6"/>
        </w:rPr>
      </w:sdtEndPr>
      <w:sdtContent>
        <w:p w14:paraId="7063D3A7" w14:textId="77777777" w:rsidR="00086866" w:rsidRPr="00E65E7D" w:rsidRDefault="00086866" w:rsidP="005B3266">
          <w:pPr>
            <w:pStyle w:val="Fullpage"/>
            <w:framePr w:wrap="around"/>
          </w:pPr>
        </w:p>
        <w:p w14:paraId="40BB9452" w14:textId="77777777" w:rsidR="00086866" w:rsidRPr="00CF2857" w:rsidRDefault="00086866" w:rsidP="0070191E">
          <w:pPr>
            <w:pStyle w:val="CoverHeaderGraphic"/>
            <w:framePr w:wrap="around"/>
          </w:pPr>
        </w:p>
        <w:p w14:paraId="7735E1EE" w14:textId="216702A8" w:rsidR="00086866" w:rsidRDefault="00817DB9" w:rsidP="00B85BDF">
          <w:r w:rsidRPr="00793D3A"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7FFCA3F8" wp14:editId="579712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9529445"/>
                <wp:effectExtent l="0" t="0" r="3175" b="0"/>
                <wp:wrapNone/>
                <wp:docPr id="5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3AFF44-656A-4A0C-93F7-59C810FD82FF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8">
                          <a:extLst>
                            <a:ext uri="{FF2B5EF4-FFF2-40B4-BE49-F238E27FC236}">
                              <a16:creationId xmlns:a16="http://schemas.microsoft.com/office/drawing/2014/main" id="{D83AFF44-656A-4A0C-93F7-59C810FD82FF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27" r="226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75" cy="952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D227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1" locked="0" layoutInCell="1" allowOverlap="1" wp14:anchorId="72A2FC16" wp14:editId="07DDB0FD">
                    <wp:simplePos x="0" y="0"/>
                    <wp:positionH relativeFrom="page">
                      <wp:posOffset>2524126</wp:posOffset>
                    </wp:positionH>
                    <wp:positionV relativeFrom="paragraph">
                      <wp:posOffset>-461645</wp:posOffset>
                    </wp:positionV>
                    <wp:extent cx="5035550" cy="4774565"/>
                    <wp:effectExtent l="0" t="0" r="0" b="0"/>
                    <wp:wrapNone/>
                    <wp:docPr id="16" name="Text Box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35550" cy="477456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2916" t="940" r="-23782" b="2536"/>
                              </a:stretch>
                            </a:blip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81DC3" w14:textId="77777777" w:rsidR="00086866" w:rsidRPr="005E2D46" w:rsidRDefault="00086866" w:rsidP="00CF2857">
                                <w:pPr>
                                  <w:pStyle w:val="Smalltext"/>
                                </w:pPr>
                              </w:p>
                            </w:txbxContent>
                          </wps:txbx>
                          <wps:bodyPr rot="0" vert="horz" wrap="square" lIns="720000" tIns="396000" rIns="540000" bIns="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A2FC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&quot;&quot;" style="position:absolute;margin-left:198.75pt;margin-top:-36.35pt;width:396.5pt;height:375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" stroked="f">
                    <v:fill r:id="rId13" o:title="" recolor="t" rotate="t" type="frame"/>
                    <v:textbox inset="20mm,11mm,15mm,0">
                      <w:txbxContent>
                        <w:p w14:paraId="26F81DC3" w14:textId="77777777" w:rsidR="00086866" w:rsidRPr="005E2D46" w:rsidRDefault="00086866" w:rsidP="00CF2857">
                          <w:pPr>
                            <w:pStyle w:val="Smalltext"/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692966FD" w14:textId="77777777" w:rsidR="00086866" w:rsidRPr="00B253FF" w:rsidRDefault="00086866" w:rsidP="00B253FF">
          <w:pPr>
            <w:pStyle w:val="CoverFooter"/>
            <w:framePr w:wrap="around"/>
          </w:pPr>
          <w:r>
            <w:rPr>
              <w:noProof/>
            </w:rPr>
            <w:drawing>
              <wp:inline distT="0" distB="0" distL="0" distR="0" wp14:anchorId="350F6AB4" wp14:editId="2B7D463F">
                <wp:extent cx="7559993" cy="1229255"/>
                <wp:effectExtent l="0" t="0" r="3175" b="9525"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phic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993" cy="122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460D7BE" w14:textId="77777777" w:rsidR="00086866" w:rsidRDefault="00086866" w:rsidP="00B253FF"/>
        <w:p w14:paraId="2492449C" w14:textId="7EFF2A20" w:rsidR="001E0CAA" w:rsidRPr="00555895" w:rsidRDefault="001E0CAA" w:rsidP="00546539">
          <w:pPr>
            <w:pStyle w:val="Title"/>
            <w:framePr w:w="6076" w:h="4006" w:wrap="around" w:hAnchor="page" w:x="5581" w:y="1951"/>
            <w:rPr>
              <w:color w:val="F26522" w:themeColor="accent1"/>
              <w:sz w:val="52"/>
              <w:szCs w:val="52"/>
            </w:rPr>
          </w:pPr>
          <w:r w:rsidRPr="00555895">
            <w:rPr>
              <w:color w:val="F26522" w:themeColor="accent1"/>
              <w:sz w:val="52"/>
              <w:szCs w:val="52"/>
            </w:rPr>
            <w:t>NONC0</w:t>
          </w:r>
          <w:r w:rsidR="00FC4824" w:rsidRPr="00555895">
            <w:rPr>
              <w:color w:val="F26522" w:themeColor="accent1"/>
              <w:sz w:val="52"/>
              <w:szCs w:val="52"/>
            </w:rPr>
            <w:t>249a</w:t>
          </w:r>
        </w:p>
        <w:p w14:paraId="3F3CC5E5" w14:textId="28F18ED6" w:rsidR="00546539" w:rsidRPr="001C3468" w:rsidRDefault="00546539" w:rsidP="00546539">
          <w:pPr>
            <w:pStyle w:val="Title"/>
            <w:framePr w:w="6076" w:h="4006" w:wrap="around" w:hAnchor="page" w:x="5581" w:y="1951"/>
            <w:rPr>
              <w:b/>
              <w:bCs/>
              <w:sz w:val="52"/>
              <w:szCs w:val="52"/>
            </w:rPr>
          </w:pPr>
          <w:r w:rsidRPr="001C3468">
            <w:rPr>
              <w:b/>
              <w:bCs/>
              <w:sz w:val="52"/>
              <w:szCs w:val="52"/>
            </w:rPr>
            <w:t>WHS for</w:t>
          </w:r>
        </w:p>
        <w:p w14:paraId="00A5EF16" w14:textId="0329270B" w:rsidR="004D07D7" w:rsidRDefault="004D07D7" w:rsidP="00546539">
          <w:pPr>
            <w:pStyle w:val="Title"/>
            <w:framePr w:w="6076" w:h="4006" w:wrap="around" w:hAnchor="page" w:x="5581" w:y="1951"/>
            <w:rPr>
              <w:sz w:val="52"/>
              <w:szCs w:val="52"/>
            </w:rPr>
          </w:pPr>
          <w:r w:rsidRPr="001C3468">
            <w:rPr>
              <w:b/>
              <w:bCs/>
              <w:sz w:val="52"/>
              <w:szCs w:val="52"/>
            </w:rPr>
            <w:t>he</w:t>
          </w:r>
          <w:r w:rsidR="00982AC4" w:rsidRPr="001C3468">
            <w:rPr>
              <w:b/>
              <w:bCs/>
              <w:sz w:val="52"/>
              <w:szCs w:val="52"/>
            </w:rPr>
            <w:t>ALTH AND SAFETY REPRESENTATIVE</w:t>
          </w:r>
          <w:r w:rsidR="00AB0447" w:rsidRPr="001C3468">
            <w:rPr>
              <w:b/>
              <w:bCs/>
              <w:sz w:val="52"/>
              <w:szCs w:val="52"/>
            </w:rPr>
            <w:t>S</w:t>
          </w:r>
          <w:r w:rsidR="00A4607C">
            <w:rPr>
              <w:b/>
              <w:bCs/>
              <w:sz w:val="52"/>
              <w:szCs w:val="52"/>
            </w:rPr>
            <w:t xml:space="preserve"> </w:t>
          </w:r>
        </w:p>
        <w:p w14:paraId="3908332F" w14:textId="77777777" w:rsidR="00A4607C" w:rsidRDefault="00AB0447" w:rsidP="00546539">
          <w:pPr>
            <w:pStyle w:val="Title"/>
            <w:framePr w:w="6076" w:h="4006" w:wrap="around" w:hAnchor="page" w:x="5581" w:y="1951"/>
            <w:rPr>
              <w:b/>
              <w:bCs/>
              <w:sz w:val="52"/>
              <w:szCs w:val="52"/>
            </w:rPr>
          </w:pPr>
          <w:r w:rsidRPr="00A27987">
            <w:rPr>
              <w:b/>
              <w:bCs/>
              <w:sz w:val="52"/>
              <w:szCs w:val="52"/>
            </w:rPr>
            <w:t>(</w:t>
          </w:r>
          <w:r w:rsidR="00A27987">
            <w:rPr>
              <w:b/>
              <w:bCs/>
              <w:sz w:val="52"/>
              <w:szCs w:val="52"/>
            </w:rPr>
            <w:t>HSR</w:t>
          </w:r>
          <w:r w:rsidRPr="00A27987">
            <w:rPr>
              <w:b/>
              <w:bCs/>
              <w:sz w:val="52"/>
              <w:szCs w:val="52"/>
            </w:rPr>
            <w:t xml:space="preserve">) </w:t>
          </w:r>
        </w:p>
        <w:p w14:paraId="63D2BF3C" w14:textId="77777777" w:rsidR="004A5B11" w:rsidRDefault="004A5B11" w:rsidP="00546539">
          <w:pPr>
            <w:pStyle w:val="Title"/>
            <w:framePr w:w="6076" w:h="4006" w:wrap="around" w:hAnchor="page" w:x="5581" w:y="1951"/>
            <w:rPr>
              <w:b/>
              <w:bCs/>
              <w:sz w:val="52"/>
              <w:szCs w:val="52"/>
            </w:rPr>
          </w:pPr>
          <w:r>
            <w:rPr>
              <w:b/>
              <w:bCs/>
              <w:sz w:val="52"/>
              <w:szCs w:val="52"/>
            </w:rPr>
            <w:t>Annual</w:t>
          </w:r>
        </w:p>
        <w:p w14:paraId="264CE41E" w14:textId="43DBD6F8" w:rsidR="004D07D7" w:rsidRDefault="00A4607C" w:rsidP="00546539">
          <w:pPr>
            <w:pStyle w:val="Title"/>
            <w:framePr w:w="6076" w:h="4006" w:wrap="around" w:hAnchor="page" w:x="5581" w:y="1951"/>
            <w:rPr>
              <w:sz w:val="52"/>
              <w:szCs w:val="52"/>
            </w:rPr>
          </w:pPr>
          <w:r>
            <w:rPr>
              <w:b/>
              <w:bCs/>
              <w:sz w:val="52"/>
              <w:szCs w:val="52"/>
            </w:rPr>
            <w:t>rEFRESHER</w:t>
          </w:r>
          <w:r w:rsidR="00AB0447" w:rsidRPr="00A27987">
            <w:rPr>
              <w:b/>
              <w:bCs/>
              <w:sz w:val="52"/>
              <w:szCs w:val="52"/>
            </w:rPr>
            <w:t xml:space="preserve"> course</w:t>
          </w:r>
          <w:r w:rsidR="00AB0447">
            <w:rPr>
              <w:sz w:val="52"/>
              <w:szCs w:val="52"/>
            </w:rPr>
            <w:t xml:space="preserve"> </w:t>
          </w:r>
        </w:p>
        <w:p w14:paraId="3993F097" w14:textId="77777777" w:rsidR="004D07D7" w:rsidRDefault="004D07D7" w:rsidP="00546539">
          <w:pPr>
            <w:pStyle w:val="Title"/>
            <w:framePr w:w="6076" w:h="4006" w:wrap="around" w:hAnchor="page" w:x="5581" w:y="1951"/>
            <w:rPr>
              <w:sz w:val="52"/>
              <w:szCs w:val="52"/>
            </w:rPr>
          </w:pPr>
        </w:p>
        <w:p w14:paraId="290E2451" w14:textId="69D6A95C" w:rsidR="00086866" w:rsidRPr="00E604DD" w:rsidRDefault="005A26C1" w:rsidP="00546539">
          <w:pPr>
            <w:pStyle w:val="Title"/>
            <w:framePr w:w="6076" w:h="4006" w:wrap="around" w:hAnchor="page" w:x="5581" w:y="1951"/>
          </w:pPr>
          <w:r>
            <w:rPr>
              <w:sz w:val="52"/>
              <w:szCs w:val="52"/>
            </w:rPr>
            <w:t>INFO PACK 2026</w:t>
          </w:r>
        </w:p>
        <w:p w14:paraId="1E93EDC0" w14:textId="7C7B47A8" w:rsidR="00086866" w:rsidRDefault="00086866" w:rsidP="005B3266">
          <w:pPr>
            <w:pStyle w:val="Fullpage"/>
            <w:framePr w:wrap="around"/>
          </w:pPr>
        </w:p>
        <w:p w14:paraId="2C14ACAD" w14:textId="77777777" w:rsidR="00086866" w:rsidRDefault="00086866">
          <w:pPr>
            <w:spacing w:before="0" w:after="160" w:line="259" w:lineRule="auto"/>
            <w:rPr>
              <w:color w:val="FFFFFF" w:themeColor="background1"/>
              <w:spacing w:val="6"/>
            </w:rPr>
          </w:pPr>
          <w:r>
            <w:rPr>
              <w:b/>
              <w:color w:val="FFFFFF" w:themeColor="background1"/>
              <w:spacing w:val="6"/>
            </w:rPr>
            <w:br w:type="page"/>
          </w:r>
        </w:p>
      </w:sdtContent>
    </w:sdt>
    <w:p w14:paraId="30313F17" w14:textId="22E75B04" w:rsidR="00D75FE2" w:rsidRDefault="00232640" w:rsidP="00440D83">
      <w:pPr>
        <w:pStyle w:val="Heading1"/>
      </w:pPr>
      <w:r>
        <w:lastRenderedPageBreak/>
        <w:t xml:space="preserve">Why choose TasTAFE </w:t>
      </w:r>
    </w:p>
    <w:p w14:paraId="1DEBC4F9" w14:textId="1F10ECF4" w:rsidR="00C07B1F" w:rsidRDefault="00DB6865" w:rsidP="00B626D8">
      <w:r>
        <w:t>Th</w:t>
      </w:r>
      <w:r w:rsidR="00741EFD">
        <w:t xml:space="preserve">e TasTAFE HSR </w:t>
      </w:r>
      <w:r w:rsidR="003610C2">
        <w:t>Refresher</w:t>
      </w:r>
      <w:r w:rsidR="00741EFD">
        <w:t xml:space="preserve"> C</w:t>
      </w:r>
      <w:r>
        <w:t xml:space="preserve">ourse is </w:t>
      </w:r>
      <w:r w:rsidR="000A4C06">
        <w:t xml:space="preserve">well respected </w:t>
      </w:r>
      <w:r w:rsidR="009215CD">
        <w:t>for</w:t>
      </w:r>
      <w:r w:rsidR="000A4C06">
        <w:t xml:space="preserve"> </w:t>
      </w:r>
      <w:r w:rsidR="00350F97">
        <w:t>training</w:t>
      </w:r>
      <w:r w:rsidR="00E140CA">
        <w:t xml:space="preserve"> confident</w:t>
      </w:r>
      <w:r w:rsidR="009215CD">
        <w:t>, effective</w:t>
      </w:r>
      <w:r w:rsidR="00E140CA">
        <w:t xml:space="preserve"> HSRs</w:t>
      </w:r>
      <w:r w:rsidR="00446D0E">
        <w:t xml:space="preserve"> </w:t>
      </w:r>
    </w:p>
    <w:p w14:paraId="713DC834" w14:textId="7EA6235F" w:rsidR="00844474" w:rsidRPr="00DA0594" w:rsidRDefault="00C07B1F" w:rsidP="00CD789F">
      <w:pPr>
        <w:pStyle w:val="Heading2"/>
        <w:rPr>
          <w:i/>
          <w:iCs/>
        </w:rPr>
      </w:pPr>
      <w:r w:rsidRPr="00DA0594">
        <w:rPr>
          <w:i/>
          <w:iCs/>
        </w:rPr>
        <w:t>Building healthier</w:t>
      </w:r>
      <w:r w:rsidR="00A53068">
        <w:rPr>
          <w:i/>
          <w:iCs/>
        </w:rPr>
        <w:t xml:space="preserve"> and</w:t>
      </w:r>
      <w:r w:rsidRPr="00DA0594">
        <w:rPr>
          <w:i/>
          <w:iCs/>
        </w:rPr>
        <w:t xml:space="preserve"> safer</w:t>
      </w:r>
      <w:r w:rsidR="00050B19" w:rsidRPr="00DA0594">
        <w:rPr>
          <w:i/>
          <w:iCs/>
        </w:rPr>
        <w:t xml:space="preserve"> </w:t>
      </w:r>
      <w:r w:rsidRPr="00DA0594">
        <w:rPr>
          <w:i/>
          <w:iCs/>
        </w:rPr>
        <w:t>workplaces together</w:t>
      </w:r>
      <w:r w:rsidR="00434389">
        <w:rPr>
          <w:i/>
          <w:iCs/>
        </w:rPr>
        <w:t xml:space="preserve"> </w:t>
      </w:r>
    </w:p>
    <w:p w14:paraId="75F1D10A" w14:textId="4D2ECD35" w:rsidR="00415A72" w:rsidRPr="00415A72" w:rsidRDefault="00415A72" w:rsidP="007848A3">
      <w:pPr>
        <w:pStyle w:val="ListBullet"/>
      </w:pPr>
      <w:r w:rsidRPr="00415A72">
        <w:t>Government-approved training</w:t>
      </w:r>
      <w:r w:rsidR="004A5B11">
        <w:t xml:space="preserve"> through WorkSafe Tasmania</w:t>
      </w:r>
    </w:p>
    <w:p w14:paraId="58ED6724" w14:textId="77777777" w:rsidR="00415A72" w:rsidRPr="00415A72" w:rsidRDefault="00415A72" w:rsidP="007848A3">
      <w:pPr>
        <w:pStyle w:val="ListBullet"/>
      </w:pPr>
      <w:r w:rsidRPr="00415A72">
        <w:t>Neutral and professional delivery</w:t>
      </w:r>
    </w:p>
    <w:p w14:paraId="269AA952" w14:textId="002C96B9" w:rsidR="00415A72" w:rsidRPr="00415A72" w:rsidRDefault="00415A72" w:rsidP="007848A3">
      <w:pPr>
        <w:pStyle w:val="ListBullet"/>
      </w:pPr>
      <w:r w:rsidRPr="00415A72">
        <w:t>Affordable pricing</w:t>
      </w:r>
      <w:r w:rsidR="00FC44F8">
        <w:t xml:space="preserve"> - </w:t>
      </w:r>
      <w:r w:rsidR="00082756">
        <w:t>$295 without membership or affiliations to unions or associations</w:t>
      </w:r>
    </w:p>
    <w:p w14:paraId="165E6F15" w14:textId="7CA19901" w:rsidR="00415A72" w:rsidRPr="00415A72" w:rsidRDefault="00415A72" w:rsidP="007848A3">
      <w:pPr>
        <w:pStyle w:val="ListBullet"/>
      </w:pPr>
      <w:r w:rsidRPr="00415A72">
        <w:t xml:space="preserve">Convenient 1 </w:t>
      </w:r>
      <w:r w:rsidR="00313E32">
        <w:t xml:space="preserve">day </w:t>
      </w:r>
      <w:r w:rsidRPr="00415A72">
        <w:t>face to face workshop, public or onsite statewide</w:t>
      </w:r>
    </w:p>
    <w:p w14:paraId="3FD82643" w14:textId="1BB977A8" w:rsidR="00415A72" w:rsidRPr="00415A72" w:rsidRDefault="00415A72" w:rsidP="007848A3">
      <w:pPr>
        <w:pStyle w:val="ListBullet"/>
      </w:pPr>
      <w:r w:rsidRPr="00415A72">
        <w:t xml:space="preserve">Refresh HSR knowledge and skills in a convenient, </w:t>
      </w:r>
      <w:r w:rsidR="009863BD">
        <w:t xml:space="preserve">engaging, </w:t>
      </w:r>
      <w:r w:rsidRPr="00415A72">
        <w:t>dynamic course</w:t>
      </w:r>
    </w:p>
    <w:p w14:paraId="6240A391" w14:textId="77777777" w:rsidR="00415A72" w:rsidRPr="00415A72" w:rsidRDefault="00415A72" w:rsidP="007848A3">
      <w:pPr>
        <w:pStyle w:val="ListBullet"/>
      </w:pPr>
      <w:r w:rsidRPr="00415A72">
        <w:t>Practical skills to exercise HSR functions and powers</w:t>
      </w:r>
    </w:p>
    <w:p w14:paraId="64CFD999" w14:textId="77777777" w:rsidR="00415A72" w:rsidRPr="00415A72" w:rsidRDefault="00415A72" w:rsidP="007848A3">
      <w:pPr>
        <w:pStyle w:val="ListBullet"/>
      </w:pPr>
      <w:r w:rsidRPr="00415A72">
        <w:t>Employer friendly</w:t>
      </w:r>
    </w:p>
    <w:p w14:paraId="514C7CDB" w14:textId="219A38DF" w:rsidR="00696A10" w:rsidRDefault="00082942" w:rsidP="009609D7">
      <w:pPr>
        <w:pStyle w:val="Heading2"/>
      </w:pPr>
      <w:r>
        <w:t>Attendance options</w:t>
      </w:r>
    </w:p>
    <w:p w14:paraId="6B9184E3" w14:textId="34670E5C" w:rsidR="006E529C" w:rsidRDefault="00202920" w:rsidP="00696A10">
      <w:r>
        <w:t>O</w:t>
      </w:r>
      <w:r w:rsidR="00371482">
        <w:t xml:space="preserve">ffered </w:t>
      </w:r>
      <w:r w:rsidR="00582B2B">
        <w:t>in a one-day</w:t>
      </w:r>
      <w:r w:rsidR="00A71B8B">
        <w:t xml:space="preserve"> </w:t>
      </w:r>
      <w:r w:rsidR="002B12EF">
        <w:t xml:space="preserve">face-to-face workshop </w:t>
      </w:r>
      <w:r w:rsidR="00C50253">
        <w:t xml:space="preserve">across Tasmania </w:t>
      </w:r>
      <w:r w:rsidR="00A71B8B">
        <w:t xml:space="preserve"> </w:t>
      </w:r>
    </w:p>
    <w:p w14:paraId="3ED6C688" w14:textId="6CF8B694" w:rsidR="00BB2CBC" w:rsidRPr="00BB2CBC" w:rsidRDefault="0075321E" w:rsidP="007848A3">
      <w:pPr>
        <w:pStyle w:val="ListBullet"/>
      </w:pPr>
      <w:r>
        <w:t>Delivered</w:t>
      </w:r>
      <w:r w:rsidR="00673B83">
        <w:t xml:space="preserve"> at </w:t>
      </w:r>
      <w:r w:rsidR="003610C2">
        <w:t xml:space="preserve">the </w:t>
      </w:r>
      <w:r w:rsidR="00BB2CBC" w:rsidRPr="00BB2CBC">
        <w:t>Devonport, Alanvale or Campbell St Campus</w:t>
      </w:r>
      <w:r w:rsidR="003610C2">
        <w:t>es</w:t>
      </w:r>
    </w:p>
    <w:p w14:paraId="508B25F3" w14:textId="7B915C09" w:rsidR="00BB2CBC" w:rsidRPr="00BB2CBC" w:rsidRDefault="00D10F3D" w:rsidP="007848A3">
      <w:pPr>
        <w:pStyle w:val="ListBullet"/>
      </w:pPr>
      <w:r>
        <w:t>C</w:t>
      </w:r>
      <w:r w:rsidR="00BB2CBC" w:rsidRPr="00BB2CBC">
        <w:t>ommercial courses at your workplace</w:t>
      </w:r>
      <w:r w:rsidR="00B1118E">
        <w:t xml:space="preserve"> </w:t>
      </w:r>
      <w:r>
        <w:t>by request</w:t>
      </w:r>
      <w:r w:rsidR="00B1118E">
        <w:t xml:space="preserve"> </w:t>
      </w:r>
    </w:p>
    <w:p w14:paraId="304D57CD" w14:textId="08CF89DF" w:rsidR="00BB2CBC" w:rsidRPr="00BB2CBC" w:rsidRDefault="00DA6C45" w:rsidP="007848A3">
      <w:pPr>
        <w:pStyle w:val="ListBullet"/>
        <w:numPr>
          <w:ilvl w:val="0"/>
          <w:numId w:val="0"/>
        </w:numPr>
      </w:pPr>
      <w:r>
        <w:t>Please see the website for details</w:t>
      </w:r>
    </w:p>
    <w:p w14:paraId="7B70A7B7" w14:textId="2E7B41B3" w:rsidR="00C15C94" w:rsidRPr="00696A10" w:rsidRDefault="00C15C94" w:rsidP="009609D7">
      <w:pPr>
        <w:pStyle w:val="Heading2"/>
      </w:pPr>
      <w:r>
        <w:t>Resources</w:t>
      </w:r>
    </w:p>
    <w:p w14:paraId="1B877F29" w14:textId="7FA94D68" w:rsidR="00C15C94" w:rsidRDefault="00C15C94" w:rsidP="007848A3">
      <w:pPr>
        <w:pStyle w:val="ListBullet"/>
      </w:pPr>
      <w:r>
        <w:t>USB</w:t>
      </w:r>
      <w:r w:rsidR="00BA6D42">
        <w:t xml:space="preserve"> key</w:t>
      </w:r>
    </w:p>
    <w:p w14:paraId="5A8C158E" w14:textId="1048E9CD" w:rsidR="00C15C94" w:rsidRPr="00C15C94" w:rsidRDefault="00501B9E" w:rsidP="007848A3">
      <w:pPr>
        <w:pStyle w:val="ListBullet"/>
      </w:pPr>
      <w:r>
        <w:t>Workshop f</w:t>
      </w:r>
      <w:r w:rsidR="000A2280">
        <w:t>olders with</w:t>
      </w:r>
      <w:r w:rsidR="00C15C94">
        <w:t xml:space="preserve"> WHS Act, WHS Regulations</w:t>
      </w:r>
      <w:r w:rsidR="00C15C94" w:rsidRPr="00C15C94">
        <w:t>, codes</w:t>
      </w:r>
      <w:r w:rsidR="00C15C94">
        <w:t xml:space="preserve"> of practice</w:t>
      </w:r>
      <w:r w:rsidR="00C15C94" w:rsidRPr="00C15C94">
        <w:t xml:space="preserve"> and guides</w:t>
      </w:r>
      <w:r w:rsidR="000A2280">
        <w:t xml:space="preserve"> </w:t>
      </w:r>
    </w:p>
    <w:p w14:paraId="22922311" w14:textId="77777777" w:rsidR="00661987" w:rsidRPr="00696A10" w:rsidRDefault="00661987" w:rsidP="00661987">
      <w:pPr>
        <w:pStyle w:val="Heading2"/>
      </w:pPr>
      <w:r>
        <w:t>Cost</w:t>
      </w:r>
    </w:p>
    <w:p w14:paraId="5B57F620" w14:textId="5CF25B20" w:rsidR="00661987" w:rsidRDefault="00661987" w:rsidP="007848A3">
      <w:pPr>
        <w:pStyle w:val="ListBullet"/>
      </w:pPr>
      <w:r>
        <w:t>$</w:t>
      </w:r>
      <w:r w:rsidR="00D50F5E">
        <w:t>29</w:t>
      </w:r>
      <w:r>
        <w:t xml:space="preserve">5 per participant, or request a </w:t>
      </w:r>
      <w:r w:rsidR="009134AE">
        <w:t>quote for workplace courses</w:t>
      </w:r>
    </w:p>
    <w:p w14:paraId="0D675A2C" w14:textId="3FADFD6C" w:rsidR="00D141C7" w:rsidRPr="00696A10" w:rsidRDefault="00D141C7" w:rsidP="00D141C7">
      <w:pPr>
        <w:pStyle w:val="Heading2"/>
      </w:pPr>
      <w:r>
        <w:t>Statement of attendance</w:t>
      </w:r>
    </w:p>
    <w:p w14:paraId="1BB48835" w14:textId="314F5A34" w:rsidR="004E7268" w:rsidRDefault="007841DC" w:rsidP="007848A3">
      <w:pPr>
        <w:pStyle w:val="ListBullet"/>
      </w:pPr>
      <w:r>
        <w:t>No assessments</w:t>
      </w:r>
      <w:r w:rsidR="004E7268">
        <w:t>, Statement of Attendance</w:t>
      </w:r>
    </w:p>
    <w:p w14:paraId="50FB0CE5" w14:textId="7B02C632" w:rsidR="00D141C7" w:rsidRDefault="004E7268" w:rsidP="007848A3">
      <w:pPr>
        <w:pStyle w:val="ListBullet"/>
      </w:pPr>
      <w:r>
        <w:t>P</w:t>
      </w:r>
      <w:r w:rsidR="0086435A">
        <w:t xml:space="preserve">rovide to WorkSafe Tasmania, along with your contact details for </w:t>
      </w:r>
      <w:r>
        <w:t xml:space="preserve">your </w:t>
      </w:r>
      <w:r w:rsidR="0086435A">
        <w:t>HSR ID C</w:t>
      </w:r>
      <w:r w:rsidR="004A03D4">
        <w:t>ard</w:t>
      </w:r>
    </w:p>
    <w:p w14:paraId="21A0B56D" w14:textId="0F8DA55D" w:rsidR="00675E76" w:rsidRPr="00696A10" w:rsidRDefault="00675E76" w:rsidP="009609D7">
      <w:pPr>
        <w:pStyle w:val="Heading2"/>
      </w:pPr>
      <w:r>
        <w:t>Support</w:t>
      </w:r>
    </w:p>
    <w:p w14:paraId="75466495" w14:textId="278E4D6B" w:rsidR="000D75F3" w:rsidRDefault="00675E76" w:rsidP="007848A3">
      <w:pPr>
        <w:pStyle w:val="ListBullet"/>
      </w:pPr>
      <w:r>
        <w:t xml:space="preserve">Ongoing </w:t>
      </w:r>
      <w:r w:rsidR="009A4908">
        <w:t xml:space="preserve">advice from teachers, </w:t>
      </w:r>
      <w:r w:rsidR="00D141C7">
        <w:t>a</w:t>
      </w:r>
      <w:r w:rsidR="009A4908">
        <w:t>ccess to TasTAFE libraries</w:t>
      </w:r>
      <w:r w:rsidR="00D141C7">
        <w:t>, client and student services</w:t>
      </w:r>
    </w:p>
    <w:p w14:paraId="0A3232DC" w14:textId="54723E55" w:rsidR="003D0A08" w:rsidRDefault="00997F8D" w:rsidP="003D0A08">
      <w:pPr>
        <w:pStyle w:val="QuoteText"/>
      </w:pPr>
      <w:bookmarkStart w:id="2" w:name="_Hlk83977573"/>
      <w:r>
        <w:rPr>
          <w:b/>
          <w:bCs/>
        </w:rPr>
        <w:t>Benefits</w:t>
      </w:r>
      <w:r w:rsidRPr="001B0704">
        <w:t>:</w:t>
      </w:r>
      <w:r>
        <w:rPr>
          <w:b/>
          <w:bCs/>
        </w:rPr>
        <w:t xml:space="preserve"> </w:t>
      </w:r>
      <w:r w:rsidR="00A6156B">
        <w:t>A</w:t>
      </w:r>
      <w:r w:rsidR="00343B40" w:rsidRPr="006B3516">
        <w:t>ffordable</w:t>
      </w:r>
      <w:r w:rsidR="006B3516" w:rsidRPr="006B3516">
        <w:t>, comprehensive, balanced, unbiased</w:t>
      </w:r>
      <w:r w:rsidR="00E4050B">
        <w:t xml:space="preserve">, </w:t>
      </w:r>
      <w:r w:rsidR="006B3516" w:rsidRPr="006B3516">
        <w:t>positive</w:t>
      </w:r>
      <w:bookmarkEnd w:id="2"/>
      <w:r w:rsidR="00E4050B">
        <w:t xml:space="preserve"> and professional</w:t>
      </w:r>
      <w:r w:rsidR="00A6156B">
        <w:t xml:space="preserve"> training</w:t>
      </w:r>
    </w:p>
    <w:p w14:paraId="2CC828BA" w14:textId="445BF295" w:rsidR="000970DA" w:rsidRPr="003D0A08" w:rsidRDefault="0002781F" w:rsidP="000970DA">
      <w:pPr>
        <w:pStyle w:val="Heading1"/>
      </w:pPr>
      <w:r>
        <w:lastRenderedPageBreak/>
        <w:t>Build confident, effective HSRs</w:t>
      </w:r>
    </w:p>
    <w:p w14:paraId="62374EE6" w14:textId="0D675782" w:rsidR="00D141C7" w:rsidRPr="007B3B71" w:rsidRDefault="007068F1" w:rsidP="00D141C7">
      <w:pPr>
        <w:pStyle w:val="Heading3"/>
        <w:rPr>
          <w:i/>
          <w:iCs/>
        </w:rPr>
      </w:pPr>
      <w:r w:rsidRPr="007B3B71">
        <w:rPr>
          <w:i/>
          <w:iCs/>
        </w:rPr>
        <w:t xml:space="preserve">HSRs are a valuable bridge between </w:t>
      </w:r>
      <w:r w:rsidR="00BD470C" w:rsidRPr="007B3B71">
        <w:rPr>
          <w:i/>
          <w:iCs/>
        </w:rPr>
        <w:t>employers</w:t>
      </w:r>
      <w:r w:rsidR="00DC4F69" w:rsidRPr="007B3B71">
        <w:rPr>
          <w:i/>
          <w:iCs/>
        </w:rPr>
        <w:t xml:space="preserve"> </w:t>
      </w:r>
      <w:r w:rsidR="00BD470C" w:rsidRPr="007B3B71">
        <w:rPr>
          <w:i/>
          <w:iCs/>
        </w:rPr>
        <w:t>and workers</w:t>
      </w:r>
    </w:p>
    <w:p w14:paraId="400FB0DC" w14:textId="46BBECBF" w:rsidR="00D079B3" w:rsidRDefault="00BD470C" w:rsidP="006B7B17">
      <w:pPr>
        <w:pStyle w:val="ListBullet"/>
      </w:pPr>
      <w:r w:rsidRPr="00BD470C">
        <w:t>HSR</w:t>
      </w:r>
      <w:r w:rsidR="00734D1B">
        <w:t>s help tap into workers</w:t>
      </w:r>
      <w:r w:rsidR="006824D1">
        <w:t xml:space="preserve"> </w:t>
      </w:r>
      <w:r w:rsidR="00C12ABF">
        <w:t xml:space="preserve">knowledge, </w:t>
      </w:r>
      <w:r w:rsidR="006824D1">
        <w:t>experience</w:t>
      </w:r>
      <w:r w:rsidR="00C12ABF">
        <w:t xml:space="preserve"> and insights</w:t>
      </w:r>
    </w:p>
    <w:p w14:paraId="0D7FA82D" w14:textId="36F226B0" w:rsidR="00BD470C" w:rsidRPr="00BD470C" w:rsidRDefault="007848A3" w:rsidP="007848A3">
      <w:pPr>
        <w:pStyle w:val="ListBullet"/>
      </w:pPr>
      <w:r>
        <w:t>Represent workers on WHS matters</w:t>
      </w:r>
    </w:p>
    <w:p w14:paraId="4DB0B670" w14:textId="77777777" w:rsidR="00BD470C" w:rsidRPr="00BD470C" w:rsidRDefault="00BD470C" w:rsidP="007848A3">
      <w:pPr>
        <w:pStyle w:val="ListBullet"/>
      </w:pPr>
      <w:r w:rsidRPr="00BD470C">
        <w:t>Help prevent physical and psychological harm</w:t>
      </w:r>
    </w:p>
    <w:p w14:paraId="1CAD0FF7" w14:textId="78D4EDB7" w:rsidR="00B46750" w:rsidRPr="004B1B8E" w:rsidRDefault="004B1B8E" w:rsidP="004B1B8E">
      <w:pPr>
        <w:pStyle w:val="Heading2"/>
        <w:rPr>
          <w:lang w:val="en-US"/>
        </w:rPr>
      </w:pPr>
      <w:r>
        <w:t>R</w:t>
      </w:r>
      <w:r w:rsidRPr="004B1B8E">
        <w:rPr>
          <w:lang w:val="en-US"/>
        </w:rPr>
        <w:t>efresh</w:t>
      </w:r>
      <w:r w:rsidR="000F56FE">
        <w:rPr>
          <w:lang w:val="en-US"/>
        </w:rPr>
        <w:t xml:space="preserve"> your </w:t>
      </w:r>
      <w:r w:rsidR="00B46750" w:rsidRPr="004B1B8E">
        <w:rPr>
          <w:lang w:val="en-US"/>
        </w:rPr>
        <w:t xml:space="preserve">WorkSafe Tasmania </w:t>
      </w:r>
      <w:r w:rsidR="00260C2A" w:rsidRPr="004B1B8E">
        <w:rPr>
          <w:lang w:val="en-US"/>
        </w:rPr>
        <w:t xml:space="preserve">HSR training </w:t>
      </w:r>
      <w:r w:rsidR="00B46750" w:rsidRPr="004B1B8E">
        <w:rPr>
          <w:lang w:val="en-US"/>
        </w:rPr>
        <w:t>outcomes</w:t>
      </w:r>
    </w:p>
    <w:p w14:paraId="7AEDE174" w14:textId="53FD6311" w:rsidR="00B46750" w:rsidRDefault="00B46750" w:rsidP="007848A3">
      <w:pPr>
        <w:pStyle w:val="ListBullet"/>
      </w:pPr>
      <w:r w:rsidRPr="00B46750">
        <w:t xml:space="preserve">Interpret the </w:t>
      </w:r>
      <w:r>
        <w:t>WHS</w:t>
      </w:r>
      <w:r w:rsidRPr="00B46750">
        <w:t xml:space="preserve"> legislative framework and its relationship to the HSR</w:t>
      </w:r>
    </w:p>
    <w:p w14:paraId="0C9C9C6C" w14:textId="27FBFA65" w:rsidR="00B46750" w:rsidRDefault="002F2375" w:rsidP="007848A3">
      <w:pPr>
        <w:pStyle w:val="ListBullet"/>
      </w:pPr>
      <w:r>
        <w:t>Identify key parties and their legislative obligations and duties</w:t>
      </w:r>
    </w:p>
    <w:p w14:paraId="78E916E3" w14:textId="70BD997A" w:rsidR="002F2375" w:rsidRDefault="00213806" w:rsidP="007848A3">
      <w:pPr>
        <w:pStyle w:val="ListBullet"/>
      </w:pPr>
      <w:r>
        <w:t>Establish representation in the workplace</w:t>
      </w:r>
    </w:p>
    <w:p w14:paraId="141A182E" w14:textId="44D40FC2" w:rsidR="00213806" w:rsidRDefault="00213806" w:rsidP="007848A3">
      <w:pPr>
        <w:pStyle w:val="ListBullet"/>
      </w:pPr>
      <w:r>
        <w:t>Participate in consultation and issue resolution</w:t>
      </w:r>
    </w:p>
    <w:p w14:paraId="26B12CF9" w14:textId="022F129B" w:rsidR="00213806" w:rsidRDefault="008151AC" w:rsidP="007848A3">
      <w:pPr>
        <w:pStyle w:val="ListBullet"/>
      </w:pPr>
      <w:r>
        <w:t>Represent members in the WHS risk management process undertaken by the PCBU</w:t>
      </w:r>
    </w:p>
    <w:p w14:paraId="742B27B2" w14:textId="07D47DD1" w:rsidR="00260C2A" w:rsidRPr="00B46750" w:rsidRDefault="00C61DE1" w:rsidP="007848A3">
      <w:pPr>
        <w:pStyle w:val="ListBullet"/>
      </w:pPr>
      <w:r>
        <w:t>Issu</w:t>
      </w:r>
      <w:r w:rsidR="00CA1B6C">
        <w:t>e</w:t>
      </w:r>
      <w:r>
        <w:t xml:space="preserve"> a Provisional Improvement Notice (PIN) and </w:t>
      </w:r>
      <w:r w:rsidR="00260C2A">
        <w:t>direct the cessation of work</w:t>
      </w:r>
    </w:p>
    <w:p w14:paraId="0A214226" w14:textId="0799F6B2" w:rsidR="00D726FF" w:rsidRPr="00BD470C" w:rsidRDefault="004B1B8E" w:rsidP="00D726FF">
      <w:pPr>
        <w:pStyle w:val="Heading2"/>
      </w:pPr>
      <w:r>
        <w:rPr>
          <w:lang w:val="en-US"/>
        </w:rPr>
        <w:t xml:space="preserve">Review your </w:t>
      </w:r>
      <w:r w:rsidR="00D726FF" w:rsidRPr="00BD470C">
        <w:rPr>
          <w:lang w:val="en-US"/>
        </w:rPr>
        <w:t xml:space="preserve">HSR functions and powers </w:t>
      </w:r>
    </w:p>
    <w:p w14:paraId="38F35B9C" w14:textId="7A1E3AB6" w:rsidR="00BD470C" w:rsidRPr="00BD470C" w:rsidRDefault="00BD470C" w:rsidP="007848A3">
      <w:pPr>
        <w:pStyle w:val="ListBullet"/>
      </w:pPr>
      <w:r w:rsidRPr="00BD470C">
        <w:t>Represent workers</w:t>
      </w:r>
      <w:r w:rsidR="00D726FF">
        <w:t>, monitor PCBU measures, investigate complaints, inquire into risks</w:t>
      </w:r>
    </w:p>
    <w:p w14:paraId="1D803FC4" w14:textId="541AB5BF" w:rsidR="00BD470C" w:rsidRPr="00BD470C" w:rsidRDefault="00AE2B33" w:rsidP="00544CA0">
      <w:pPr>
        <w:pStyle w:val="ListBullet"/>
      </w:pPr>
      <w:r w:rsidRPr="00943AA4">
        <w:rPr>
          <w:rFonts w:ascii="Aptos" w:eastAsia="DengXian" w:hAnsi="Aptos" w:cs="Cordia New"/>
          <w:noProof/>
          <w:spacing w:val="0"/>
          <w:kern w:val="2"/>
          <w:sz w:val="22"/>
          <w:szCs w:val="28"/>
          <w:lang w:eastAsia="zh-CN" w:bidi="th-TH"/>
          <w14:ligatures w14:val="standardContextual"/>
        </w:rPr>
        <w:drawing>
          <wp:anchor distT="0" distB="0" distL="114300" distR="114300" simplePos="0" relativeHeight="251660291" behindDoc="0" locked="0" layoutInCell="1" allowOverlap="1" wp14:anchorId="74AE907D" wp14:editId="69C29759">
            <wp:simplePos x="0" y="0"/>
            <wp:positionH relativeFrom="margin">
              <wp:posOffset>3952663</wp:posOffset>
            </wp:positionH>
            <wp:positionV relativeFrom="paragraph">
              <wp:posOffset>103082</wp:posOffset>
            </wp:positionV>
            <wp:extent cx="2320878" cy="1163782"/>
            <wp:effectExtent l="0" t="0" r="3810" b="0"/>
            <wp:wrapNone/>
            <wp:docPr id="1139337701" name="Picture Placeholder 6" descr="A group of people wearing safety vests and helmets">
              <a:extLst xmlns:a="http://schemas.openxmlformats.org/drawingml/2006/main">
                <a:ext uri="{FF2B5EF4-FFF2-40B4-BE49-F238E27FC236}">
                  <a16:creationId xmlns:a16="http://schemas.microsoft.com/office/drawing/2014/main" id="{3846F9B6-455F-4208-B184-11F3A0E9632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9193" name="Picture Placeholder 6" descr="A group of people wearing safety vests and helmets">
                      <a:extLst>
                        <a:ext uri="{FF2B5EF4-FFF2-40B4-BE49-F238E27FC236}">
                          <a16:creationId xmlns:a16="http://schemas.microsoft.com/office/drawing/2014/main" id="{3846F9B6-455F-4208-B184-11F3A0E9632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t="12371" b="12371"/>
                    <a:stretch/>
                  </pic:blipFill>
                  <pic:spPr>
                    <a:xfrm>
                      <a:off x="0" y="0"/>
                      <a:ext cx="2320878" cy="116378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0C" w:rsidRPr="00BD470C">
        <w:t>Inspect the workplace</w:t>
      </w:r>
      <w:r w:rsidR="00FC44F8">
        <w:t>, a</w:t>
      </w:r>
      <w:r w:rsidR="00BD470C" w:rsidRPr="00BD470C">
        <w:t>ccompany inspectors</w:t>
      </w:r>
    </w:p>
    <w:p w14:paraId="5C1AFE12" w14:textId="14C45CCB" w:rsidR="00BD470C" w:rsidRPr="00BD470C" w:rsidRDefault="00BD470C" w:rsidP="007848A3">
      <w:pPr>
        <w:pStyle w:val="ListBullet"/>
      </w:pPr>
      <w:r w:rsidRPr="00BD470C">
        <w:t>Request hazard reviews</w:t>
      </w:r>
    </w:p>
    <w:p w14:paraId="1291D767" w14:textId="3E7BC8D3" w:rsidR="00D726FF" w:rsidRPr="00B67E9C" w:rsidRDefault="00BD470C" w:rsidP="007848A3">
      <w:pPr>
        <w:pStyle w:val="ListBullet"/>
      </w:pPr>
      <w:r w:rsidRPr="00BD470C">
        <w:t>Direct work to cease and issuing PINs if required</w:t>
      </w:r>
    </w:p>
    <w:p w14:paraId="55EBFABA" w14:textId="7E490183" w:rsidR="00167955" w:rsidRPr="00C92334" w:rsidRDefault="00B13DF5" w:rsidP="00167955">
      <w:pPr>
        <w:pStyle w:val="Heading3"/>
      </w:pPr>
      <w:r>
        <w:t>Topics</w:t>
      </w:r>
    </w:p>
    <w:p w14:paraId="58FE8856" w14:textId="11C6A6DB" w:rsidR="00167955" w:rsidRDefault="00167955" w:rsidP="007848A3">
      <w:pPr>
        <w:pStyle w:val="ListBullet"/>
      </w:pPr>
      <w:r>
        <w:t xml:space="preserve">1 </w:t>
      </w:r>
      <w:r w:rsidR="00E453D2">
        <w:t xml:space="preserve">– </w:t>
      </w:r>
      <w:r w:rsidR="00953CFF">
        <w:t>HSR powers and functions</w:t>
      </w:r>
    </w:p>
    <w:p w14:paraId="6A536573" w14:textId="433A1B62" w:rsidR="00E453D2" w:rsidRDefault="00E453D2" w:rsidP="007848A3">
      <w:pPr>
        <w:pStyle w:val="ListBullet"/>
      </w:pPr>
      <w:r>
        <w:t xml:space="preserve">2 – </w:t>
      </w:r>
      <w:r w:rsidR="00953CFF">
        <w:t>WHS legal framework</w:t>
      </w:r>
    </w:p>
    <w:p w14:paraId="30CF6070" w14:textId="67D5BE2E" w:rsidR="00C26500" w:rsidRDefault="00C26500" w:rsidP="007848A3">
      <w:pPr>
        <w:pStyle w:val="ListBullet"/>
      </w:pPr>
      <w:r>
        <w:t xml:space="preserve">3 – </w:t>
      </w:r>
      <w:r w:rsidR="00953CFF">
        <w:t>Duties and obligations</w:t>
      </w:r>
    </w:p>
    <w:p w14:paraId="250637E2" w14:textId="632A40B4" w:rsidR="00953CFF" w:rsidRDefault="00C26500" w:rsidP="007848A3">
      <w:pPr>
        <w:pStyle w:val="ListBullet"/>
      </w:pPr>
      <w:r>
        <w:t>4</w:t>
      </w:r>
      <w:r w:rsidR="002A7B9C">
        <w:t xml:space="preserve"> – </w:t>
      </w:r>
      <w:r w:rsidR="00875E37">
        <w:t>WHS Risk management</w:t>
      </w:r>
    </w:p>
    <w:p w14:paraId="0641C8E6" w14:textId="737B9C61" w:rsidR="00875E37" w:rsidRDefault="00875E37" w:rsidP="007848A3">
      <w:pPr>
        <w:pStyle w:val="ListBullet"/>
      </w:pPr>
      <w:r>
        <w:t>5 – Representation, consultation and issue resolution</w:t>
      </w:r>
    </w:p>
    <w:p w14:paraId="0F0C328C" w14:textId="3F65E18C" w:rsidR="005406B5" w:rsidRPr="00696A10" w:rsidRDefault="00875E37" w:rsidP="00EC62BF">
      <w:pPr>
        <w:pStyle w:val="ListBullet"/>
      </w:pPr>
      <w:r>
        <w:t xml:space="preserve">6 </w:t>
      </w:r>
      <w:r w:rsidR="00EC62BF">
        <w:t xml:space="preserve">– </w:t>
      </w:r>
      <w:r w:rsidR="00EC62BF" w:rsidRPr="00BD470C">
        <w:t>Direct work to cease and issuing PINs if required</w:t>
      </w:r>
    </w:p>
    <w:p w14:paraId="01068D31" w14:textId="40C349C4" w:rsidR="00D141C7" w:rsidRPr="00C92334" w:rsidRDefault="00D141C7" w:rsidP="00D141C7">
      <w:pPr>
        <w:pStyle w:val="Heading3"/>
      </w:pPr>
      <w:r w:rsidRPr="00C92334">
        <w:t>HSR right to training</w:t>
      </w:r>
    </w:p>
    <w:p w14:paraId="73634A6B" w14:textId="004DA243" w:rsidR="00D141C7" w:rsidRPr="00696A10" w:rsidRDefault="00D141C7" w:rsidP="007848A3">
      <w:pPr>
        <w:pStyle w:val="ListBullet"/>
      </w:pPr>
      <w:r>
        <w:t xml:space="preserve">HSRs </w:t>
      </w:r>
      <w:r w:rsidR="00B12F8E">
        <w:t>can</w:t>
      </w:r>
      <w:r>
        <w:t xml:space="preserve"> attend an </w:t>
      </w:r>
      <w:r w:rsidR="009C59E7">
        <w:t xml:space="preserve">annual HSR refresher </w:t>
      </w:r>
      <w:r>
        <w:t xml:space="preserve">course </w:t>
      </w:r>
      <w:r w:rsidR="002A7B9C">
        <w:t>and choose the RTO</w:t>
      </w:r>
      <w:r w:rsidR="00B12F8E">
        <w:t xml:space="preserve"> </w:t>
      </w:r>
    </w:p>
    <w:p w14:paraId="0C6BE163" w14:textId="181DABE3" w:rsidR="00F83DD7" w:rsidRPr="007B3B71" w:rsidRDefault="00F83DD7" w:rsidP="00F83DD7">
      <w:pPr>
        <w:pStyle w:val="Heading3"/>
        <w:rPr>
          <w:i/>
          <w:iCs/>
        </w:rPr>
      </w:pPr>
      <w:r>
        <w:rPr>
          <w:i/>
          <w:iCs/>
        </w:rPr>
        <w:t>No assessments, but activities help towards Certificate IV in WHS</w:t>
      </w:r>
    </w:p>
    <w:p w14:paraId="66828977" w14:textId="569B447B" w:rsidR="001370E1" w:rsidRPr="001370E1" w:rsidRDefault="00F8492C" w:rsidP="001B0138">
      <w:pPr>
        <w:pStyle w:val="QuoteText"/>
      </w:pPr>
      <w:r>
        <w:rPr>
          <w:b/>
          <w:bCs/>
        </w:rPr>
        <w:t xml:space="preserve">HSR </w:t>
      </w:r>
      <w:r w:rsidR="009C59E7">
        <w:rPr>
          <w:b/>
          <w:bCs/>
        </w:rPr>
        <w:t xml:space="preserve">Refresher </w:t>
      </w:r>
      <w:r>
        <w:rPr>
          <w:b/>
          <w:bCs/>
        </w:rPr>
        <w:t>Training</w:t>
      </w:r>
      <w:r w:rsidR="00B14FDA">
        <w:rPr>
          <w:b/>
          <w:bCs/>
        </w:rPr>
        <w:t xml:space="preserve">: </w:t>
      </w:r>
      <w:r w:rsidR="00FF0196">
        <w:t>Learn to</w:t>
      </w:r>
      <w:r w:rsidR="005512A3">
        <w:t xml:space="preserve"> use WHS laws,</w:t>
      </w:r>
      <w:r w:rsidR="00FF0196">
        <w:t xml:space="preserve"> consult, resolve issues, improve controls and </w:t>
      </w:r>
      <w:r w:rsidR="00F632C2">
        <w:t>prevent harm</w:t>
      </w:r>
      <w:r w:rsidR="001370E1">
        <w:t xml:space="preserve"> with confidence</w:t>
      </w:r>
      <w:r w:rsidR="005512A3">
        <w:t xml:space="preserve"> </w:t>
      </w:r>
      <w:r w:rsidR="008C545B">
        <w:t>for workers in your work group from professional teachers</w:t>
      </w:r>
      <w:r w:rsidR="005512A3">
        <w:t xml:space="preserve"> </w:t>
      </w:r>
    </w:p>
    <w:bookmarkEnd w:id="1"/>
    <w:bookmarkEnd w:id="0"/>
    <w:p w14:paraId="5EEAD966" w14:textId="66CA14EA" w:rsidR="003D0A08" w:rsidRDefault="009F56FA" w:rsidP="003D0A08">
      <w:pPr>
        <w:spacing w:before="0" w:after="160" w:line="259" w:lineRule="auto"/>
      </w:pPr>
      <w:r>
        <w:br w:type="page"/>
      </w:r>
      <w:r w:rsidR="00A128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3" behindDoc="0" locked="0" layoutInCell="1" allowOverlap="1" wp14:anchorId="13881CB5" wp14:editId="4807F64E">
                <wp:simplePos x="0" y="0"/>
                <wp:positionH relativeFrom="column">
                  <wp:posOffset>1025180</wp:posOffset>
                </wp:positionH>
                <wp:positionV relativeFrom="paragraph">
                  <wp:posOffset>824230</wp:posOffset>
                </wp:positionV>
                <wp:extent cx="4433454" cy="3948545"/>
                <wp:effectExtent l="0" t="0" r="5715" b="0"/>
                <wp:wrapNone/>
                <wp:docPr id="1358411222" name="Text Placehol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3454" cy="3948545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 t="945" b="945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9851" id="Text Placeholder 5" o:spid="_x0000_s1026" type="#_x0000_t202" style="position:absolute;margin-left:80.7pt;margin-top:64.9pt;width:349.1pt;height:310.9pt;z-index:251663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" stroked="f">
                <v:fill r:id="rId18" o:title="" recolor="t" rotate="t" type="frame"/>
              </v:shape>
            </w:pict>
          </mc:Fallback>
        </mc:AlternateContent>
      </w:r>
      <w:r w:rsidR="009F59F4">
        <w:rPr>
          <w:noProof/>
        </w:rPr>
        <mc:AlternateContent>
          <mc:Choice Requires="wps">
            <w:drawing>
              <wp:anchor distT="0" distB="0" distL="114300" distR="114300" simplePos="0" relativeHeight="251665411" behindDoc="0" locked="0" layoutInCell="1" allowOverlap="1" wp14:anchorId="656F9CF9" wp14:editId="601F29E4">
                <wp:simplePos x="0" y="0"/>
                <wp:positionH relativeFrom="column">
                  <wp:posOffset>706582</wp:posOffset>
                </wp:positionH>
                <wp:positionV relativeFrom="paragraph">
                  <wp:posOffset>1911928</wp:posOffset>
                </wp:positionV>
                <wp:extent cx="4978400" cy="2339102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F1F27-B4EB-4272-A30A-F2FCB231DE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23391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12BD7" w14:textId="77777777" w:rsidR="009F59F4" w:rsidRPr="00F13D3A" w:rsidRDefault="009F59F4" w:rsidP="009F59F4">
                            <w:pPr>
                              <w:jc w:val="center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F26522" w:themeColor="accen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13D3A">
                              <w:rPr>
                                <w:rFonts w:ascii="Arial" w:eastAsia="+mn-ea" w:hAnsi="Arial" w:cs="+mn-cs"/>
                                <w:b/>
                                <w:bCs/>
                                <w:color w:val="F26522" w:themeColor="accent1"/>
                                <w:kern w:val="24"/>
                                <w:sz w:val="40"/>
                                <w:szCs w:val="40"/>
                              </w:rPr>
                              <w:t>Questions</w:t>
                            </w:r>
                          </w:p>
                          <w:p w14:paraId="2E4183CD" w14:textId="77777777" w:rsidR="009F59F4" w:rsidRDefault="009F59F4" w:rsidP="009F59F4">
                            <w:pPr>
                              <w:jc w:val="center"/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59F4"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If you have any questions,         </w:t>
                            </w:r>
                          </w:p>
                          <w:p w14:paraId="1C2B8F14" w14:textId="5F4DB9CB" w:rsidR="009F59F4" w:rsidRPr="009F59F4" w:rsidRDefault="00DE260C" w:rsidP="00DE260C">
                            <w:pPr>
                              <w:jc w:val="center"/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9F59F4" w:rsidRPr="009F59F4">
                              <w:rPr>
                                <w:rFonts w:ascii="Arial" w:eastAsia="+mn-ea" w:hAnsi="Arial" w:cs="+mn-cs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send them to:</w:t>
                            </w:r>
                          </w:p>
                          <w:p w14:paraId="4E1CC00B" w14:textId="2491DA13" w:rsidR="009F59F4" w:rsidRPr="009F59F4" w:rsidRDefault="009F59F4" w:rsidP="009F59F4">
                            <w:pPr>
                              <w:jc w:val="center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59F4">
                              <w:rPr>
                                <w:rFonts w:ascii="Arial" w:eastAsia="+mn-ea" w:hAnsi="Arial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WH</w:t>
                            </w:r>
                            <w:r w:rsidR="00DE260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Pr="009F59F4">
                              <w:rPr>
                                <w:rFonts w:ascii="Arial" w:eastAsia="+mn-ea" w:hAnsi="Arial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business@tafe.tas.edu.au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F9CF9" id="TextBox 3" o:spid="_x0000_s1027" type="#_x0000_t202" style="position:absolute;margin-left:55.65pt;margin-top:150.55pt;width:392pt;height:184.2pt;z-index:251665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" filled="f" stroked="f">
                <v:textbox style="mso-fit-shape-to-text:t">
                  <w:txbxContent>
                    <w:p w14:paraId="01F12BD7" w14:textId="77777777" w:rsidR="009F59F4" w:rsidRPr="00F13D3A" w:rsidRDefault="009F59F4" w:rsidP="009F59F4">
                      <w:pPr>
                        <w:jc w:val="center"/>
                        <w:rPr>
                          <w:rFonts w:ascii="Arial" w:eastAsia="+mn-ea" w:hAnsi="Arial" w:cs="+mn-cs"/>
                          <w:b/>
                          <w:bCs/>
                          <w:color w:val="F26522" w:themeColor="accent1"/>
                          <w:kern w:val="24"/>
                          <w:sz w:val="40"/>
                          <w:szCs w:val="40"/>
                        </w:rPr>
                      </w:pPr>
                      <w:r w:rsidRPr="00F13D3A">
                        <w:rPr>
                          <w:rFonts w:ascii="Arial" w:eastAsia="+mn-ea" w:hAnsi="Arial" w:cs="+mn-cs"/>
                          <w:b/>
                          <w:bCs/>
                          <w:color w:val="F26522" w:themeColor="accent1"/>
                          <w:kern w:val="24"/>
                          <w:sz w:val="40"/>
                          <w:szCs w:val="40"/>
                        </w:rPr>
                        <w:t>Questions</w:t>
                      </w:r>
                    </w:p>
                    <w:p w14:paraId="2E4183CD" w14:textId="77777777" w:rsidR="009F59F4" w:rsidRDefault="009F59F4" w:rsidP="009F59F4">
                      <w:pPr>
                        <w:jc w:val="center"/>
                        <w:rPr>
                          <w:rFonts w:ascii="Arial" w:eastAsia="+mn-ea" w:hAnsi="Arial" w:cs="+mn-cs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 w:rsidRPr="009F59F4">
                        <w:rPr>
                          <w:rFonts w:ascii="Arial" w:eastAsia="+mn-ea" w:hAnsi="Arial" w:cs="+mn-cs"/>
                          <w:color w:val="FFFFFF"/>
                          <w:kern w:val="24"/>
                          <w:sz w:val="28"/>
                          <w:szCs w:val="28"/>
                        </w:rPr>
                        <w:t xml:space="preserve">If you have any questions,         </w:t>
                      </w:r>
                    </w:p>
                    <w:p w14:paraId="1C2B8F14" w14:textId="5F4DB9CB" w:rsidR="009F59F4" w:rsidRPr="009F59F4" w:rsidRDefault="00DE260C" w:rsidP="00DE260C">
                      <w:pPr>
                        <w:jc w:val="center"/>
                        <w:rPr>
                          <w:rFonts w:ascii="Arial" w:eastAsia="+mn-ea" w:hAnsi="Arial" w:cs="+mn-cs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+mn-cs"/>
                          <w:color w:val="FFFFFF"/>
                          <w:kern w:val="24"/>
                          <w:sz w:val="28"/>
                          <w:szCs w:val="28"/>
                        </w:rPr>
                        <w:t xml:space="preserve">please </w:t>
                      </w:r>
                      <w:r w:rsidR="009F59F4" w:rsidRPr="009F59F4">
                        <w:rPr>
                          <w:rFonts w:ascii="Arial" w:eastAsia="+mn-ea" w:hAnsi="Arial" w:cs="+mn-cs"/>
                          <w:color w:val="FFFFFF"/>
                          <w:kern w:val="24"/>
                          <w:sz w:val="28"/>
                          <w:szCs w:val="28"/>
                        </w:rPr>
                        <w:t>send them to:</w:t>
                      </w:r>
                    </w:p>
                    <w:p w14:paraId="4E1CC00B" w14:textId="2491DA13" w:rsidR="009F59F4" w:rsidRPr="009F59F4" w:rsidRDefault="009F59F4" w:rsidP="009F59F4">
                      <w:pPr>
                        <w:jc w:val="center"/>
                        <w:rPr>
                          <w:rFonts w:ascii="Arial" w:eastAsia="+mn-ea" w:hAnsi="Arial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 w:rsidRPr="009F59F4">
                        <w:rPr>
                          <w:rFonts w:ascii="Arial" w:eastAsia="+mn-ea" w:hAnsi="Arial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WH</w:t>
                      </w:r>
                      <w:r w:rsidR="00DE260C">
                        <w:rPr>
                          <w:rFonts w:ascii="Arial" w:eastAsia="+mn-ea" w:hAnsi="Arial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S</w:t>
                      </w:r>
                      <w:r w:rsidRPr="009F59F4">
                        <w:rPr>
                          <w:rFonts w:ascii="Arial" w:eastAsia="+mn-ea" w:hAnsi="Arial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business@tafe.tas.edu.au</w:t>
                      </w:r>
                    </w:p>
                  </w:txbxContent>
                </v:textbox>
              </v:shape>
            </w:pict>
          </mc:Fallback>
        </mc:AlternateContent>
      </w:r>
      <w:r w:rsidR="009F59F4">
        <w:rPr>
          <w:noProof/>
        </w:rPr>
        <w:t xml:space="preserve"> </w:t>
      </w:r>
      <w:r w:rsidR="005F1FB9">
        <w:rPr>
          <w:noProof/>
        </w:rPr>
        <w:t xml:space="preserve"> </w:t>
      </w:r>
      <w:r w:rsidR="003D0A08">
        <w:rPr>
          <w:noProof/>
        </w:rPr>
        <w:drawing>
          <wp:anchor distT="0" distB="0" distL="114300" distR="114300" simplePos="0" relativeHeight="251658240" behindDoc="0" locked="1" layoutInCell="1" allowOverlap="1" wp14:anchorId="0B671F26" wp14:editId="0E22A1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88320"/>
            <wp:effectExtent l="0" t="0" r="6350" b="0"/>
            <wp:wrapTopAndBottom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16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A08">
        <w:rPr>
          <w:noProof/>
        </w:rPr>
        <w:drawing>
          <wp:anchor distT="0" distB="0" distL="114300" distR="114300" simplePos="0" relativeHeight="251658241" behindDoc="0" locked="1" layoutInCell="1" allowOverlap="1" wp14:anchorId="619ECF56" wp14:editId="24850523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5230" cy="10685780"/>
            <wp:effectExtent l="0" t="0" r="7620" b="1270"/>
            <wp:wrapTopAndBottom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425">
        <w:rPr>
          <w:noProof/>
        </w:rPr>
        <w:drawing>
          <wp:inline distT="0" distB="0" distL="0" distR="0" wp14:anchorId="686A2868" wp14:editId="58F98C50">
            <wp:extent cx="5730875" cy="2871470"/>
            <wp:effectExtent l="0" t="0" r="3175" b="5080"/>
            <wp:docPr id="942891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0A08" w:rsidSect="00274E7E">
      <w:headerReference w:type="even" r:id="rId22"/>
      <w:headerReference w:type="default" r:id="rId23"/>
      <w:footerReference w:type="even" r:id="rId24"/>
      <w:footerReference w:type="default" r:id="rId25"/>
      <w:type w:val="continuous"/>
      <w:pgSz w:w="11906" w:h="16838" w:code="9"/>
      <w:pgMar w:top="1134" w:right="851" w:bottom="1134" w:left="851" w:header="1191" w:footer="56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D6661" w14:textId="77777777" w:rsidR="002C7A41" w:rsidRDefault="002C7A41" w:rsidP="00C37A29">
      <w:pPr>
        <w:spacing w:after="0"/>
      </w:pPr>
      <w:r>
        <w:separator/>
      </w:r>
    </w:p>
  </w:endnote>
  <w:endnote w:type="continuationSeparator" w:id="0">
    <w:p w14:paraId="5641F8D6" w14:textId="77777777" w:rsidR="002C7A41" w:rsidRDefault="002C7A41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D4514" w14:textId="5D9958B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12203964" wp14:editId="79467A6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</wpg:grpSpPr>
                    <wps:wsp>
                      <wps:cNvPr id="2" name="Page number shape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4A8000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orner positional shape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203964" id="Group 13" o:spid="_x0000_s1028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">
              <v:shape id="Page number shape" o:spid="_x0000_s1029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" adj="-11796480,,5400" path="m844487,641296c912680,535726,969459,378799,940641,252686,873020,-41482,452169,-41196,237891,64373,101792,131424,-5489,271803,218,423594v3709,98722,54211,191737,123544,261927c344887,909499,665590,918344,844487,641296e" fillcolor="#f26522 [3204]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74A8000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Corner positional shape" o:spid="_x0000_s1030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<w10:wrap type="square" anchorx="page" anchory="page"/>
              <w10:anchorlock/>
            </v:group>
          </w:pict>
        </mc:Fallback>
      </mc:AlternateContent>
    </w:r>
    <w:r>
      <w:t>T</w:t>
    </w:r>
    <w:r w:rsidR="00E462CC">
      <w:t>AS</w:t>
    </w:r>
    <w:r>
      <w:t xml:space="preserve">TAFE </w:t>
    </w:r>
    <w:r w:rsidR="0015000D">
      <w:t xml:space="preserve">HSR </w:t>
    </w:r>
    <w:r w:rsidR="00555895">
      <w:t>REFRESHER</w:t>
    </w:r>
    <w:r w:rsidR="00A67E42">
      <w:t xml:space="preserve"> TRAINING</w:t>
    </w:r>
    <w:r w:rsidR="0015000D">
      <w:t xml:space="preserve"> </w:t>
    </w:r>
    <w:r w:rsidR="006A1D16" w:rsidRPr="006A1D16">
      <w:rPr>
        <w:rStyle w:val="Strong"/>
      </w:rPr>
      <w:fldChar w:fldCharType="begin"/>
    </w:r>
    <w:r w:rsidR="006A1D16" w:rsidRPr="006A1D16">
      <w:rPr>
        <w:rStyle w:val="Strong"/>
      </w:rPr>
      <w:instrText xml:space="preserve"> STYLEREF  Title  \* MERGEFORMAT </w:instrText>
    </w:r>
    <w:r w:rsidR="006A1D16" w:rsidRPr="006A1D16">
      <w:rPr>
        <w:rStyle w:val="Strong"/>
      </w:rPr>
      <w:fldChar w:fldCharType="separate"/>
    </w:r>
    <w:r w:rsidR="001454D6" w:rsidRPr="001454D6">
      <w:rPr>
        <w:rStyle w:val="Strong"/>
        <w:b w:val="0"/>
        <w:bCs w:val="0"/>
        <w:noProof/>
        <w:lang w:val="en-US"/>
      </w:rPr>
      <w:t>INFO</w:t>
    </w:r>
    <w:r w:rsidR="001454D6">
      <w:rPr>
        <w:rStyle w:val="Strong"/>
        <w:noProof/>
      </w:rPr>
      <w:t xml:space="preserve"> PACK 2026</w:t>
    </w:r>
    <w:r w:rsidR="006A1D16" w:rsidRPr="006A1D16">
      <w:rPr>
        <w:rStyle w:val="Strong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53681" w14:textId="7D03510A" w:rsidR="008303AF" w:rsidRPr="008303AF" w:rsidRDefault="008303AF" w:rsidP="008303AF">
    <w:pPr>
      <w:pStyle w:val="Footer"/>
      <w:rPr>
        <w:b/>
        <w:bCs/>
      </w:rPr>
    </w:pPr>
    <w:r>
      <w:rPr>
        <w:noProof/>
      </w:rPr>
      <mc:AlternateContent>
        <mc:Choice Requires="wpg">
          <w:drawing>
            <wp:anchor distT="0" distB="0" distL="252095" distR="114300" simplePos="0" relativeHeight="251658242" behindDoc="0" locked="1" layoutInCell="1" allowOverlap="1" wp14:anchorId="1FD1DF44" wp14:editId="516EE94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99200" cy="637200"/>
              <wp:effectExtent l="0" t="0" r="1270" b="0"/>
              <wp:wrapSquare wrapText="bothSides"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200" cy="637200"/>
                        <a:chOff x="0" y="0"/>
                        <a:chExt cx="800800" cy="635700"/>
                      </a:xfrm>
                    </wpg:grpSpPr>
                    <wps:wsp>
                      <wps:cNvPr id="4" name="Page number shape" descr="Footer Shape with Page Number"/>
                      <wps:cNvSpPr/>
                      <wps:spPr>
                        <a:xfrm>
                          <a:off x="0" y="0"/>
                          <a:ext cx="428625" cy="384808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02FAA3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Corner positional shape"/>
                      <wps:cNvSpPr/>
                      <wps:spPr>
                        <a:xfrm>
                          <a:off x="660400" y="495300"/>
                          <a:ext cx="140400" cy="14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D1DF44" id="Group 9" o:spid="_x0000_s1031" alt="&quot;&quot;" style="position:absolute;left:0;text-align:left;margin-left:11.75pt;margin-top:0;width:62.95pt;height:50.15pt;z-index:251658242;mso-wrap-distance-left:19.85pt;mso-position-horizontal:right;mso-position-horizontal-relative:page;mso-position-vertical:bottom;mso-position-vertical-relative:page;mso-width-relative:margin;mso-height-relative:margin" coordsize="8008,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">
              <v:shape id="Page number shape" o:spid="_x0000_s1032" alt="Footer Shape with Page Number" style="position:absolute;width:4286;height:3848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" adj="-11796480,,5400" path="m844487,641296c912680,535726,969459,378799,940641,252686,873020,-41482,452169,-41196,237891,64373,101792,131424,-5489,271803,218,423594v3709,98722,54211,191737,123544,261927c344887,909499,665590,918344,844487,641296e" fillcolor="#f26522 [3204]" stroked="f" strokeweight=".78956mm">
                <v:stroke joinstyle="miter"/>
                <v:formulas/>
                <v:path arrowok="t" o:connecttype="custom" o:connectlocs="381696,289804;425156,114190;107523,29090;99,191424;55939,309789;381696,289804" o:connectangles="0,0,0,0,0,0" textboxrect="0,0,948316,851527"/>
                <v:textbox inset="0,0,0,0">
                  <w:txbxContent>
                    <w:p w14:paraId="5302FAA3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Corner positional shape" o:spid="_x0000_s1033" style="position:absolute;left:6604;top:4953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<w10:wrap type="square" anchorx="page" anchory="page"/>
              <w10:anchorlock/>
            </v:group>
          </w:pict>
        </mc:Fallback>
      </mc:AlternateContent>
    </w:r>
    <w:r>
      <w:t>T</w:t>
    </w:r>
    <w:r w:rsidR="00E462CC">
      <w:t>AS</w:t>
    </w:r>
    <w:r>
      <w:t>TAFE</w:t>
    </w:r>
    <w:r w:rsidR="00BB4636">
      <w:t xml:space="preserve"> HSR </w:t>
    </w:r>
    <w:r w:rsidR="009C59E7">
      <w:t>REFRESHER</w:t>
    </w:r>
    <w:r w:rsidR="00A67E42">
      <w:t xml:space="preserve"> TRAINING</w:t>
    </w:r>
    <w:r>
      <w:t xml:space="preserve"> </w:t>
    </w:r>
    <w:r w:rsidR="006A1D16" w:rsidRPr="006A1D16">
      <w:rPr>
        <w:rStyle w:val="Strong"/>
      </w:rPr>
      <w:fldChar w:fldCharType="begin"/>
    </w:r>
    <w:r w:rsidR="006A1D16" w:rsidRPr="006A1D16">
      <w:rPr>
        <w:rStyle w:val="Strong"/>
      </w:rPr>
      <w:instrText xml:space="preserve"> STYLEREF  Title  \* MERGEFORMAT </w:instrText>
    </w:r>
    <w:r w:rsidR="006A1D16" w:rsidRPr="006A1D16">
      <w:rPr>
        <w:rStyle w:val="Strong"/>
      </w:rPr>
      <w:fldChar w:fldCharType="separate"/>
    </w:r>
    <w:r w:rsidR="001454D6" w:rsidRPr="001454D6">
      <w:rPr>
        <w:rStyle w:val="Strong"/>
        <w:b w:val="0"/>
        <w:bCs w:val="0"/>
        <w:noProof/>
        <w:lang w:val="en-US"/>
      </w:rPr>
      <w:t>NONC0249a</w:t>
    </w:r>
    <w:r w:rsidR="006A1D16" w:rsidRPr="006A1D16">
      <w:rPr>
        <w:rStyle w:val="Strong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9F028" w14:textId="77777777" w:rsidR="002C7A41" w:rsidRDefault="002C7A41" w:rsidP="00C37A29">
      <w:pPr>
        <w:spacing w:after="0"/>
      </w:pPr>
      <w:r>
        <w:separator/>
      </w:r>
    </w:p>
  </w:footnote>
  <w:footnote w:type="continuationSeparator" w:id="0">
    <w:p w14:paraId="1CEF707F" w14:textId="77777777" w:rsidR="002C7A41" w:rsidRDefault="002C7A41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2652E" w14:textId="77777777" w:rsidR="00274E7E" w:rsidRDefault="00274E7E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54AF4" w14:textId="77777777" w:rsidR="00445B64" w:rsidRDefault="008303AF">
    <w:pPr>
      <w:pStyle w:val="Header"/>
    </w:pPr>
    <w:r>
      <w:rPr>
        <w:noProof/>
      </w:rPr>
      <w:drawing>
        <wp:anchor distT="0" distB="0" distL="114300" distR="114300" simplePos="0" relativeHeight="251658241" behindDoc="0" locked="1" layoutInCell="1" allowOverlap="1" wp14:anchorId="38FD8C0F" wp14:editId="71F2FEA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418400" cy="1180800"/>
          <wp:effectExtent l="0" t="0" r="0" b="0"/>
          <wp:wrapNone/>
          <wp:docPr id="36" name="Header shap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Header shap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4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7.5pt;height:35.5pt;visibility:visible;mso-wrap-style:square" o:bullet="t">
        <v:imagedata r:id="rId1" o:title=""/>
      </v:shape>
    </w:pict>
  </w:numPicBullet>
  <w:numPicBullet w:numPicBulletId="1">
    <w:pict>
      <v:shape id="_x0000_i1026" type="#_x0000_t75" style="width:39.5pt;height:35.5pt;visibility:visible;mso-wrap-style:square" o:bullet="t">
        <v:imagedata r:id="rId2" o:title=""/>
      </v:shape>
    </w:pict>
  </w:numPicBullet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66F1185"/>
    <w:multiLevelType w:val="multilevel"/>
    <w:tmpl w:val="89B801F6"/>
    <w:numStyleLink w:val="Bullets"/>
  </w:abstractNum>
  <w:abstractNum w:abstractNumId="4" w15:restartNumberingAfterBreak="0">
    <w:nsid w:val="3FA732CA"/>
    <w:multiLevelType w:val="hybridMultilevel"/>
    <w:tmpl w:val="6A3E669E"/>
    <w:lvl w:ilvl="0" w:tplc="561E4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A4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EA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023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A2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963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727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89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08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8B73D84"/>
    <w:multiLevelType w:val="multilevel"/>
    <w:tmpl w:val="50041352"/>
    <w:numStyleLink w:val="ListHeadings"/>
  </w:abstractNum>
  <w:abstractNum w:abstractNumId="6" w15:restartNumberingAfterBreak="0">
    <w:nsid w:val="596A0C8C"/>
    <w:multiLevelType w:val="multilevel"/>
    <w:tmpl w:val="97DAEA0E"/>
    <w:numStyleLink w:val="Numbering"/>
  </w:abstractNum>
  <w:abstractNum w:abstractNumId="7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1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936211243">
    <w:abstractNumId w:val="7"/>
  </w:num>
  <w:num w:numId="2" w16cid:durableId="149248814">
    <w:abstractNumId w:val="1"/>
  </w:num>
  <w:num w:numId="3" w16cid:durableId="790706846">
    <w:abstractNumId w:val="0"/>
  </w:num>
  <w:num w:numId="4" w16cid:durableId="1956476812">
    <w:abstractNumId w:val="6"/>
  </w:num>
  <w:num w:numId="5" w16cid:durableId="1045058646">
    <w:abstractNumId w:val="5"/>
  </w:num>
  <w:num w:numId="6" w16cid:durableId="1795367648">
    <w:abstractNumId w:val="2"/>
  </w:num>
  <w:num w:numId="7" w16cid:durableId="90859368">
    <w:abstractNumId w:val="3"/>
  </w:num>
  <w:num w:numId="8" w16cid:durableId="670762941">
    <w:abstractNumId w:val="4"/>
  </w:num>
  <w:num w:numId="9" w16cid:durableId="1411804779">
    <w:abstractNumId w:val="3"/>
  </w:num>
  <w:num w:numId="10" w16cid:durableId="4753414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E18"/>
    <w:rsid w:val="00003F3C"/>
    <w:rsid w:val="00005E12"/>
    <w:rsid w:val="00015E3F"/>
    <w:rsid w:val="0002078B"/>
    <w:rsid w:val="0002781F"/>
    <w:rsid w:val="000300AF"/>
    <w:rsid w:val="00031BCE"/>
    <w:rsid w:val="00050B19"/>
    <w:rsid w:val="00053656"/>
    <w:rsid w:val="000546DE"/>
    <w:rsid w:val="0005757A"/>
    <w:rsid w:val="00060391"/>
    <w:rsid w:val="000724AE"/>
    <w:rsid w:val="0008037D"/>
    <w:rsid w:val="00082756"/>
    <w:rsid w:val="00082942"/>
    <w:rsid w:val="00086866"/>
    <w:rsid w:val="00086C6C"/>
    <w:rsid w:val="000970DA"/>
    <w:rsid w:val="000A2280"/>
    <w:rsid w:val="000A4C06"/>
    <w:rsid w:val="000A6CED"/>
    <w:rsid w:val="000B1D42"/>
    <w:rsid w:val="000B1FC9"/>
    <w:rsid w:val="000B497F"/>
    <w:rsid w:val="000B5B7E"/>
    <w:rsid w:val="000B78FC"/>
    <w:rsid w:val="000C2E09"/>
    <w:rsid w:val="000D5D52"/>
    <w:rsid w:val="000D75F3"/>
    <w:rsid w:val="000E562A"/>
    <w:rsid w:val="000F56FE"/>
    <w:rsid w:val="000F6C5E"/>
    <w:rsid w:val="00100110"/>
    <w:rsid w:val="00112E8F"/>
    <w:rsid w:val="001176B7"/>
    <w:rsid w:val="001268BC"/>
    <w:rsid w:val="001370E1"/>
    <w:rsid w:val="00144C19"/>
    <w:rsid w:val="001454D6"/>
    <w:rsid w:val="00145766"/>
    <w:rsid w:val="001457AA"/>
    <w:rsid w:val="00146A04"/>
    <w:rsid w:val="0015000D"/>
    <w:rsid w:val="001645EF"/>
    <w:rsid w:val="00167955"/>
    <w:rsid w:val="00173608"/>
    <w:rsid w:val="001808EC"/>
    <w:rsid w:val="0018677B"/>
    <w:rsid w:val="0019621F"/>
    <w:rsid w:val="001A0D77"/>
    <w:rsid w:val="001B0138"/>
    <w:rsid w:val="001B0704"/>
    <w:rsid w:val="001B091F"/>
    <w:rsid w:val="001B5487"/>
    <w:rsid w:val="001B7665"/>
    <w:rsid w:val="001C2174"/>
    <w:rsid w:val="001C2517"/>
    <w:rsid w:val="001C3468"/>
    <w:rsid w:val="001C4E22"/>
    <w:rsid w:val="001C5301"/>
    <w:rsid w:val="001C7835"/>
    <w:rsid w:val="001D02A6"/>
    <w:rsid w:val="001D04F3"/>
    <w:rsid w:val="001E0CAA"/>
    <w:rsid w:val="001E3B01"/>
    <w:rsid w:val="001E48F2"/>
    <w:rsid w:val="001F13C1"/>
    <w:rsid w:val="001F446D"/>
    <w:rsid w:val="00200E24"/>
    <w:rsid w:val="00201C0F"/>
    <w:rsid w:val="00202920"/>
    <w:rsid w:val="00207876"/>
    <w:rsid w:val="00213806"/>
    <w:rsid w:val="00221AB7"/>
    <w:rsid w:val="002313FF"/>
    <w:rsid w:val="00232640"/>
    <w:rsid w:val="0024518C"/>
    <w:rsid w:val="00246435"/>
    <w:rsid w:val="00246BCF"/>
    <w:rsid w:val="00260C2A"/>
    <w:rsid w:val="00270834"/>
    <w:rsid w:val="00274E7E"/>
    <w:rsid w:val="002814E6"/>
    <w:rsid w:val="00281AEF"/>
    <w:rsid w:val="002828B9"/>
    <w:rsid w:val="00282D5E"/>
    <w:rsid w:val="00286AB1"/>
    <w:rsid w:val="0029300B"/>
    <w:rsid w:val="0029383E"/>
    <w:rsid w:val="00297DDA"/>
    <w:rsid w:val="002A04F6"/>
    <w:rsid w:val="002A306F"/>
    <w:rsid w:val="002A5725"/>
    <w:rsid w:val="002A7406"/>
    <w:rsid w:val="002A7B9C"/>
    <w:rsid w:val="002B12EF"/>
    <w:rsid w:val="002C1257"/>
    <w:rsid w:val="002C33B8"/>
    <w:rsid w:val="002C4498"/>
    <w:rsid w:val="002C7A41"/>
    <w:rsid w:val="002E27C2"/>
    <w:rsid w:val="002E2C84"/>
    <w:rsid w:val="002E790F"/>
    <w:rsid w:val="002F2375"/>
    <w:rsid w:val="00303C6C"/>
    <w:rsid w:val="00305171"/>
    <w:rsid w:val="00306999"/>
    <w:rsid w:val="00311A8C"/>
    <w:rsid w:val="00313E32"/>
    <w:rsid w:val="003266B8"/>
    <w:rsid w:val="003355C7"/>
    <w:rsid w:val="00335BAC"/>
    <w:rsid w:val="00342A8C"/>
    <w:rsid w:val="00343B40"/>
    <w:rsid w:val="0034680A"/>
    <w:rsid w:val="00350F97"/>
    <w:rsid w:val="003566F2"/>
    <w:rsid w:val="003610C2"/>
    <w:rsid w:val="00363FF8"/>
    <w:rsid w:val="00371482"/>
    <w:rsid w:val="00377014"/>
    <w:rsid w:val="0037721D"/>
    <w:rsid w:val="0038102A"/>
    <w:rsid w:val="00383E26"/>
    <w:rsid w:val="0039360D"/>
    <w:rsid w:val="00397AB4"/>
    <w:rsid w:val="003B3A85"/>
    <w:rsid w:val="003B3C31"/>
    <w:rsid w:val="003D029F"/>
    <w:rsid w:val="003D0A08"/>
    <w:rsid w:val="003D23A3"/>
    <w:rsid w:val="003D5856"/>
    <w:rsid w:val="003D6C1B"/>
    <w:rsid w:val="003E0AF5"/>
    <w:rsid w:val="003E3E44"/>
    <w:rsid w:val="003E5801"/>
    <w:rsid w:val="00404E4F"/>
    <w:rsid w:val="004059B9"/>
    <w:rsid w:val="00414E7D"/>
    <w:rsid w:val="00415A72"/>
    <w:rsid w:val="0042339A"/>
    <w:rsid w:val="0042508F"/>
    <w:rsid w:val="00434389"/>
    <w:rsid w:val="00434776"/>
    <w:rsid w:val="00440D83"/>
    <w:rsid w:val="00445B64"/>
    <w:rsid w:val="00446D0E"/>
    <w:rsid w:val="00447550"/>
    <w:rsid w:val="004571B1"/>
    <w:rsid w:val="0046185A"/>
    <w:rsid w:val="00461CFA"/>
    <w:rsid w:val="004635FD"/>
    <w:rsid w:val="00466AB3"/>
    <w:rsid w:val="004671D6"/>
    <w:rsid w:val="00474689"/>
    <w:rsid w:val="00493588"/>
    <w:rsid w:val="0049750B"/>
    <w:rsid w:val="00497FF9"/>
    <w:rsid w:val="004A03D4"/>
    <w:rsid w:val="004A044F"/>
    <w:rsid w:val="004A4E32"/>
    <w:rsid w:val="004A5B11"/>
    <w:rsid w:val="004A763C"/>
    <w:rsid w:val="004B1B8E"/>
    <w:rsid w:val="004B609E"/>
    <w:rsid w:val="004C0765"/>
    <w:rsid w:val="004C20B1"/>
    <w:rsid w:val="004C6ED5"/>
    <w:rsid w:val="004D07D7"/>
    <w:rsid w:val="004D361E"/>
    <w:rsid w:val="004E0833"/>
    <w:rsid w:val="004E28C6"/>
    <w:rsid w:val="004E7222"/>
    <w:rsid w:val="004E7268"/>
    <w:rsid w:val="004F1080"/>
    <w:rsid w:val="004F138F"/>
    <w:rsid w:val="004F677A"/>
    <w:rsid w:val="00501B9E"/>
    <w:rsid w:val="005063C8"/>
    <w:rsid w:val="0050670B"/>
    <w:rsid w:val="00511DBC"/>
    <w:rsid w:val="005141E8"/>
    <w:rsid w:val="0052253B"/>
    <w:rsid w:val="00523714"/>
    <w:rsid w:val="005406B5"/>
    <w:rsid w:val="00546539"/>
    <w:rsid w:val="00550C99"/>
    <w:rsid w:val="005512A3"/>
    <w:rsid w:val="00553413"/>
    <w:rsid w:val="00553A50"/>
    <w:rsid w:val="00555895"/>
    <w:rsid w:val="00562C0D"/>
    <w:rsid w:val="005762D5"/>
    <w:rsid w:val="00582B2B"/>
    <w:rsid w:val="0058369E"/>
    <w:rsid w:val="00593314"/>
    <w:rsid w:val="00594496"/>
    <w:rsid w:val="00594855"/>
    <w:rsid w:val="00596CFA"/>
    <w:rsid w:val="005A26C1"/>
    <w:rsid w:val="005B3266"/>
    <w:rsid w:val="005C136E"/>
    <w:rsid w:val="005C6618"/>
    <w:rsid w:val="005D0E18"/>
    <w:rsid w:val="005D2273"/>
    <w:rsid w:val="005D35A0"/>
    <w:rsid w:val="005E2D46"/>
    <w:rsid w:val="005E5879"/>
    <w:rsid w:val="005F1FB9"/>
    <w:rsid w:val="005F5E28"/>
    <w:rsid w:val="006036E1"/>
    <w:rsid w:val="00603FD5"/>
    <w:rsid w:val="00605048"/>
    <w:rsid w:val="006150D9"/>
    <w:rsid w:val="00616DC8"/>
    <w:rsid w:val="00626594"/>
    <w:rsid w:val="006528C6"/>
    <w:rsid w:val="00653080"/>
    <w:rsid w:val="00660C78"/>
    <w:rsid w:val="00661987"/>
    <w:rsid w:val="006676F4"/>
    <w:rsid w:val="00673B83"/>
    <w:rsid w:val="006755D3"/>
    <w:rsid w:val="00675E76"/>
    <w:rsid w:val="00680384"/>
    <w:rsid w:val="00681976"/>
    <w:rsid w:val="006824D1"/>
    <w:rsid w:val="0068724F"/>
    <w:rsid w:val="00696A10"/>
    <w:rsid w:val="006A1D16"/>
    <w:rsid w:val="006A1DEF"/>
    <w:rsid w:val="006A4D83"/>
    <w:rsid w:val="006B33EE"/>
    <w:rsid w:val="006B3516"/>
    <w:rsid w:val="006B7B17"/>
    <w:rsid w:val="006C02B6"/>
    <w:rsid w:val="006C4AF4"/>
    <w:rsid w:val="006C5E2F"/>
    <w:rsid w:val="006D3F2F"/>
    <w:rsid w:val="006D56AB"/>
    <w:rsid w:val="006D5D76"/>
    <w:rsid w:val="006E0AF4"/>
    <w:rsid w:val="006E3536"/>
    <w:rsid w:val="006E529C"/>
    <w:rsid w:val="006F774A"/>
    <w:rsid w:val="0070191E"/>
    <w:rsid w:val="007068F1"/>
    <w:rsid w:val="00714488"/>
    <w:rsid w:val="00724811"/>
    <w:rsid w:val="00726AFA"/>
    <w:rsid w:val="00734D1B"/>
    <w:rsid w:val="00741EFD"/>
    <w:rsid w:val="0075321E"/>
    <w:rsid w:val="00753A64"/>
    <w:rsid w:val="00760AA0"/>
    <w:rsid w:val="00773CFB"/>
    <w:rsid w:val="0077753A"/>
    <w:rsid w:val="007841DC"/>
    <w:rsid w:val="007848A3"/>
    <w:rsid w:val="00785750"/>
    <w:rsid w:val="00793284"/>
    <w:rsid w:val="00793B0A"/>
    <w:rsid w:val="00796466"/>
    <w:rsid w:val="007A0363"/>
    <w:rsid w:val="007A1883"/>
    <w:rsid w:val="007B0810"/>
    <w:rsid w:val="007B3B71"/>
    <w:rsid w:val="007C1B07"/>
    <w:rsid w:val="007C7236"/>
    <w:rsid w:val="007C76EF"/>
    <w:rsid w:val="007D14BD"/>
    <w:rsid w:val="007D2301"/>
    <w:rsid w:val="007D2606"/>
    <w:rsid w:val="007D763D"/>
    <w:rsid w:val="007F7150"/>
    <w:rsid w:val="00804D3F"/>
    <w:rsid w:val="00807850"/>
    <w:rsid w:val="00807AF3"/>
    <w:rsid w:val="008136F4"/>
    <w:rsid w:val="00813E1A"/>
    <w:rsid w:val="0081519E"/>
    <w:rsid w:val="008151AC"/>
    <w:rsid w:val="0081533C"/>
    <w:rsid w:val="00815F55"/>
    <w:rsid w:val="00817DB9"/>
    <w:rsid w:val="008303AF"/>
    <w:rsid w:val="0083675D"/>
    <w:rsid w:val="00841C5F"/>
    <w:rsid w:val="00842E21"/>
    <w:rsid w:val="0084317C"/>
    <w:rsid w:val="00844474"/>
    <w:rsid w:val="0085439B"/>
    <w:rsid w:val="00855901"/>
    <w:rsid w:val="00857936"/>
    <w:rsid w:val="00862970"/>
    <w:rsid w:val="00863363"/>
    <w:rsid w:val="0086373D"/>
    <w:rsid w:val="0086435A"/>
    <w:rsid w:val="00875E37"/>
    <w:rsid w:val="00886122"/>
    <w:rsid w:val="00886461"/>
    <w:rsid w:val="008A5E84"/>
    <w:rsid w:val="008A7B87"/>
    <w:rsid w:val="008B05C3"/>
    <w:rsid w:val="008B4965"/>
    <w:rsid w:val="008B7265"/>
    <w:rsid w:val="008C3E43"/>
    <w:rsid w:val="008C545B"/>
    <w:rsid w:val="008D1ABD"/>
    <w:rsid w:val="008D3D88"/>
    <w:rsid w:val="008E1557"/>
    <w:rsid w:val="008E674F"/>
    <w:rsid w:val="008F5D5B"/>
    <w:rsid w:val="0090137A"/>
    <w:rsid w:val="00901C14"/>
    <w:rsid w:val="00907B55"/>
    <w:rsid w:val="009134AE"/>
    <w:rsid w:val="009215CD"/>
    <w:rsid w:val="00923434"/>
    <w:rsid w:val="00926592"/>
    <w:rsid w:val="009272CA"/>
    <w:rsid w:val="00932511"/>
    <w:rsid w:val="00933921"/>
    <w:rsid w:val="00936068"/>
    <w:rsid w:val="009419E9"/>
    <w:rsid w:val="00942B67"/>
    <w:rsid w:val="00943AA4"/>
    <w:rsid w:val="00944F22"/>
    <w:rsid w:val="009517CC"/>
    <w:rsid w:val="00953CFF"/>
    <w:rsid w:val="009609D7"/>
    <w:rsid w:val="009615D4"/>
    <w:rsid w:val="00974677"/>
    <w:rsid w:val="009764EA"/>
    <w:rsid w:val="00981B76"/>
    <w:rsid w:val="00982AC4"/>
    <w:rsid w:val="009863BD"/>
    <w:rsid w:val="00991A8A"/>
    <w:rsid w:val="00994FB0"/>
    <w:rsid w:val="00996672"/>
    <w:rsid w:val="00997F8D"/>
    <w:rsid w:val="009A2F17"/>
    <w:rsid w:val="009A4908"/>
    <w:rsid w:val="009C59E7"/>
    <w:rsid w:val="009C7425"/>
    <w:rsid w:val="009D24F5"/>
    <w:rsid w:val="009D4E88"/>
    <w:rsid w:val="009F56FA"/>
    <w:rsid w:val="009F59F4"/>
    <w:rsid w:val="00A03DA7"/>
    <w:rsid w:val="00A12778"/>
    <w:rsid w:val="00A12862"/>
    <w:rsid w:val="00A13664"/>
    <w:rsid w:val="00A139E4"/>
    <w:rsid w:val="00A24EF4"/>
    <w:rsid w:val="00A27987"/>
    <w:rsid w:val="00A36B09"/>
    <w:rsid w:val="00A4021F"/>
    <w:rsid w:val="00A4607C"/>
    <w:rsid w:val="00A53068"/>
    <w:rsid w:val="00A53B95"/>
    <w:rsid w:val="00A6156B"/>
    <w:rsid w:val="00A62113"/>
    <w:rsid w:val="00A63585"/>
    <w:rsid w:val="00A67E42"/>
    <w:rsid w:val="00A71B8B"/>
    <w:rsid w:val="00A84124"/>
    <w:rsid w:val="00A90151"/>
    <w:rsid w:val="00A90FCE"/>
    <w:rsid w:val="00A9359B"/>
    <w:rsid w:val="00AA163B"/>
    <w:rsid w:val="00AA68D0"/>
    <w:rsid w:val="00AB0447"/>
    <w:rsid w:val="00AB4B33"/>
    <w:rsid w:val="00AB71CF"/>
    <w:rsid w:val="00AD47AE"/>
    <w:rsid w:val="00AE2B33"/>
    <w:rsid w:val="00B01C4E"/>
    <w:rsid w:val="00B1118E"/>
    <w:rsid w:val="00B12F8E"/>
    <w:rsid w:val="00B1343D"/>
    <w:rsid w:val="00B13DF5"/>
    <w:rsid w:val="00B14FDA"/>
    <w:rsid w:val="00B207E3"/>
    <w:rsid w:val="00B23603"/>
    <w:rsid w:val="00B253FF"/>
    <w:rsid w:val="00B32D6C"/>
    <w:rsid w:val="00B3749D"/>
    <w:rsid w:val="00B44F9B"/>
    <w:rsid w:val="00B46750"/>
    <w:rsid w:val="00B61304"/>
    <w:rsid w:val="00B626D8"/>
    <w:rsid w:val="00B65DAA"/>
    <w:rsid w:val="00B66B2F"/>
    <w:rsid w:val="00B67E9C"/>
    <w:rsid w:val="00B704AB"/>
    <w:rsid w:val="00B74F7F"/>
    <w:rsid w:val="00B75B08"/>
    <w:rsid w:val="00B85BDF"/>
    <w:rsid w:val="00B87859"/>
    <w:rsid w:val="00B91D47"/>
    <w:rsid w:val="00B955E5"/>
    <w:rsid w:val="00BA3CB8"/>
    <w:rsid w:val="00BA6D42"/>
    <w:rsid w:val="00BA7623"/>
    <w:rsid w:val="00BB1DB9"/>
    <w:rsid w:val="00BB2CBC"/>
    <w:rsid w:val="00BB3B38"/>
    <w:rsid w:val="00BB4636"/>
    <w:rsid w:val="00BC08CC"/>
    <w:rsid w:val="00BC506E"/>
    <w:rsid w:val="00BD470C"/>
    <w:rsid w:val="00BE2420"/>
    <w:rsid w:val="00BE568E"/>
    <w:rsid w:val="00BF2B9F"/>
    <w:rsid w:val="00BF68C8"/>
    <w:rsid w:val="00BF77BF"/>
    <w:rsid w:val="00C015AF"/>
    <w:rsid w:val="00C01E68"/>
    <w:rsid w:val="00C07B1F"/>
    <w:rsid w:val="00C11924"/>
    <w:rsid w:val="00C12ABF"/>
    <w:rsid w:val="00C12BB6"/>
    <w:rsid w:val="00C13FF8"/>
    <w:rsid w:val="00C14322"/>
    <w:rsid w:val="00C15199"/>
    <w:rsid w:val="00C15C94"/>
    <w:rsid w:val="00C26500"/>
    <w:rsid w:val="00C326F9"/>
    <w:rsid w:val="00C34E3D"/>
    <w:rsid w:val="00C37A29"/>
    <w:rsid w:val="00C50253"/>
    <w:rsid w:val="00C53379"/>
    <w:rsid w:val="00C61DE1"/>
    <w:rsid w:val="00C70EFC"/>
    <w:rsid w:val="00C75BFB"/>
    <w:rsid w:val="00C76553"/>
    <w:rsid w:val="00C85830"/>
    <w:rsid w:val="00C86234"/>
    <w:rsid w:val="00C92334"/>
    <w:rsid w:val="00C932F3"/>
    <w:rsid w:val="00CA1B6C"/>
    <w:rsid w:val="00CA6985"/>
    <w:rsid w:val="00CD269F"/>
    <w:rsid w:val="00CD3ABF"/>
    <w:rsid w:val="00CD5E8A"/>
    <w:rsid w:val="00CD61EB"/>
    <w:rsid w:val="00CD646C"/>
    <w:rsid w:val="00CD789F"/>
    <w:rsid w:val="00CE0B1C"/>
    <w:rsid w:val="00CF02F0"/>
    <w:rsid w:val="00CF0839"/>
    <w:rsid w:val="00CF2672"/>
    <w:rsid w:val="00CF2857"/>
    <w:rsid w:val="00D02764"/>
    <w:rsid w:val="00D079B3"/>
    <w:rsid w:val="00D10F3D"/>
    <w:rsid w:val="00D141C7"/>
    <w:rsid w:val="00D16F74"/>
    <w:rsid w:val="00D269F9"/>
    <w:rsid w:val="00D32D8F"/>
    <w:rsid w:val="00D34ED6"/>
    <w:rsid w:val="00D3598D"/>
    <w:rsid w:val="00D36897"/>
    <w:rsid w:val="00D42A65"/>
    <w:rsid w:val="00D46594"/>
    <w:rsid w:val="00D50F5E"/>
    <w:rsid w:val="00D536C0"/>
    <w:rsid w:val="00D56CF5"/>
    <w:rsid w:val="00D601ED"/>
    <w:rsid w:val="00D60649"/>
    <w:rsid w:val="00D61E88"/>
    <w:rsid w:val="00D64F91"/>
    <w:rsid w:val="00D6574D"/>
    <w:rsid w:val="00D66DC3"/>
    <w:rsid w:val="00D726FF"/>
    <w:rsid w:val="00D7276E"/>
    <w:rsid w:val="00D75E04"/>
    <w:rsid w:val="00D75FE2"/>
    <w:rsid w:val="00D80812"/>
    <w:rsid w:val="00D8323A"/>
    <w:rsid w:val="00D83923"/>
    <w:rsid w:val="00D848CC"/>
    <w:rsid w:val="00D907ED"/>
    <w:rsid w:val="00D9419D"/>
    <w:rsid w:val="00DA0594"/>
    <w:rsid w:val="00DA280F"/>
    <w:rsid w:val="00DA6C45"/>
    <w:rsid w:val="00DB5F15"/>
    <w:rsid w:val="00DB6865"/>
    <w:rsid w:val="00DC01CE"/>
    <w:rsid w:val="00DC4F69"/>
    <w:rsid w:val="00DD58FD"/>
    <w:rsid w:val="00DE0652"/>
    <w:rsid w:val="00DE2289"/>
    <w:rsid w:val="00DE260C"/>
    <w:rsid w:val="00DE7B5B"/>
    <w:rsid w:val="00DF3BA9"/>
    <w:rsid w:val="00DF47B6"/>
    <w:rsid w:val="00DF4E3E"/>
    <w:rsid w:val="00E02D6D"/>
    <w:rsid w:val="00E0453D"/>
    <w:rsid w:val="00E05FA6"/>
    <w:rsid w:val="00E0690A"/>
    <w:rsid w:val="00E140CA"/>
    <w:rsid w:val="00E14126"/>
    <w:rsid w:val="00E166B3"/>
    <w:rsid w:val="00E20A76"/>
    <w:rsid w:val="00E25474"/>
    <w:rsid w:val="00E32F93"/>
    <w:rsid w:val="00E3477F"/>
    <w:rsid w:val="00E4050B"/>
    <w:rsid w:val="00E40CB6"/>
    <w:rsid w:val="00E42C48"/>
    <w:rsid w:val="00E453D2"/>
    <w:rsid w:val="00E462CC"/>
    <w:rsid w:val="00E46E0E"/>
    <w:rsid w:val="00E51F0D"/>
    <w:rsid w:val="00E54B2B"/>
    <w:rsid w:val="00E56C2D"/>
    <w:rsid w:val="00E578A4"/>
    <w:rsid w:val="00E604DD"/>
    <w:rsid w:val="00E65E7D"/>
    <w:rsid w:val="00E704DB"/>
    <w:rsid w:val="00E73DFA"/>
    <w:rsid w:val="00E831B9"/>
    <w:rsid w:val="00E8493C"/>
    <w:rsid w:val="00EA1943"/>
    <w:rsid w:val="00EB13D9"/>
    <w:rsid w:val="00EB5085"/>
    <w:rsid w:val="00EC54C8"/>
    <w:rsid w:val="00EC57C6"/>
    <w:rsid w:val="00EC62BF"/>
    <w:rsid w:val="00EE095F"/>
    <w:rsid w:val="00EE1B76"/>
    <w:rsid w:val="00EE334E"/>
    <w:rsid w:val="00EE36A6"/>
    <w:rsid w:val="00EE6F14"/>
    <w:rsid w:val="00EF194E"/>
    <w:rsid w:val="00EF3F23"/>
    <w:rsid w:val="00EF3FB1"/>
    <w:rsid w:val="00F13D3A"/>
    <w:rsid w:val="00F162D4"/>
    <w:rsid w:val="00F37486"/>
    <w:rsid w:val="00F4010B"/>
    <w:rsid w:val="00F41556"/>
    <w:rsid w:val="00F4702C"/>
    <w:rsid w:val="00F505B8"/>
    <w:rsid w:val="00F620BD"/>
    <w:rsid w:val="00F632C2"/>
    <w:rsid w:val="00F634F6"/>
    <w:rsid w:val="00F650AF"/>
    <w:rsid w:val="00F73659"/>
    <w:rsid w:val="00F83DD7"/>
    <w:rsid w:val="00F8492C"/>
    <w:rsid w:val="00F87B07"/>
    <w:rsid w:val="00F94880"/>
    <w:rsid w:val="00FB6415"/>
    <w:rsid w:val="00FC2D8B"/>
    <w:rsid w:val="00FC44F8"/>
    <w:rsid w:val="00FC4824"/>
    <w:rsid w:val="00FD3306"/>
    <w:rsid w:val="00FD4993"/>
    <w:rsid w:val="00FD5BF1"/>
    <w:rsid w:val="00FE57D8"/>
    <w:rsid w:val="00FF0196"/>
    <w:rsid w:val="00F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753F9E"/>
  <w15:chartTrackingRefBased/>
  <w15:docId w15:val="{CFFA6EDD-5E83-414C-BEC6-30C22D11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80F"/>
    <w:pPr>
      <w:spacing w:before="60" w:after="60" w:line="288" w:lineRule="auto"/>
    </w:pPr>
    <w:rPr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80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A1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A10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6A10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7848A3"/>
    <w:pPr>
      <w:numPr>
        <w:numId w:val="7"/>
      </w:numPr>
      <w:spacing w:before="80" w:after="80"/>
    </w:pPr>
  </w:style>
  <w:style w:type="paragraph" w:styleId="ListBullet2">
    <w:name w:val="List Bullet 2"/>
    <w:basedOn w:val="Normal"/>
    <w:autoRedefine/>
    <w:uiPriority w:val="99"/>
    <w:unhideWhenUsed/>
    <w:qFormat/>
    <w:rsid w:val="00EE1B76"/>
    <w:pPr>
      <w:numPr>
        <w:ilvl w:val="1"/>
        <w:numId w:val="7"/>
      </w:numPr>
      <w:spacing w:before="80" w:after="80"/>
      <w:ind w:left="851" w:hanging="397"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4"/>
      </w:numPr>
      <w:contextualSpacing/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280F"/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96A10"/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7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96A10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96A10"/>
    <w:rPr>
      <w:rFonts w:asciiTheme="majorHAnsi" w:eastAsiaTheme="majorEastAsia" w:hAnsiTheme="majorHAnsi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rsid w:val="00D907ED"/>
    <w:pPr>
      <w:framePr w:w="4536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7ED"/>
    <w:rPr>
      <w:rFonts w:asciiTheme="majorHAnsi" w:eastAsiaTheme="majorEastAsia" w:hAnsiTheme="majorHAnsi" w:cstheme="majorBidi"/>
      <w:caps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pPr>
      <w:spacing w:after="240"/>
    </w:pPr>
    <w:rPr>
      <w:i/>
      <w:iCs/>
      <w:color w:val="000000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2C33B8"/>
    <w:pPr>
      <w:jc w:val="center"/>
    </w:pPr>
    <w:rPr>
      <w:b/>
      <w:color w:val="000000" w:themeColor="text1"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497FF9"/>
    <w:pPr>
      <w:framePr w:w="11907" w:h="1134" w:wrap="around" w:vAnchor="page" w:hAnchor="page" w:yAlign="bottom" w:anchorLock="1"/>
      <w:spacing w:before="0" w:after="0" w:line="216" w:lineRule="auto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660C78"/>
    <w:pPr>
      <w:spacing w:before="480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626594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6676F4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</w:style>
  <w:style w:type="table" w:customStyle="1" w:styleId="TASTafeTableStyle2">
    <w:name w:val="TASTafe Table Style 2"/>
    <w:basedOn w:val="TableNormal"/>
    <w:uiPriority w:val="99"/>
    <w:rsid w:val="00B61304"/>
    <w:tblPr>
      <w:tblStyleRowBandSize w:val="1"/>
    </w:tblPr>
    <w:tcPr>
      <w:shd w:val="clear" w:color="auto" w:fill="B5440B"/>
    </w:tcPr>
    <w:tblStylePr w:type="firstRow">
      <w:rPr>
        <w:b w:val="0"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 w:themeFill="accent6" w:themeFillTint="66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274E7E"/>
    <w:pPr>
      <w:framePr w:wrap="around" w:xAlign="center" w:yAlign="center"/>
      <w:ind w:left="567"/>
    </w:pPr>
    <w:rPr>
      <w:color w:val="2E2E2F"/>
    </w:rPr>
  </w:style>
  <w:style w:type="paragraph" w:customStyle="1" w:styleId="Subtitle3">
    <w:name w:val="Subtitle 3"/>
    <w:basedOn w:val="Subtitle2"/>
    <w:rsid w:val="00274E7E"/>
    <w:pPr>
      <w:framePr w:wrap="around" w:xAlign="center" w:yAlign="center"/>
      <w:ind w:left="567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Fullpage">
    <w:name w:val="Full page"/>
    <w:basedOn w:val="Normal"/>
    <w:link w:val="FullpageChar"/>
    <w:rsid w:val="005B3266"/>
    <w:pPr>
      <w:framePr w:w="11907" w:wrap="around" w:vAnchor="page" w:hAnchor="page" w:yAlign="top" w:anchorLock="1"/>
    </w:pPr>
  </w:style>
  <w:style w:type="character" w:customStyle="1" w:styleId="FullpageChar">
    <w:name w:val="Full page Char"/>
    <w:basedOn w:val="DefaultParagraphFont"/>
    <w:link w:val="Fullpage"/>
    <w:rsid w:val="005B3266"/>
    <w:rPr>
      <w:spacing w:val="4"/>
      <w:sz w:val="24"/>
    </w:rPr>
  </w:style>
  <w:style w:type="paragraph" w:styleId="NormalWeb">
    <w:name w:val="Normal (Web)"/>
    <w:basedOn w:val="Normal"/>
    <w:uiPriority w:val="99"/>
    <w:semiHidden/>
    <w:unhideWhenUsed/>
    <w:rsid w:val="0037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Cs w:val="24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8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thetopbestgeneralcontractorssite.wordpress.com/2018/05/31/factors-to-consider-when-choosing-the-best-general-contractor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dbaldwin\Downloads\TasTAFE%20Report%20Template%20-%20cover%20option%202%20(1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f1e7c8-bc2b-44bb-bcd1-95e8bc680194" xsi:nil="true"/>
    <lcf76f155ced4ddcb4097134ff3c332f xmlns="5883bbdf-3da4-4b78-83f9-9715b5b0d7e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30F53C72E184288CBF255BA92DD18" ma:contentTypeVersion="43" ma:contentTypeDescription="Create a new document." ma:contentTypeScope="" ma:versionID="3fff973d0cbde8d24f5d13f89d32d2fd">
  <xsd:schema xmlns:xsd="http://www.w3.org/2001/XMLSchema" xmlns:xs="http://www.w3.org/2001/XMLSchema" xmlns:p="http://schemas.microsoft.com/office/2006/metadata/properties" xmlns:ns2="d76b4ba1-36bf-4454-9e46-68d02a597c55" xmlns:ns3="6743b8e3-c1eb-48ac-9db3-c877662eafda" xmlns:ns4="5883bbdf-3da4-4b78-83f9-9715b5b0d7ed" xmlns:ns5="23f1e7c8-bc2b-44bb-bcd1-95e8bc680194" targetNamespace="http://schemas.microsoft.com/office/2006/metadata/properties" ma:root="true" ma:fieldsID="f8a4dcc2e106a18f8aa0aaffaf7e7b93" ns2:_="" ns3:_="" ns4:_="" ns5:_="">
    <xsd:import namespace="d76b4ba1-36bf-4454-9e46-68d02a597c55"/>
    <xsd:import namespace="6743b8e3-c1eb-48ac-9db3-c877662eafda"/>
    <xsd:import namespace="5883bbdf-3da4-4b78-83f9-9715b5b0d7ed"/>
    <xsd:import namespace="23f1e7c8-bc2b-44bb-bcd1-95e8bc6801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4:lcf76f155ced4ddcb4097134ff3c332f" minOccurs="0"/>
                <xsd:element ref="ns2:MediaServiceOCR" minOccurs="0"/>
                <xsd:element ref="ns2:MediaServiceLocation" minOccurs="0"/>
                <xsd:element ref="ns4:MediaServiceBillingMetadata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b4ba1-36bf-4454-9e46-68d02a597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3b8e3-c1eb-48ac-9db3-c877662ea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bbdf-3da4-4b78-83f9-9715b5b0d7e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5237b9b-0dda-47e1-a316-aa28ff2e41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1e7c8-bc2b-44bb-bcd1-95e8bc68019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726d3a-0988-4da0-95c8-42e0d8928e37}" ma:internalName="TaxCatchAll" ma:showField="CatchAllData" ma:web="23f1e7c8-bc2b-44bb-bcd1-95e8bc680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F4737B-59CC-4312-A327-932281499C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EDFBD3-8C05-4093-8081-4D5410C70180}">
  <ds:schemaRefs>
    <ds:schemaRef ds:uri="http://schemas.microsoft.com/office/2006/metadata/properties"/>
    <ds:schemaRef ds:uri="http://schemas.microsoft.com/office/infopath/2007/PartnerControls"/>
    <ds:schemaRef ds:uri="23f1e7c8-bc2b-44bb-bcd1-95e8bc680194"/>
    <ds:schemaRef ds:uri="5883bbdf-3da4-4b78-83f9-9715b5b0d7ed"/>
  </ds:schemaRefs>
</ds:datastoreItem>
</file>

<file path=customXml/itemProps4.xml><?xml version="1.0" encoding="utf-8"?>
<ds:datastoreItem xmlns:ds="http://schemas.openxmlformats.org/officeDocument/2006/customXml" ds:itemID="{8ABAF6FC-978A-42EB-8C39-282E33456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b4ba1-36bf-4454-9e46-68d02a597c55"/>
    <ds:schemaRef ds:uri="6743b8e3-c1eb-48ac-9db3-c877662eafda"/>
    <ds:schemaRef ds:uri="5883bbdf-3da4-4b78-83f9-9715b5b0d7ed"/>
    <ds:schemaRef ds:uri="23f1e7c8-bc2b-44bb-bcd1-95e8bc680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19c87d2-2f02-4a62-bc57-beadd82b8558}" enabled="0" method="" siteId="{219c87d2-2f02-4a62-bc57-beadd82b855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TasTAFE Report Template - cover option 2 (1)</Template>
  <TotalTime>1</TotalTime>
  <Pages>4</Pages>
  <Words>406</Words>
  <Characters>2409</Characters>
  <Application>Microsoft Office Word</Application>
  <DocSecurity>0</DocSecurity>
  <Lines>73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>Subtitle</dc:subject>
  <dc:creator>Ingrid Baldwin</dc:creator>
  <cp:keywords/>
  <dc:description/>
  <cp:lastModifiedBy>Ingrid Baldwin</cp:lastModifiedBy>
  <cp:revision>3</cp:revision>
  <cp:lastPrinted>2026-03-04T22:38:00Z</cp:lastPrinted>
  <dcterms:created xsi:type="dcterms:W3CDTF">2026-03-04T22:38:00Z</dcterms:created>
  <dcterms:modified xsi:type="dcterms:W3CDTF">2026-03-04T22:38:00Z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a689086f-487f-4703-be2a-36f7f7cc4457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ContentTypeId">
    <vt:lpwstr>0x01010084930F53C72E184288CBF255BA92DD18</vt:lpwstr>
  </property>
</Properties>
</file>