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067E2DB1" w14:textId="26A7DFBC" w:rsidR="00D75FE2" w:rsidRDefault="00000000" w:rsidP="005D7BB1">
      <w:pPr>
        <w:pStyle w:val="MainTitleHeading"/>
        <w:framePr w:wrap="around"/>
      </w:pPr>
      <w:sdt>
        <w:sdtPr>
          <w:rPr>
            <w:b/>
            <w:bCs/>
          </w:rPr>
          <w:alias w:val="Title"/>
          <w:tag w:val=""/>
          <w:id w:val="1694955488"/>
          <w:placeholder>
            <w:docPart w:val="3E4A5AC94859474CA692DDC06FB595F9"/>
          </w:placeholder>
          <w:dataBinding w:prefixMappings="xmlns:ns0='http://purl.org/dc/elements/1.1/' xmlns:ns1='http://schemas.openxmlformats.org/package/2006/metadata/core-properties' " w:xpath="/ns1:coreProperties[1]/ns0:title[1]" w:storeItemID="{6C3C8BC8-F283-45AE-878A-BAB7291924A1}"/>
          <w:text/>
        </w:sdtPr>
        <w:sdtContent>
          <w:r w:rsidR="00D629C6" w:rsidRPr="00950B5A">
            <w:rPr>
              <w:b/>
              <w:bCs/>
            </w:rPr>
            <w:t>Student Course Participation and Progress Procedure</w:t>
          </w:r>
        </w:sdtContent>
      </w:sdt>
    </w:p>
    <w:p w14:paraId="1B78CD01" w14:textId="77777777" w:rsidR="00202330" w:rsidRDefault="00202330" w:rsidP="005D7BB1">
      <w:pPr>
        <w:pStyle w:val="Heading1"/>
      </w:pPr>
      <w:r w:rsidRPr="000067DB">
        <w:t>Audience</w:t>
      </w:r>
    </w:p>
    <w:p w14:paraId="004E11B7" w14:textId="4033BACB" w:rsidR="00843FE5" w:rsidRPr="00267DC5" w:rsidRDefault="00843FE5" w:rsidP="00843FE5">
      <w:pPr>
        <w:rPr>
          <w:color w:val="000000" w:themeColor="text1"/>
        </w:rPr>
      </w:pPr>
      <w:r w:rsidRPr="00267DC5">
        <w:rPr>
          <w:color w:val="000000" w:themeColor="text1"/>
        </w:rPr>
        <w:t xml:space="preserve">This </w:t>
      </w:r>
      <w:r>
        <w:rPr>
          <w:color w:val="000000" w:themeColor="text1"/>
        </w:rPr>
        <w:t>procedure</w:t>
      </w:r>
      <w:r w:rsidRPr="00267DC5">
        <w:rPr>
          <w:color w:val="000000" w:themeColor="text1"/>
        </w:rPr>
        <w:t xml:space="preserve"> applies to TasTAFE </w:t>
      </w:r>
      <w:r>
        <w:rPr>
          <w:color w:val="000000" w:themeColor="text1"/>
        </w:rPr>
        <w:t xml:space="preserve">teachers, Education Managers, Directors, </w:t>
      </w:r>
      <w:r w:rsidR="00285119">
        <w:rPr>
          <w:color w:val="000000" w:themeColor="text1"/>
        </w:rPr>
        <w:t>Heads of Centre</w:t>
      </w:r>
      <w:r>
        <w:rPr>
          <w:color w:val="000000" w:themeColor="text1"/>
        </w:rPr>
        <w:t>,</w:t>
      </w:r>
      <w:r w:rsidRPr="00267DC5">
        <w:rPr>
          <w:color w:val="000000" w:themeColor="text1"/>
        </w:rPr>
        <w:t xml:space="preserve"> and Student Support employees</w:t>
      </w:r>
      <w:r>
        <w:rPr>
          <w:color w:val="000000" w:themeColor="text1"/>
        </w:rPr>
        <w:t>,</w:t>
      </w:r>
      <w:r w:rsidRPr="00267DC5">
        <w:rPr>
          <w:color w:val="000000" w:themeColor="text1"/>
        </w:rPr>
        <w:t xml:space="preserve"> and </w:t>
      </w:r>
      <w:r>
        <w:rPr>
          <w:color w:val="000000" w:themeColor="text1"/>
        </w:rPr>
        <w:t>relates to s</w:t>
      </w:r>
      <w:r w:rsidRPr="00267DC5">
        <w:rPr>
          <w:color w:val="000000" w:themeColor="text1"/>
        </w:rPr>
        <w:t xml:space="preserve">tudents who are domestic enrolments. </w:t>
      </w:r>
    </w:p>
    <w:p w14:paraId="4E0A3E0C" w14:textId="77777777" w:rsidR="00843FE5" w:rsidRPr="002014A3" w:rsidRDefault="00843FE5" w:rsidP="00843FE5">
      <w:pPr>
        <w:spacing w:before="120"/>
        <w:rPr>
          <w:rFonts w:eastAsia="Times New Roman" w:cs="Times New Roman"/>
        </w:rPr>
      </w:pPr>
      <w:r w:rsidRPr="002014A3">
        <w:rPr>
          <w:rFonts w:eastAsia="Times New Roman" w:cs="Times New Roman"/>
        </w:rPr>
        <w:t xml:space="preserve">This </w:t>
      </w:r>
      <w:r>
        <w:rPr>
          <w:rFonts w:eastAsia="Times New Roman" w:cs="Times New Roman"/>
        </w:rPr>
        <w:t xml:space="preserve">procedure </w:t>
      </w:r>
      <w:r w:rsidRPr="002014A3">
        <w:rPr>
          <w:rFonts w:eastAsia="Times New Roman" w:cs="Times New Roman"/>
        </w:rPr>
        <w:t>does not apply to:</w:t>
      </w:r>
    </w:p>
    <w:p w14:paraId="31CA9862" w14:textId="2E5C80A7" w:rsidR="00843FE5" w:rsidRPr="002014A3" w:rsidRDefault="00D3418F" w:rsidP="00843FE5">
      <w:pPr>
        <w:pStyle w:val="ListBullet"/>
        <w:rPr>
          <w:b/>
          <w:bCs/>
        </w:rPr>
      </w:pPr>
      <w:r>
        <w:t>I</w:t>
      </w:r>
      <w:r w:rsidR="00843FE5" w:rsidRPr="002014A3">
        <w:t xml:space="preserve">nternational students (refer </w:t>
      </w:r>
      <w:r w:rsidR="00843FE5">
        <w:t xml:space="preserve">to </w:t>
      </w:r>
      <w:hyperlink r:id="rId11" w:history="1">
        <w:r w:rsidR="00843FE5" w:rsidRPr="00C23DCF">
          <w:rPr>
            <w:rStyle w:val="Hyperlink"/>
          </w:rPr>
          <w:t xml:space="preserve">International Student </w:t>
        </w:r>
        <w:r w:rsidR="00B7272A">
          <w:rPr>
            <w:rStyle w:val="Hyperlink"/>
          </w:rPr>
          <w:t xml:space="preserve">Course </w:t>
        </w:r>
        <w:r w:rsidR="001E09BA">
          <w:rPr>
            <w:rStyle w:val="Hyperlink"/>
          </w:rPr>
          <w:t>Participation</w:t>
        </w:r>
        <w:r w:rsidR="00843FE5" w:rsidRPr="00C23DCF">
          <w:rPr>
            <w:rStyle w:val="Hyperlink"/>
          </w:rPr>
          <w:t xml:space="preserve"> and Progress Policy</w:t>
        </w:r>
      </w:hyperlink>
      <w:r w:rsidR="00843FE5" w:rsidRPr="00267DC5">
        <w:t xml:space="preserve"> and </w:t>
      </w:r>
      <w:hyperlink r:id="rId12" w:history="1">
        <w:r w:rsidR="00EF65D3">
          <w:rPr>
            <w:rStyle w:val="Hyperlink"/>
          </w:rPr>
          <w:t>International Student</w:t>
        </w:r>
        <w:r w:rsidR="00B7272A">
          <w:rPr>
            <w:rStyle w:val="Hyperlink"/>
          </w:rPr>
          <w:t xml:space="preserve"> Course</w:t>
        </w:r>
        <w:r w:rsidR="00EF65D3">
          <w:rPr>
            <w:rStyle w:val="Hyperlink"/>
          </w:rPr>
          <w:t xml:space="preserve"> </w:t>
        </w:r>
        <w:r w:rsidR="001E09BA">
          <w:rPr>
            <w:rStyle w:val="Hyperlink"/>
          </w:rPr>
          <w:t>Participation</w:t>
        </w:r>
        <w:r w:rsidR="00EF65D3">
          <w:rPr>
            <w:rStyle w:val="Hyperlink"/>
          </w:rPr>
          <w:t xml:space="preserve"> and Progress Procedure</w:t>
        </w:r>
      </w:hyperlink>
      <w:r w:rsidR="00843FE5" w:rsidRPr="002014A3">
        <w:t xml:space="preserve">), </w:t>
      </w:r>
    </w:p>
    <w:p w14:paraId="4444B35B" w14:textId="2A32B990" w:rsidR="00843FE5" w:rsidRPr="002014A3" w:rsidRDefault="00D3418F" w:rsidP="00843FE5">
      <w:pPr>
        <w:pStyle w:val="ListBullet"/>
      </w:pPr>
      <w:r>
        <w:t>S</w:t>
      </w:r>
      <w:r w:rsidR="00843FE5" w:rsidRPr="002014A3">
        <w:t xml:space="preserve">tudents enrolled as part of Partnering Agreements </w:t>
      </w:r>
      <w:r w:rsidR="00843FE5">
        <w:t>or</w:t>
      </w:r>
      <w:r w:rsidR="00843FE5" w:rsidRPr="002014A3">
        <w:t xml:space="preserve"> Service Agreements for delivery to Government and non-Government colleges and High Schools</w:t>
      </w:r>
      <w:r w:rsidR="00843FE5">
        <w:t>,</w:t>
      </w:r>
    </w:p>
    <w:p w14:paraId="59B20D2E" w14:textId="1FCA6E5F" w:rsidR="00D629C6" w:rsidRPr="00D629C6" w:rsidRDefault="00843FE5" w:rsidP="00D629C6">
      <w:pPr>
        <w:pStyle w:val="ListBullet"/>
      </w:pPr>
      <w:r>
        <w:t xml:space="preserve">Apprentice/Trainees (refer to </w:t>
      </w:r>
      <w:hyperlink r:id="rId13" w:history="1">
        <w:r w:rsidR="00D158E0" w:rsidRPr="00D158E0">
          <w:rPr>
            <w:rStyle w:val="Hyperlink"/>
          </w:rPr>
          <w:t>Apprentice and Trainee Management Procedure</w:t>
        </w:r>
      </w:hyperlink>
      <w:r w:rsidRPr="00780416">
        <w:t>).</w:t>
      </w:r>
    </w:p>
    <w:p w14:paraId="630B4B9A" w14:textId="77777777" w:rsidR="00202330" w:rsidRDefault="00202330" w:rsidP="005D7BB1">
      <w:pPr>
        <w:pStyle w:val="Heading1"/>
      </w:pPr>
      <w:r w:rsidRPr="00592DB3">
        <w:t>Purpose</w:t>
      </w:r>
    </w:p>
    <w:p w14:paraId="75B7FE28" w14:textId="304D720F" w:rsidR="006654A0" w:rsidRPr="006654A0" w:rsidRDefault="006654A0" w:rsidP="006654A0">
      <w:pPr>
        <w:spacing w:after="240"/>
      </w:pPr>
      <w:r>
        <w:t xml:space="preserve">The purpose of this procedure is to outline TasTAFE’s expectations in relation to monitoring student participation and progress towards </w:t>
      </w:r>
      <w:r w:rsidR="00B47ACF">
        <w:t xml:space="preserve">satisfactory </w:t>
      </w:r>
      <w:r>
        <w:t>completion</w:t>
      </w:r>
      <w:r w:rsidR="0096564A">
        <w:t xml:space="preserve"> of unit/units of competency</w:t>
      </w:r>
      <w:r>
        <w:t xml:space="preserve">.  It also provides the appropriate </w:t>
      </w:r>
      <w:r w:rsidR="00186EB8">
        <w:t xml:space="preserve">support </w:t>
      </w:r>
      <w:r>
        <w:t xml:space="preserve">actions </w:t>
      </w:r>
      <w:r w:rsidR="009A2D18">
        <w:t xml:space="preserve">to </w:t>
      </w:r>
      <w:r>
        <w:t xml:space="preserve">be taken when </w:t>
      </w:r>
      <w:r w:rsidR="0096564A">
        <w:t xml:space="preserve">students are </w:t>
      </w:r>
      <w:r w:rsidR="00140B98">
        <w:t xml:space="preserve">inactive in learning </w:t>
      </w:r>
      <w:r w:rsidR="000F53A2">
        <w:t xml:space="preserve">and </w:t>
      </w:r>
      <w:r w:rsidR="00AC6A76">
        <w:t xml:space="preserve">unsatisfactory </w:t>
      </w:r>
      <w:r>
        <w:t>progress has been identified.</w:t>
      </w:r>
    </w:p>
    <w:p w14:paraId="431C832F" w14:textId="77777777" w:rsidR="00202330" w:rsidRDefault="00202330" w:rsidP="005D7BB1">
      <w:pPr>
        <w:pStyle w:val="Heading1"/>
      </w:pPr>
      <w:r>
        <w:t xml:space="preserve">Procedure </w:t>
      </w:r>
      <w:r w:rsidR="007244FD">
        <w:t>statement/</w:t>
      </w:r>
      <w:r w:rsidR="007244FD" w:rsidRPr="000C41F1">
        <w:t>details</w:t>
      </w:r>
    </w:p>
    <w:p w14:paraId="4D9B4D2C" w14:textId="77777777" w:rsidR="007953E5" w:rsidRDefault="007953E5" w:rsidP="007953E5">
      <w:r>
        <w:t xml:space="preserve">This procedure details </w:t>
      </w:r>
      <w:r w:rsidRPr="00042658">
        <w:t>TasTAFE’s approach to supporting students</w:t>
      </w:r>
      <w:r>
        <w:t xml:space="preserve"> which includes the following:</w:t>
      </w:r>
    </w:p>
    <w:p w14:paraId="59EC5F22" w14:textId="6F7598F4" w:rsidR="007953E5" w:rsidRPr="00EB1FA1" w:rsidRDefault="007953E5" w:rsidP="007953E5">
      <w:pPr>
        <w:pStyle w:val="ListBullet"/>
      </w:pPr>
      <w:bookmarkStart w:id="2" w:name="_Hlk49854845"/>
      <w:r w:rsidRPr="00EB399C">
        <w:t xml:space="preserve">Student </w:t>
      </w:r>
      <w:r w:rsidR="007D6703">
        <w:t>induction</w:t>
      </w:r>
      <w:r w:rsidR="00F47EB5">
        <w:t>s</w:t>
      </w:r>
      <w:r>
        <w:t>,</w:t>
      </w:r>
      <w:r w:rsidR="00E2694F" w:rsidRPr="00E2694F">
        <w:t xml:space="preserve"> </w:t>
      </w:r>
      <w:r w:rsidR="00F47EB5">
        <w:t xml:space="preserve">which may occur, </w:t>
      </w:r>
      <w:r w:rsidR="00E2694F" w:rsidRPr="00F9264D">
        <w:t xml:space="preserve">on campus, online, </w:t>
      </w:r>
      <w:r w:rsidR="00F47EB5">
        <w:t xml:space="preserve">or through </w:t>
      </w:r>
      <w:r w:rsidR="00E2694F" w:rsidRPr="00F9264D">
        <w:t xml:space="preserve">blended mode. </w:t>
      </w:r>
      <w:r>
        <w:t xml:space="preserve"> </w:t>
      </w:r>
    </w:p>
    <w:p w14:paraId="5C0A867F" w14:textId="77777777" w:rsidR="007953E5" w:rsidRPr="00EB1FA1" w:rsidRDefault="007953E5" w:rsidP="007953E5">
      <w:pPr>
        <w:pStyle w:val="ListBullet"/>
      </w:pPr>
      <w:r w:rsidRPr="00EB1FA1">
        <w:t>Student attendance.</w:t>
      </w:r>
    </w:p>
    <w:p w14:paraId="1AD6AC9A" w14:textId="77777777" w:rsidR="007953E5" w:rsidRPr="00EB1FA1" w:rsidRDefault="007953E5" w:rsidP="007953E5">
      <w:pPr>
        <w:pStyle w:val="ListBullet"/>
      </w:pPr>
      <w:r w:rsidRPr="00EB1FA1">
        <w:t xml:space="preserve">Student </w:t>
      </w:r>
      <w:r>
        <w:t>p</w:t>
      </w:r>
      <w:r w:rsidRPr="00EB1FA1">
        <w:t xml:space="preserve">articipation and </w:t>
      </w:r>
      <w:r>
        <w:t>p</w:t>
      </w:r>
      <w:r w:rsidRPr="00EB1FA1">
        <w:t>rogress.</w:t>
      </w:r>
    </w:p>
    <w:p w14:paraId="0B9582A2" w14:textId="77777777" w:rsidR="00BC628C" w:rsidRDefault="007953E5" w:rsidP="00BC628C">
      <w:r w:rsidRPr="00BB782B">
        <w:t>Academic intervention</w:t>
      </w:r>
      <w:r w:rsidR="00E83961" w:rsidRPr="00BB782B">
        <w:t>- to support</w:t>
      </w:r>
      <w:r w:rsidR="00E83961">
        <w:t xml:space="preserve"> the student to engage in learning</w:t>
      </w:r>
      <w:bookmarkEnd w:id="2"/>
      <w:r w:rsidR="00BB782B">
        <w:t xml:space="preserve"> </w:t>
      </w:r>
      <w:r w:rsidR="00E83961">
        <w:t xml:space="preserve">and assessment for completion towards a </w:t>
      </w:r>
      <w:proofErr w:type="gramStart"/>
      <w:r w:rsidR="00BB782B">
        <w:t>unit/unit</w:t>
      </w:r>
      <w:r w:rsidR="00BC628C">
        <w:t>s</w:t>
      </w:r>
      <w:r w:rsidR="00BB782B">
        <w:t xml:space="preserve"> of competence</w:t>
      </w:r>
      <w:proofErr w:type="gramEnd"/>
      <w:r w:rsidR="00E83961">
        <w:t xml:space="preserve">. </w:t>
      </w:r>
    </w:p>
    <w:p w14:paraId="6B0177B2" w14:textId="77777777" w:rsidR="00BC628C" w:rsidRDefault="00BC628C" w:rsidP="00BC628C"/>
    <w:p w14:paraId="79DCDC1F" w14:textId="415638F7" w:rsidR="00BC628C" w:rsidRDefault="00E2694F" w:rsidP="00BC628C">
      <w:r w:rsidRPr="00BC628C">
        <w:rPr>
          <w:bCs/>
        </w:rPr>
        <w:t>T</w:t>
      </w:r>
      <w:r w:rsidR="00B47ACF" w:rsidRPr="00BC628C">
        <w:rPr>
          <w:bCs/>
        </w:rPr>
        <w:t xml:space="preserve">he </w:t>
      </w:r>
      <w:r w:rsidR="00FE3F21" w:rsidRPr="00BC628C">
        <w:rPr>
          <w:bCs/>
        </w:rPr>
        <w:t>Procedure</w:t>
      </w:r>
      <w:r w:rsidR="00FE3F21" w:rsidRPr="00BC628C">
        <w:rPr>
          <w:bCs/>
          <w:color w:val="0000FF"/>
        </w:rPr>
        <w:t xml:space="preserve"> </w:t>
      </w:r>
      <w:r w:rsidR="00FE3F21" w:rsidRPr="00BC628C">
        <w:rPr>
          <w:bCs/>
        </w:rPr>
        <w:t>is</w:t>
      </w:r>
      <w:r w:rsidR="00B47ACF" w:rsidRPr="00BC628C">
        <w:rPr>
          <w:bCs/>
        </w:rPr>
        <w:t xml:space="preserve"> to be implemented pre and post cooling off period</w:t>
      </w:r>
      <w:r w:rsidR="00F47EB5" w:rsidRPr="00BC628C">
        <w:rPr>
          <w:bCs/>
        </w:rPr>
        <w:t xml:space="preserve">. </w:t>
      </w:r>
      <w:r w:rsidR="00B47ACF" w:rsidRPr="00BC628C">
        <w:rPr>
          <w:bCs/>
        </w:rPr>
        <w:t xml:space="preserve"> Please note the procedure needs </w:t>
      </w:r>
      <w:r w:rsidR="00FE3F21" w:rsidRPr="00BC628C">
        <w:rPr>
          <w:bCs/>
        </w:rPr>
        <w:t xml:space="preserve">to be implemented at least 10 (working) days prior to the Census date or the end of the Cooling Off Period, even when non-attendance is apparent. This is to ensure students have been supported and afforded </w:t>
      </w:r>
      <w:r w:rsidR="00F47EB5" w:rsidRPr="00BC628C">
        <w:rPr>
          <w:bCs/>
        </w:rPr>
        <w:t xml:space="preserve">all opportunities for continuing </w:t>
      </w:r>
      <w:r w:rsidR="00FE3F21" w:rsidRPr="00BC628C">
        <w:rPr>
          <w:bCs/>
        </w:rPr>
        <w:t>studies</w:t>
      </w:r>
      <w:r w:rsidR="00F47EB5" w:rsidRPr="00BC628C">
        <w:rPr>
          <w:bCs/>
        </w:rPr>
        <w:t>.</w:t>
      </w:r>
    </w:p>
    <w:p w14:paraId="6C7A8AE0" w14:textId="77777777" w:rsidR="00BC628C" w:rsidRDefault="00BC628C" w:rsidP="00346F4B">
      <w:pPr>
        <w:pStyle w:val="Heading2"/>
      </w:pPr>
    </w:p>
    <w:p w14:paraId="71FDE2BC" w14:textId="28F57AF3" w:rsidR="00CD3A58" w:rsidRPr="00346F4B" w:rsidRDefault="00CD3A58" w:rsidP="00346F4B">
      <w:pPr>
        <w:pStyle w:val="Heading2"/>
      </w:pPr>
      <w:r w:rsidRPr="00346F4B">
        <w:t xml:space="preserve">Student </w:t>
      </w:r>
      <w:r w:rsidR="00403376" w:rsidRPr="00346F4B">
        <w:t>Induction</w:t>
      </w:r>
      <w:r w:rsidRPr="00346F4B">
        <w:t xml:space="preserve"> </w:t>
      </w:r>
    </w:p>
    <w:p w14:paraId="33F030FF" w14:textId="187EF29D" w:rsidR="00CD3A58" w:rsidRPr="00EB399C" w:rsidRDefault="00CD3A58" w:rsidP="00CD3A58">
      <w:pPr>
        <w:pStyle w:val="ListBullet"/>
      </w:pPr>
      <w:r>
        <w:t xml:space="preserve">Teachers are to </w:t>
      </w:r>
      <w:r w:rsidRPr="00EB399C">
        <w:t xml:space="preserve">welcome and </w:t>
      </w:r>
      <w:r w:rsidR="00403376">
        <w:t>induct</w:t>
      </w:r>
      <w:r>
        <w:t xml:space="preserve"> students</w:t>
      </w:r>
      <w:r w:rsidRPr="00EB399C">
        <w:t xml:space="preserve"> to TasTAFE at the commencement of their course</w:t>
      </w:r>
      <w:r>
        <w:t xml:space="preserve"> by:</w:t>
      </w:r>
    </w:p>
    <w:p w14:paraId="2094734A" w14:textId="10A4C057" w:rsidR="00CD3A58" w:rsidRPr="007E7075" w:rsidRDefault="00CD3A58" w:rsidP="00CD3A58">
      <w:pPr>
        <w:pStyle w:val="ListBullet2"/>
      </w:pPr>
      <w:r w:rsidRPr="007E7075">
        <w:t xml:space="preserve">Using the </w:t>
      </w:r>
      <w:hyperlink r:id="rId14" w:history="1">
        <w:r w:rsidRPr="007E7075">
          <w:rPr>
            <w:rStyle w:val="Hyperlink"/>
          </w:rPr>
          <w:t xml:space="preserve">TasTAFE Student </w:t>
        </w:r>
        <w:r w:rsidR="00403376">
          <w:rPr>
            <w:rStyle w:val="Hyperlink"/>
          </w:rPr>
          <w:t xml:space="preserve">Induction </w:t>
        </w:r>
        <w:r w:rsidRPr="007E7075">
          <w:rPr>
            <w:rStyle w:val="Hyperlink"/>
          </w:rPr>
          <w:t>Check List</w:t>
        </w:r>
      </w:hyperlink>
      <w:r w:rsidRPr="007E7075">
        <w:t>.</w:t>
      </w:r>
    </w:p>
    <w:p w14:paraId="7A17B0C0" w14:textId="202438BF" w:rsidR="00CD3A58" w:rsidRDefault="00CD3A58" w:rsidP="00CD3A58">
      <w:pPr>
        <w:pStyle w:val="ListBullet2"/>
      </w:pPr>
      <w:r>
        <w:t>Ensur</w:t>
      </w:r>
      <w:r w:rsidR="00E1775F">
        <w:t>e</w:t>
      </w:r>
      <w:r>
        <w:t xml:space="preserve"> </w:t>
      </w:r>
      <w:r w:rsidR="00E1775F">
        <w:t xml:space="preserve">students </w:t>
      </w:r>
      <w:r>
        <w:t xml:space="preserve"> understand </w:t>
      </w:r>
      <w:r w:rsidR="00E1775F">
        <w:t xml:space="preserve">their </w:t>
      </w:r>
      <w:r>
        <w:t>rights and</w:t>
      </w:r>
      <w:r w:rsidR="0018376F">
        <w:t xml:space="preserve"> responsibilities </w:t>
      </w:r>
      <w:r>
        <w:t xml:space="preserve"> at </w:t>
      </w:r>
      <w:r w:rsidR="00403376">
        <w:t>induction</w:t>
      </w:r>
      <w:r>
        <w:t xml:space="preserve"> (refer to </w:t>
      </w:r>
      <w:hyperlink r:id="rId15" w:history="1">
        <w:r w:rsidR="00950B5A">
          <w:rPr>
            <w:rStyle w:val="Hyperlink"/>
          </w:rPr>
          <w:t>Student Rights and Obligations</w:t>
        </w:r>
      </w:hyperlink>
      <w:r>
        <w:t xml:space="preserve">). </w:t>
      </w:r>
    </w:p>
    <w:p w14:paraId="79E4B1E7" w14:textId="3C5BC139" w:rsidR="00CD3A58" w:rsidRDefault="00F47EB5" w:rsidP="00CD3A58">
      <w:pPr>
        <w:pStyle w:val="ListBullet2"/>
      </w:pPr>
      <w:r>
        <w:t>Offering s</w:t>
      </w:r>
      <w:r w:rsidR="00CD3A58">
        <w:t>tudents</w:t>
      </w:r>
      <w:r>
        <w:t xml:space="preserve"> </w:t>
      </w:r>
      <w:r w:rsidR="00CD3A58">
        <w:t xml:space="preserve">including apprentices and trainees, enrolled in full </w:t>
      </w:r>
      <w:r w:rsidR="005707A2">
        <w:t>qualifications,</w:t>
      </w:r>
      <w:r w:rsidR="00CD3A58">
        <w:t xml:space="preserve"> and </w:t>
      </w:r>
      <w:r w:rsidR="00D13166">
        <w:t xml:space="preserve">identified </w:t>
      </w:r>
      <w:r w:rsidR="00CD3A58">
        <w:t xml:space="preserve">skillsets </w:t>
      </w:r>
      <w:r>
        <w:t xml:space="preserve">the opportunity </w:t>
      </w:r>
      <w:r w:rsidR="00CD3A58">
        <w:t>to complete Basic Key Skills Builder (</w:t>
      </w:r>
      <w:proofErr w:type="spellStart"/>
      <w:r w:rsidR="00CD3A58">
        <w:t>bksb</w:t>
      </w:r>
      <w:proofErr w:type="spellEnd"/>
      <w:r w:rsidR="00CD3A58">
        <w:t>) Initial Assessment</w:t>
      </w:r>
      <w:r w:rsidR="00186EB8">
        <w:t xml:space="preserve"> </w:t>
      </w:r>
      <w:r w:rsidR="00CD3A58">
        <w:t>(1A) as part of their induction</w:t>
      </w:r>
      <w:r w:rsidR="00186EB8">
        <w:t>.</w:t>
      </w:r>
      <w:r w:rsidR="00CD3A58">
        <w:t xml:space="preserve"> </w:t>
      </w:r>
      <w:r w:rsidR="00186EB8">
        <w:t xml:space="preserve">It </w:t>
      </w:r>
      <w:r w:rsidR="00CD3A58">
        <w:t xml:space="preserve">will identify where the student may need additional literacy and numeracy support. </w:t>
      </w:r>
    </w:p>
    <w:p w14:paraId="3C8888AB" w14:textId="2B9CFB12" w:rsidR="004C1896" w:rsidRDefault="00CD3A58" w:rsidP="00BC628C">
      <w:pPr>
        <w:pStyle w:val="ListBullet2"/>
      </w:pPr>
      <w:r>
        <w:t>Teachers review</w:t>
      </w:r>
      <w:r w:rsidR="00F47EB5">
        <w:t>ing</w:t>
      </w:r>
      <w:r>
        <w:t xml:space="preserve"> each </w:t>
      </w:r>
      <w:r w:rsidR="0031236E">
        <w:t>student</w:t>
      </w:r>
      <w:r>
        <w:t xml:space="preserve"> </w:t>
      </w:r>
      <w:proofErr w:type="spellStart"/>
      <w:r>
        <w:t>bksb</w:t>
      </w:r>
      <w:proofErr w:type="spellEnd"/>
      <w:r>
        <w:t xml:space="preserve"> results before class commencement or in the first week of classes</w:t>
      </w:r>
      <w:r w:rsidR="00D13166">
        <w:t>.</w:t>
      </w:r>
      <w:r>
        <w:t xml:space="preserve"> </w:t>
      </w:r>
      <w:r w:rsidR="004C1896">
        <w:t xml:space="preserve">Teachers will implement appropriate support strategies as required. </w:t>
      </w:r>
    </w:p>
    <w:p w14:paraId="26F1174E" w14:textId="74A417BD" w:rsidR="00CD3A58" w:rsidRDefault="00CD3A58" w:rsidP="00CD3A58">
      <w:pPr>
        <w:pStyle w:val="ListBullet"/>
      </w:pPr>
      <w:r>
        <w:t>Teachers</w:t>
      </w:r>
      <w:r w:rsidR="00BC628C">
        <w:t xml:space="preserve"> </w:t>
      </w:r>
      <w:r>
        <w:t xml:space="preserve">are to ensure each student understands the learning outcome/s for each unit of study and that they have </w:t>
      </w:r>
      <w:r w:rsidR="000E60F3">
        <w:t xml:space="preserve">access to </w:t>
      </w:r>
      <w:r>
        <w:t>these electronic</w:t>
      </w:r>
      <w:r w:rsidR="000E60F3">
        <w:t>ally</w:t>
      </w:r>
      <w:r w:rsidR="00D13166">
        <w:t xml:space="preserve"> if requested</w:t>
      </w:r>
      <w:r w:rsidR="000E60F3">
        <w:t xml:space="preserve">. </w:t>
      </w:r>
      <w:r>
        <w:t xml:space="preserve"> </w:t>
      </w:r>
    </w:p>
    <w:p w14:paraId="72B4458D" w14:textId="77777777" w:rsidR="005B50A0" w:rsidRDefault="005B50A0" w:rsidP="00346F4B">
      <w:pPr>
        <w:pStyle w:val="Heading2"/>
      </w:pPr>
      <w:r w:rsidRPr="00012DF3">
        <w:t xml:space="preserve">Student Attendance </w:t>
      </w:r>
    </w:p>
    <w:p w14:paraId="5A56FB8E" w14:textId="4058BE00" w:rsidR="004C1896" w:rsidRDefault="005B50A0" w:rsidP="00D13166">
      <w:pPr>
        <w:pStyle w:val="ListParagraph"/>
        <w:numPr>
          <w:ilvl w:val="0"/>
          <w:numId w:val="47"/>
        </w:numPr>
      </w:pPr>
      <w:bookmarkStart w:id="3" w:name="_Hlk169788528"/>
      <w:r>
        <w:t>Teachers are to inform students of the requirements around attendance</w:t>
      </w:r>
      <w:r w:rsidR="00BC628C">
        <w:t xml:space="preserve"> </w:t>
      </w:r>
      <w:r>
        <w:t xml:space="preserve">teachers </w:t>
      </w:r>
      <w:r w:rsidR="004D3446">
        <w:t xml:space="preserve">will </w:t>
      </w:r>
      <w:hyperlink r:id="rId16">
        <w:r w:rsidR="00D13166" w:rsidRPr="6D620DCF">
          <w:rPr>
            <w:rStyle w:val="Hyperlink"/>
          </w:rPr>
          <w:t xml:space="preserve">record </w:t>
        </w:r>
        <w:r w:rsidRPr="6D620DCF">
          <w:rPr>
            <w:rStyle w:val="Hyperlink"/>
          </w:rPr>
          <w:t>attendance</w:t>
        </w:r>
      </w:hyperlink>
      <w:r>
        <w:t xml:space="preserve"> </w:t>
      </w:r>
      <w:r w:rsidR="004C1896">
        <w:t xml:space="preserve">for campus and online classes </w:t>
      </w:r>
      <w:r>
        <w:t xml:space="preserve">using either an online or paper-based role book. </w:t>
      </w:r>
    </w:p>
    <w:p w14:paraId="0CD70561" w14:textId="3CAF486D" w:rsidR="00D13166" w:rsidRPr="00042658" w:rsidRDefault="004C1896" w:rsidP="00873907">
      <w:pPr>
        <w:pStyle w:val="ListParagraph"/>
        <w:numPr>
          <w:ilvl w:val="0"/>
          <w:numId w:val="47"/>
        </w:numPr>
      </w:pPr>
      <w:r>
        <w:t xml:space="preserve">For online or blended programs teachers will monitor canvas usage and activity through canvas analytics. </w:t>
      </w:r>
      <w:bookmarkEnd w:id="3"/>
    </w:p>
    <w:p w14:paraId="62F426C4" w14:textId="77777777" w:rsidR="0011643A" w:rsidRPr="00012DF3" w:rsidRDefault="0011643A" w:rsidP="00346F4B">
      <w:pPr>
        <w:pStyle w:val="Heading2"/>
      </w:pPr>
      <w:r w:rsidRPr="00012DF3">
        <w:t xml:space="preserve">Student Participation &amp; Progress </w:t>
      </w:r>
    </w:p>
    <w:p w14:paraId="4B800C36" w14:textId="70AA0D16" w:rsidR="0011643A" w:rsidRPr="00390475" w:rsidRDefault="0011643A" w:rsidP="0011643A">
      <w:pPr>
        <w:pStyle w:val="ListBullet"/>
      </w:pPr>
      <w:r w:rsidRPr="00C032DA">
        <w:t xml:space="preserve">Teachers who have concerns about a student’s participation or progress, including study inactivity, </w:t>
      </w:r>
      <w:r w:rsidRPr="00186EB8">
        <w:t>must address the issues in a timely</w:t>
      </w:r>
      <w:r w:rsidR="00562B25" w:rsidRPr="00186EB8">
        <w:t xml:space="preserve"> and </w:t>
      </w:r>
      <w:r w:rsidRPr="00186EB8">
        <w:t xml:space="preserve">professional manner. In </w:t>
      </w:r>
      <w:r w:rsidRPr="00873907">
        <w:t>these situations, constructive feedback is to be provided to the student</w:t>
      </w:r>
      <w:r w:rsidR="00186EB8">
        <w:t>.</w:t>
      </w:r>
      <w:r w:rsidRPr="00873907">
        <w:t xml:space="preserve"> </w:t>
      </w:r>
    </w:p>
    <w:p w14:paraId="0A6159BF" w14:textId="3E7FB331" w:rsidR="0011643A" w:rsidRDefault="0011643A" w:rsidP="0011643A">
      <w:pPr>
        <w:pStyle w:val="ListBullet"/>
      </w:pPr>
      <w:r>
        <w:t xml:space="preserve">Teachers are to maintain Student Participation and Progress records, including documenting and storing evidence of: </w:t>
      </w:r>
      <w:r w:rsidR="00562B25">
        <w:t>induction</w:t>
      </w:r>
      <w:r>
        <w:t xml:space="preserve">, attendance, monitoring, progress and participation, meetings, emails, or any other relevant actions in accordance with the </w:t>
      </w:r>
      <w:hyperlink r:id="rId17" w:history="1">
        <w:r w:rsidRPr="00381247">
          <w:rPr>
            <w:rStyle w:val="Hyperlink"/>
          </w:rPr>
          <w:t>Student Records Management Policy</w:t>
        </w:r>
      </w:hyperlink>
      <w:r>
        <w:t xml:space="preserve"> (refer also to </w:t>
      </w:r>
      <w:hyperlink r:id="rId18" w:history="1">
        <w:r w:rsidR="00B22729">
          <w:rPr>
            <w:rStyle w:val="Hyperlink"/>
          </w:rPr>
          <w:t>Student Rights and Obligations</w:t>
        </w:r>
      </w:hyperlink>
      <w:r>
        <w:t>).</w:t>
      </w:r>
    </w:p>
    <w:p w14:paraId="53BCBDF7" w14:textId="5AB60058" w:rsidR="0011643A" w:rsidRPr="00783A24" w:rsidRDefault="0011643A" w:rsidP="0011643A">
      <w:pPr>
        <w:pStyle w:val="ListBullet"/>
      </w:pPr>
      <w:r w:rsidRPr="00783A24">
        <w:t xml:space="preserve">Teachers must provide feedback </w:t>
      </w:r>
      <w:r>
        <w:t xml:space="preserve">regarding assessments </w:t>
      </w:r>
      <w:r w:rsidRPr="00783A24">
        <w:t xml:space="preserve">to students in accordance with the </w:t>
      </w:r>
      <w:hyperlink r:id="rId19" w:history="1">
        <w:r w:rsidRPr="005B5A7B">
          <w:rPr>
            <w:u w:val="single"/>
          </w:rPr>
          <w:t>Assessment Procedure</w:t>
        </w:r>
      </w:hyperlink>
      <w:r w:rsidRPr="005B5A7B">
        <w:t xml:space="preserve"> – item 15, and record outcomes in line with the </w:t>
      </w:r>
      <w:hyperlink r:id="rId20" w:history="1">
        <w:r w:rsidR="00950B5A">
          <w:rPr>
            <w:u w:val="single"/>
          </w:rPr>
          <w:t>Awarding Unit Outcomes Procedure</w:t>
        </w:r>
      </w:hyperlink>
      <w:r w:rsidRPr="005B5A7B">
        <w:t>.</w:t>
      </w:r>
      <w:r>
        <w:t xml:space="preserve"> </w:t>
      </w:r>
    </w:p>
    <w:p w14:paraId="3D9140FE" w14:textId="19409C37" w:rsidR="001E1351" w:rsidRPr="00042658" w:rsidRDefault="001E1351" w:rsidP="001E1351">
      <w:pPr>
        <w:pStyle w:val="ListBullet"/>
      </w:pPr>
      <w:r>
        <w:t>Teachers must m</w:t>
      </w:r>
      <w:r w:rsidRPr="00042658">
        <w:t xml:space="preserve">aintain regular contact with </w:t>
      </w:r>
      <w:r>
        <w:t>each</w:t>
      </w:r>
      <w:r w:rsidRPr="00042658">
        <w:t xml:space="preserve"> </w:t>
      </w:r>
      <w:r>
        <w:t xml:space="preserve">individual </w:t>
      </w:r>
      <w:r w:rsidRPr="00042658">
        <w:t xml:space="preserve">student </w:t>
      </w:r>
      <w:r w:rsidR="00315F04">
        <w:t>e.g.</w:t>
      </w:r>
      <w:r w:rsidRPr="00042658">
        <w:t xml:space="preserve"> </w:t>
      </w:r>
      <w:r w:rsidR="00E303DF">
        <w:t xml:space="preserve">email, phone, </w:t>
      </w:r>
      <w:r w:rsidR="00F254B7">
        <w:t xml:space="preserve">in person </w:t>
      </w:r>
      <w:r w:rsidR="00E00FFF">
        <w:t xml:space="preserve">or via </w:t>
      </w:r>
      <w:r w:rsidR="00315F04">
        <w:t xml:space="preserve">canvas </w:t>
      </w:r>
      <w:r w:rsidR="007145F2">
        <w:t>inbox</w:t>
      </w:r>
      <w:r w:rsidR="00315F04">
        <w:t xml:space="preserve"> </w:t>
      </w:r>
      <w:r w:rsidRPr="00873907">
        <w:t>to</w:t>
      </w:r>
      <w:r w:rsidRPr="00042658">
        <w:t xml:space="preserve"> discuss </w:t>
      </w:r>
      <w:r w:rsidR="008E1607">
        <w:t>learning</w:t>
      </w:r>
      <w:r w:rsidR="00302188">
        <w:t xml:space="preserve"> and assessment </w:t>
      </w:r>
      <w:r w:rsidR="00873907">
        <w:t>progression</w:t>
      </w:r>
      <w:r w:rsidR="00302188">
        <w:t xml:space="preserve"> the course</w:t>
      </w:r>
      <w:r>
        <w:t>:</w:t>
      </w:r>
    </w:p>
    <w:p w14:paraId="0877162F" w14:textId="239988EC" w:rsidR="001E1351" w:rsidRPr="00042658" w:rsidRDefault="001E1351" w:rsidP="001E1351">
      <w:pPr>
        <w:pStyle w:val="ListBullet2"/>
      </w:pPr>
      <w:r>
        <w:t>It allows for a discussion to</w:t>
      </w:r>
      <w:r w:rsidRPr="00042658">
        <w:t xml:space="preserve"> address</w:t>
      </w:r>
      <w:r>
        <w:t xml:space="preserve"> </w:t>
      </w:r>
      <w:r w:rsidRPr="00042658">
        <w:t>barriers to participation and/or progress.</w:t>
      </w:r>
    </w:p>
    <w:p w14:paraId="5B9ACE9B" w14:textId="15D425E0" w:rsidR="001E1351" w:rsidRDefault="001E1351" w:rsidP="001E1351">
      <w:pPr>
        <w:pStyle w:val="ListBullet2"/>
      </w:pPr>
      <w:r>
        <w:t xml:space="preserve">If required, </w:t>
      </w:r>
      <w:r w:rsidRPr="00042658">
        <w:t xml:space="preserve">refer </w:t>
      </w:r>
      <w:r>
        <w:t xml:space="preserve">the </w:t>
      </w:r>
      <w:r w:rsidR="008D0887" w:rsidRPr="00042658">
        <w:t>student</w:t>
      </w:r>
      <w:r w:rsidR="008D0887">
        <w:t>-to-student</w:t>
      </w:r>
      <w:r>
        <w:t xml:space="preserve"> </w:t>
      </w:r>
      <w:r w:rsidR="00593D79" w:rsidRPr="00042658">
        <w:t>support.</w:t>
      </w:r>
      <w:r>
        <w:t xml:space="preserve"> </w:t>
      </w:r>
    </w:p>
    <w:p w14:paraId="5CF4FFBA" w14:textId="4E6AC57C" w:rsidR="001E1351" w:rsidRPr="00873907" w:rsidRDefault="001E1351" w:rsidP="001E1351">
      <w:pPr>
        <w:pStyle w:val="ListBullet"/>
      </w:pPr>
      <w:r w:rsidRPr="00873907">
        <w:t xml:space="preserve">Teachers are to ensure students have access to </w:t>
      </w:r>
      <w:r w:rsidRPr="00BB782B">
        <w:t>TasTAFE feedback</w:t>
      </w:r>
      <w:r w:rsidR="00E1775F">
        <w:t xml:space="preserve"> system</w:t>
      </w:r>
      <w:r w:rsidRPr="00BB782B">
        <w:t>,</w:t>
      </w:r>
      <w:r w:rsidRPr="00873907">
        <w:t xml:space="preserve"> as discussed at</w:t>
      </w:r>
      <w:r w:rsidR="00775501" w:rsidRPr="00873907">
        <w:t xml:space="preserve"> induction.</w:t>
      </w:r>
    </w:p>
    <w:p w14:paraId="3E03603B" w14:textId="0B865DAE" w:rsidR="001E1351" w:rsidRPr="00042658" w:rsidRDefault="001E1351" w:rsidP="001E1351">
      <w:pPr>
        <w:pStyle w:val="ListBullet"/>
      </w:pPr>
      <w:r w:rsidRPr="00042658">
        <w:lastRenderedPageBreak/>
        <w:t xml:space="preserve">If a </w:t>
      </w:r>
      <w:hyperlink r:id="rId21" w:history="1">
        <w:r w:rsidRPr="00F36823">
          <w:rPr>
            <w:rStyle w:val="HeaderChar"/>
          </w:rPr>
          <w:t>Learning Access Plan</w:t>
        </w:r>
      </w:hyperlink>
      <w:r>
        <w:rPr>
          <w:rStyle w:val="HeaderChar"/>
        </w:rPr>
        <w:t xml:space="preserve"> </w:t>
      </w:r>
      <w:r w:rsidR="007145F2">
        <w:t>are</w:t>
      </w:r>
      <w:r w:rsidRPr="00042658">
        <w:t xml:space="preserve"> in place</w:t>
      </w:r>
      <w:r>
        <w:t>,</w:t>
      </w:r>
      <w:r w:rsidRPr="00042658">
        <w:t xml:space="preserve"> the teacher must advise the Disability Liaison Officer </w:t>
      </w:r>
      <w:r>
        <w:t>if the student is not participating and progressing with the reasonable adjustments nominated in the Learning Access Plan.</w:t>
      </w:r>
    </w:p>
    <w:p w14:paraId="76EAD3B0" w14:textId="6702A2E4" w:rsidR="000A2B80" w:rsidRPr="00012DF3" w:rsidRDefault="00F66133" w:rsidP="00346F4B">
      <w:pPr>
        <w:pStyle w:val="Heading2"/>
      </w:pPr>
      <w:r>
        <w:t>Academic</w:t>
      </w:r>
      <w:r w:rsidR="00873907">
        <w:t xml:space="preserve"> </w:t>
      </w:r>
      <w:r w:rsidR="000A2B80" w:rsidRPr="00012DF3">
        <w:t>Intervention</w:t>
      </w:r>
    </w:p>
    <w:p w14:paraId="29C7F36F" w14:textId="60478D68" w:rsidR="000A2B80" w:rsidRDefault="000A2B80" w:rsidP="000A2B80">
      <w:r w:rsidRPr="00042658">
        <w:t xml:space="preserve">Academic interventions </w:t>
      </w:r>
      <w:r>
        <w:t>are to be</w:t>
      </w:r>
      <w:r w:rsidR="001542E4">
        <w:t xml:space="preserve"> </w:t>
      </w:r>
      <w:r w:rsidR="00927FF9">
        <w:t xml:space="preserve">learner </w:t>
      </w:r>
      <w:r w:rsidR="001542E4">
        <w:t xml:space="preserve">centred </w:t>
      </w:r>
      <w:r w:rsidR="00927FF9">
        <w:t xml:space="preserve">to </w:t>
      </w:r>
      <w:r w:rsidR="00D2693E">
        <w:t>support activity</w:t>
      </w:r>
      <w:r w:rsidR="0080341B">
        <w:t xml:space="preserve"> and assessment completion towards a </w:t>
      </w:r>
      <w:r w:rsidR="00873907">
        <w:t>unit/unit of competence</w:t>
      </w:r>
      <w:r w:rsidR="0080341B">
        <w:t xml:space="preserve">. </w:t>
      </w:r>
    </w:p>
    <w:p w14:paraId="0F0B8A50" w14:textId="40296DE0" w:rsidR="007145F2" w:rsidRDefault="007145F2" w:rsidP="000A2B80">
      <w:pPr>
        <w:pStyle w:val="ListBullet"/>
      </w:pPr>
      <w:r w:rsidRPr="00983AC4">
        <w:rPr>
          <w:szCs w:val="24"/>
        </w:rPr>
        <w:t>Academic intervention timelines begin from the date that the first recorded agreement between the teacher and student for the learning outcome/s to be met.</w:t>
      </w:r>
    </w:p>
    <w:p w14:paraId="76D2C3C2" w14:textId="6AA8291C" w:rsidR="000A2B80" w:rsidRDefault="000A2B80" w:rsidP="00BC628C">
      <w:pPr>
        <w:pStyle w:val="ListBullet"/>
      </w:pPr>
      <w:r w:rsidRPr="002C4A84">
        <w:t xml:space="preserve">A four-week </w:t>
      </w:r>
      <w:r>
        <w:t xml:space="preserve">(4) </w:t>
      </w:r>
      <w:r w:rsidRPr="002C4A84">
        <w:t xml:space="preserve">period is applied for </w:t>
      </w:r>
      <w:r>
        <w:t xml:space="preserve">the </w:t>
      </w:r>
      <w:r w:rsidRPr="002C4A84">
        <w:t xml:space="preserve">academic intervention as </w:t>
      </w:r>
      <w:r>
        <w:t xml:space="preserve">an </w:t>
      </w:r>
      <w:r w:rsidRPr="002C4A84">
        <w:t xml:space="preserve">individual </w:t>
      </w:r>
      <w:r>
        <w:t xml:space="preserve">student </w:t>
      </w:r>
      <w:r w:rsidRPr="002C4A84">
        <w:t>support strategy</w:t>
      </w:r>
      <w:r>
        <w:t xml:space="preserve">. </w:t>
      </w:r>
      <w:r w:rsidR="00E2694F">
        <w:t xml:space="preserve">Note: </w:t>
      </w:r>
      <w:r w:rsidR="00E2694F" w:rsidRPr="00042658">
        <w:t>For short courses and skill sets the time periods will need to be adjusted in line with the course offering length.</w:t>
      </w:r>
    </w:p>
    <w:p w14:paraId="4B8D836D" w14:textId="2A42DE42" w:rsidR="00E2694F" w:rsidRDefault="007145F2" w:rsidP="000A2B80">
      <w:pPr>
        <w:pStyle w:val="ListBullet"/>
      </w:pPr>
      <w:r>
        <w:t xml:space="preserve">Regular weekly meetings may be needed to monitor the academic intervention agreement record </w:t>
      </w:r>
      <w:r w:rsidR="00123490">
        <w:t xml:space="preserve">and adjust as needed. </w:t>
      </w:r>
    </w:p>
    <w:p w14:paraId="0EACF2E6" w14:textId="77777777" w:rsidR="000A2B80" w:rsidRDefault="000A2B80" w:rsidP="000A2B80">
      <w:pPr>
        <w:pStyle w:val="ListBullet"/>
      </w:pPr>
      <w:r>
        <w:t xml:space="preserve">Where there </w:t>
      </w:r>
      <w:r w:rsidRPr="00042658">
        <w:t xml:space="preserve">is an </w:t>
      </w:r>
      <w:r>
        <w:t>extenuating</w:t>
      </w:r>
      <w:r w:rsidRPr="00042658">
        <w:t xml:space="preserve"> </w:t>
      </w:r>
      <w:r>
        <w:t xml:space="preserve">circumstance the four (4) week timeframe for Academic Intervention may be renegotiated between the student and the Education Manager (refer to </w:t>
      </w:r>
      <w:hyperlink w:anchor="Extenuating_Circumstances" w:history="1">
        <w:r w:rsidRPr="006D6296">
          <w:rPr>
            <w:rStyle w:val="Hyperlink"/>
          </w:rPr>
          <w:t>Extenuating Circumstance</w:t>
        </w:r>
      </w:hyperlink>
      <w:r>
        <w:t xml:space="preserve"> in the definition/acronym section). </w:t>
      </w:r>
    </w:p>
    <w:p w14:paraId="1BEF1A21" w14:textId="3A71DA3D" w:rsidR="000A2B80" w:rsidRPr="00902D52" w:rsidRDefault="000A2B80" w:rsidP="000A2B80">
      <w:pPr>
        <w:pStyle w:val="ListBullet"/>
      </w:pPr>
      <w:r>
        <w:t>Teacher/Education Manager a</w:t>
      </w:r>
      <w:r w:rsidRPr="00042658">
        <w:t>cademic</w:t>
      </w:r>
      <w:r>
        <w:t xml:space="preserve"> i</w:t>
      </w:r>
      <w:r w:rsidRPr="00042658">
        <w:t xml:space="preserve">ntervention discussions may </w:t>
      </w:r>
      <w:r w:rsidRPr="00902D52">
        <w:t>include the following strategy/</w:t>
      </w:r>
      <w:proofErr w:type="spellStart"/>
      <w:r w:rsidRPr="00902D52">
        <w:t>ies</w:t>
      </w:r>
      <w:proofErr w:type="spellEnd"/>
      <w:r w:rsidRPr="00902D52">
        <w:t xml:space="preserve">: </w:t>
      </w:r>
    </w:p>
    <w:p w14:paraId="3ECA1CC9" w14:textId="4E300E38" w:rsidR="000A2B80" w:rsidRPr="00902D52" w:rsidRDefault="00E2694F" w:rsidP="000A2B80">
      <w:pPr>
        <w:pStyle w:val="ListBullet2"/>
      </w:pPr>
      <w:r>
        <w:t>O</w:t>
      </w:r>
      <w:r w:rsidR="000A2B80" w:rsidRPr="00902D52">
        <w:t>ffer</w:t>
      </w:r>
      <w:r w:rsidR="000A2B80" w:rsidRPr="00D14D8E">
        <w:t xml:space="preserve"> students to complete the </w:t>
      </w:r>
      <w:proofErr w:type="spellStart"/>
      <w:r w:rsidR="000A2B80" w:rsidRPr="00D14D8E">
        <w:t>bksb</w:t>
      </w:r>
      <w:proofErr w:type="spellEnd"/>
      <w:r w:rsidR="000A2B80" w:rsidRPr="00D14D8E">
        <w:t xml:space="preserve"> Diagnostic assessment (DA) to identify skills gap within certain ASCF working level. The (DA) provides targeted learning resources aligned specifically to skills development needs as identified in the (DA)</w:t>
      </w:r>
      <w:r w:rsidR="000A2B80" w:rsidRPr="00902D52">
        <w:t xml:space="preserve"> </w:t>
      </w:r>
    </w:p>
    <w:p w14:paraId="6ABF18B8" w14:textId="4E9246E5" w:rsidR="000A2B80" w:rsidRPr="00873907" w:rsidRDefault="000A2B80" w:rsidP="000A2B80">
      <w:pPr>
        <w:pStyle w:val="ListBullet2"/>
      </w:pPr>
      <w:r w:rsidRPr="00873907">
        <w:t xml:space="preserve">Develop strategies to address any learning barriers to study, including referral </w:t>
      </w:r>
      <w:r w:rsidR="00123490" w:rsidRPr="00123490">
        <w:t>to</w:t>
      </w:r>
      <w:r w:rsidR="00123490">
        <w:t xml:space="preserve"> Foundation Skills </w:t>
      </w:r>
      <w:r w:rsidR="00D2693E">
        <w:t>Services,</w:t>
      </w:r>
      <w:r w:rsidRPr="00873907">
        <w:t xml:space="preserve"> Library </w:t>
      </w:r>
      <w:proofErr w:type="gramStart"/>
      <w:r w:rsidRPr="00873907">
        <w:t>Assistance,  and</w:t>
      </w:r>
      <w:proofErr w:type="gramEnd"/>
      <w:r w:rsidRPr="00873907">
        <w:t xml:space="preserve"> English Language Services. </w:t>
      </w:r>
    </w:p>
    <w:p w14:paraId="4024328B" w14:textId="77777777" w:rsidR="000A2B80" w:rsidRDefault="000A2B80" w:rsidP="000A2B80">
      <w:pPr>
        <w:pStyle w:val="ListBullet2"/>
      </w:pPr>
      <w:r>
        <w:t>R</w:t>
      </w:r>
      <w:r w:rsidRPr="00042658">
        <w:t>efer student to Student Support Services to address any personal barriers to study</w:t>
      </w:r>
      <w:r>
        <w:t>.</w:t>
      </w:r>
      <w:r w:rsidRPr="00312DBA">
        <w:t xml:space="preserve"> </w:t>
      </w:r>
    </w:p>
    <w:p w14:paraId="47B3E752" w14:textId="22AEA891" w:rsidR="000A2B80" w:rsidRPr="00E06359" w:rsidRDefault="000A2B80" w:rsidP="000A2B80">
      <w:pPr>
        <w:pStyle w:val="ListBullet2"/>
      </w:pPr>
      <w:r w:rsidRPr="00E06359">
        <w:t>Reasonable adjustments or other support measures that may be required.</w:t>
      </w:r>
    </w:p>
    <w:p w14:paraId="25EDA088" w14:textId="77777777" w:rsidR="000A2B80" w:rsidRDefault="000A2B80" w:rsidP="000A2B80">
      <w:pPr>
        <w:pStyle w:val="ListBullet"/>
      </w:pPr>
      <w:r>
        <w:t xml:space="preserve">If applicable, </w:t>
      </w:r>
      <w:r w:rsidRPr="00593D79">
        <w:t>consider course transfer</w:t>
      </w:r>
      <w:r>
        <w:t xml:space="preserve"> or </w:t>
      </w:r>
      <w:r w:rsidRPr="00042658">
        <w:t>extension, from the cours</w:t>
      </w:r>
      <w:r>
        <w:t>e:</w:t>
      </w:r>
    </w:p>
    <w:p w14:paraId="334039B1" w14:textId="0548070F" w:rsidR="00DD5052" w:rsidRDefault="000A2B80" w:rsidP="000A2B80">
      <w:pPr>
        <w:pStyle w:val="ListBullet2"/>
      </w:pPr>
      <w:r>
        <w:t xml:space="preserve">Where there are Extenuating Circumstances consider seeking a course extension that must be approved </w:t>
      </w:r>
      <w:r w:rsidRPr="008F0E1E">
        <w:t xml:space="preserve">by the </w:t>
      </w:r>
      <w:r w:rsidR="00E85D92">
        <w:t>Head of Centre</w:t>
      </w:r>
      <w:r w:rsidR="00367594">
        <w:t>.</w:t>
      </w:r>
    </w:p>
    <w:p w14:paraId="28344DD6" w14:textId="7C7E5623" w:rsidR="000A2B80" w:rsidRDefault="00DD5052" w:rsidP="000A2B80">
      <w:pPr>
        <w:pStyle w:val="ListBullet2"/>
      </w:pPr>
      <w:r>
        <w:t>W</w:t>
      </w:r>
      <w:r w:rsidR="000A2B80" w:rsidRPr="004750FD">
        <w:t>hen an academic</w:t>
      </w:r>
      <w:r w:rsidR="000A2B80">
        <w:t xml:space="preserve"> intervention strategy has been successfully applied and the student may need an extended period to the offering to achieve the learning outcome/s. </w:t>
      </w:r>
    </w:p>
    <w:p w14:paraId="799AC8B4" w14:textId="19C0F2E2" w:rsidR="000A2B80" w:rsidRDefault="000A2B80" w:rsidP="000A2B80">
      <w:pPr>
        <w:pStyle w:val="ListBullet2"/>
      </w:pPr>
      <w:r>
        <w:t xml:space="preserve">Refer to </w:t>
      </w:r>
      <w:hyperlink r:id="rId22" w:history="1">
        <w:r w:rsidRPr="00656666">
          <w:rPr>
            <w:rStyle w:val="Hyperlink"/>
          </w:rPr>
          <w:t xml:space="preserve">Student </w:t>
        </w:r>
        <w:r w:rsidR="008D0887">
          <w:rPr>
            <w:rStyle w:val="Hyperlink"/>
          </w:rPr>
          <w:t xml:space="preserve">Course </w:t>
        </w:r>
        <w:r w:rsidRPr="00656666">
          <w:rPr>
            <w:rStyle w:val="Hyperlink"/>
          </w:rPr>
          <w:t>Withdrawal Procedure</w:t>
        </w:r>
      </w:hyperlink>
      <w:r w:rsidRPr="00656666">
        <w:t xml:space="preserve"> </w:t>
      </w:r>
      <w:r>
        <w:t xml:space="preserve">to process Course Transfer and or Extension. </w:t>
      </w:r>
    </w:p>
    <w:p w14:paraId="4212A9E9" w14:textId="77777777" w:rsidR="000A2B80" w:rsidRDefault="000A2B80" w:rsidP="000A2B80">
      <w:pPr>
        <w:pStyle w:val="ListBullet"/>
      </w:pPr>
      <w:r>
        <w:t xml:space="preserve">Refer to the </w:t>
      </w:r>
      <w:hyperlink r:id="rId23" w:history="1">
        <w:r w:rsidRPr="0033669C">
          <w:rPr>
            <w:rStyle w:val="Hyperlink"/>
          </w:rPr>
          <w:t>Student Participation and Progress Academic Intervention Agreement Record template</w:t>
        </w:r>
      </w:hyperlink>
      <w:r w:rsidRPr="007D2425">
        <w:t xml:space="preserve"> </w:t>
      </w:r>
      <w:r>
        <w:t>if and as required.</w:t>
      </w:r>
    </w:p>
    <w:p w14:paraId="690F39B2" w14:textId="77777777" w:rsidR="002632F7" w:rsidRPr="00012DF3" w:rsidRDefault="002632F7" w:rsidP="00346F4B">
      <w:pPr>
        <w:pStyle w:val="Heading2"/>
        <w:rPr>
          <w:rFonts w:eastAsiaTheme="minorEastAsia" w:cstheme="minorBidi"/>
        </w:rPr>
      </w:pPr>
      <w:r w:rsidRPr="00012DF3">
        <w:t xml:space="preserve">TasTAFE Initiated Withdrawal </w:t>
      </w:r>
      <w:r w:rsidRPr="00012DF3">
        <w:rPr>
          <w:rFonts w:eastAsiaTheme="minorEastAsia" w:cstheme="minorBidi"/>
        </w:rPr>
        <w:t>Action</w:t>
      </w:r>
    </w:p>
    <w:p w14:paraId="0825531C" w14:textId="5BB3645C" w:rsidR="002632F7" w:rsidRDefault="002632F7" w:rsidP="002632F7">
      <w:pPr>
        <w:pStyle w:val="ListBullet"/>
      </w:pPr>
      <w:r w:rsidRPr="00042658">
        <w:t xml:space="preserve">Where there is no </w:t>
      </w:r>
      <w:r>
        <w:t>learning outcome/s</w:t>
      </w:r>
      <w:r w:rsidRPr="002C4A84">
        <w:t xml:space="preserve"> </w:t>
      </w:r>
      <w:r>
        <w:t>achieved as agreed</w:t>
      </w:r>
      <w:r w:rsidRPr="00042658">
        <w:t>, the Student may be withdrawn</w:t>
      </w:r>
      <w:r>
        <w:t xml:space="preserve"> – refer to the </w:t>
      </w:r>
      <w:hyperlink r:id="rId24" w:history="1">
        <w:r w:rsidRPr="00656666">
          <w:rPr>
            <w:rStyle w:val="Hyperlink"/>
          </w:rPr>
          <w:t xml:space="preserve">Student </w:t>
        </w:r>
        <w:r w:rsidR="00081A97">
          <w:rPr>
            <w:rStyle w:val="Hyperlink"/>
          </w:rPr>
          <w:t xml:space="preserve">Course </w:t>
        </w:r>
        <w:r w:rsidRPr="00656666">
          <w:rPr>
            <w:rStyle w:val="Hyperlink"/>
          </w:rPr>
          <w:t>Withdrawal Procedure</w:t>
        </w:r>
      </w:hyperlink>
      <w:r>
        <w:t>.</w:t>
      </w:r>
    </w:p>
    <w:p w14:paraId="372FBEC1" w14:textId="24350574" w:rsidR="00202330" w:rsidRDefault="00202330" w:rsidP="006D2C11">
      <w:pPr>
        <w:pStyle w:val="Heading1"/>
      </w:pPr>
      <w:r w:rsidRPr="00806FF7">
        <w:lastRenderedPageBreak/>
        <w:t>Responsibilities</w:t>
      </w:r>
    </w:p>
    <w:p w14:paraId="529D046C" w14:textId="77777777" w:rsidR="00F45FD3" w:rsidRPr="00F9264D" w:rsidRDefault="00F45FD3" w:rsidP="00346F4B">
      <w:pPr>
        <w:pStyle w:val="Heading2"/>
      </w:pPr>
      <w:r w:rsidRPr="00F9264D">
        <w:t>Teachers</w:t>
      </w:r>
    </w:p>
    <w:p w14:paraId="6CBF73EE" w14:textId="0155CC14" w:rsidR="00F45FD3" w:rsidRDefault="00F45FD3" w:rsidP="00F45FD3">
      <w:pPr>
        <w:pStyle w:val="ListBullet"/>
      </w:pPr>
      <w:r w:rsidRPr="004F1DA3">
        <w:t xml:space="preserve">Provide </w:t>
      </w:r>
      <w:r w:rsidR="00E1775F">
        <w:t xml:space="preserve">TasTAFE student </w:t>
      </w:r>
      <w:r w:rsidRPr="004F1DA3">
        <w:t xml:space="preserve">induction session/s for </w:t>
      </w:r>
      <w:r w:rsidR="00E1775F">
        <w:t xml:space="preserve">all </w:t>
      </w:r>
      <w:r w:rsidRPr="004F1DA3">
        <w:t xml:space="preserve">students </w:t>
      </w:r>
      <w:r w:rsidR="00E76B6F">
        <w:t xml:space="preserve">to </w:t>
      </w:r>
      <w:r w:rsidRPr="004F1DA3">
        <w:t>ensure students are welcomed</w:t>
      </w:r>
      <w:r>
        <w:t xml:space="preserve">, </w:t>
      </w:r>
      <w:r w:rsidRPr="004F1DA3">
        <w:t>informed</w:t>
      </w:r>
      <w:r>
        <w:t>, and aware of their rights and</w:t>
      </w:r>
      <w:r w:rsidR="0018376F">
        <w:t xml:space="preserve"> </w:t>
      </w:r>
      <w:r w:rsidR="00CB1619">
        <w:t>responsibilities</w:t>
      </w:r>
      <w:r>
        <w:t xml:space="preserve"> in accordance with this procedure.</w:t>
      </w:r>
    </w:p>
    <w:p w14:paraId="51825666" w14:textId="3549B8E3" w:rsidR="00E83961" w:rsidRPr="004F1DA3" w:rsidRDefault="00E83961" w:rsidP="00E83961">
      <w:pPr>
        <w:pStyle w:val="ListBullet"/>
      </w:pPr>
      <w:r>
        <w:t xml:space="preserve">Teachers are to inform students of the requirements </w:t>
      </w:r>
      <w:r w:rsidR="00123490">
        <w:t>for</w:t>
      </w:r>
      <w:r>
        <w:t xml:space="preserve"> attendance and will record attendance using either an online or paper-based role book. </w:t>
      </w:r>
    </w:p>
    <w:p w14:paraId="44563690" w14:textId="2EBDB53E" w:rsidR="006910C6" w:rsidRPr="00073E5A" w:rsidRDefault="00E83961" w:rsidP="00873907">
      <w:pPr>
        <w:pStyle w:val="ListParagraph"/>
        <w:numPr>
          <w:ilvl w:val="0"/>
          <w:numId w:val="48"/>
        </w:numPr>
        <w:tabs>
          <w:tab w:val="left" w:pos="284"/>
        </w:tabs>
        <w:spacing w:after="0"/>
        <w:ind w:left="284" w:hanging="284"/>
        <w:contextualSpacing/>
        <w:rPr>
          <w:rStyle w:val="normaltextrun"/>
          <w:rFonts w:eastAsia="Times New Roman" w:cs="Arial"/>
          <w:szCs w:val="24"/>
          <w:lang w:eastAsia="en-AU"/>
        </w:rPr>
      </w:pPr>
      <w:r>
        <w:t xml:space="preserve">If a student is not attending or participating in the course and </w:t>
      </w:r>
      <w:r w:rsidR="006910C6">
        <w:t>the student</w:t>
      </w:r>
      <w:r>
        <w:t xml:space="preserve"> ha</w:t>
      </w:r>
      <w:r w:rsidR="006910C6">
        <w:t>s</w:t>
      </w:r>
      <w:r>
        <w:t xml:space="preserve"> not advised </w:t>
      </w:r>
      <w:r w:rsidR="006910C6">
        <w:t xml:space="preserve">the team </w:t>
      </w:r>
      <w:r>
        <w:t xml:space="preserve">of being absent </w:t>
      </w:r>
      <w:r w:rsidR="006910C6">
        <w:t xml:space="preserve">the teachers </w:t>
      </w:r>
      <w:r>
        <w:t xml:space="preserve">need to contact the </w:t>
      </w:r>
      <w:r w:rsidR="006910C6">
        <w:t>student</w:t>
      </w:r>
      <w:r>
        <w:t xml:space="preserve"> </w:t>
      </w:r>
      <w:r w:rsidR="006910C6">
        <w:rPr>
          <w:rFonts w:eastAsia="Times New Roman" w:cs="Arial"/>
          <w:szCs w:val="24"/>
          <w:lang w:eastAsia="en-AU"/>
        </w:rPr>
        <w:t xml:space="preserve">via email, </w:t>
      </w:r>
      <w:r w:rsidR="00B0264C">
        <w:rPr>
          <w:rFonts w:eastAsia="Times New Roman" w:cs="Arial"/>
          <w:szCs w:val="24"/>
          <w:lang w:eastAsia="en-AU"/>
        </w:rPr>
        <w:t>phone,</w:t>
      </w:r>
      <w:r w:rsidR="006910C6">
        <w:rPr>
          <w:rFonts w:eastAsia="Times New Roman" w:cs="Arial"/>
          <w:szCs w:val="24"/>
          <w:lang w:eastAsia="en-AU"/>
        </w:rPr>
        <w:t xml:space="preserve"> or canvas</w:t>
      </w:r>
      <w:r w:rsidR="00123490">
        <w:rPr>
          <w:rFonts w:eastAsia="Times New Roman" w:cs="Arial"/>
          <w:szCs w:val="24"/>
          <w:lang w:eastAsia="en-AU"/>
        </w:rPr>
        <w:t xml:space="preserve"> inbox</w:t>
      </w:r>
      <w:r w:rsidR="006910C6">
        <w:rPr>
          <w:rFonts w:eastAsia="Times New Roman" w:cs="Arial"/>
          <w:szCs w:val="24"/>
          <w:lang w:eastAsia="en-AU"/>
        </w:rPr>
        <w:t xml:space="preserve"> to check in with the student.</w:t>
      </w:r>
    </w:p>
    <w:p w14:paraId="4B545B61" w14:textId="18B098CA" w:rsidR="00E83961" w:rsidRDefault="006910C6" w:rsidP="00F45FD3">
      <w:pPr>
        <w:pStyle w:val="ListBullet"/>
      </w:pPr>
      <w:r>
        <w:t>If a student is not submitting assessment</w:t>
      </w:r>
      <w:r w:rsidR="00E2694F">
        <w:t>s</w:t>
      </w:r>
      <w:r>
        <w:t xml:space="preserve"> by the negotiated due dates the teacher </w:t>
      </w:r>
      <w:r w:rsidR="00B0264C">
        <w:t>needs</w:t>
      </w:r>
      <w:r>
        <w:t xml:space="preserve"> to contact the student </w:t>
      </w:r>
      <w:r>
        <w:rPr>
          <w:rFonts w:eastAsia="Times New Roman" w:cs="Arial"/>
          <w:szCs w:val="24"/>
          <w:lang w:eastAsia="en-AU"/>
        </w:rPr>
        <w:t xml:space="preserve">via email, phone or canvas </w:t>
      </w:r>
      <w:r w:rsidR="00123490">
        <w:rPr>
          <w:rFonts w:eastAsia="Times New Roman" w:cs="Arial"/>
          <w:szCs w:val="24"/>
          <w:lang w:eastAsia="en-AU"/>
        </w:rPr>
        <w:t>inbox</w:t>
      </w:r>
      <w:r>
        <w:rPr>
          <w:rFonts w:eastAsia="Times New Roman" w:cs="Arial"/>
          <w:szCs w:val="24"/>
          <w:lang w:eastAsia="en-AU"/>
        </w:rPr>
        <w:t xml:space="preserve"> </w:t>
      </w:r>
      <w:r w:rsidR="00E2694F">
        <w:rPr>
          <w:rFonts w:eastAsia="Times New Roman" w:cs="Arial"/>
          <w:szCs w:val="24"/>
          <w:lang w:eastAsia="en-AU"/>
        </w:rPr>
        <w:t>to discuss concerns and required support</w:t>
      </w:r>
      <w:r w:rsidR="00123490">
        <w:rPr>
          <w:rFonts w:eastAsia="Times New Roman" w:cs="Arial"/>
          <w:szCs w:val="24"/>
          <w:lang w:eastAsia="en-AU"/>
        </w:rPr>
        <w:t xml:space="preserve">s </w:t>
      </w:r>
      <w:r w:rsidR="00B0264C">
        <w:rPr>
          <w:rFonts w:eastAsia="Times New Roman" w:cs="Arial"/>
          <w:szCs w:val="24"/>
          <w:lang w:eastAsia="en-AU"/>
        </w:rPr>
        <w:t>needed.</w:t>
      </w:r>
      <w:r w:rsidR="00123490">
        <w:rPr>
          <w:rFonts w:eastAsia="Times New Roman" w:cs="Arial"/>
          <w:szCs w:val="24"/>
          <w:lang w:eastAsia="en-AU"/>
        </w:rPr>
        <w:t xml:space="preserve"> </w:t>
      </w:r>
      <w:r w:rsidR="00E2694F">
        <w:rPr>
          <w:rFonts w:eastAsia="Times New Roman" w:cs="Arial"/>
          <w:szCs w:val="24"/>
          <w:lang w:eastAsia="en-AU"/>
        </w:rPr>
        <w:t xml:space="preserve"> </w:t>
      </w:r>
    </w:p>
    <w:p w14:paraId="07CF635B" w14:textId="5C7313D5" w:rsidR="00F45FD3" w:rsidRDefault="006910C6" w:rsidP="00F45FD3">
      <w:pPr>
        <w:pStyle w:val="ListBullet"/>
      </w:pPr>
      <w:r>
        <w:t xml:space="preserve">The student may need </w:t>
      </w:r>
      <w:r w:rsidR="00F45FD3">
        <w:t>academic</w:t>
      </w:r>
      <w:r w:rsidR="00F45FD3" w:rsidRPr="00F9264D">
        <w:t xml:space="preserve"> intervention action</w:t>
      </w:r>
      <w:r w:rsidR="00E76B6F">
        <w:t>s</w:t>
      </w:r>
      <w:r w:rsidR="00F45FD3" w:rsidRPr="00F9264D">
        <w:t xml:space="preserve"> </w:t>
      </w:r>
      <w:r w:rsidR="00E2694F">
        <w:t>for their</w:t>
      </w:r>
      <w:r>
        <w:t xml:space="preserve"> </w:t>
      </w:r>
      <w:r w:rsidR="00F45FD3" w:rsidRPr="00F9264D">
        <w:t>participation and/or progress</w:t>
      </w:r>
      <w:r w:rsidR="00E83961">
        <w:t xml:space="preserve"> in the </w:t>
      </w:r>
      <w:r w:rsidR="00B0264C">
        <w:t>course.</w:t>
      </w:r>
    </w:p>
    <w:p w14:paraId="3A235122" w14:textId="265C1989" w:rsidR="00F45FD3" w:rsidRDefault="00687E1E" w:rsidP="00F45FD3">
      <w:pPr>
        <w:pStyle w:val="ListBullet"/>
        <w:spacing w:after="0"/>
      </w:pPr>
      <w:r>
        <w:t xml:space="preserve">Document </w:t>
      </w:r>
      <w:r w:rsidR="00E83961">
        <w:t>p</w:t>
      </w:r>
      <w:r w:rsidR="00F45FD3">
        <w:t xml:space="preserve">articipation, </w:t>
      </w:r>
      <w:r w:rsidR="00873907">
        <w:t>progress</w:t>
      </w:r>
      <w:r w:rsidR="00F45FD3">
        <w:t xml:space="preserve"> and </w:t>
      </w:r>
      <w:r w:rsidR="00E83961">
        <w:t>m</w:t>
      </w:r>
      <w:r w:rsidR="00F45FD3">
        <w:t>onitoring</w:t>
      </w:r>
      <w:r>
        <w:t>,</w:t>
      </w:r>
      <w:r w:rsidR="00F45FD3">
        <w:t xml:space="preserve"> including </w:t>
      </w:r>
      <w:r w:rsidR="00E83961">
        <w:t>a</w:t>
      </w:r>
      <w:r w:rsidR="00F45FD3">
        <w:t xml:space="preserve">cademic </w:t>
      </w:r>
      <w:r w:rsidR="00E83961">
        <w:t>i</w:t>
      </w:r>
      <w:r w:rsidR="00F45FD3">
        <w:t>ntervention activity</w:t>
      </w:r>
      <w:r>
        <w:t>,</w:t>
      </w:r>
      <w:r w:rsidR="00F45FD3">
        <w:t xml:space="preserve"> in the correct formats using the S</w:t>
      </w:r>
      <w:r w:rsidR="00E83961">
        <w:t xml:space="preserve">tudent Management </w:t>
      </w:r>
      <w:r w:rsidR="00F45FD3">
        <w:t>S</w:t>
      </w:r>
      <w:r w:rsidR="00E83961">
        <w:t>ystem</w:t>
      </w:r>
      <w:r w:rsidR="00F45FD3">
        <w:t xml:space="preserve">, file notes, or other team based methods, ensuring that completed documentation complies with the </w:t>
      </w:r>
      <w:hyperlink r:id="rId25" w:history="1">
        <w:r w:rsidR="00F45FD3" w:rsidRPr="00E16053">
          <w:rPr>
            <w:rStyle w:val="HeaderChar"/>
          </w:rPr>
          <w:t xml:space="preserve">Student Records </w:t>
        </w:r>
        <w:r w:rsidR="00F45FD3">
          <w:rPr>
            <w:rStyle w:val="HeaderChar"/>
          </w:rPr>
          <w:t xml:space="preserve">Management </w:t>
        </w:r>
        <w:r w:rsidR="00F45FD3" w:rsidRPr="00E16053">
          <w:rPr>
            <w:rStyle w:val="HeaderChar"/>
          </w:rPr>
          <w:t>Policy</w:t>
        </w:r>
      </w:hyperlink>
      <w:r w:rsidR="00F45FD3">
        <w:t xml:space="preserve"> and Procedure. </w:t>
      </w:r>
    </w:p>
    <w:p w14:paraId="693C3BB3" w14:textId="7EF6D917" w:rsidR="00687E1E" w:rsidRPr="00F9264D" w:rsidRDefault="00687E1E" w:rsidP="00F45FD3">
      <w:pPr>
        <w:pStyle w:val="ListBullet"/>
        <w:spacing w:after="0"/>
      </w:pPr>
      <w:r>
        <w:t xml:space="preserve">If the student hasn’t responded to correspondence via email, </w:t>
      </w:r>
      <w:r w:rsidR="00B0264C">
        <w:t>phone,</w:t>
      </w:r>
      <w:r>
        <w:t xml:space="preserve"> and canvas inbox within 10 working days a presumed withdrawal letter will be sent. </w:t>
      </w:r>
    </w:p>
    <w:p w14:paraId="53523529" w14:textId="6BFC569B" w:rsidR="00455D66" w:rsidRPr="00F9264D" w:rsidRDefault="00455D66" w:rsidP="00346F4B">
      <w:pPr>
        <w:pStyle w:val="Heading2"/>
      </w:pPr>
      <w:r w:rsidRPr="00F9264D">
        <w:t>Education Managers</w:t>
      </w:r>
      <w:r>
        <w:t xml:space="preserve"> </w:t>
      </w:r>
    </w:p>
    <w:p w14:paraId="7501F4B3" w14:textId="3D7B0D85" w:rsidR="006910C6" w:rsidRDefault="006910C6" w:rsidP="00873907">
      <w:pPr>
        <w:pStyle w:val="ListBullet"/>
      </w:pPr>
      <w:r>
        <w:t xml:space="preserve">Education Managers to regularly report trends of student retention, progression, and completion rates for review, and improvement to Head of </w:t>
      </w:r>
      <w:r w:rsidR="00873907">
        <w:t>Centre</w:t>
      </w:r>
    </w:p>
    <w:p w14:paraId="6E04D7B6" w14:textId="701BC92F" w:rsidR="00455D66" w:rsidRDefault="00455D66" w:rsidP="00455D66">
      <w:pPr>
        <w:pStyle w:val="ListBullet"/>
      </w:pPr>
      <w:r>
        <w:t>With approval of</w:t>
      </w:r>
      <w:r w:rsidR="005A44D5">
        <w:t xml:space="preserve"> the Head of Centre</w:t>
      </w:r>
      <w:r>
        <w:t>, c</w:t>
      </w:r>
      <w:r w:rsidRPr="00F9264D">
        <w:t>onsider applications for course extensions</w:t>
      </w:r>
      <w:r>
        <w:t xml:space="preserve"> or </w:t>
      </w:r>
      <w:r w:rsidRPr="00F9264D">
        <w:t>transfers</w:t>
      </w:r>
      <w:r>
        <w:t xml:space="preserve"> as a strategy of academic intervention. </w:t>
      </w:r>
    </w:p>
    <w:p w14:paraId="1C75A108" w14:textId="7E276BBC" w:rsidR="00BE0B01" w:rsidRPr="00B56CD1" w:rsidRDefault="00C9046D" w:rsidP="00346F4B">
      <w:pPr>
        <w:pStyle w:val="Heading2"/>
      </w:pPr>
      <w:r>
        <w:t>Head</w:t>
      </w:r>
      <w:r w:rsidR="004670D2">
        <w:t>s</w:t>
      </w:r>
      <w:r>
        <w:t xml:space="preserve"> of Centre</w:t>
      </w:r>
    </w:p>
    <w:p w14:paraId="67AF7B35" w14:textId="77777777" w:rsidR="00BE0B01" w:rsidRPr="00B56CD1" w:rsidRDefault="00BE0B01" w:rsidP="00BE0B01">
      <w:pPr>
        <w:pStyle w:val="ListBullet"/>
      </w:pPr>
      <w:r w:rsidRPr="00B56CD1">
        <w:t>Consider requests for approvals as academic intervention actions in line with this procedure.</w:t>
      </w:r>
    </w:p>
    <w:p w14:paraId="52168F26" w14:textId="77777777" w:rsidR="00BE0B01" w:rsidRPr="00B56CD1" w:rsidRDefault="00BE0B01" w:rsidP="00BE0B01">
      <w:pPr>
        <w:pStyle w:val="ListBullet"/>
        <w:spacing w:after="0"/>
      </w:pPr>
      <w:r w:rsidRPr="00B56CD1">
        <w:t xml:space="preserve">Ensure students extenuating circumstances meets the criteria for providing interventions, extensions, transfers, or withdrawals. </w:t>
      </w:r>
    </w:p>
    <w:p w14:paraId="467E780D" w14:textId="433F2B2D" w:rsidR="00BE0B01" w:rsidRPr="00B56CD1" w:rsidRDefault="00950B5A" w:rsidP="00346F4B">
      <w:pPr>
        <w:pStyle w:val="Heading2"/>
      </w:pPr>
      <w:r>
        <w:t xml:space="preserve">Executive </w:t>
      </w:r>
      <w:r w:rsidR="00BE0B01" w:rsidRPr="00B56CD1">
        <w:t xml:space="preserve">Directors </w:t>
      </w:r>
    </w:p>
    <w:p w14:paraId="7CD05CFE" w14:textId="6C044600" w:rsidR="00BE0B01" w:rsidRPr="00B56CD1" w:rsidRDefault="00BE0B01" w:rsidP="00BE0B01">
      <w:pPr>
        <w:pStyle w:val="ListBullet"/>
        <w:rPr>
          <w:b/>
        </w:rPr>
      </w:pPr>
      <w:r w:rsidRPr="00B56CD1">
        <w:t xml:space="preserve">Provide decision-making support to </w:t>
      </w:r>
      <w:r w:rsidR="00B06FDC">
        <w:t xml:space="preserve">Head of Centre </w:t>
      </w:r>
      <w:r w:rsidRPr="00B56CD1">
        <w:t>to comply with this policy/procedure.</w:t>
      </w:r>
    </w:p>
    <w:p w14:paraId="4F6D008C" w14:textId="77777777" w:rsidR="00095657" w:rsidRPr="00F9264D" w:rsidRDefault="00095657" w:rsidP="00346F4B">
      <w:pPr>
        <w:pStyle w:val="Heading2"/>
      </w:pPr>
      <w:r w:rsidRPr="00F9264D">
        <w:t xml:space="preserve">Student Support </w:t>
      </w:r>
      <w:r>
        <w:t>Employees</w:t>
      </w:r>
    </w:p>
    <w:p w14:paraId="23BAD766" w14:textId="77777777" w:rsidR="00095657" w:rsidRPr="00F9264D" w:rsidRDefault="00095657" w:rsidP="00095657">
      <w:pPr>
        <w:pStyle w:val="ListBullet"/>
      </w:pPr>
      <w:r w:rsidRPr="00F9264D">
        <w:t>Provide support to students as required.</w:t>
      </w:r>
    </w:p>
    <w:p w14:paraId="51E6240B" w14:textId="77777777" w:rsidR="00095657" w:rsidRDefault="00095657" w:rsidP="00095657">
      <w:pPr>
        <w:pStyle w:val="ListBullet"/>
        <w:spacing w:after="0"/>
        <w:ind w:left="357" w:hanging="357"/>
      </w:pPr>
      <w:r w:rsidRPr="00F9264D">
        <w:t xml:space="preserve">Provide Student Support Induction Sessions to all Students and as requested by Delivery Teams – </w:t>
      </w:r>
      <w:bookmarkStart w:id="4" w:name="_Hlk169789379"/>
      <w:r w:rsidRPr="00F9264D">
        <w:t xml:space="preserve">on campus, online, blended mode. </w:t>
      </w:r>
      <w:bookmarkEnd w:id="4"/>
    </w:p>
    <w:p w14:paraId="0501987C" w14:textId="77777777" w:rsidR="00095657" w:rsidRDefault="00095657" w:rsidP="00346F4B">
      <w:pPr>
        <w:pStyle w:val="Heading2"/>
      </w:pPr>
      <w:r>
        <w:lastRenderedPageBreak/>
        <w:t>Delivery Team Administration</w:t>
      </w:r>
    </w:p>
    <w:p w14:paraId="29438266" w14:textId="77777777" w:rsidR="00095657" w:rsidRDefault="00095657" w:rsidP="00095657">
      <w:pPr>
        <w:pStyle w:val="ListBullet"/>
      </w:pPr>
      <w:r>
        <w:t xml:space="preserve">Support teachers to fulfil the requirements of the administration of this procedure where possible. </w:t>
      </w:r>
    </w:p>
    <w:p w14:paraId="4E337405" w14:textId="77777777" w:rsidR="00F8499D" w:rsidRDefault="00F8499D" w:rsidP="00F8499D">
      <w:pPr>
        <w:pStyle w:val="ListBullet"/>
      </w:pPr>
      <w:r>
        <w:t>Check that the student records have been fully documented by the teacher in the correct format.</w:t>
      </w:r>
    </w:p>
    <w:p w14:paraId="26F6D08A" w14:textId="77777777" w:rsidR="00F8499D" w:rsidRDefault="00F8499D" w:rsidP="00F8499D">
      <w:pPr>
        <w:pStyle w:val="ListBullet"/>
      </w:pPr>
      <w:r>
        <w:t>Ensure the teacher is using the correct attendance recording format on the SMS.</w:t>
      </w:r>
    </w:p>
    <w:p w14:paraId="4308C02C" w14:textId="7F8499C0" w:rsidR="002632F7" w:rsidRPr="002632F7" w:rsidRDefault="00F8499D" w:rsidP="002632F7">
      <w:pPr>
        <w:pStyle w:val="ListBullet"/>
        <w:spacing w:after="0"/>
      </w:pPr>
      <w:r>
        <w:t>Comply with the</w:t>
      </w:r>
      <w:r w:rsidRPr="0033669C">
        <w:t xml:space="preserve"> </w:t>
      </w:r>
      <w:hyperlink r:id="rId26" w:history="1">
        <w:r w:rsidRPr="000638C8">
          <w:rPr>
            <w:rStyle w:val="Hyperlink"/>
          </w:rPr>
          <w:t xml:space="preserve">Awarding </w:t>
        </w:r>
        <w:r>
          <w:rPr>
            <w:rStyle w:val="Hyperlink"/>
          </w:rPr>
          <w:t xml:space="preserve">Unit </w:t>
        </w:r>
        <w:r w:rsidRPr="000638C8">
          <w:rPr>
            <w:rStyle w:val="Hyperlink"/>
          </w:rPr>
          <w:t>Outcomes Procedure</w:t>
        </w:r>
      </w:hyperlink>
      <w:r>
        <w:t xml:space="preserve"> for data entry and when students may be withdrawn, transferred, extended or deferred. </w:t>
      </w:r>
    </w:p>
    <w:p w14:paraId="3AA719C4" w14:textId="77777777" w:rsidR="00202330" w:rsidRDefault="00202330" w:rsidP="005D7BB1">
      <w:pPr>
        <w:pStyle w:val="Heading1"/>
      </w:pPr>
      <w:r w:rsidRPr="00693C89">
        <w:t xml:space="preserve">Associated </w:t>
      </w:r>
      <w:r w:rsidR="007244FD" w:rsidRPr="00693C89">
        <w:t>legislation/documents</w:t>
      </w:r>
    </w:p>
    <w:p w14:paraId="4B2D81A3" w14:textId="77777777" w:rsidR="005A4B86" w:rsidRPr="000638C8" w:rsidRDefault="00000000" w:rsidP="005A4B86">
      <w:pPr>
        <w:spacing w:before="120"/>
        <w:rPr>
          <w:u w:val="single"/>
        </w:rPr>
      </w:pPr>
      <w:hyperlink r:id="rId27" w:history="1">
        <w:r w:rsidR="005A4B86" w:rsidRPr="000638C8">
          <w:rPr>
            <w:u w:val="single"/>
          </w:rPr>
          <w:t>Anti-Discrimination Act 1998 (Tas)</w:t>
        </w:r>
      </w:hyperlink>
      <w:r w:rsidR="005A4B86" w:rsidRPr="000638C8">
        <w:rPr>
          <w:u w:val="single"/>
        </w:rPr>
        <w:t xml:space="preserve"> </w:t>
      </w:r>
    </w:p>
    <w:p w14:paraId="2BD316DE" w14:textId="77777777" w:rsidR="005A4B86" w:rsidRPr="000638C8" w:rsidRDefault="00000000" w:rsidP="005A4B86">
      <w:pPr>
        <w:spacing w:before="120"/>
      </w:pPr>
      <w:hyperlink r:id="rId28" w:history="1">
        <w:r w:rsidR="005A4B86" w:rsidRPr="000638C8">
          <w:rPr>
            <w:rStyle w:val="Hyperlink"/>
            <w:color w:val="auto"/>
          </w:rPr>
          <w:t>Archives Act 1983</w:t>
        </w:r>
      </w:hyperlink>
      <w:r w:rsidR="005A4B86" w:rsidRPr="000638C8">
        <w:t xml:space="preserve"> </w:t>
      </w:r>
    </w:p>
    <w:p w14:paraId="5C211585" w14:textId="77777777" w:rsidR="005A4B86" w:rsidRPr="000638C8" w:rsidRDefault="00000000" w:rsidP="005A4B86">
      <w:pPr>
        <w:spacing w:before="120"/>
      </w:pPr>
      <w:hyperlink r:id="rId29" w:history="1">
        <w:r w:rsidR="005A4B86" w:rsidRPr="000638C8">
          <w:rPr>
            <w:rStyle w:val="Hyperlink"/>
            <w:color w:val="auto"/>
          </w:rPr>
          <w:t>Australian Consumer Law Act (Tas) 2010</w:t>
        </w:r>
      </w:hyperlink>
    </w:p>
    <w:p w14:paraId="16028D4B" w14:textId="41B1A498" w:rsidR="008F4A8A" w:rsidRPr="0011480A" w:rsidRDefault="00000000" w:rsidP="005A4B86">
      <w:pPr>
        <w:spacing w:before="120"/>
        <w:rPr>
          <w:rStyle w:val="Hyperlink"/>
          <w:color w:val="auto"/>
        </w:rPr>
      </w:pPr>
      <w:hyperlink r:id="rId30" w:history="1">
        <w:r w:rsidR="005A4B86" w:rsidRPr="00217EF2">
          <w:rPr>
            <w:rStyle w:val="Hyperlink"/>
          </w:rPr>
          <w:t>Higher Education Standards Framework (Threshold Standards) 20</w:t>
        </w:r>
        <w:r w:rsidR="008F4A8A" w:rsidRPr="00217EF2">
          <w:rPr>
            <w:rStyle w:val="Hyperlink"/>
          </w:rPr>
          <w:t>21</w:t>
        </w:r>
      </w:hyperlink>
    </w:p>
    <w:p w14:paraId="66CB3554" w14:textId="7DAC3B06" w:rsidR="008F4A8A" w:rsidRPr="008F4A8A" w:rsidRDefault="00000000" w:rsidP="005A4B86">
      <w:pPr>
        <w:spacing w:before="120"/>
        <w:rPr>
          <w:bCs/>
          <w:szCs w:val="24"/>
          <w:u w:val="single"/>
        </w:rPr>
      </w:pPr>
      <w:hyperlink r:id="rId31" w:history="1">
        <w:r w:rsidR="005A4B86" w:rsidRPr="000638C8">
          <w:rPr>
            <w:bCs/>
            <w:szCs w:val="24"/>
            <w:u w:val="single"/>
          </w:rPr>
          <w:t>National Vocational Education and Training Regulator Act 2011</w:t>
        </w:r>
      </w:hyperlink>
    </w:p>
    <w:p w14:paraId="25624F30" w14:textId="77777777" w:rsidR="005A4B86" w:rsidRPr="000638C8" w:rsidRDefault="00000000" w:rsidP="005A4B86">
      <w:pPr>
        <w:spacing w:before="120"/>
      </w:pPr>
      <w:hyperlink r:id="rId32" w:history="1">
        <w:r w:rsidR="005A4B86" w:rsidRPr="000638C8">
          <w:rPr>
            <w:rStyle w:val="Hyperlink"/>
            <w:color w:val="auto"/>
          </w:rPr>
          <w:t>TasTAFE Personal Information Protection Policy</w:t>
        </w:r>
      </w:hyperlink>
      <w:r w:rsidR="005A4B86" w:rsidRPr="000638C8">
        <w:t xml:space="preserve"> </w:t>
      </w:r>
    </w:p>
    <w:p w14:paraId="47849E6F" w14:textId="77777777" w:rsidR="005A4B86" w:rsidRPr="000638C8" w:rsidRDefault="00000000" w:rsidP="005A4B86">
      <w:pPr>
        <w:spacing w:before="120"/>
      </w:pPr>
      <w:hyperlink r:id="rId33" w:history="1">
        <w:r w:rsidR="005A4B86" w:rsidRPr="000638C8">
          <w:rPr>
            <w:rStyle w:val="Hyperlink"/>
            <w:color w:val="auto"/>
          </w:rPr>
          <w:t>Privacy Act 1988</w:t>
        </w:r>
      </w:hyperlink>
    </w:p>
    <w:p w14:paraId="45BED26E" w14:textId="77777777" w:rsidR="005A4B86" w:rsidRPr="000638C8" w:rsidRDefault="00000000" w:rsidP="005A4B86">
      <w:pPr>
        <w:spacing w:before="120"/>
      </w:pPr>
      <w:hyperlink r:id="rId34" w:history="1">
        <w:r w:rsidR="005A4B86" w:rsidRPr="000638C8">
          <w:rPr>
            <w:u w:val="single"/>
          </w:rPr>
          <w:t>Social Security Act 1991</w:t>
        </w:r>
      </w:hyperlink>
    </w:p>
    <w:p w14:paraId="449B9217" w14:textId="77777777" w:rsidR="005A4B86" w:rsidRPr="000638C8" w:rsidRDefault="00000000" w:rsidP="005A4B86">
      <w:pPr>
        <w:spacing w:before="120"/>
      </w:pPr>
      <w:hyperlink r:id="rId35" w:history="1">
        <w:r w:rsidR="005A4B86" w:rsidRPr="000638C8">
          <w:rPr>
            <w:rStyle w:val="Hyperlink"/>
            <w:color w:val="auto"/>
          </w:rPr>
          <w:t>Standards for Registered Training Organisations 2015</w:t>
        </w:r>
      </w:hyperlink>
    </w:p>
    <w:p w14:paraId="1F4044D0" w14:textId="77777777" w:rsidR="005A4B86" w:rsidRPr="000638C8" w:rsidRDefault="00000000" w:rsidP="005A4B86">
      <w:pPr>
        <w:spacing w:before="120"/>
        <w:rPr>
          <w:u w:val="single"/>
        </w:rPr>
      </w:pPr>
      <w:hyperlink r:id="rId36" w:history="1">
        <w:r w:rsidR="005A4B86" w:rsidRPr="000638C8">
          <w:rPr>
            <w:u w:val="single"/>
          </w:rPr>
          <w:t>Student Assistance Act 1973 (CT.)</w:t>
        </w:r>
      </w:hyperlink>
    </w:p>
    <w:p w14:paraId="7F9CABD6" w14:textId="77777777" w:rsidR="005A4B86" w:rsidRPr="000638C8" w:rsidRDefault="00000000" w:rsidP="005A4B86">
      <w:pPr>
        <w:spacing w:before="120"/>
      </w:pPr>
      <w:hyperlink r:id="rId37" w:history="1">
        <w:r w:rsidR="005A4B86" w:rsidRPr="000638C8">
          <w:rPr>
            <w:rStyle w:val="Hyperlink"/>
            <w:color w:val="auto"/>
          </w:rPr>
          <w:t>TasTAFE by Laws 2014</w:t>
        </w:r>
      </w:hyperlink>
    </w:p>
    <w:p w14:paraId="38792D80" w14:textId="77777777" w:rsidR="005A4B86" w:rsidRPr="000638C8" w:rsidRDefault="00000000" w:rsidP="005A4B86">
      <w:pPr>
        <w:spacing w:before="120"/>
      </w:pPr>
      <w:hyperlink r:id="rId38" w:history="1">
        <w:r w:rsidR="005A4B86" w:rsidRPr="000638C8">
          <w:rPr>
            <w:u w:val="single"/>
          </w:rPr>
          <w:t>Training and Workforce Development Act 2013</w:t>
        </w:r>
      </w:hyperlink>
      <w:r w:rsidR="005A4B86" w:rsidRPr="000638C8">
        <w:t xml:space="preserve"> </w:t>
      </w:r>
    </w:p>
    <w:p w14:paraId="1BD34B9D" w14:textId="77777777" w:rsidR="005A4B86" w:rsidRPr="000638C8" w:rsidRDefault="00000000" w:rsidP="005A4B86">
      <w:pPr>
        <w:spacing w:before="120"/>
      </w:pPr>
      <w:hyperlink r:id="rId39" w:history="1">
        <w:r w:rsidR="005A4B86" w:rsidRPr="000638C8">
          <w:rPr>
            <w:rStyle w:val="Hyperlink"/>
            <w:color w:val="auto"/>
          </w:rPr>
          <w:t>Vet Student Loan Rules 2016</w:t>
        </w:r>
      </w:hyperlink>
    </w:p>
    <w:p w14:paraId="14087DC9" w14:textId="77777777" w:rsidR="005A4B86" w:rsidRPr="00E8676F" w:rsidRDefault="005A4B86" w:rsidP="005A4B86">
      <w:pPr>
        <w:spacing w:before="120"/>
        <w:rPr>
          <w:rStyle w:val="Hyperlink"/>
        </w:rPr>
      </w:pPr>
      <w:r>
        <w:rPr>
          <w:u w:val="single"/>
        </w:rPr>
        <w:fldChar w:fldCharType="begin"/>
      </w:r>
      <w:r>
        <w:rPr>
          <w:u w:val="single"/>
        </w:rPr>
        <w:instrText xml:space="preserve"> HYPERLINK "https://recordsmanager.education.tas.gov.au/linkgeneratorapi/record/4796053/LatestFinalFile" </w:instrText>
      </w:r>
      <w:r>
        <w:rPr>
          <w:u w:val="single"/>
        </w:rPr>
      </w:r>
      <w:r>
        <w:rPr>
          <w:u w:val="single"/>
        </w:rPr>
        <w:fldChar w:fldCharType="separate"/>
      </w:r>
      <w:r w:rsidRPr="00E8676F">
        <w:rPr>
          <w:rStyle w:val="Hyperlink"/>
        </w:rPr>
        <w:t xml:space="preserve">Assessment Procedure </w:t>
      </w:r>
    </w:p>
    <w:p w14:paraId="24CE40E4" w14:textId="77777777" w:rsidR="005A4B86" w:rsidRPr="00490B40" w:rsidRDefault="005A4B86" w:rsidP="005A4B86">
      <w:pPr>
        <w:spacing w:before="120"/>
        <w:rPr>
          <w:rStyle w:val="Hyperlink"/>
        </w:rPr>
      </w:pPr>
      <w:r>
        <w:rPr>
          <w:u w:val="single"/>
        </w:rPr>
        <w:fldChar w:fldCharType="end"/>
      </w:r>
      <w:r>
        <w:fldChar w:fldCharType="begin"/>
      </w:r>
      <w:r>
        <w:instrText xml:space="preserve"> HYPERLINK "https://recordsmanager.education.tas.gov.au/linkgeneratorapi/record/4705766/LatestFinalFile" </w:instrText>
      </w:r>
      <w:r>
        <w:fldChar w:fldCharType="separate"/>
      </w:r>
      <w:r w:rsidRPr="00490B40">
        <w:rPr>
          <w:rStyle w:val="Hyperlink"/>
        </w:rPr>
        <w:t>Awarding Outcomes Procedure</w:t>
      </w:r>
    </w:p>
    <w:p w14:paraId="179C3F80" w14:textId="77777777" w:rsidR="005A4B86" w:rsidRPr="00490B40" w:rsidRDefault="005A4B86" w:rsidP="005A4B86">
      <w:pPr>
        <w:spacing w:before="120"/>
        <w:rPr>
          <w:rStyle w:val="Hyperlink"/>
        </w:rPr>
      </w:pPr>
      <w:r>
        <w:fldChar w:fldCharType="end"/>
      </w:r>
      <w:r>
        <w:rPr>
          <w:u w:val="single"/>
        </w:rPr>
        <w:fldChar w:fldCharType="begin"/>
      </w:r>
      <w:r>
        <w:rPr>
          <w:u w:val="single"/>
        </w:rPr>
        <w:instrText xml:space="preserve"> HYPERLINK "https://recordsmanager.education.tas.gov.au/linkgeneratorapi/record/4711025/LatestFinalFile" </w:instrText>
      </w:r>
      <w:r>
        <w:rPr>
          <w:u w:val="single"/>
        </w:rPr>
      </w:r>
      <w:r>
        <w:rPr>
          <w:u w:val="single"/>
        </w:rPr>
        <w:fldChar w:fldCharType="separate"/>
      </w:r>
      <w:r w:rsidRPr="00490B40">
        <w:rPr>
          <w:rStyle w:val="Hyperlink"/>
        </w:rPr>
        <w:t>Fees Policy</w:t>
      </w:r>
    </w:p>
    <w:p w14:paraId="603CCEB7" w14:textId="77777777" w:rsidR="005A4B86" w:rsidRPr="000638C8" w:rsidRDefault="005A4B86" w:rsidP="005A4B86">
      <w:pPr>
        <w:spacing w:before="120"/>
      </w:pPr>
      <w:r>
        <w:rPr>
          <w:u w:val="single"/>
        </w:rPr>
        <w:fldChar w:fldCharType="end"/>
      </w:r>
      <w:hyperlink r:id="rId40" w:history="1">
        <w:r w:rsidRPr="000638C8">
          <w:rPr>
            <w:rStyle w:val="Hyperlink"/>
            <w:color w:val="auto"/>
          </w:rPr>
          <w:t>Literacy Numeracy Skills Assessment Policy</w:t>
        </w:r>
      </w:hyperlink>
      <w:r w:rsidRPr="000638C8">
        <w:t xml:space="preserve"> </w:t>
      </w:r>
    </w:p>
    <w:p w14:paraId="17D32BAF" w14:textId="77777777" w:rsidR="005A4B86" w:rsidRPr="000638C8" w:rsidRDefault="00000000" w:rsidP="005A4B86">
      <w:pPr>
        <w:spacing w:before="120"/>
        <w:rPr>
          <w:u w:val="single"/>
        </w:rPr>
      </w:pPr>
      <w:hyperlink r:id="rId41" w:history="1">
        <w:r w:rsidR="005A4B86" w:rsidRPr="000638C8">
          <w:rPr>
            <w:u w:val="single"/>
          </w:rPr>
          <w:t>Refund Policy</w:t>
        </w:r>
      </w:hyperlink>
    </w:p>
    <w:p w14:paraId="1B3F8CF4" w14:textId="77777777" w:rsidR="005A4B86" w:rsidRDefault="00000000" w:rsidP="005A4B86">
      <w:pPr>
        <w:rPr>
          <w:rStyle w:val="Hyperlink"/>
        </w:rPr>
      </w:pPr>
      <w:hyperlink r:id="rId42" w:history="1">
        <w:r w:rsidR="005A4B86" w:rsidRPr="0033669C">
          <w:rPr>
            <w:rStyle w:val="Hyperlink"/>
          </w:rPr>
          <w:t>Student Participation and Progress Academic Intervention Agreement Record template</w:t>
        </w:r>
      </w:hyperlink>
    </w:p>
    <w:p w14:paraId="700F1ED7" w14:textId="77777777" w:rsidR="005A4B86" w:rsidRPr="000638C8" w:rsidRDefault="00000000" w:rsidP="005A4B86">
      <w:hyperlink r:id="rId43" w:history="1">
        <w:r w:rsidR="005A4B86" w:rsidRPr="000638C8">
          <w:rPr>
            <w:rStyle w:val="Hyperlink"/>
            <w:color w:val="auto"/>
          </w:rPr>
          <w:t>Student Orientation Check List</w:t>
        </w:r>
      </w:hyperlink>
      <w:r w:rsidR="005A4B86" w:rsidRPr="000638C8">
        <w:t xml:space="preserve"> </w:t>
      </w:r>
    </w:p>
    <w:p w14:paraId="0F1F12C6" w14:textId="77777777" w:rsidR="005A4B86" w:rsidRPr="000638C8" w:rsidRDefault="00000000" w:rsidP="005A4B86">
      <w:hyperlink r:id="rId44">
        <w:r w:rsidR="005A4B86" w:rsidRPr="6D620DCF">
          <w:rPr>
            <w:u w:val="single"/>
          </w:rPr>
          <w:t>How do I monitor student progress?</w:t>
        </w:r>
      </w:hyperlink>
      <w:r w:rsidR="005A4B86">
        <w:t xml:space="preserve"> – ASQA.</w:t>
      </w:r>
    </w:p>
    <w:p w14:paraId="57BBF4C5" w14:textId="712B9F0F" w:rsidR="64828F4A" w:rsidRDefault="00000000">
      <w:hyperlink r:id="rId45">
        <w:r w:rsidR="64828F4A" w:rsidRPr="6D620DCF">
          <w:rPr>
            <w:rStyle w:val="Hyperlink"/>
          </w:rPr>
          <w:t>Student Attendance Record</w:t>
        </w:r>
      </w:hyperlink>
    </w:p>
    <w:p w14:paraId="48C48C22" w14:textId="77777777" w:rsidR="00F8499D" w:rsidRPr="00F8499D" w:rsidRDefault="00F8499D" w:rsidP="00F8499D"/>
    <w:p w14:paraId="3B728AAD" w14:textId="77777777" w:rsidR="00202330" w:rsidRPr="00693C89" w:rsidRDefault="00202330" w:rsidP="005D7BB1">
      <w:pPr>
        <w:pStyle w:val="Heading1"/>
      </w:pPr>
      <w:r w:rsidRPr="00693C89">
        <w:t xml:space="preserve">Measure </w:t>
      </w:r>
      <w:r w:rsidR="007244FD" w:rsidRPr="00693C89">
        <w:t>of procedure effectiveness</w:t>
      </w:r>
    </w:p>
    <w:p w14:paraId="0EAD12BA" w14:textId="77777777" w:rsidR="00983A0F" w:rsidRDefault="00983A0F" w:rsidP="00983A0F">
      <w:pPr>
        <w:pStyle w:val="ListBullet"/>
      </w:pPr>
      <w:r>
        <w:t>Minimal complaints related to TasTAFE initiated student withdrawals.</w:t>
      </w:r>
    </w:p>
    <w:p w14:paraId="20B435A0" w14:textId="77777777" w:rsidR="00983A0F" w:rsidRDefault="00983A0F" w:rsidP="00983A0F">
      <w:pPr>
        <w:pStyle w:val="ListBullet"/>
      </w:pPr>
      <w:r>
        <w:t>Evidence of student access to support for individual training needs.</w:t>
      </w:r>
    </w:p>
    <w:p w14:paraId="3C79FC9D" w14:textId="77777777" w:rsidR="00983A0F" w:rsidRDefault="00983A0F" w:rsidP="00983A0F">
      <w:pPr>
        <w:pStyle w:val="ListBullet"/>
      </w:pPr>
      <w:r>
        <w:t xml:space="preserve">Evidence of monitoring of individual student progress. </w:t>
      </w:r>
    </w:p>
    <w:p w14:paraId="2EDCE36F" w14:textId="77777777" w:rsidR="00983A0F" w:rsidRDefault="00983A0F" w:rsidP="00983A0F">
      <w:pPr>
        <w:pStyle w:val="ListBullet"/>
      </w:pPr>
      <w:r>
        <w:lastRenderedPageBreak/>
        <w:t>Evidence of t</w:t>
      </w:r>
      <w:r w:rsidRPr="00F9264D">
        <w:t>he level</w:t>
      </w:r>
      <w:r>
        <w:t xml:space="preserve">, trends and reporting to senior members of TasTAFE about retention, progression and </w:t>
      </w:r>
      <w:r w:rsidRPr="00F9264D">
        <w:t>completion rates</w:t>
      </w:r>
      <w:r>
        <w:t xml:space="preserve"> for continuous improvement. </w:t>
      </w:r>
    </w:p>
    <w:p w14:paraId="6B0DEF57" w14:textId="77777777" w:rsidR="00983A0F" w:rsidRDefault="00983A0F" w:rsidP="00983A0F">
      <w:pPr>
        <w:pStyle w:val="ListBullet"/>
      </w:pPr>
      <w:r>
        <w:t xml:space="preserve">Compliance with </w:t>
      </w:r>
      <w:r w:rsidRPr="002A74DB">
        <w:t xml:space="preserve">Standards for Registered Training Organisations 2015, Clauses; </w:t>
      </w:r>
      <w:r>
        <w:t xml:space="preserve">1-1.4 and 2.2; </w:t>
      </w:r>
      <w:r w:rsidRPr="002A74DB">
        <w:t>1.3b, 1.7, 1.8, 5.1</w:t>
      </w:r>
      <w:r>
        <w:t xml:space="preserve"> and 5.4.</w:t>
      </w:r>
    </w:p>
    <w:p w14:paraId="10A3CA87" w14:textId="77777777" w:rsidR="00983A0F" w:rsidRPr="000C41F1" w:rsidRDefault="00983A0F" w:rsidP="00983A0F">
      <w:pPr>
        <w:pStyle w:val="ListBullet"/>
      </w:pPr>
      <w:r>
        <w:t>Compliance with the requirements of other legislations as listed for audit and administration.</w:t>
      </w:r>
    </w:p>
    <w:p w14:paraId="6B6625A2" w14:textId="77777777" w:rsidR="00202330" w:rsidRPr="00EA3235" w:rsidRDefault="00202330" w:rsidP="005D7BB1">
      <w:pPr>
        <w:pStyle w:val="Heading1"/>
      </w:pPr>
      <w:r w:rsidRPr="00EA3235">
        <w:t>Definitions/</w:t>
      </w:r>
      <w:r w:rsidR="007244FD" w:rsidRPr="00EA3235">
        <w:t>acronyms</w:t>
      </w:r>
    </w:p>
    <w:p w14:paraId="5B6F0109" w14:textId="77777777" w:rsidR="00FA1E70" w:rsidRPr="00595461" w:rsidRDefault="00FA1E70" w:rsidP="006D2C11">
      <w:r w:rsidRPr="00595461">
        <w:rPr>
          <w:b/>
        </w:rPr>
        <w:t xml:space="preserve">Academic Employees: </w:t>
      </w:r>
      <w:r w:rsidRPr="00595461">
        <w:t xml:space="preserve">Teachers, Education Managers, Manager Education and Training, Section Directors, Directors of Education, Executive Director Students &amp; Education, CEO, and others as nominated by the CEO or their delegate. </w:t>
      </w:r>
    </w:p>
    <w:p w14:paraId="4C879FFE" w14:textId="77777777" w:rsidR="00FA1E70" w:rsidRPr="00595461" w:rsidRDefault="00FA1E70" w:rsidP="006D2C11">
      <w:r w:rsidRPr="00595461">
        <w:rPr>
          <w:b/>
        </w:rPr>
        <w:t xml:space="preserve">Academic Intervention: </w:t>
      </w:r>
      <w:r w:rsidRPr="00595461">
        <w:t xml:space="preserve"> Standards for Registered Training Organisations (RTOs) 2015, - Clause 1.7 - requires that students receive training, assessment and support services that meet their individual needs.  At minimum, support should </w:t>
      </w:r>
      <w:proofErr w:type="gramStart"/>
      <w:r w:rsidRPr="00595461">
        <w:t>include:</w:t>
      </w:r>
      <w:proofErr w:type="gramEnd"/>
      <w:r w:rsidRPr="00595461">
        <w:t xml:space="preserve"> identifying particular requirements that students would need to meet to complete course (for example, literacy, numeracy, English language, physical capability requirements, digital literacy, access to internet, engagement with learning, discrimination, how students seek out/access support) and to develop strategies to make support available where gaps are identified. </w:t>
      </w:r>
    </w:p>
    <w:p w14:paraId="0A11B86E" w14:textId="77777777" w:rsidR="00FA1E70" w:rsidRPr="00595461" w:rsidRDefault="00FA1E70" w:rsidP="006D2C11">
      <w:r w:rsidRPr="00595461">
        <w:rPr>
          <w:b/>
        </w:rPr>
        <w:t xml:space="preserve">Adult Learning Environment: </w:t>
      </w:r>
      <w:r w:rsidRPr="00595461">
        <w:t xml:space="preserve">Inclusive, respectful, supportive accredited online or attended facility that is a pathway for people to achieve competence through the Australian Qualifications Framework, based on Adult Learning Theory, and audited by </w:t>
      </w:r>
      <w:bookmarkStart w:id="5" w:name="_Hlk50388249"/>
      <w:r w:rsidRPr="00595461">
        <w:t>ASQA</w:t>
      </w:r>
      <w:bookmarkEnd w:id="5"/>
      <w:r w:rsidRPr="00595461">
        <w:t xml:space="preserve">. </w:t>
      </w:r>
    </w:p>
    <w:p w14:paraId="64DD0FAD" w14:textId="77777777" w:rsidR="00FA1E70" w:rsidRPr="00595461" w:rsidRDefault="00FA1E70" w:rsidP="006D2C11">
      <w:r w:rsidRPr="00595461">
        <w:rPr>
          <w:b/>
        </w:rPr>
        <w:t xml:space="preserve">AQF: </w:t>
      </w:r>
      <w:hyperlink r:id="rId46" w:history="1">
        <w:r w:rsidRPr="00595461">
          <w:rPr>
            <w:rStyle w:val="Hyperlink"/>
            <w:bCs/>
            <w:sz w:val="22"/>
          </w:rPr>
          <w:t>Australian Qualifications Framework.</w:t>
        </w:r>
      </w:hyperlink>
      <w:r w:rsidRPr="00595461">
        <w:rPr>
          <w:b/>
        </w:rPr>
        <w:t xml:space="preserve"> </w:t>
      </w:r>
      <w:r w:rsidRPr="00595461">
        <w:t>The AQF is the national policy for regulated qualifications in Australian education and training. It incorporates the qualifications from each education and training sector into a single comprehensive national qualifications framework. </w:t>
      </w:r>
    </w:p>
    <w:p w14:paraId="0FAF5723" w14:textId="77777777" w:rsidR="00FA1E70" w:rsidRPr="00595461" w:rsidRDefault="00FA1E70" w:rsidP="006D2C11">
      <w:pPr>
        <w:rPr>
          <w:b/>
        </w:rPr>
      </w:pPr>
      <w:r w:rsidRPr="00595461">
        <w:rPr>
          <w:b/>
        </w:rPr>
        <w:t xml:space="preserve">ASQA: </w:t>
      </w:r>
      <w:r w:rsidRPr="00595461">
        <w:t>Australian Skills Qualifications Authority.</w:t>
      </w:r>
      <w:r w:rsidRPr="00595461">
        <w:rPr>
          <w:b/>
        </w:rPr>
        <w:t xml:space="preserve"> </w:t>
      </w:r>
    </w:p>
    <w:p w14:paraId="54AE93C9" w14:textId="77777777" w:rsidR="00FA1E70" w:rsidRPr="00595461" w:rsidRDefault="00FA1E70" w:rsidP="006D2C11">
      <w:r w:rsidRPr="00595461">
        <w:rPr>
          <w:b/>
        </w:rPr>
        <w:t xml:space="preserve">Adult Learning Theory: </w:t>
      </w:r>
      <w:r w:rsidRPr="00595461">
        <w:t xml:space="preserve">Academic Study of how adults learn, qualified by the AQF. </w:t>
      </w:r>
    </w:p>
    <w:p w14:paraId="48685717" w14:textId="77777777" w:rsidR="00FA1E70" w:rsidRPr="00595461" w:rsidRDefault="00FA1E70" w:rsidP="006D2C11">
      <w:r w:rsidRPr="00595461">
        <w:rPr>
          <w:b/>
        </w:rPr>
        <w:t>Cooling off period:</w:t>
      </w:r>
      <w:r w:rsidRPr="00595461">
        <w:t xml:space="preserve"> The cooling off period for offerings is: </w:t>
      </w:r>
    </w:p>
    <w:p w14:paraId="65E1FBB9" w14:textId="77777777" w:rsidR="00FA1E70" w:rsidRPr="00595461" w:rsidRDefault="00FA1E70" w:rsidP="006D2C11">
      <w:r w:rsidRPr="00595461">
        <w:t xml:space="preserve">The period is based on twenty (20) percent of the time to undertake the offering, or twelve (12) months whichever is the lesser (calculated from the commencement of the course). </w:t>
      </w:r>
    </w:p>
    <w:p w14:paraId="2982D767" w14:textId="77777777" w:rsidR="00FA1E70" w:rsidRPr="00595461" w:rsidRDefault="00FA1E70" w:rsidP="006D2C11">
      <w:r w:rsidRPr="00595461">
        <w:t>72 hours prior to the course commencement of all commercial courses. </w:t>
      </w:r>
    </w:p>
    <w:p w14:paraId="1B8E532D" w14:textId="77777777" w:rsidR="00FA1E70" w:rsidRPr="00595461" w:rsidRDefault="00FA1E70" w:rsidP="006D2C11">
      <w:r w:rsidRPr="00595461">
        <w:rPr>
          <w:b/>
        </w:rPr>
        <w:t xml:space="preserve">Course Extension: </w:t>
      </w:r>
      <w:r w:rsidRPr="00595461">
        <w:t xml:space="preserve">A course extension may be approved as an intervention strategy – by the length of time up to the same duration as the period as the original offering and must be approved with other conditions that apply – see Student Withdrawal Procedure. </w:t>
      </w:r>
    </w:p>
    <w:p w14:paraId="3E19A723" w14:textId="77777777" w:rsidR="00FA1E70" w:rsidRPr="00595461" w:rsidRDefault="00FA1E70" w:rsidP="006D2C11">
      <w:r w:rsidRPr="00595461">
        <w:rPr>
          <w:b/>
        </w:rPr>
        <w:t xml:space="preserve">Course Transfer: </w:t>
      </w:r>
      <w:r w:rsidRPr="00595461">
        <w:t xml:space="preserve">Following academic intervention strategies, it may be requested that the student is transferred to an alternative course or the same course at a different campus – conditions apply, see Withdrawal Procedure. </w:t>
      </w:r>
    </w:p>
    <w:p w14:paraId="792DAF9F" w14:textId="77777777" w:rsidR="00FA1E70" w:rsidRPr="00595461" w:rsidRDefault="00FA1E70" w:rsidP="006D2C11">
      <w:r w:rsidRPr="00595461">
        <w:rPr>
          <w:b/>
        </w:rPr>
        <w:t xml:space="preserve">Course Withdrawal: </w:t>
      </w:r>
      <w:r w:rsidRPr="00595461">
        <w:t xml:space="preserve">Student course enrolment cancelled by a TasTAFE initiated process as detailed in this document, or as elected by the student prior to or post Cooling off Period dates. </w:t>
      </w:r>
      <w:r w:rsidRPr="00595461">
        <w:rPr>
          <w:b/>
        </w:rPr>
        <w:t xml:space="preserve"> </w:t>
      </w:r>
    </w:p>
    <w:p w14:paraId="68B752A8" w14:textId="77777777" w:rsidR="00FA1E70" w:rsidRPr="00595461" w:rsidRDefault="00FA1E70" w:rsidP="006D2C11">
      <w:bookmarkStart w:id="6" w:name="Extenuating_Circumstances"/>
      <w:r w:rsidRPr="00595461">
        <w:rPr>
          <w:b/>
        </w:rPr>
        <w:t>Extenuating Circumstances</w:t>
      </w:r>
      <w:bookmarkEnd w:id="6"/>
      <w:r w:rsidRPr="00595461">
        <w:rPr>
          <w:b/>
        </w:rPr>
        <w:t>:</w:t>
      </w:r>
      <w:r w:rsidRPr="00595461">
        <w:t xml:space="preserve"> Unexpected/extreme situations or circumstances beyond the student's control which will negatively impact their ability to continue planned studies, including but not limited to illness, injury, family trauma, natural disaster, relocation, caring responsibilities, disability, or the acquisition of employment resulting in withdrawal, extension or transfer of a course. </w:t>
      </w:r>
    </w:p>
    <w:p w14:paraId="5BEAE673" w14:textId="77777777" w:rsidR="00FA1E70" w:rsidRPr="00595461" w:rsidRDefault="00FA1E70" w:rsidP="006D2C11">
      <w:pPr>
        <w:rPr>
          <w:b/>
        </w:rPr>
      </w:pPr>
      <w:r w:rsidRPr="00595461">
        <w:rPr>
          <w:b/>
        </w:rPr>
        <w:lastRenderedPageBreak/>
        <w:t xml:space="preserve">Learning Outcome: </w:t>
      </w:r>
      <w:r w:rsidRPr="00595461">
        <w:t>As described in the training product</w:t>
      </w:r>
      <w:r w:rsidRPr="00595461">
        <w:rPr>
          <w:b/>
        </w:rPr>
        <w:t xml:space="preserve"> </w:t>
      </w:r>
      <w:r w:rsidRPr="00595461">
        <w:t>training, assessment strategy and associated study unit assessment package/s.</w:t>
      </w:r>
    </w:p>
    <w:p w14:paraId="5D97A770" w14:textId="63F71B21" w:rsidR="00FA1E70" w:rsidRPr="00595461" w:rsidRDefault="00FA1E70" w:rsidP="006D2C11">
      <w:r w:rsidRPr="00595461">
        <w:rPr>
          <w:b/>
        </w:rPr>
        <w:t xml:space="preserve">Participation and Progress:  </w:t>
      </w:r>
      <w:r w:rsidRPr="00595461">
        <w:t xml:space="preserve">Standards for Registered Training Organisations (RTOs) 2015, Clauses 1.1-1.4 and 2.2; 1.7 and 5.4 asks </w:t>
      </w:r>
      <w:r w:rsidR="00D2693E" w:rsidRPr="00595461">
        <w:t>RTOs</w:t>
      </w:r>
      <w:r w:rsidRPr="00595461">
        <w:t xml:space="preserve"> to retain evidence of: attendance at classes, workshops, off campus activities, online learning activities, self-directed learning activities, progress in unit learning and outcomes – and support offered to individual students where barriers may exist.  Participation includes attendance at classes, workshops, off campus activities, Canvas activities, online learning activities, self-directed learning activities. Includes attendance records. Progress means - meeting course requirements in line with training package assessments and TasTAFE Assessment Policy/Procedure and TasTAFE Awarding Units Outcomes Policy/Procedure.</w:t>
      </w:r>
    </w:p>
    <w:p w14:paraId="1DFF4F7A" w14:textId="79EBB6D5" w:rsidR="00FA1E70" w:rsidRPr="00595461" w:rsidRDefault="00FA1E70" w:rsidP="006D2C11">
      <w:r w:rsidRPr="00595461">
        <w:rPr>
          <w:b/>
        </w:rPr>
        <w:t xml:space="preserve">Induction: </w:t>
      </w:r>
      <w:r w:rsidRPr="00595461">
        <w:rPr>
          <w:i/>
          <w:iCs/>
        </w:rPr>
        <w:t>Higher Education Standards Framework (Threshold Standards) 2015</w:t>
      </w:r>
      <w:r w:rsidRPr="00595461">
        <w:t xml:space="preserve"> Part A 1.3; describe the minimum acceptable standard for </w:t>
      </w:r>
      <w:r w:rsidR="00D2693E" w:rsidRPr="00595461">
        <w:t>students’</w:t>
      </w:r>
      <w:r w:rsidRPr="00595461">
        <w:t xml:space="preserve"> success through orientation programs that are tailored to the student cohort, address the need of the individual student, academic preparedness, early assessment, referral for academic support, processes that identify students at risk, and reporting for continuous improvement. </w:t>
      </w:r>
    </w:p>
    <w:p w14:paraId="6698C25A" w14:textId="487F34EC" w:rsidR="00FA1E70" w:rsidRPr="00595461" w:rsidRDefault="00FA1E70" w:rsidP="006D2C11">
      <w:r w:rsidRPr="00595461">
        <w:t xml:space="preserve">Standard 5 of the Standards for RTO’s 2015 asks that each learner is properly informed and protected, either </w:t>
      </w:r>
      <w:r w:rsidR="00D2693E" w:rsidRPr="00595461">
        <w:t>pre-enrolment</w:t>
      </w:r>
      <w:r w:rsidRPr="00595461">
        <w:t xml:space="preserve"> or on commencement. To maintain compliance with registration as an RTO, informed students pre and at commencement will know what detail is expected of them to achieve their learning outcomes, how to attain them and what support is available to achieve the competence/qualification they seek. </w:t>
      </w:r>
    </w:p>
    <w:p w14:paraId="0D64D808" w14:textId="77777777" w:rsidR="00FA1E70" w:rsidRPr="00595461" w:rsidRDefault="00FA1E70" w:rsidP="006D2C11">
      <w:r w:rsidRPr="00595461">
        <w:rPr>
          <w:b/>
        </w:rPr>
        <w:t>Student Management System (SMS):</w:t>
      </w:r>
      <w:r w:rsidRPr="00595461">
        <w:t xml:space="preserve"> computerised electronic system that stores and manages all student information/data in one software consistent with </w:t>
      </w:r>
      <w:r w:rsidRPr="00595461">
        <w:rPr>
          <w:i/>
          <w:iCs/>
        </w:rPr>
        <w:t>Archives Act 1983</w:t>
      </w:r>
      <w:r w:rsidRPr="00595461">
        <w:t xml:space="preserve">. TasTAFE uses ‘EBS’. </w:t>
      </w:r>
    </w:p>
    <w:p w14:paraId="70C05C82" w14:textId="77777777" w:rsidR="00FA1E70" w:rsidRPr="00595461" w:rsidRDefault="00FA1E70" w:rsidP="006D2C11">
      <w:r w:rsidRPr="00595461">
        <w:rPr>
          <w:b/>
        </w:rPr>
        <w:t>Unit Outcomes:</w:t>
      </w:r>
      <w:r w:rsidRPr="00595461">
        <w:t xml:space="preserve">  A completed assessment relevant to a unit will be awarded a ‘result’ or ‘outcome’.  There are several results that can be awarded – some of the most common are:  CP – Competent; NP – Not Competent; RCP – Competent through Recognition.</w:t>
      </w:r>
    </w:p>
    <w:p w14:paraId="1CE0D912" w14:textId="77777777" w:rsidR="00202330" w:rsidRDefault="00202330" w:rsidP="007244FD">
      <w:pPr>
        <w:pBdr>
          <w:bottom w:val="single" w:sz="4" w:space="1" w:color="808285" w:themeColor="background2"/>
        </w:pBdr>
      </w:pPr>
    </w:p>
    <w:p w14:paraId="78F451A4" w14:textId="77777777" w:rsidR="00202330" w:rsidRDefault="00202330" w:rsidP="005D7BB1">
      <w:pPr>
        <w:pStyle w:val="Heading1"/>
      </w:pPr>
      <w:r w:rsidRPr="00EA3235">
        <w:t xml:space="preserve">Policy </w:t>
      </w:r>
      <w:r w:rsidR="007244FD">
        <w:t>c</w:t>
      </w:r>
      <w:r w:rsidRPr="00EA3235">
        <w:t>ontrol</w:t>
      </w:r>
      <w:r>
        <w:t xml:space="preserve"> </w:t>
      </w:r>
    </w:p>
    <w:p w14:paraId="4FECF311" w14:textId="77777777" w:rsidR="00202330" w:rsidRPr="0026513D" w:rsidRDefault="00202330" w:rsidP="00346F4B">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772EBA47" w14:textId="77777777" w:rsidTr="00D070E9">
        <w:trPr>
          <w:trHeight w:val="454"/>
          <w:tblHeader/>
        </w:trPr>
        <w:tc>
          <w:tcPr>
            <w:tcW w:w="2447" w:type="dxa"/>
            <w:shd w:val="clear" w:color="auto" w:fill="F2F2F2" w:themeFill="background1" w:themeFillShade="F2"/>
            <w:vAlign w:val="center"/>
          </w:tcPr>
          <w:p w14:paraId="5035C1FE"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39601FEA" w14:textId="77777777" w:rsidR="00202330" w:rsidRPr="00990B95" w:rsidRDefault="007244FD" w:rsidP="00846883">
            <w:pPr>
              <w:rPr>
                <w:b/>
              </w:rPr>
            </w:pPr>
            <w:bookmarkStart w:id="7" w:name="Row_Title_Position_Title"/>
            <w:bookmarkEnd w:id="7"/>
            <w:r w:rsidRPr="00990B95">
              <w:rPr>
                <w:b/>
              </w:rPr>
              <w:t>Position title</w:t>
            </w:r>
          </w:p>
        </w:tc>
        <w:tc>
          <w:tcPr>
            <w:tcW w:w="2210" w:type="dxa"/>
            <w:shd w:val="clear" w:color="auto" w:fill="F2F2F2" w:themeFill="background1" w:themeFillShade="F2"/>
            <w:vAlign w:val="center"/>
            <w:hideMark/>
          </w:tcPr>
          <w:p w14:paraId="37B52A67" w14:textId="77777777" w:rsidR="00202330" w:rsidRPr="00990B95" w:rsidRDefault="007244FD" w:rsidP="00846883">
            <w:pPr>
              <w:rPr>
                <w:b/>
              </w:rPr>
            </w:pPr>
            <w:bookmarkStart w:id="8" w:name="Row_Title_Contact_Person"/>
            <w:bookmarkEnd w:id="8"/>
            <w:r w:rsidRPr="00990B95">
              <w:rPr>
                <w:b/>
              </w:rPr>
              <w:t>Contact person</w:t>
            </w:r>
          </w:p>
        </w:tc>
        <w:tc>
          <w:tcPr>
            <w:tcW w:w="2393" w:type="dxa"/>
            <w:shd w:val="clear" w:color="auto" w:fill="F2F2F2" w:themeFill="background1" w:themeFillShade="F2"/>
            <w:vAlign w:val="center"/>
            <w:hideMark/>
          </w:tcPr>
          <w:p w14:paraId="3C287574" w14:textId="77777777" w:rsidR="00202330" w:rsidRPr="00990B95" w:rsidRDefault="00202330" w:rsidP="00846883">
            <w:pPr>
              <w:rPr>
                <w:b/>
              </w:rPr>
            </w:pPr>
            <w:bookmarkStart w:id="9" w:name="Row_Title_Contact_number"/>
            <w:bookmarkEnd w:id="9"/>
            <w:r w:rsidRPr="00990B95">
              <w:rPr>
                <w:b/>
              </w:rPr>
              <w:t>Contact number</w:t>
            </w:r>
          </w:p>
        </w:tc>
      </w:tr>
      <w:tr w:rsidR="00202330" w:rsidRPr="00EA3235" w14:paraId="0C3A7527" w14:textId="77777777" w:rsidTr="00D070E9">
        <w:trPr>
          <w:trHeight w:val="454"/>
        </w:trPr>
        <w:tc>
          <w:tcPr>
            <w:tcW w:w="2447" w:type="dxa"/>
            <w:vAlign w:val="bottom"/>
            <w:hideMark/>
          </w:tcPr>
          <w:p w14:paraId="56AD3F83" w14:textId="77777777" w:rsidR="00202330" w:rsidRPr="00202330" w:rsidRDefault="00202330" w:rsidP="00846883">
            <w:pPr>
              <w:rPr>
                <w:b/>
                <w:bCs/>
              </w:rPr>
            </w:pPr>
            <w:r w:rsidRPr="00202330">
              <w:rPr>
                <w:b/>
                <w:bCs/>
              </w:rPr>
              <w:t xml:space="preserve">Executive </w:t>
            </w:r>
            <w:r>
              <w:rPr>
                <w:b/>
                <w:bCs/>
              </w:rPr>
              <w:t>o</w:t>
            </w:r>
            <w:r w:rsidRPr="00202330">
              <w:rPr>
                <w:b/>
                <w:bCs/>
              </w:rPr>
              <w:t>wner</w:t>
            </w:r>
          </w:p>
        </w:tc>
        <w:tc>
          <w:tcPr>
            <w:tcW w:w="2578" w:type="dxa"/>
            <w:vAlign w:val="center"/>
          </w:tcPr>
          <w:p w14:paraId="4F6A5909" w14:textId="3BCECFDB" w:rsidR="00202330" w:rsidRPr="00EA3235" w:rsidRDefault="00950B5A" w:rsidP="00846883">
            <w:r>
              <w:t xml:space="preserve">Executive </w:t>
            </w:r>
            <w:r w:rsidR="00320CE1">
              <w:t>Director – Education Operations</w:t>
            </w:r>
          </w:p>
        </w:tc>
        <w:tc>
          <w:tcPr>
            <w:tcW w:w="2210" w:type="dxa"/>
            <w:vAlign w:val="center"/>
          </w:tcPr>
          <w:p w14:paraId="3DE67CF2" w14:textId="02A236E8" w:rsidR="00202330" w:rsidRPr="00EA3235" w:rsidRDefault="00320CE1" w:rsidP="00846883">
            <w:r>
              <w:t xml:space="preserve">Brendan Holland </w:t>
            </w:r>
          </w:p>
        </w:tc>
        <w:tc>
          <w:tcPr>
            <w:tcW w:w="2393" w:type="dxa"/>
            <w:vAlign w:val="center"/>
          </w:tcPr>
          <w:p w14:paraId="4E541F1D" w14:textId="2611FB66" w:rsidR="00202330" w:rsidRPr="00EA3235" w:rsidRDefault="0017634D" w:rsidP="00846883">
            <w:r>
              <w:t>0428 656 549</w:t>
            </w:r>
          </w:p>
        </w:tc>
      </w:tr>
      <w:tr w:rsidR="00595321" w:rsidRPr="00EA3235" w14:paraId="6BBA5628" w14:textId="77777777" w:rsidTr="00FB45E8">
        <w:trPr>
          <w:trHeight w:val="454"/>
        </w:trPr>
        <w:tc>
          <w:tcPr>
            <w:tcW w:w="2447" w:type="dxa"/>
            <w:vAlign w:val="bottom"/>
            <w:hideMark/>
          </w:tcPr>
          <w:p w14:paraId="39AD15EF" w14:textId="77777777" w:rsidR="00595321" w:rsidRPr="00202330" w:rsidRDefault="00595321" w:rsidP="00595321">
            <w:pPr>
              <w:rPr>
                <w:b/>
                <w:bCs/>
              </w:rPr>
            </w:pPr>
            <w:r w:rsidRPr="00202330">
              <w:rPr>
                <w:b/>
                <w:bCs/>
              </w:rPr>
              <w:t xml:space="preserve">Policy </w:t>
            </w:r>
            <w:r>
              <w:rPr>
                <w:b/>
                <w:bCs/>
              </w:rPr>
              <w:t>o</w:t>
            </w:r>
            <w:r w:rsidRPr="00202330">
              <w:rPr>
                <w:b/>
                <w:bCs/>
              </w:rPr>
              <w:t>wner</w:t>
            </w:r>
          </w:p>
        </w:tc>
        <w:tc>
          <w:tcPr>
            <w:tcW w:w="2578" w:type="dxa"/>
          </w:tcPr>
          <w:p w14:paraId="402F5794" w14:textId="682795FA" w:rsidR="00595321" w:rsidRPr="00EA3235" w:rsidRDefault="00856284" w:rsidP="00595321">
            <w:r w:rsidRPr="00856284">
              <w:rPr>
                <w:rFonts w:cs="Arial"/>
                <w:color w:val="000000" w:themeColor="text1"/>
                <w:sz w:val="22"/>
                <w:shd w:val="clear" w:color="auto" w:fill="FFFFFF"/>
              </w:rPr>
              <w:t>Head of Centre for Health, Education &amp; Community Services </w:t>
            </w:r>
          </w:p>
        </w:tc>
        <w:tc>
          <w:tcPr>
            <w:tcW w:w="2210" w:type="dxa"/>
          </w:tcPr>
          <w:p w14:paraId="733F95DD" w14:textId="7AE18FFC" w:rsidR="00595321" w:rsidRPr="00EA3235" w:rsidRDefault="00595321" w:rsidP="00595321">
            <w:r w:rsidRPr="003D51CF">
              <w:rPr>
                <w:sz w:val="22"/>
              </w:rPr>
              <w:t>Dannii Morgan</w:t>
            </w:r>
          </w:p>
        </w:tc>
        <w:tc>
          <w:tcPr>
            <w:tcW w:w="2393" w:type="dxa"/>
          </w:tcPr>
          <w:p w14:paraId="69653BF7" w14:textId="465395CE" w:rsidR="00595321" w:rsidRPr="00EA3235" w:rsidRDefault="00873907" w:rsidP="00595321">
            <w:r>
              <w:t>0488 775 252</w:t>
            </w:r>
          </w:p>
        </w:tc>
      </w:tr>
      <w:tr w:rsidR="00856284" w:rsidRPr="00EA3235" w14:paraId="40062499" w14:textId="77777777" w:rsidTr="00FB45E8">
        <w:trPr>
          <w:trHeight w:val="454"/>
        </w:trPr>
        <w:tc>
          <w:tcPr>
            <w:tcW w:w="2447" w:type="dxa"/>
            <w:vAlign w:val="bottom"/>
            <w:hideMark/>
          </w:tcPr>
          <w:p w14:paraId="66883E28" w14:textId="77777777" w:rsidR="00856284" w:rsidRPr="00202330" w:rsidRDefault="00856284" w:rsidP="00856284">
            <w:pPr>
              <w:rPr>
                <w:b/>
                <w:bCs/>
              </w:rPr>
            </w:pPr>
            <w:r w:rsidRPr="00202330">
              <w:rPr>
                <w:b/>
                <w:bCs/>
              </w:rPr>
              <w:t xml:space="preserve">Contact </w:t>
            </w:r>
            <w:r>
              <w:rPr>
                <w:b/>
                <w:bCs/>
              </w:rPr>
              <w:t>p</w:t>
            </w:r>
            <w:r w:rsidRPr="00202330">
              <w:rPr>
                <w:b/>
                <w:bCs/>
              </w:rPr>
              <w:t>erson</w:t>
            </w:r>
          </w:p>
        </w:tc>
        <w:tc>
          <w:tcPr>
            <w:tcW w:w="2578" w:type="dxa"/>
          </w:tcPr>
          <w:p w14:paraId="13C567AA" w14:textId="33F920D8" w:rsidR="00856284" w:rsidRPr="00856284" w:rsidRDefault="00856284" w:rsidP="00856284">
            <w:pPr>
              <w:spacing w:line="276" w:lineRule="auto"/>
              <w:rPr>
                <w:sz w:val="22"/>
              </w:rPr>
            </w:pPr>
            <w:r w:rsidRPr="00856284">
              <w:rPr>
                <w:rFonts w:cs="Arial"/>
                <w:color w:val="000000" w:themeColor="text1"/>
                <w:sz w:val="22"/>
                <w:shd w:val="clear" w:color="auto" w:fill="FFFFFF"/>
              </w:rPr>
              <w:t>Head of Centre for Health, Education &amp; Community Services </w:t>
            </w:r>
          </w:p>
        </w:tc>
        <w:tc>
          <w:tcPr>
            <w:tcW w:w="2210" w:type="dxa"/>
          </w:tcPr>
          <w:p w14:paraId="1726A426" w14:textId="2217BC46" w:rsidR="00856284" w:rsidRPr="00EA3235" w:rsidRDefault="00856284" w:rsidP="00856284">
            <w:pPr>
              <w:spacing w:line="276" w:lineRule="auto"/>
            </w:pPr>
            <w:r w:rsidRPr="003D51CF">
              <w:rPr>
                <w:sz w:val="22"/>
              </w:rPr>
              <w:t>Dannii Morgan</w:t>
            </w:r>
          </w:p>
        </w:tc>
        <w:tc>
          <w:tcPr>
            <w:tcW w:w="2393" w:type="dxa"/>
          </w:tcPr>
          <w:p w14:paraId="407412E8" w14:textId="64D3C4DE" w:rsidR="00856284" w:rsidRPr="00EA3235" w:rsidRDefault="00873907" w:rsidP="00856284">
            <w:pPr>
              <w:spacing w:line="276" w:lineRule="auto"/>
            </w:pPr>
            <w:r>
              <w:t>0488 775 252</w:t>
            </w:r>
          </w:p>
        </w:tc>
      </w:tr>
    </w:tbl>
    <w:p w14:paraId="06B2EEAF" w14:textId="77777777" w:rsidR="004C6630" w:rsidRDefault="004C6630" w:rsidP="00346F4B">
      <w:pPr>
        <w:pStyle w:val="Heading2"/>
      </w:pPr>
    </w:p>
    <w:p w14:paraId="304B5C19" w14:textId="77777777" w:rsidR="004C6630" w:rsidRDefault="004C6630">
      <w:pPr>
        <w:spacing w:after="160" w:line="259" w:lineRule="auto"/>
        <w:rPr>
          <w:rFonts w:eastAsiaTheme="majorEastAsia" w:cstheme="majorBidi"/>
          <w:b/>
          <w:spacing w:val="6"/>
          <w:sz w:val="28"/>
          <w:szCs w:val="28"/>
        </w:rPr>
      </w:pPr>
      <w:r>
        <w:br w:type="page"/>
      </w:r>
    </w:p>
    <w:p w14:paraId="46B6E503" w14:textId="197B752F" w:rsidR="005D3D74" w:rsidRDefault="005D3D74" w:rsidP="00346F4B">
      <w:pPr>
        <w:pStyle w:val="Heading2"/>
      </w:pPr>
      <w:r w:rsidRPr="005D3D74">
        <w:lastRenderedPageBreak/>
        <w:t>Consultation</w:t>
      </w:r>
      <w:r>
        <w:t xml:space="preserve"> </w:t>
      </w:r>
    </w:p>
    <w:p w14:paraId="717C7F5A" w14:textId="77777777" w:rsidR="00504F98" w:rsidRDefault="00232B05" w:rsidP="005D3D74">
      <w:r w:rsidRPr="00232B05">
        <w:t>The following teams/positions should be consulted during the development/review of this Procedure</w:t>
      </w:r>
      <w:r w:rsidR="00D070E9" w:rsidRPr="00E2507C">
        <w:t>:</w:t>
      </w:r>
    </w:p>
    <w:p w14:paraId="1C8CEBAA" w14:textId="77777777" w:rsidR="002639EA" w:rsidRPr="00FD5A40" w:rsidRDefault="002639EA" w:rsidP="002639EA">
      <w:pPr>
        <w:pStyle w:val="ListBullet"/>
        <w:ind w:left="360" w:hanging="360"/>
      </w:pPr>
      <w:bookmarkStart w:id="10" w:name="_Hlk70929750"/>
      <w:r w:rsidRPr="00FD5A40">
        <w:t>Education Man</w:t>
      </w:r>
      <w:r>
        <w:t>a</w:t>
      </w:r>
      <w:r w:rsidRPr="00FD5A40">
        <w:t xml:space="preserve">gers – Early Childhood Education and Care, Community Services, Individual Support </w:t>
      </w:r>
    </w:p>
    <w:p w14:paraId="653998F8" w14:textId="77777777" w:rsidR="002639EA" w:rsidRDefault="002639EA" w:rsidP="002639EA">
      <w:pPr>
        <w:pStyle w:val="ListBullet"/>
        <w:ind w:left="360" w:hanging="360"/>
      </w:pPr>
      <w:r w:rsidRPr="00FD5A40">
        <w:t xml:space="preserve">Teachers – Community Services, Early Childhood Education and Care, Individual Support </w:t>
      </w:r>
    </w:p>
    <w:p w14:paraId="651B6146" w14:textId="77777777" w:rsidR="00217EF2" w:rsidRDefault="002639EA" w:rsidP="00346F4B">
      <w:pPr>
        <w:numPr>
          <w:ilvl w:val="0"/>
          <w:numId w:val="11"/>
        </w:numPr>
        <w:spacing w:before="80" w:after="80"/>
        <w:ind w:left="360" w:hanging="360"/>
      </w:pPr>
      <w:r>
        <w:t xml:space="preserve">Student Support – State-wide </w:t>
      </w:r>
      <w:bookmarkEnd w:id="10"/>
    </w:p>
    <w:p w14:paraId="63FF1110" w14:textId="77777777" w:rsidR="00217EF2" w:rsidRDefault="00217EF2" w:rsidP="00217EF2">
      <w:pPr>
        <w:spacing w:before="80" w:after="80"/>
        <w:ind w:left="360"/>
      </w:pPr>
    </w:p>
    <w:p w14:paraId="5BEEC063" w14:textId="77777777" w:rsidR="00D2693E" w:rsidRDefault="00D2693E" w:rsidP="00D2693E">
      <w:pPr>
        <w:pStyle w:val="Heading2"/>
      </w:pPr>
      <w:r>
        <w:t>Endorsement required prior to Executive Approval:</w:t>
      </w:r>
    </w:p>
    <w:p w14:paraId="71576D54" w14:textId="6EF227CF" w:rsidR="00D2693E" w:rsidRDefault="00000000" w:rsidP="00D2693E">
      <w:sdt>
        <w:sdtPr>
          <w:alias w:val="Internal Committee"/>
          <w:tag w:val="Internal Committee"/>
          <w:id w:val="1721178429"/>
          <w:placeholder>
            <w:docPart w:val="2A0F7D60557D4F859EF2E4E0999AD7B0"/>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D2693E">
            <w:t>Education and Training Committee</w:t>
          </w:r>
        </w:sdtContent>
      </w:sdt>
    </w:p>
    <w:p w14:paraId="420A27C7" w14:textId="77777777" w:rsidR="00D2693E" w:rsidRPr="00EA3235" w:rsidRDefault="00D2693E" w:rsidP="00D2693E">
      <w:pPr>
        <w:pStyle w:val="Heading2"/>
      </w:pPr>
      <w: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2126"/>
      </w:tblGrid>
      <w:tr w:rsidR="00D2693E" w:rsidRPr="007318DC" w14:paraId="1AFD1E98" w14:textId="77777777" w:rsidTr="000426F7">
        <w:trPr>
          <w:tblHeader/>
        </w:trPr>
        <w:tc>
          <w:tcPr>
            <w:tcW w:w="4957" w:type="dxa"/>
            <w:shd w:val="clear" w:color="auto" w:fill="F2F2F2" w:themeFill="background1" w:themeFillShade="F2"/>
          </w:tcPr>
          <w:p w14:paraId="1AA4C54D" w14:textId="77777777" w:rsidR="00D2693E" w:rsidRPr="0036049D" w:rsidRDefault="00D2693E" w:rsidP="000426F7">
            <w:pPr>
              <w:rPr>
                <w:b/>
                <w:bCs/>
              </w:rPr>
            </w:pPr>
            <w:r>
              <w:rPr>
                <w:b/>
                <w:bCs/>
              </w:rPr>
              <w:t>Committee</w:t>
            </w:r>
          </w:p>
        </w:tc>
        <w:tc>
          <w:tcPr>
            <w:tcW w:w="2126" w:type="dxa"/>
            <w:shd w:val="clear" w:color="auto" w:fill="F2F2F2" w:themeFill="background1" w:themeFillShade="F2"/>
          </w:tcPr>
          <w:p w14:paraId="3E31E3CE" w14:textId="77777777" w:rsidR="00D2693E" w:rsidRPr="0036049D" w:rsidRDefault="00D2693E" w:rsidP="000426F7">
            <w:pPr>
              <w:rPr>
                <w:b/>
                <w:bCs/>
              </w:rPr>
            </w:pPr>
            <w:r w:rsidRPr="0036049D">
              <w:rPr>
                <w:b/>
                <w:bCs/>
              </w:rPr>
              <w:t>Date</w:t>
            </w:r>
          </w:p>
        </w:tc>
      </w:tr>
      <w:tr w:rsidR="00D2693E" w:rsidRPr="00EA3235" w14:paraId="21FDE3D3" w14:textId="77777777" w:rsidTr="000426F7">
        <w:trPr>
          <w:trHeight w:val="361"/>
        </w:trPr>
        <w:tc>
          <w:tcPr>
            <w:tcW w:w="4957" w:type="dxa"/>
          </w:tcPr>
          <w:p w14:paraId="7B8B6F01" w14:textId="7A00E7FF" w:rsidR="00D2693E" w:rsidRPr="000067DB" w:rsidRDefault="00000000" w:rsidP="000426F7">
            <w:sdt>
              <w:sdtPr>
                <w:alias w:val="Internal Committee"/>
                <w:tag w:val="Internal Committee"/>
                <w:id w:val="358936165"/>
                <w:placeholder>
                  <w:docPart w:val="3001A513676C4789B7EC705801B158B9"/>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D2693E">
                  <w:t>Education and Training Committee</w:t>
                </w:r>
              </w:sdtContent>
            </w:sdt>
          </w:p>
        </w:tc>
        <w:tc>
          <w:tcPr>
            <w:tcW w:w="2126" w:type="dxa"/>
          </w:tcPr>
          <w:p w14:paraId="2F2E65A3" w14:textId="035AA5D6" w:rsidR="00D2693E" w:rsidRPr="000067DB" w:rsidRDefault="00D2693E" w:rsidP="000426F7">
            <w:r>
              <w:t>06.08.2024</w:t>
            </w:r>
          </w:p>
        </w:tc>
      </w:tr>
    </w:tbl>
    <w:p w14:paraId="42BE99C5" w14:textId="77777777" w:rsidR="00202330" w:rsidRPr="00FF349C" w:rsidRDefault="00202330" w:rsidP="00346F4B">
      <w:pPr>
        <w:pStyle w:val="Heading2"/>
      </w:pPr>
      <w:r w:rsidRPr="00FF349C">
        <w:t>Dates:</w:t>
      </w:r>
    </w:p>
    <w:p w14:paraId="070584AD" w14:textId="55B09317" w:rsidR="00202330" w:rsidRDefault="00202330" w:rsidP="00202330">
      <w:r w:rsidRPr="00202330">
        <w:rPr>
          <w:b/>
          <w:bCs/>
        </w:rPr>
        <w:t>Last approved:</w:t>
      </w:r>
      <w:r w:rsidR="007244FD">
        <w:rPr>
          <w:b/>
          <w:bCs/>
        </w:rPr>
        <w:tab/>
      </w:r>
      <w:r w:rsidRPr="00EA3235">
        <w:t xml:space="preserve"> </w:t>
      </w:r>
      <w:sdt>
        <w:sdtPr>
          <w:id w:val="-536199251"/>
          <w:placeholder>
            <w:docPart w:val="30A4A5F306974B43942DC9C62D081742"/>
          </w:placeholder>
          <w:date w:fullDate="2024-08-27T00:00:00Z">
            <w:dateFormat w:val="d/MM/yyyy"/>
            <w:lid w:val="en-AU"/>
            <w:storeMappedDataAs w:val="dateTime"/>
            <w:calendar w:val="gregorian"/>
          </w:date>
        </w:sdtPr>
        <w:sdtContent>
          <w:r w:rsidR="00950B5A">
            <w:t>27/08/2024</w:t>
          </w:r>
        </w:sdtContent>
      </w:sdt>
      <w:r w:rsidRPr="00EA3235">
        <w:tab/>
      </w:r>
    </w:p>
    <w:p w14:paraId="79BF91D9" w14:textId="422D28B4"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30A4A5F306974B43942DC9C62D081742"/>
          </w:placeholder>
          <w:date w:fullDate="2026-08-27T00:00:00Z">
            <w:dateFormat w:val="d/MM/yyyy"/>
            <w:lid w:val="en-AU"/>
            <w:storeMappedDataAs w:val="dateTime"/>
            <w:calendar w:val="gregorian"/>
          </w:date>
        </w:sdtPr>
        <w:sdtContent>
          <w:r w:rsidR="00950B5A">
            <w:rPr>
              <w:szCs w:val="24"/>
            </w:rPr>
            <w:t>27/08/2026</w:t>
          </w:r>
        </w:sdtContent>
      </w:sdt>
    </w:p>
    <w:p w14:paraId="454B2A18" w14:textId="77777777" w:rsidR="00202330" w:rsidRPr="00EA3235" w:rsidRDefault="00202330" w:rsidP="00346F4B">
      <w:pPr>
        <w:pStyle w:val="Heading2"/>
      </w:pPr>
      <w:r w:rsidRPr="00EA3235">
        <w:t xml:space="preserve">Version </w:t>
      </w:r>
      <w:r>
        <w:t>h</w:t>
      </w:r>
      <w:r w:rsidRPr="00EA3235">
        <w:t>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0"/>
        <w:gridCol w:w="1537"/>
        <w:gridCol w:w="6461"/>
      </w:tblGrid>
      <w:tr w:rsidR="00202330" w:rsidRPr="007318DC" w14:paraId="562CEA22" w14:textId="77777777" w:rsidTr="6D620DCF">
        <w:trPr>
          <w:tblHeader/>
        </w:trPr>
        <w:tc>
          <w:tcPr>
            <w:tcW w:w="1630" w:type="dxa"/>
            <w:shd w:val="clear" w:color="auto" w:fill="F2F2F2" w:themeFill="background1" w:themeFillShade="F2"/>
          </w:tcPr>
          <w:p w14:paraId="6F9AA2B9" w14:textId="77777777" w:rsidR="00202330" w:rsidRPr="00202330" w:rsidRDefault="00202330" w:rsidP="00202330">
            <w:pPr>
              <w:rPr>
                <w:b/>
                <w:bCs/>
              </w:rPr>
            </w:pPr>
            <w:bookmarkStart w:id="11" w:name="Row_Title_Version"/>
            <w:bookmarkEnd w:id="11"/>
            <w:r w:rsidRPr="00202330">
              <w:rPr>
                <w:b/>
                <w:bCs/>
              </w:rPr>
              <w:t>Version</w:t>
            </w:r>
          </w:p>
        </w:tc>
        <w:tc>
          <w:tcPr>
            <w:tcW w:w="1537" w:type="dxa"/>
            <w:shd w:val="clear" w:color="auto" w:fill="F2F2F2" w:themeFill="background1" w:themeFillShade="F2"/>
          </w:tcPr>
          <w:p w14:paraId="1A618267" w14:textId="77777777" w:rsidR="00202330" w:rsidRPr="00202330" w:rsidRDefault="00202330" w:rsidP="00202330">
            <w:pPr>
              <w:rPr>
                <w:b/>
                <w:bCs/>
              </w:rPr>
            </w:pPr>
            <w:bookmarkStart w:id="12" w:name="Row_Title_Date"/>
            <w:bookmarkEnd w:id="12"/>
            <w:r w:rsidRPr="00202330">
              <w:rPr>
                <w:b/>
                <w:bCs/>
              </w:rPr>
              <w:t>Date</w:t>
            </w:r>
          </w:p>
        </w:tc>
        <w:tc>
          <w:tcPr>
            <w:tcW w:w="6461" w:type="dxa"/>
            <w:shd w:val="clear" w:color="auto" w:fill="F2F2F2" w:themeFill="background1" w:themeFillShade="F2"/>
          </w:tcPr>
          <w:p w14:paraId="29D4722D" w14:textId="77777777" w:rsidR="00202330" w:rsidRPr="00202330" w:rsidRDefault="00202330" w:rsidP="00202330">
            <w:pPr>
              <w:rPr>
                <w:b/>
                <w:bCs/>
              </w:rPr>
            </w:pPr>
            <w:bookmarkStart w:id="13" w:name="Row_Title_Description_of_changes"/>
            <w:bookmarkEnd w:id="13"/>
            <w:r w:rsidRPr="00202330">
              <w:rPr>
                <w:b/>
                <w:bCs/>
              </w:rPr>
              <w:t>Description of changes</w:t>
            </w:r>
          </w:p>
        </w:tc>
      </w:tr>
      <w:tr w:rsidR="008F6E3E" w:rsidRPr="00EA3235" w14:paraId="25465A71" w14:textId="77777777" w:rsidTr="6D620DCF">
        <w:tc>
          <w:tcPr>
            <w:tcW w:w="1630" w:type="dxa"/>
            <w:vAlign w:val="center"/>
          </w:tcPr>
          <w:p w14:paraId="141F06A0" w14:textId="1B87FEC5" w:rsidR="008F6E3E" w:rsidRPr="000067DB" w:rsidRDefault="008F6E3E" w:rsidP="008F6E3E">
            <w:r w:rsidRPr="003D51CF">
              <w:rPr>
                <w:sz w:val="20"/>
                <w:szCs w:val="20"/>
              </w:rPr>
              <w:t>1.0</w:t>
            </w:r>
          </w:p>
        </w:tc>
        <w:tc>
          <w:tcPr>
            <w:tcW w:w="1537" w:type="dxa"/>
            <w:vAlign w:val="center"/>
          </w:tcPr>
          <w:p w14:paraId="054DEDAA" w14:textId="44B47455" w:rsidR="008F6E3E" w:rsidRPr="000067DB" w:rsidRDefault="008F6E3E" w:rsidP="008F6E3E">
            <w:r w:rsidRPr="003D51CF">
              <w:rPr>
                <w:sz w:val="20"/>
                <w:szCs w:val="20"/>
              </w:rPr>
              <w:t>22.10.2019</w:t>
            </w:r>
          </w:p>
        </w:tc>
        <w:tc>
          <w:tcPr>
            <w:tcW w:w="6461" w:type="dxa"/>
            <w:vAlign w:val="center"/>
          </w:tcPr>
          <w:p w14:paraId="19A33574" w14:textId="7575A8BF" w:rsidR="008F6E3E" w:rsidRPr="000067DB" w:rsidRDefault="008F6E3E" w:rsidP="008F6E3E">
            <w:r w:rsidRPr="003D51CF">
              <w:rPr>
                <w:sz w:val="20"/>
                <w:szCs w:val="20"/>
              </w:rPr>
              <w:t xml:space="preserve">New procedure to incorporate TasTAFE’ s commitment to support students successfully achieve positive learning outcomes and appropriate compliance obligations </w:t>
            </w:r>
          </w:p>
        </w:tc>
      </w:tr>
      <w:tr w:rsidR="00320CE1" w:rsidRPr="00EA3235" w14:paraId="6EF7EAEA" w14:textId="77777777" w:rsidTr="6D620DCF">
        <w:tc>
          <w:tcPr>
            <w:tcW w:w="1630" w:type="dxa"/>
            <w:vAlign w:val="center"/>
          </w:tcPr>
          <w:p w14:paraId="1562442C" w14:textId="0798A77B" w:rsidR="00320CE1" w:rsidRPr="003D51CF" w:rsidRDefault="00320CE1" w:rsidP="00320CE1">
            <w:pPr>
              <w:rPr>
                <w:sz w:val="20"/>
                <w:szCs w:val="20"/>
              </w:rPr>
            </w:pPr>
            <w:r w:rsidRPr="003D51CF">
              <w:rPr>
                <w:sz w:val="20"/>
                <w:szCs w:val="20"/>
              </w:rPr>
              <w:t>1.1</w:t>
            </w:r>
          </w:p>
        </w:tc>
        <w:tc>
          <w:tcPr>
            <w:tcW w:w="1537" w:type="dxa"/>
            <w:vAlign w:val="center"/>
          </w:tcPr>
          <w:p w14:paraId="75DDF711" w14:textId="065DC585" w:rsidR="00320CE1" w:rsidRPr="003D51CF" w:rsidRDefault="00320CE1" w:rsidP="00320CE1">
            <w:pPr>
              <w:rPr>
                <w:sz w:val="20"/>
                <w:szCs w:val="20"/>
              </w:rPr>
            </w:pPr>
            <w:r>
              <w:rPr>
                <w:sz w:val="20"/>
                <w:szCs w:val="20"/>
              </w:rPr>
              <w:t>0</w:t>
            </w:r>
            <w:r w:rsidRPr="003D51CF">
              <w:rPr>
                <w:sz w:val="20"/>
                <w:szCs w:val="20"/>
              </w:rPr>
              <w:t>1.</w:t>
            </w:r>
            <w:r>
              <w:rPr>
                <w:sz w:val="20"/>
                <w:szCs w:val="20"/>
              </w:rPr>
              <w:t>0</w:t>
            </w:r>
            <w:r w:rsidRPr="003D51CF">
              <w:rPr>
                <w:sz w:val="20"/>
                <w:szCs w:val="20"/>
              </w:rPr>
              <w:t>7.2020</w:t>
            </w:r>
          </w:p>
        </w:tc>
        <w:tc>
          <w:tcPr>
            <w:tcW w:w="6461" w:type="dxa"/>
            <w:vAlign w:val="center"/>
          </w:tcPr>
          <w:p w14:paraId="5F5C3206" w14:textId="566F3CC2" w:rsidR="00320CE1" w:rsidRPr="003D51CF" w:rsidRDefault="00320CE1" w:rsidP="00320CE1">
            <w:pPr>
              <w:rPr>
                <w:sz w:val="20"/>
                <w:szCs w:val="20"/>
              </w:rPr>
            </w:pPr>
            <w:r w:rsidRPr="003D51CF">
              <w:rPr>
                <w:sz w:val="20"/>
                <w:szCs w:val="20"/>
              </w:rPr>
              <w:t>Updated Policy Owner</w:t>
            </w:r>
          </w:p>
        </w:tc>
      </w:tr>
      <w:tr w:rsidR="00320CE1" w:rsidRPr="00EA3235" w14:paraId="48CCF599" w14:textId="77777777" w:rsidTr="6D620DCF">
        <w:tc>
          <w:tcPr>
            <w:tcW w:w="1630" w:type="dxa"/>
            <w:vAlign w:val="center"/>
          </w:tcPr>
          <w:p w14:paraId="5F194BFD" w14:textId="047AB639" w:rsidR="00320CE1" w:rsidRPr="003D51CF" w:rsidRDefault="00320CE1" w:rsidP="00320CE1">
            <w:pPr>
              <w:rPr>
                <w:sz w:val="20"/>
                <w:szCs w:val="20"/>
              </w:rPr>
            </w:pPr>
            <w:r w:rsidRPr="003D51CF">
              <w:rPr>
                <w:sz w:val="20"/>
                <w:szCs w:val="20"/>
              </w:rPr>
              <w:t>1.2</w:t>
            </w:r>
          </w:p>
        </w:tc>
        <w:tc>
          <w:tcPr>
            <w:tcW w:w="1537" w:type="dxa"/>
            <w:vAlign w:val="center"/>
          </w:tcPr>
          <w:p w14:paraId="68850AFD" w14:textId="72AD50B7" w:rsidR="00320CE1" w:rsidRPr="003D51CF" w:rsidRDefault="00320CE1" w:rsidP="00320CE1">
            <w:pPr>
              <w:rPr>
                <w:sz w:val="20"/>
                <w:szCs w:val="20"/>
              </w:rPr>
            </w:pPr>
            <w:r>
              <w:rPr>
                <w:sz w:val="20"/>
                <w:szCs w:val="20"/>
              </w:rPr>
              <w:t>0</w:t>
            </w:r>
            <w:r w:rsidRPr="003D51CF">
              <w:rPr>
                <w:sz w:val="20"/>
                <w:szCs w:val="20"/>
              </w:rPr>
              <w:t>9.09.2020</w:t>
            </w:r>
          </w:p>
        </w:tc>
        <w:tc>
          <w:tcPr>
            <w:tcW w:w="6461" w:type="dxa"/>
            <w:vAlign w:val="center"/>
          </w:tcPr>
          <w:p w14:paraId="53038332" w14:textId="7DFE7C88" w:rsidR="00320CE1" w:rsidRPr="003D51CF" w:rsidRDefault="00320CE1" w:rsidP="00320CE1">
            <w:pPr>
              <w:rPr>
                <w:sz w:val="20"/>
                <w:szCs w:val="20"/>
              </w:rPr>
            </w:pPr>
            <w:r w:rsidRPr="003D51CF">
              <w:rPr>
                <w:sz w:val="20"/>
                <w:szCs w:val="20"/>
              </w:rPr>
              <w:t xml:space="preserve">Updated Procedure incorporates legislative requirements. </w:t>
            </w:r>
          </w:p>
        </w:tc>
      </w:tr>
      <w:tr w:rsidR="00320CE1" w:rsidRPr="00EA3235" w14:paraId="0E056018" w14:textId="77777777" w:rsidTr="6D620DCF">
        <w:tc>
          <w:tcPr>
            <w:tcW w:w="1630" w:type="dxa"/>
            <w:vAlign w:val="center"/>
          </w:tcPr>
          <w:p w14:paraId="43B9BDDB" w14:textId="26FC5795" w:rsidR="00320CE1" w:rsidRPr="003D51CF" w:rsidRDefault="00320CE1" w:rsidP="00320CE1">
            <w:pPr>
              <w:rPr>
                <w:sz w:val="20"/>
                <w:szCs w:val="20"/>
              </w:rPr>
            </w:pPr>
            <w:r w:rsidRPr="00FD5A40">
              <w:rPr>
                <w:sz w:val="20"/>
                <w:szCs w:val="20"/>
              </w:rPr>
              <w:t>1.3</w:t>
            </w:r>
          </w:p>
        </w:tc>
        <w:tc>
          <w:tcPr>
            <w:tcW w:w="1537" w:type="dxa"/>
            <w:vAlign w:val="center"/>
          </w:tcPr>
          <w:p w14:paraId="47B55E96" w14:textId="39B8B171" w:rsidR="00320CE1" w:rsidRPr="003D51CF" w:rsidRDefault="00320CE1" w:rsidP="00320CE1">
            <w:pPr>
              <w:rPr>
                <w:sz w:val="20"/>
                <w:szCs w:val="20"/>
              </w:rPr>
            </w:pPr>
            <w:r w:rsidRPr="00FD5A40">
              <w:rPr>
                <w:sz w:val="20"/>
                <w:szCs w:val="20"/>
              </w:rPr>
              <w:t>21.4.2021</w:t>
            </w:r>
          </w:p>
        </w:tc>
        <w:tc>
          <w:tcPr>
            <w:tcW w:w="6461" w:type="dxa"/>
            <w:vAlign w:val="center"/>
          </w:tcPr>
          <w:p w14:paraId="13FA8D24" w14:textId="7D7C0C5F" w:rsidR="00320CE1" w:rsidRPr="003D51CF" w:rsidRDefault="00320CE1" w:rsidP="00320CE1">
            <w:pPr>
              <w:rPr>
                <w:sz w:val="20"/>
                <w:szCs w:val="20"/>
              </w:rPr>
            </w:pPr>
            <w:bookmarkStart w:id="14" w:name="_Hlk70929707"/>
            <w:r>
              <w:rPr>
                <w:sz w:val="20"/>
                <w:szCs w:val="20"/>
              </w:rPr>
              <w:t xml:space="preserve">Updated procedure incorporates changes for withdrawal and organisational structure change. </w:t>
            </w:r>
            <w:bookmarkEnd w:id="14"/>
          </w:p>
        </w:tc>
      </w:tr>
      <w:tr w:rsidR="002750A3" w:rsidRPr="00EA3235" w14:paraId="2C2BD062" w14:textId="77777777" w:rsidTr="6D620DCF">
        <w:tc>
          <w:tcPr>
            <w:tcW w:w="1630" w:type="dxa"/>
            <w:vAlign w:val="center"/>
          </w:tcPr>
          <w:p w14:paraId="4ED63A97" w14:textId="3065D750" w:rsidR="002750A3" w:rsidRPr="00FD5A40" w:rsidRDefault="002750A3" w:rsidP="00320CE1">
            <w:pPr>
              <w:rPr>
                <w:sz w:val="20"/>
                <w:szCs w:val="20"/>
              </w:rPr>
            </w:pPr>
            <w:r>
              <w:rPr>
                <w:sz w:val="20"/>
                <w:szCs w:val="20"/>
              </w:rPr>
              <w:t>1.4</w:t>
            </w:r>
          </w:p>
        </w:tc>
        <w:tc>
          <w:tcPr>
            <w:tcW w:w="1537" w:type="dxa"/>
            <w:vAlign w:val="center"/>
          </w:tcPr>
          <w:p w14:paraId="0B928B80" w14:textId="2233B0BB" w:rsidR="002750A3" w:rsidRPr="00FD5A40" w:rsidRDefault="002750A3" w:rsidP="00320CE1">
            <w:pPr>
              <w:rPr>
                <w:sz w:val="20"/>
                <w:szCs w:val="20"/>
              </w:rPr>
            </w:pPr>
            <w:r>
              <w:rPr>
                <w:sz w:val="20"/>
                <w:szCs w:val="20"/>
              </w:rPr>
              <w:t>22.11.2022</w:t>
            </w:r>
          </w:p>
        </w:tc>
        <w:tc>
          <w:tcPr>
            <w:tcW w:w="6461" w:type="dxa"/>
            <w:vAlign w:val="center"/>
          </w:tcPr>
          <w:p w14:paraId="0FFE5C69" w14:textId="7D0CE903" w:rsidR="002750A3" w:rsidRDefault="00D3418F" w:rsidP="00320CE1">
            <w:pPr>
              <w:rPr>
                <w:sz w:val="20"/>
                <w:szCs w:val="20"/>
              </w:rPr>
            </w:pPr>
            <w:r>
              <w:rPr>
                <w:sz w:val="20"/>
                <w:szCs w:val="20"/>
              </w:rPr>
              <w:t>Minor u</w:t>
            </w:r>
            <w:r w:rsidR="002750A3">
              <w:rPr>
                <w:sz w:val="20"/>
                <w:szCs w:val="20"/>
              </w:rPr>
              <w:t xml:space="preserve">pdates to include </w:t>
            </w:r>
            <w:r w:rsidR="008159B5">
              <w:rPr>
                <w:sz w:val="20"/>
                <w:szCs w:val="20"/>
              </w:rPr>
              <w:t xml:space="preserve">information on VSL Cancellation Procedure. Updated Executive Owner. </w:t>
            </w:r>
          </w:p>
        </w:tc>
      </w:tr>
      <w:tr w:rsidR="00856284" w:rsidRPr="00EA3235" w14:paraId="7A99A22C" w14:textId="77777777" w:rsidTr="6D620DCF">
        <w:tc>
          <w:tcPr>
            <w:tcW w:w="1630" w:type="dxa"/>
            <w:vAlign w:val="center"/>
          </w:tcPr>
          <w:p w14:paraId="68F58AA4" w14:textId="617E1FBC" w:rsidR="00856284" w:rsidRDefault="00856284" w:rsidP="00320CE1">
            <w:pPr>
              <w:rPr>
                <w:sz w:val="20"/>
                <w:szCs w:val="20"/>
              </w:rPr>
            </w:pPr>
            <w:r>
              <w:rPr>
                <w:sz w:val="20"/>
                <w:szCs w:val="20"/>
              </w:rPr>
              <w:t>1.5</w:t>
            </w:r>
          </w:p>
        </w:tc>
        <w:tc>
          <w:tcPr>
            <w:tcW w:w="1537" w:type="dxa"/>
            <w:vAlign w:val="center"/>
          </w:tcPr>
          <w:p w14:paraId="2ED4A05A" w14:textId="71F7EAAF" w:rsidR="00856284" w:rsidRDefault="00856284" w:rsidP="00320CE1">
            <w:pPr>
              <w:rPr>
                <w:sz w:val="20"/>
                <w:szCs w:val="20"/>
              </w:rPr>
            </w:pPr>
            <w:r>
              <w:rPr>
                <w:sz w:val="20"/>
                <w:szCs w:val="20"/>
              </w:rPr>
              <w:t>17.05.2023</w:t>
            </w:r>
          </w:p>
        </w:tc>
        <w:tc>
          <w:tcPr>
            <w:tcW w:w="6461" w:type="dxa"/>
            <w:vAlign w:val="center"/>
          </w:tcPr>
          <w:p w14:paraId="2E187051" w14:textId="5D097B5E" w:rsidR="00856284" w:rsidRDefault="00856284" w:rsidP="00320CE1">
            <w:pPr>
              <w:rPr>
                <w:sz w:val="20"/>
                <w:szCs w:val="20"/>
              </w:rPr>
            </w:pPr>
            <w:r>
              <w:rPr>
                <w:sz w:val="20"/>
                <w:szCs w:val="20"/>
              </w:rPr>
              <w:t>Updated Contact Person</w:t>
            </w:r>
          </w:p>
        </w:tc>
      </w:tr>
      <w:tr w:rsidR="00873907" w:rsidRPr="00EA3235" w14:paraId="1047B0F5" w14:textId="77777777" w:rsidTr="6D620DCF">
        <w:tc>
          <w:tcPr>
            <w:tcW w:w="1630" w:type="dxa"/>
            <w:vAlign w:val="center"/>
          </w:tcPr>
          <w:p w14:paraId="75F1F801" w14:textId="455D1E4B" w:rsidR="00873907" w:rsidRDefault="00873907" w:rsidP="00320CE1">
            <w:pPr>
              <w:rPr>
                <w:sz w:val="20"/>
                <w:szCs w:val="20"/>
              </w:rPr>
            </w:pPr>
            <w:r>
              <w:rPr>
                <w:sz w:val="20"/>
                <w:szCs w:val="20"/>
              </w:rPr>
              <w:t>1.6</w:t>
            </w:r>
          </w:p>
        </w:tc>
        <w:tc>
          <w:tcPr>
            <w:tcW w:w="1537" w:type="dxa"/>
            <w:vAlign w:val="center"/>
          </w:tcPr>
          <w:p w14:paraId="5EC42397" w14:textId="49EDC18E" w:rsidR="00873907" w:rsidRDefault="00873907" w:rsidP="00320CE1">
            <w:pPr>
              <w:rPr>
                <w:sz w:val="20"/>
                <w:szCs w:val="20"/>
              </w:rPr>
            </w:pPr>
            <w:r>
              <w:rPr>
                <w:sz w:val="20"/>
                <w:szCs w:val="20"/>
              </w:rPr>
              <w:t>24.6.2024</w:t>
            </w:r>
          </w:p>
        </w:tc>
        <w:tc>
          <w:tcPr>
            <w:tcW w:w="6461" w:type="dxa"/>
            <w:vAlign w:val="center"/>
          </w:tcPr>
          <w:p w14:paraId="259640FB" w14:textId="5D2CBFBF" w:rsidR="00873907" w:rsidRDefault="006543E7" w:rsidP="00320CE1">
            <w:pPr>
              <w:rPr>
                <w:sz w:val="20"/>
                <w:szCs w:val="20"/>
              </w:rPr>
            </w:pPr>
            <w:r>
              <w:rPr>
                <w:sz w:val="20"/>
                <w:szCs w:val="20"/>
              </w:rPr>
              <w:t>Updates in line with WLF Audit findings</w:t>
            </w:r>
            <w:r w:rsidR="00873907">
              <w:rPr>
                <w:sz w:val="20"/>
                <w:szCs w:val="20"/>
              </w:rPr>
              <w:t>, updated contact person, updated roles, and responsibilities</w:t>
            </w:r>
            <w:r w:rsidR="005A61EF">
              <w:rPr>
                <w:sz w:val="20"/>
                <w:szCs w:val="20"/>
              </w:rPr>
              <w:t xml:space="preserve">. </w:t>
            </w:r>
          </w:p>
        </w:tc>
      </w:tr>
      <w:tr w:rsidR="6D620DCF" w14:paraId="2669EB6B" w14:textId="77777777" w:rsidTr="6D620DCF">
        <w:trPr>
          <w:trHeight w:val="300"/>
        </w:trPr>
        <w:tc>
          <w:tcPr>
            <w:tcW w:w="1630" w:type="dxa"/>
            <w:vAlign w:val="center"/>
          </w:tcPr>
          <w:p w14:paraId="332A38A2" w14:textId="17324D43" w:rsidR="140AF63F" w:rsidRDefault="140AF63F" w:rsidP="6D620DCF">
            <w:pPr>
              <w:rPr>
                <w:sz w:val="20"/>
                <w:szCs w:val="20"/>
              </w:rPr>
            </w:pPr>
            <w:r w:rsidRPr="6D620DCF">
              <w:rPr>
                <w:sz w:val="20"/>
                <w:szCs w:val="20"/>
              </w:rPr>
              <w:t>1.7</w:t>
            </w:r>
          </w:p>
        </w:tc>
        <w:tc>
          <w:tcPr>
            <w:tcW w:w="1537" w:type="dxa"/>
            <w:vAlign w:val="center"/>
          </w:tcPr>
          <w:p w14:paraId="36465E10" w14:textId="797F7CFD" w:rsidR="140AF63F" w:rsidRDefault="140AF63F" w:rsidP="6D620DCF">
            <w:pPr>
              <w:rPr>
                <w:sz w:val="20"/>
                <w:szCs w:val="20"/>
              </w:rPr>
            </w:pPr>
            <w:r w:rsidRPr="6D620DCF">
              <w:rPr>
                <w:sz w:val="20"/>
                <w:szCs w:val="20"/>
              </w:rPr>
              <w:t>29.04.2025</w:t>
            </w:r>
          </w:p>
        </w:tc>
        <w:tc>
          <w:tcPr>
            <w:tcW w:w="6461" w:type="dxa"/>
            <w:vAlign w:val="center"/>
          </w:tcPr>
          <w:p w14:paraId="0CD9D153" w14:textId="691E469D" w:rsidR="140AF63F" w:rsidRDefault="140AF63F" w:rsidP="6D620DCF">
            <w:pPr>
              <w:rPr>
                <w:sz w:val="20"/>
                <w:szCs w:val="20"/>
              </w:rPr>
            </w:pPr>
            <w:r w:rsidRPr="6D620DCF">
              <w:rPr>
                <w:sz w:val="20"/>
                <w:szCs w:val="20"/>
              </w:rPr>
              <w:t xml:space="preserve">Addition of Student Attendance Record in Associated Documents. </w:t>
            </w:r>
          </w:p>
        </w:tc>
      </w:tr>
    </w:tbl>
    <w:p w14:paraId="1708567A" w14:textId="77777777" w:rsidR="00202330" w:rsidRPr="005E7182" w:rsidRDefault="00202330" w:rsidP="00202330">
      <w:pPr>
        <w:spacing w:before="240"/>
        <w:rPr>
          <w:sz w:val="20"/>
          <w:szCs w:val="20"/>
        </w:rPr>
      </w:pPr>
      <w:r w:rsidRPr="005E7182">
        <w:rPr>
          <w:sz w:val="20"/>
          <w:szCs w:val="20"/>
        </w:rPr>
        <w:t>This document is uncontrolled when printed. Please check the TasTAFE Policy and Procedure Hub for the current version of this document.</w:t>
      </w:r>
    </w:p>
    <w:p w14:paraId="35EA4D5A" w14:textId="2C20F69F" w:rsidR="00202330" w:rsidRPr="005E7182" w:rsidRDefault="00202330" w:rsidP="00202330">
      <w:pPr>
        <w:rPr>
          <w:sz w:val="20"/>
          <w:szCs w:val="20"/>
        </w:rPr>
      </w:pPr>
      <w:r>
        <w:rPr>
          <w:sz w:val="20"/>
          <w:szCs w:val="20"/>
        </w:rPr>
        <w:t>Record</w:t>
      </w:r>
      <w:r w:rsidRPr="005E7182">
        <w:rPr>
          <w:sz w:val="20"/>
          <w:szCs w:val="20"/>
        </w:rPr>
        <w:t xml:space="preserve"> </w:t>
      </w:r>
      <w:r>
        <w:rPr>
          <w:sz w:val="20"/>
          <w:szCs w:val="20"/>
        </w:rPr>
        <w:t>n</w:t>
      </w:r>
      <w:r w:rsidRPr="005E7182">
        <w:rPr>
          <w:sz w:val="20"/>
          <w:szCs w:val="20"/>
        </w:rPr>
        <w:t xml:space="preserve">umber: </w:t>
      </w:r>
      <w:bookmarkEnd w:id="0"/>
      <w:bookmarkEnd w:id="1"/>
      <w:r w:rsidR="006543E7" w:rsidRPr="006543E7">
        <w:rPr>
          <w:sz w:val="20"/>
          <w:szCs w:val="20"/>
        </w:rPr>
        <w:t>DOC/19/218553[v7]</w:t>
      </w:r>
    </w:p>
    <w:sectPr w:rsidR="00202330" w:rsidRPr="005E7182" w:rsidSect="0061344A">
      <w:headerReference w:type="even" r:id="rId47"/>
      <w:headerReference w:type="default" r:id="rId48"/>
      <w:footerReference w:type="even" r:id="rId49"/>
      <w:footerReference w:type="default" r:id="rId50"/>
      <w:footerReference w:type="first" r:id="rId51"/>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07F19" w14:textId="77777777" w:rsidR="009F7608" w:rsidRDefault="009F7608" w:rsidP="00C37A29">
      <w:r>
        <w:separator/>
      </w:r>
    </w:p>
  </w:endnote>
  <w:endnote w:type="continuationSeparator" w:id="0">
    <w:p w14:paraId="0D43EEB4" w14:textId="77777777" w:rsidR="009F7608" w:rsidRDefault="009F7608" w:rsidP="00C37A29">
      <w:r>
        <w:continuationSeparator/>
      </w:r>
    </w:p>
  </w:endnote>
  <w:endnote w:type="continuationNotice" w:id="1">
    <w:p w14:paraId="022DCDAA" w14:textId="77777777" w:rsidR="009F7608" w:rsidRDefault="009F76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A25E" w14:textId="374ED7EB" w:rsidR="008303AF" w:rsidRDefault="008303AF" w:rsidP="008303AF">
    <w:pPr>
      <w:pStyle w:val="Footer-Left"/>
    </w:pPr>
    <w:r>
      <w:rPr>
        <w:noProof/>
      </w:rPr>
      <mc:AlternateContent>
        <mc:Choice Requires="wpg">
          <w:drawing>
            <wp:anchor distT="0" distB="0" distL="114300" distR="215900" simplePos="0" relativeHeight="251654656" behindDoc="0" locked="1" layoutInCell="1" allowOverlap="1" wp14:anchorId="61DABC81" wp14:editId="3C0BEC06">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31C8810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ABC81" id="Group 13" o:spid="_x0000_s1026" alt="&quot;&quot;" style="position:absolute;margin-left:0;margin-top:0;width:61.5pt;height:49.9pt;z-index:25165465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31C8810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50B5A">
          <w:rPr>
            <w:rStyle w:val="Strong"/>
          </w:rPr>
          <w:t>Student Course Participation and Progress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E3DF" w14:textId="26CD1B26" w:rsidR="00885045" w:rsidRDefault="00885045" w:rsidP="00BD1437">
    <w:pPr>
      <w:pStyle w:val="Footer"/>
      <w:tabs>
        <w:tab w:val="clear" w:pos="4513"/>
        <w:tab w:val="clear" w:pos="9026"/>
      </w:tabs>
      <w:ind w:right="849"/>
    </w:pPr>
    <w:r>
      <w:rPr>
        <w:noProof/>
      </w:rPr>
      <w:drawing>
        <wp:anchor distT="0" distB="0" distL="114300" distR="114300" simplePos="0" relativeHeight="251658752" behindDoc="1" locked="1" layoutInCell="1" allowOverlap="1" wp14:anchorId="523EBCAC" wp14:editId="4BD905E0">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950B5A">
          <w:rPr>
            <w:rStyle w:val="Strong"/>
          </w:rPr>
          <w:t>Student Course Participation and Progress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C575" w14:textId="14582E64" w:rsidR="0061344A" w:rsidRDefault="0061344A" w:rsidP="00B552DF">
    <w:pPr>
      <w:pStyle w:val="Footer-Left"/>
      <w:spacing w:before="120"/>
      <w:ind w:firstLine="993"/>
      <w:rPr>
        <w:rStyle w:val="Strong"/>
        <w:szCs w:val="18"/>
      </w:rPr>
    </w:pPr>
  </w:p>
  <w:p w14:paraId="164BF43F" w14:textId="15F86475" w:rsidR="0061344A" w:rsidRDefault="00034834" w:rsidP="00B552DF">
    <w:pPr>
      <w:pStyle w:val="Footer-Left"/>
      <w:spacing w:before="120"/>
      <w:ind w:firstLine="993"/>
      <w:rPr>
        <w:rStyle w:val="Strong"/>
        <w:szCs w:val="18"/>
      </w:rPr>
    </w:pPr>
    <w:r>
      <w:rPr>
        <w:noProof/>
        <w:szCs w:val="18"/>
      </w:rPr>
      <w:drawing>
        <wp:anchor distT="0" distB="0" distL="114300" distR="114300" simplePos="0" relativeHeight="251659776" behindDoc="0" locked="0" layoutInCell="1" allowOverlap="1" wp14:anchorId="16073019" wp14:editId="646773F3">
          <wp:simplePos x="0" y="0"/>
          <wp:positionH relativeFrom="column">
            <wp:posOffset>5213985</wp:posOffset>
          </wp:positionH>
          <wp:positionV relativeFrom="paragraph">
            <wp:posOffset>27305</wp:posOffset>
          </wp:positionV>
          <wp:extent cx="1379220" cy="726278"/>
          <wp:effectExtent l="0" t="0" r="0" b="0"/>
          <wp:wrapNone/>
          <wp:docPr id="2111228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220" cy="726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5C716" w14:textId="77777777" w:rsidR="0061344A" w:rsidRDefault="0061344A" w:rsidP="00B552DF">
    <w:pPr>
      <w:pStyle w:val="Footer-Left"/>
      <w:spacing w:before="120"/>
      <w:ind w:firstLine="993"/>
      <w:rPr>
        <w:rStyle w:val="Strong"/>
        <w:szCs w:val="18"/>
      </w:rPr>
    </w:pPr>
  </w:p>
  <w:p w14:paraId="5C138BA7" w14:textId="679B2478" w:rsidR="00D939C7" w:rsidRPr="00502679" w:rsidRDefault="00034834" w:rsidP="00B552DF">
    <w:pPr>
      <w:pStyle w:val="Footer-Left"/>
      <w:spacing w:before="120"/>
      <w:ind w:firstLine="993"/>
      <w:rPr>
        <w:szCs w:val="18"/>
      </w:rPr>
    </w:pPr>
    <w:r>
      <w:rPr>
        <w:noProof/>
        <w:szCs w:val="18"/>
      </w:rPr>
      <mc:AlternateContent>
        <mc:Choice Requires="wps">
          <w:drawing>
            <wp:anchor distT="0" distB="0" distL="114300" distR="114300" simplePos="0" relativeHeight="251657728" behindDoc="0" locked="0" layoutInCell="1" allowOverlap="1" wp14:anchorId="66B92EE2" wp14:editId="4278CF6C">
              <wp:simplePos x="0" y="0"/>
              <wp:positionH relativeFrom="column">
                <wp:posOffset>6809291</wp:posOffset>
              </wp:positionH>
              <wp:positionV relativeFrom="paragraph">
                <wp:posOffset>280902</wp:posOffset>
              </wp:positionV>
              <wp:extent cx="122370" cy="122321"/>
              <wp:effectExtent l="0" t="0" r="0" b="0"/>
              <wp:wrapSquare wrapText="bothSides"/>
              <wp:docPr id="22" name="Rectangle 1"/>
              <wp:cNvGraphicFramePr/>
              <a:graphic xmlns:a="http://schemas.openxmlformats.org/drawingml/2006/main">
                <a:graphicData uri="http://schemas.microsoft.com/office/word/2010/wordprocessingShape">
                  <wps:wsp>
                    <wps:cNvSpPr/>
                    <wps:spPr>
                      <a:xfrm>
                        <a:off x="0" y="0"/>
                        <a:ext cx="122370" cy="122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AD285E" id="Rectangle 1" o:spid="_x0000_s1026" style="position:absolute;margin-left:536.15pt;margin-top:22.1pt;width:9.65pt;height:9.6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" filled="f" stroked="f" strokeweight="1pt">
              <w10:wrap type="square"/>
            </v:rect>
          </w:pict>
        </mc:Fallback>
      </mc:AlternateContent>
    </w:r>
    <w:r w:rsidR="008D3B55" w:rsidRPr="00502679">
      <w:rPr>
        <w:noProof/>
        <w:szCs w:val="18"/>
      </w:rPr>
      <w:drawing>
        <wp:anchor distT="0" distB="0" distL="114300" distR="114300" simplePos="0" relativeHeight="251655680" behindDoc="1" locked="1" layoutInCell="1" allowOverlap="1" wp14:anchorId="23A1844A" wp14:editId="306A69E3">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950B5A">
          <w:rPr>
            <w:rStyle w:val="Strong"/>
            <w:szCs w:val="18"/>
          </w:rPr>
          <w:t>Student Course Participation and Progress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FF3DB" w14:textId="77777777" w:rsidR="009F7608" w:rsidRDefault="009F7608" w:rsidP="00C37A29">
      <w:r>
        <w:separator/>
      </w:r>
    </w:p>
  </w:footnote>
  <w:footnote w:type="continuationSeparator" w:id="0">
    <w:p w14:paraId="2AD56B61" w14:textId="77777777" w:rsidR="009F7608" w:rsidRDefault="009F7608" w:rsidP="00C37A29">
      <w:r>
        <w:continuationSeparator/>
      </w:r>
    </w:p>
  </w:footnote>
  <w:footnote w:type="continuationNotice" w:id="1">
    <w:p w14:paraId="0AE30F57" w14:textId="77777777" w:rsidR="009F7608" w:rsidRDefault="009F76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41C6" w14:textId="5B21D989" w:rsidR="00D939C7" w:rsidRDefault="00D939C7">
    <w:pPr>
      <w:pStyle w:val="Header"/>
    </w:pPr>
    <w:r>
      <w:rPr>
        <w:noProof/>
      </w:rPr>
      <w:drawing>
        <wp:inline distT="0" distB="0" distL="0" distR="0" wp14:anchorId="63F29DE5" wp14:editId="6DA03E11">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A3AC" w14:textId="472A6F18"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6pt;height:6pt" o:bullet="t">
        <v:imagedata r:id="rId1" o:title="dot point 1"/>
      </v:shape>
    </w:pict>
  </w:numPicBullet>
  <w:numPicBullet w:numPicBulletId="1">
    <w:pict>
      <v:shape id="_x0000_i1087" type="#_x0000_t75" style="width:6pt;height:6pt" o:bullet="t">
        <v:imagedata r:id="rId2" o:title="dot point 2"/>
      </v:shape>
    </w:pict>
  </w:numPicBullet>
  <w:numPicBullet w:numPicBulletId="2">
    <w:pict>
      <v:shape id="_x0000_i1088" type="#_x0000_t75" style="width:10.5pt;height:6pt" o:bullet="t">
        <v:imagedata r:id="rId3" o:title="dot 1"/>
      </v:shape>
    </w:pict>
  </w:numPicBullet>
  <w:numPicBullet w:numPicBulletId="3">
    <w:pict>
      <v:shape id="_x0000_i1089" type="#_x0000_t75" style="width:10.5pt;height:6pt" o:bullet="t">
        <v:imagedata r:id="rId4" o:title="dot 2"/>
      </v:shape>
    </w:pict>
  </w:numPicBullet>
  <w:numPicBullet w:numPicBulletId="4">
    <w:pict>
      <v:shape id="_x0000_i1090" type="#_x0000_t75" style="width:39.75pt;height:36pt" o:bullet="t">
        <v:imagedata r:id="rId5" o:title="DOT-1"/>
      </v:shape>
    </w:pict>
  </w:numPicBullet>
  <w:numPicBullet w:numPicBulletId="5">
    <w:pict>
      <v:shape id="_x0000_i1091"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63F058E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0E0EA5"/>
    <w:multiLevelType w:val="hybridMultilevel"/>
    <w:tmpl w:val="15C2F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D5A5E93"/>
    <w:multiLevelType w:val="multilevel"/>
    <w:tmpl w:val="63F058E6"/>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2B97186"/>
    <w:multiLevelType w:val="hybridMultilevel"/>
    <w:tmpl w:val="D1EAABF2"/>
    <w:lvl w:ilvl="0" w:tplc="0660F5D0">
      <w:start w:val="1"/>
      <w:numFmt w:val="bullet"/>
      <w:lvlText w:val=""/>
      <w:lvlJc w:val="left"/>
      <w:pPr>
        <w:ind w:left="1080" w:hanging="360"/>
      </w:pPr>
      <w:rPr>
        <w:rFonts w:ascii="Symbol" w:hAnsi="Symbol" w:hint="default"/>
        <w:sz w:val="24"/>
        <w:szCs w:val="24"/>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32D53ED"/>
    <w:multiLevelType w:val="multilevel"/>
    <w:tmpl w:val="97DAEA0E"/>
    <w:numStyleLink w:val="Numbering"/>
  </w:abstractNum>
  <w:abstractNum w:abstractNumId="19"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2361CF7"/>
    <w:multiLevelType w:val="multilevel"/>
    <w:tmpl w:val="63F058E6"/>
    <w:numStyleLink w:val="Bullets"/>
  </w:abstractNum>
  <w:abstractNum w:abstractNumId="22"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1F1D0F"/>
    <w:multiLevelType w:val="multilevel"/>
    <w:tmpl w:val="63F058E6"/>
    <w:numStyleLink w:val="Bullets"/>
  </w:abstractNum>
  <w:abstractNum w:abstractNumId="24" w15:restartNumberingAfterBreak="0">
    <w:nsid w:val="366F1185"/>
    <w:multiLevelType w:val="multilevel"/>
    <w:tmpl w:val="63F058E6"/>
    <w:numStyleLink w:val="Bullets"/>
  </w:abstractNum>
  <w:abstractNum w:abstractNumId="25" w15:restartNumberingAfterBreak="0">
    <w:nsid w:val="3B154764"/>
    <w:multiLevelType w:val="hybridMultilevel"/>
    <w:tmpl w:val="0B647332"/>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6" w15:restartNumberingAfterBreak="0">
    <w:nsid w:val="41397427"/>
    <w:multiLevelType w:val="multilevel"/>
    <w:tmpl w:val="97DAEA0E"/>
    <w:numStyleLink w:val="Numbering"/>
  </w:abstractNum>
  <w:abstractNum w:abstractNumId="27"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497542A0"/>
    <w:multiLevelType w:val="multilevel"/>
    <w:tmpl w:val="63F058E6"/>
    <w:numStyleLink w:val="Bullets"/>
  </w:abstractNum>
  <w:abstractNum w:abstractNumId="29"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1" w15:restartNumberingAfterBreak="0">
    <w:nsid w:val="4E7F1CD0"/>
    <w:multiLevelType w:val="multilevel"/>
    <w:tmpl w:val="97DAEA0E"/>
    <w:numStyleLink w:val="Numbering"/>
  </w:abstractNum>
  <w:abstractNum w:abstractNumId="32" w15:restartNumberingAfterBreak="0">
    <w:nsid w:val="58B73D84"/>
    <w:multiLevelType w:val="multilevel"/>
    <w:tmpl w:val="50041352"/>
    <w:numStyleLink w:val="ListHeadings"/>
  </w:abstractNum>
  <w:abstractNum w:abstractNumId="33" w15:restartNumberingAfterBreak="0">
    <w:nsid w:val="596A0C8C"/>
    <w:multiLevelType w:val="multilevel"/>
    <w:tmpl w:val="97DAEA0E"/>
    <w:numStyleLink w:val="Numbering"/>
  </w:abstractNum>
  <w:abstractNum w:abstractNumId="34" w15:restartNumberingAfterBreak="0">
    <w:nsid w:val="5B3D78E1"/>
    <w:multiLevelType w:val="hybridMultilevel"/>
    <w:tmpl w:val="3800E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6" w15:restartNumberingAfterBreak="0">
    <w:nsid w:val="643520E2"/>
    <w:multiLevelType w:val="multilevel"/>
    <w:tmpl w:val="63F058E6"/>
    <w:numStyleLink w:val="Bullets"/>
  </w:abstractNum>
  <w:abstractNum w:abstractNumId="37" w15:restartNumberingAfterBreak="0">
    <w:nsid w:val="660D51AD"/>
    <w:multiLevelType w:val="multilevel"/>
    <w:tmpl w:val="97DAEA0E"/>
    <w:numStyleLink w:val="Numbering"/>
  </w:abstractNum>
  <w:abstractNum w:abstractNumId="3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40573D"/>
    <w:multiLevelType w:val="hybridMultilevel"/>
    <w:tmpl w:val="FF2034F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B210E6F"/>
    <w:multiLevelType w:val="multilevel"/>
    <w:tmpl w:val="63F058E6"/>
    <w:numStyleLink w:val="Bullets"/>
  </w:abstractNum>
  <w:abstractNum w:abstractNumId="41" w15:restartNumberingAfterBreak="0">
    <w:nsid w:val="744D0736"/>
    <w:multiLevelType w:val="multilevel"/>
    <w:tmpl w:val="97DAEA0E"/>
    <w:numStyleLink w:val="Numbering"/>
  </w:abstractNum>
  <w:abstractNum w:abstractNumId="42" w15:restartNumberingAfterBreak="0">
    <w:nsid w:val="7A86456E"/>
    <w:multiLevelType w:val="hybridMultilevel"/>
    <w:tmpl w:val="B02865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C0C345B"/>
    <w:multiLevelType w:val="hybridMultilevel"/>
    <w:tmpl w:val="8752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440DEC"/>
    <w:multiLevelType w:val="multilevel"/>
    <w:tmpl w:val="63F058E6"/>
    <w:numStyleLink w:val="Bullets"/>
  </w:abstractNum>
  <w:num w:numId="1" w16cid:durableId="1065949609">
    <w:abstractNumId w:val="9"/>
  </w:num>
  <w:num w:numId="2" w16cid:durableId="1317220010">
    <w:abstractNumId w:val="7"/>
  </w:num>
  <w:num w:numId="3" w16cid:durableId="525599570">
    <w:abstractNumId w:val="6"/>
  </w:num>
  <w:num w:numId="4" w16cid:durableId="378549357">
    <w:abstractNumId w:val="5"/>
  </w:num>
  <w:num w:numId="5" w16cid:durableId="1644311427">
    <w:abstractNumId w:val="4"/>
  </w:num>
  <w:num w:numId="6" w16cid:durableId="378624687">
    <w:abstractNumId w:val="8"/>
  </w:num>
  <w:num w:numId="7" w16cid:durableId="552928599">
    <w:abstractNumId w:val="3"/>
  </w:num>
  <w:num w:numId="8" w16cid:durableId="620693396">
    <w:abstractNumId w:val="2"/>
  </w:num>
  <w:num w:numId="9" w16cid:durableId="1235119643">
    <w:abstractNumId w:val="1"/>
  </w:num>
  <w:num w:numId="10" w16cid:durableId="1965845019">
    <w:abstractNumId w:val="0"/>
  </w:num>
  <w:num w:numId="11" w16cid:durableId="1935894731">
    <w:abstractNumId w:val="35"/>
  </w:num>
  <w:num w:numId="12" w16cid:durableId="1613366025">
    <w:abstractNumId w:val="36"/>
  </w:num>
  <w:num w:numId="13" w16cid:durableId="1763529380">
    <w:abstractNumId w:val="23"/>
  </w:num>
  <w:num w:numId="14" w16cid:durableId="171727808">
    <w:abstractNumId w:val="16"/>
  </w:num>
  <w:num w:numId="15" w16cid:durableId="193152650">
    <w:abstractNumId w:val="41"/>
  </w:num>
  <w:num w:numId="16" w16cid:durableId="2028021753">
    <w:abstractNumId w:val="31"/>
  </w:num>
  <w:num w:numId="17" w16cid:durableId="1274097143">
    <w:abstractNumId w:val="37"/>
  </w:num>
  <w:num w:numId="18" w16cid:durableId="2122454791">
    <w:abstractNumId w:val="10"/>
  </w:num>
  <w:num w:numId="19" w16cid:durableId="957100785">
    <w:abstractNumId w:val="13"/>
  </w:num>
  <w:num w:numId="20" w16cid:durableId="1344477809">
    <w:abstractNumId w:val="26"/>
  </w:num>
  <w:num w:numId="21" w16cid:durableId="967860851">
    <w:abstractNumId w:val="18"/>
  </w:num>
  <w:num w:numId="22" w16cid:durableId="1225679651">
    <w:abstractNumId w:val="12"/>
  </w:num>
  <w:num w:numId="23" w16cid:durableId="1206989157">
    <w:abstractNumId w:val="15"/>
  </w:num>
  <w:num w:numId="24" w16cid:durableId="219247577">
    <w:abstractNumId w:val="20"/>
  </w:num>
  <w:num w:numId="25" w16cid:durableId="127015686">
    <w:abstractNumId w:val="33"/>
  </w:num>
  <w:num w:numId="26" w16cid:durableId="1336688429">
    <w:abstractNumId w:val="32"/>
  </w:num>
  <w:num w:numId="27" w16cid:durableId="65998017">
    <w:abstractNumId w:val="19"/>
  </w:num>
  <w:num w:numId="28" w16cid:durableId="13291357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3106732">
    <w:abstractNumId w:val="30"/>
  </w:num>
  <w:num w:numId="30" w16cid:durableId="1237518419">
    <w:abstractNumId w:val="28"/>
  </w:num>
  <w:num w:numId="31" w16cid:durableId="587150911">
    <w:abstractNumId w:val="21"/>
  </w:num>
  <w:num w:numId="32" w16cid:durableId="2058583133">
    <w:abstractNumId w:val="40"/>
  </w:num>
  <w:num w:numId="33" w16cid:durableId="642999682">
    <w:abstractNumId w:val="44"/>
  </w:num>
  <w:num w:numId="34" w16cid:durableId="352149768">
    <w:abstractNumId w:val="11"/>
  </w:num>
  <w:num w:numId="35" w16cid:durableId="1387224267">
    <w:abstractNumId w:val="24"/>
  </w:num>
  <w:num w:numId="36" w16cid:durableId="15990219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10229948">
    <w:abstractNumId w:val="27"/>
  </w:num>
  <w:num w:numId="38" w16cid:durableId="713312864">
    <w:abstractNumId w:val="38"/>
  </w:num>
  <w:num w:numId="39" w16cid:durableId="93093116">
    <w:abstractNumId w:val="29"/>
  </w:num>
  <w:num w:numId="40" w16cid:durableId="1821190643">
    <w:abstractNumId w:val="22"/>
  </w:num>
  <w:num w:numId="41" w16cid:durableId="1617061632">
    <w:abstractNumId w:val="25"/>
  </w:num>
  <w:num w:numId="42" w16cid:durableId="1500849814">
    <w:abstractNumId w:val="39"/>
  </w:num>
  <w:num w:numId="43" w16cid:durableId="824516088">
    <w:abstractNumId w:val="35"/>
  </w:num>
  <w:num w:numId="44" w16cid:durableId="1557542646">
    <w:abstractNumId w:val="34"/>
  </w:num>
  <w:num w:numId="45" w16cid:durableId="1218279513">
    <w:abstractNumId w:val="42"/>
  </w:num>
  <w:num w:numId="46" w16cid:durableId="1802268121">
    <w:abstractNumId w:val="14"/>
  </w:num>
  <w:num w:numId="47" w16cid:durableId="1341011036">
    <w:abstractNumId w:val="43"/>
  </w:num>
  <w:num w:numId="48" w16cid:durableId="1969651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398"/>
    <w:rsid w:val="00002480"/>
    <w:rsid w:val="000300AF"/>
    <w:rsid w:val="00030EB8"/>
    <w:rsid w:val="00030EED"/>
    <w:rsid w:val="000319B6"/>
    <w:rsid w:val="00034834"/>
    <w:rsid w:val="00045100"/>
    <w:rsid w:val="00053277"/>
    <w:rsid w:val="00066398"/>
    <w:rsid w:val="00070E5A"/>
    <w:rsid w:val="00071205"/>
    <w:rsid w:val="000724AE"/>
    <w:rsid w:val="0008037D"/>
    <w:rsid w:val="00081A97"/>
    <w:rsid w:val="000836C2"/>
    <w:rsid w:val="00086C6C"/>
    <w:rsid w:val="00090227"/>
    <w:rsid w:val="00095657"/>
    <w:rsid w:val="000A2B80"/>
    <w:rsid w:val="000B073E"/>
    <w:rsid w:val="000B4318"/>
    <w:rsid w:val="000B497F"/>
    <w:rsid w:val="000B78FC"/>
    <w:rsid w:val="000C095E"/>
    <w:rsid w:val="000D5C40"/>
    <w:rsid w:val="000D5D52"/>
    <w:rsid w:val="000E562A"/>
    <w:rsid w:val="000E60F3"/>
    <w:rsid w:val="000F53A2"/>
    <w:rsid w:val="00100110"/>
    <w:rsid w:val="00107A69"/>
    <w:rsid w:val="00112E8F"/>
    <w:rsid w:val="0011480A"/>
    <w:rsid w:val="0011643A"/>
    <w:rsid w:val="001176B7"/>
    <w:rsid w:val="00123490"/>
    <w:rsid w:val="001243A3"/>
    <w:rsid w:val="001268BC"/>
    <w:rsid w:val="00130AC2"/>
    <w:rsid w:val="00140B98"/>
    <w:rsid w:val="00145410"/>
    <w:rsid w:val="0015370A"/>
    <w:rsid w:val="001542E4"/>
    <w:rsid w:val="0016465B"/>
    <w:rsid w:val="001700F1"/>
    <w:rsid w:val="00170F53"/>
    <w:rsid w:val="00173608"/>
    <w:rsid w:val="0017634D"/>
    <w:rsid w:val="001808EC"/>
    <w:rsid w:val="0018376F"/>
    <w:rsid w:val="00186EB8"/>
    <w:rsid w:val="0019389A"/>
    <w:rsid w:val="0019621F"/>
    <w:rsid w:val="001A0D77"/>
    <w:rsid w:val="001A72E4"/>
    <w:rsid w:val="001B091F"/>
    <w:rsid w:val="001B5487"/>
    <w:rsid w:val="001C7835"/>
    <w:rsid w:val="001D21D7"/>
    <w:rsid w:val="001E09BA"/>
    <w:rsid w:val="001E1351"/>
    <w:rsid w:val="001E1A19"/>
    <w:rsid w:val="001E5875"/>
    <w:rsid w:val="001E6713"/>
    <w:rsid w:val="001F13C1"/>
    <w:rsid w:val="001F288A"/>
    <w:rsid w:val="001F446D"/>
    <w:rsid w:val="00200E24"/>
    <w:rsid w:val="00201C0F"/>
    <w:rsid w:val="00202330"/>
    <w:rsid w:val="002065EF"/>
    <w:rsid w:val="00217EF2"/>
    <w:rsid w:val="00221AB7"/>
    <w:rsid w:val="00223A80"/>
    <w:rsid w:val="002313FF"/>
    <w:rsid w:val="00232B05"/>
    <w:rsid w:val="002422E1"/>
    <w:rsid w:val="00246435"/>
    <w:rsid w:val="00246BCF"/>
    <w:rsid w:val="002610E7"/>
    <w:rsid w:val="002632F7"/>
    <w:rsid w:val="002639EA"/>
    <w:rsid w:val="00267845"/>
    <w:rsid w:val="00270834"/>
    <w:rsid w:val="002750A3"/>
    <w:rsid w:val="002814E6"/>
    <w:rsid w:val="00282D5E"/>
    <w:rsid w:val="00285119"/>
    <w:rsid w:val="00292DEE"/>
    <w:rsid w:val="002A306F"/>
    <w:rsid w:val="002B7C53"/>
    <w:rsid w:val="002C4498"/>
    <w:rsid w:val="002E507D"/>
    <w:rsid w:val="002F4CDE"/>
    <w:rsid w:val="002F6C59"/>
    <w:rsid w:val="00302188"/>
    <w:rsid w:val="00305171"/>
    <w:rsid w:val="00306999"/>
    <w:rsid w:val="00310D9C"/>
    <w:rsid w:val="0031236E"/>
    <w:rsid w:val="00315F04"/>
    <w:rsid w:val="00320CE1"/>
    <w:rsid w:val="003228FB"/>
    <w:rsid w:val="00342A8C"/>
    <w:rsid w:val="0034680A"/>
    <w:rsid w:val="00346F4B"/>
    <w:rsid w:val="00351243"/>
    <w:rsid w:val="003566F2"/>
    <w:rsid w:val="00363FF8"/>
    <w:rsid w:val="003644E0"/>
    <w:rsid w:val="00367594"/>
    <w:rsid w:val="0037721D"/>
    <w:rsid w:val="0038102A"/>
    <w:rsid w:val="003908D1"/>
    <w:rsid w:val="00392C2F"/>
    <w:rsid w:val="00397AB4"/>
    <w:rsid w:val="003C344F"/>
    <w:rsid w:val="003D029F"/>
    <w:rsid w:val="003D23A3"/>
    <w:rsid w:val="003D5856"/>
    <w:rsid w:val="003D6C1B"/>
    <w:rsid w:val="004015AA"/>
    <w:rsid w:val="00403376"/>
    <w:rsid w:val="00404E4F"/>
    <w:rsid w:val="004070C1"/>
    <w:rsid w:val="00414E7D"/>
    <w:rsid w:val="00416D23"/>
    <w:rsid w:val="0042339A"/>
    <w:rsid w:val="0042508F"/>
    <w:rsid w:val="00440D83"/>
    <w:rsid w:val="00445B64"/>
    <w:rsid w:val="00451FFA"/>
    <w:rsid w:val="00455D66"/>
    <w:rsid w:val="004571B1"/>
    <w:rsid w:val="00461CFA"/>
    <w:rsid w:val="004635FD"/>
    <w:rsid w:val="004670D2"/>
    <w:rsid w:val="0047077B"/>
    <w:rsid w:val="0047300B"/>
    <w:rsid w:val="004752C2"/>
    <w:rsid w:val="00496AE7"/>
    <w:rsid w:val="004978AD"/>
    <w:rsid w:val="00497A35"/>
    <w:rsid w:val="004A439D"/>
    <w:rsid w:val="004B5766"/>
    <w:rsid w:val="004B609E"/>
    <w:rsid w:val="004C0765"/>
    <w:rsid w:val="004C1757"/>
    <w:rsid w:val="004C1896"/>
    <w:rsid w:val="004C6630"/>
    <w:rsid w:val="004D0EDB"/>
    <w:rsid w:val="004D335D"/>
    <w:rsid w:val="004D3446"/>
    <w:rsid w:val="004D4B9C"/>
    <w:rsid w:val="004E0833"/>
    <w:rsid w:val="004E28C6"/>
    <w:rsid w:val="004F1080"/>
    <w:rsid w:val="004F138F"/>
    <w:rsid w:val="004F677A"/>
    <w:rsid w:val="00501DF7"/>
    <w:rsid w:val="00502679"/>
    <w:rsid w:val="00504F98"/>
    <w:rsid w:val="0050670B"/>
    <w:rsid w:val="00510926"/>
    <w:rsid w:val="00511FFE"/>
    <w:rsid w:val="005141E8"/>
    <w:rsid w:val="0052253B"/>
    <w:rsid w:val="00525F8C"/>
    <w:rsid w:val="005267BA"/>
    <w:rsid w:val="00550C99"/>
    <w:rsid w:val="00553413"/>
    <w:rsid w:val="005558BD"/>
    <w:rsid w:val="00562B25"/>
    <w:rsid w:val="00562C0D"/>
    <w:rsid w:val="005707A2"/>
    <w:rsid w:val="005762D5"/>
    <w:rsid w:val="00582581"/>
    <w:rsid w:val="0058369E"/>
    <w:rsid w:val="00593314"/>
    <w:rsid w:val="00593D79"/>
    <w:rsid w:val="00594496"/>
    <w:rsid w:val="00595321"/>
    <w:rsid w:val="005956E1"/>
    <w:rsid w:val="005A44D5"/>
    <w:rsid w:val="005A4B86"/>
    <w:rsid w:val="005A61EF"/>
    <w:rsid w:val="005A7AD0"/>
    <w:rsid w:val="005B50A0"/>
    <w:rsid w:val="005C6618"/>
    <w:rsid w:val="005D3D74"/>
    <w:rsid w:val="005D7BB1"/>
    <w:rsid w:val="005E2D46"/>
    <w:rsid w:val="005E5879"/>
    <w:rsid w:val="005E764D"/>
    <w:rsid w:val="00603FD5"/>
    <w:rsid w:val="00605048"/>
    <w:rsid w:val="0061344A"/>
    <w:rsid w:val="00613955"/>
    <w:rsid w:val="00616DC8"/>
    <w:rsid w:val="00633BBA"/>
    <w:rsid w:val="006509FA"/>
    <w:rsid w:val="006528C6"/>
    <w:rsid w:val="00653080"/>
    <w:rsid w:val="006543E7"/>
    <w:rsid w:val="00655931"/>
    <w:rsid w:val="00655EFE"/>
    <w:rsid w:val="00657FB8"/>
    <w:rsid w:val="006654A0"/>
    <w:rsid w:val="006676F4"/>
    <w:rsid w:val="00674486"/>
    <w:rsid w:val="00681976"/>
    <w:rsid w:val="0068724F"/>
    <w:rsid w:val="00687E1E"/>
    <w:rsid w:val="006910C6"/>
    <w:rsid w:val="0069113B"/>
    <w:rsid w:val="006A1DEF"/>
    <w:rsid w:val="006A2AB0"/>
    <w:rsid w:val="006A4D83"/>
    <w:rsid w:val="006B1FDA"/>
    <w:rsid w:val="006B627A"/>
    <w:rsid w:val="006C1E89"/>
    <w:rsid w:val="006C4AF4"/>
    <w:rsid w:val="006D2C11"/>
    <w:rsid w:val="006D3F2F"/>
    <w:rsid w:val="006D56AB"/>
    <w:rsid w:val="006D5D76"/>
    <w:rsid w:val="006E0AF4"/>
    <w:rsid w:val="006E3536"/>
    <w:rsid w:val="006F2521"/>
    <w:rsid w:val="00714488"/>
    <w:rsid w:val="007145F2"/>
    <w:rsid w:val="0071658D"/>
    <w:rsid w:val="00720DD4"/>
    <w:rsid w:val="007244FD"/>
    <w:rsid w:val="00726871"/>
    <w:rsid w:val="00726AFA"/>
    <w:rsid w:val="00747165"/>
    <w:rsid w:val="0075503F"/>
    <w:rsid w:val="00773CFB"/>
    <w:rsid w:val="00775501"/>
    <w:rsid w:val="0077753A"/>
    <w:rsid w:val="00793284"/>
    <w:rsid w:val="00793B0A"/>
    <w:rsid w:val="007953E5"/>
    <w:rsid w:val="007A0363"/>
    <w:rsid w:val="007B23D1"/>
    <w:rsid w:val="007C13C9"/>
    <w:rsid w:val="007C1B07"/>
    <w:rsid w:val="007C7236"/>
    <w:rsid w:val="007D14BD"/>
    <w:rsid w:val="007D2606"/>
    <w:rsid w:val="007D6703"/>
    <w:rsid w:val="007E47ED"/>
    <w:rsid w:val="0080341B"/>
    <w:rsid w:val="00804D3F"/>
    <w:rsid w:val="00807850"/>
    <w:rsid w:val="00807AF3"/>
    <w:rsid w:val="00813E1A"/>
    <w:rsid w:val="0081533C"/>
    <w:rsid w:val="008159B5"/>
    <w:rsid w:val="00815F55"/>
    <w:rsid w:val="00821160"/>
    <w:rsid w:val="008303AF"/>
    <w:rsid w:val="00831805"/>
    <w:rsid w:val="00841C5F"/>
    <w:rsid w:val="00843FE5"/>
    <w:rsid w:val="0085129D"/>
    <w:rsid w:val="0085439B"/>
    <w:rsid w:val="00856284"/>
    <w:rsid w:val="00857936"/>
    <w:rsid w:val="00873907"/>
    <w:rsid w:val="00876198"/>
    <w:rsid w:val="00882A5C"/>
    <w:rsid w:val="00885045"/>
    <w:rsid w:val="008862CA"/>
    <w:rsid w:val="008A15AB"/>
    <w:rsid w:val="008B05C3"/>
    <w:rsid w:val="008B4965"/>
    <w:rsid w:val="008C7A6C"/>
    <w:rsid w:val="008D0887"/>
    <w:rsid w:val="008D1ABD"/>
    <w:rsid w:val="008D3B55"/>
    <w:rsid w:val="008E1607"/>
    <w:rsid w:val="008E3CF9"/>
    <w:rsid w:val="008E4804"/>
    <w:rsid w:val="008F4A8A"/>
    <w:rsid w:val="008F5D5B"/>
    <w:rsid w:val="008F6172"/>
    <w:rsid w:val="008F6E3E"/>
    <w:rsid w:val="0090137A"/>
    <w:rsid w:val="00917D70"/>
    <w:rsid w:val="009272CA"/>
    <w:rsid w:val="00927FF9"/>
    <w:rsid w:val="009307FE"/>
    <w:rsid w:val="00932104"/>
    <w:rsid w:val="00936068"/>
    <w:rsid w:val="009419E9"/>
    <w:rsid w:val="00942B67"/>
    <w:rsid w:val="00944F22"/>
    <w:rsid w:val="00950B5A"/>
    <w:rsid w:val="009517CC"/>
    <w:rsid w:val="00960BA3"/>
    <w:rsid w:val="009615D4"/>
    <w:rsid w:val="009617F6"/>
    <w:rsid w:val="00962C99"/>
    <w:rsid w:val="0096564A"/>
    <w:rsid w:val="00974677"/>
    <w:rsid w:val="0097593B"/>
    <w:rsid w:val="00981B76"/>
    <w:rsid w:val="009826FD"/>
    <w:rsid w:val="00983A0F"/>
    <w:rsid w:val="00991A8A"/>
    <w:rsid w:val="00994FB0"/>
    <w:rsid w:val="009A2D18"/>
    <w:rsid w:val="009A2F17"/>
    <w:rsid w:val="009C4C9A"/>
    <w:rsid w:val="009D24F5"/>
    <w:rsid w:val="009D4E88"/>
    <w:rsid w:val="009F56FA"/>
    <w:rsid w:val="009F7608"/>
    <w:rsid w:val="00A05F30"/>
    <w:rsid w:val="00A11143"/>
    <w:rsid w:val="00A12778"/>
    <w:rsid w:val="00A13664"/>
    <w:rsid w:val="00A24EF4"/>
    <w:rsid w:val="00A3047A"/>
    <w:rsid w:val="00A36B09"/>
    <w:rsid w:val="00A433CC"/>
    <w:rsid w:val="00A5582E"/>
    <w:rsid w:val="00A56C92"/>
    <w:rsid w:val="00A62113"/>
    <w:rsid w:val="00A63585"/>
    <w:rsid w:val="00A90151"/>
    <w:rsid w:val="00A92B42"/>
    <w:rsid w:val="00A9359B"/>
    <w:rsid w:val="00A9755A"/>
    <w:rsid w:val="00A97702"/>
    <w:rsid w:val="00AA163B"/>
    <w:rsid w:val="00AA68D0"/>
    <w:rsid w:val="00AB4B33"/>
    <w:rsid w:val="00AC2237"/>
    <w:rsid w:val="00AC6A76"/>
    <w:rsid w:val="00AF2AF5"/>
    <w:rsid w:val="00AF4420"/>
    <w:rsid w:val="00B01B6A"/>
    <w:rsid w:val="00B0264C"/>
    <w:rsid w:val="00B06FDC"/>
    <w:rsid w:val="00B22729"/>
    <w:rsid w:val="00B23603"/>
    <w:rsid w:val="00B237E8"/>
    <w:rsid w:val="00B2539A"/>
    <w:rsid w:val="00B253FF"/>
    <w:rsid w:val="00B32D6C"/>
    <w:rsid w:val="00B33E89"/>
    <w:rsid w:val="00B3749D"/>
    <w:rsid w:val="00B44F9B"/>
    <w:rsid w:val="00B47ACF"/>
    <w:rsid w:val="00B552DF"/>
    <w:rsid w:val="00B5605B"/>
    <w:rsid w:val="00B6487B"/>
    <w:rsid w:val="00B65DAA"/>
    <w:rsid w:val="00B66B2F"/>
    <w:rsid w:val="00B7272A"/>
    <w:rsid w:val="00B74F7F"/>
    <w:rsid w:val="00B7503F"/>
    <w:rsid w:val="00B75B08"/>
    <w:rsid w:val="00B85BDF"/>
    <w:rsid w:val="00B86C21"/>
    <w:rsid w:val="00B87859"/>
    <w:rsid w:val="00B91D47"/>
    <w:rsid w:val="00BA3CB8"/>
    <w:rsid w:val="00BA7623"/>
    <w:rsid w:val="00BB0D54"/>
    <w:rsid w:val="00BB0DBA"/>
    <w:rsid w:val="00BB782B"/>
    <w:rsid w:val="00BC08CC"/>
    <w:rsid w:val="00BC628C"/>
    <w:rsid w:val="00BD1437"/>
    <w:rsid w:val="00BE0B01"/>
    <w:rsid w:val="00BE2420"/>
    <w:rsid w:val="00BF68C8"/>
    <w:rsid w:val="00C01E68"/>
    <w:rsid w:val="00C11924"/>
    <w:rsid w:val="00C1250F"/>
    <w:rsid w:val="00C13FF8"/>
    <w:rsid w:val="00C16E7B"/>
    <w:rsid w:val="00C17F76"/>
    <w:rsid w:val="00C326F9"/>
    <w:rsid w:val="00C37A29"/>
    <w:rsid w:val="00C45F7F"/>
    <w:rsid w:val="00C5758A"/>
    <w:rsid w:val="00C66D48"/>
    <w:rsid w:val="00C70EFC"/>
    <w:rsid w:val="00C72C59"/>
    <w:rsid w:val="00C7480B"/>
    <w:rsid w:val="00C75BFB"/>
    <w:rsid w:val="00C85830"/>
    <w:rsid w:val="00C86234"/>
    <w:rsid w:val="00C9046D"/>
    <w:rsid w:val="00C932F3"/>
    <w:rsid w:val="00CA03B5"/>
    <w:rsid w:val="00CA6985"/>
    <w:rsid w:val="00CB1619"/>
    <w:rsid w:val="00CD3A58"/>
    <w:rsid w:val="00CD61EB"/>
    <w:rsid w:val="00CF02F0"/>
    <w:rsid w:val="00CF2857"/>
    <w:rsid w:val="00D070E9"/>
    <w:rsid w:val="00D070F2"/>
    <w:rsid w:val="00D13166"/>
    <w:rsid w:val="00D14DBA"/>
    <w:rsid w:val="00D158E0"/>
    <w:rsid w:val="00D16F74"/>
    <w:rsid w:val="00D17703"/>
    <w:rsid w:val="00D2693E"/>
    <w:rsid w:val="00D3418F"/>
    <w:rsid w:val="00D34ED6"/>
    <w:rsid w:val="00D36897"/>
    <w:rsid w:val="00D46594"/>
    <w:rsid w:val="00D538F7"/>
    <w:rsid w:val="00D56CF5"/>
    <w:rsid w:val="00D60075"/>
    <w:rsid w:val="00D60649"/>
    <w:rsid w:val="00D61E88"/>
    <w:rsid w:val="00D629C6"/>
    <w:rsid w:val="00D6574D"/>
    <w:rsid w:val="00D66DC3"/>
    <w:rsid w:val="00D75FE2"/>
    <w:rsid w:val="00D80812"/>
    <w:rsid w:val="00D8323A"/>
    <w:rsid w:val="00D83923"/>
    <w:rsid w:val="00D90E18"/>
    <w:rsid w:val="00D927A2"/>
    <w:rsid w:val="00D939C7"/>
    <w:rsid w:val="00D9419D"/>
    <w:rsid w:val="00DB5F15"/>
    <w:rsid w:val="00DC54D7"/>
    <w:rsid w:val="00DD5052"/>
    <w:rsid w:val="00DD58FD"/>
    <w:rsid w:val="00DE0652"/>
    <w:rsid w:val="00DF47B6"/>
    <w:rsid w:val="00DF4E3E"/>
    <w:rsid w:val="00E00FFF"/>
    <w:rsid w:val="00E0453D"/>
    <w:rsid w:val="00E05FA6"/>
    <w:rsid w:val="00E1775F"/>
    <w:rsid w:val="00E20A76"/>
    <w:rsid w:val="00E24FC5"/>
    <w:rsid w:val="00E25474"/>
    <w:rsid w:val="00E2694F"/>
    <w:rsid w:val="00E303DF"/>
    <w:rsid w:val="00E32F93"/>
    <w:rsid w:val="00E33E1A"/>
    <w:rsid w:val="00E42793"/>
    <w:rsid w:val="00E51DB2"/>
    <w:rsid w:val="00E51F0D"/>
    <w:rsid w:val="00E52732"/>
    <w:rsid w:val="00E54B2B"/>
    <w:rsid w:val="00E604DD"/>
    <w:rsid w:val="00E63534"/>
    <w:rsid w:val="00E65E7D"/>
    <w:rsid w:val="00E704DB"/>
    <w:rsid w:val="00E76B6F"/>
    <w:rsid w:val="00E83961"/>
    <w:rsid w:val="00E85D92"/>
    <w:rsid w:val="00EA1943"/>
    <w:rsid w:val="00EB1AFD"/>
    <w:rsid w:val="00EB5085"/>
    <w:rsid w:val="00EC55F5"/>
    <w:rsid w:val="00EC57C6"/>
    <w:rsid w:val="00ED02BE"/>
    <w:rsid w:val="00ED5036"/>
    <w:rsid w:val="00ED7349"/>
    <w:rsid w:val="00EE095F"/>
    <w:rsid w:val="00EE0F4F"/>
    <w:rsid w:val="00EE36A6"/>
    <w:rsid w:val="00EE3BE8"/>
    <w:rsid w:val="00EE6F14"/>
    <w:rsid w:val="00EF3F23"/>
    <w:rsid w:val="00EF3FB1"/>
    <w:rsid w:val="00EF65D3"/>
    <w:rsid w:val="00F02484"/>
    <w:rsid w:val="00F162D4"/>
    <w:rsid w:val="00F254B7"/>
    <w:rsid w:val="00F4010B"/>
    <w:rsid w:val="00F4035F"/>
    <w:rsid w:val="00F45FD3"/>
    <w:rsid w:val="00F4692B"/>
    <w:rsid w:val="00F4701B"/>
    <w:rsid w:val="00F4702C"/>
    <w:rsid w:val="00F47EB5"/>
    <w:rsid w:val="00F505B8"/>
    <w:rsid w:val="00F541A5"/>
    <w:rsid w:val="00F634F6"/>
    <w:rsid w:val="00F650AF"/>
    <w:rsid w:val="00F66133"/>
    <w:rsid w:val="00F8499D"/>
    <w:rsid w:val="00F87B07"/>
    <w:rsid w:val="00F94880"/>
    <w:rsid w:val="00FA00BC"/>
    <w:rsid w:val="00FA1E70"/>
    <w:rsid w:val="00FB158F"/>
    <w:rsid w:val="00FC1543"/>
    <w:rsid w:val="00FC2D27"/>
    <w:rsid w:val="00FC2D8B"/>
    <w:rsid w:val="00FD3306"/>
    <w:rsid w:val="00FD5BF1"/>
    <w:rsid w:val="00FD7D2C"/>
    <w:rsid w:val="00FE3F21"/>
    <w:rsid w:val="00FE57D8"/>
    <w:rsid w:val="140AF63F"/>
    <w:rsid w:val="4B137BBD"/>
    <w:rsid w:val="64828F4A"/>
    <w:rsid w:val="6D620DCF"/>
    <w:rsid w:val="77203D6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C90F9"/>
  <w15:chartTrackingRefBased/>
  <w15:docId w15:val="{8C722447-1885-4F0F-9AC4-329A0B997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346F4B"/>
    <w:pPr>
      <w:keepNext/>
      <w:keepLines/>
      <w:spacing w:before="360"/>
      <w:outlineLvl w:val="1"/>
    </w:pPr>
    <w:rPr>
      <w:rFonts w:eastAsiaTheme="majorEastAsia" w:cstheme="majorBidi"/>
      <w:b/>
      <w:spacing w:val="6"/>
      <w:sz w:val="28"/>
      <w:szCs w:val="28"/>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1"/>
      </w:numPr>
      <w:spacing w:before="80" w:after="8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346F4B"/>
    <w:rPr>
      <w:rFonts w:ascii="Arial" w:eastAsiaTheme="majorEastAsia" w:hAnsi="Arial" w:cstheme="majorBidi"/>
      <w:b/>
      <w:spacing w:val="6"/>
      <w:sz w:val="28"/>
      <w:szCs w:val="28"/>
    </w:rPr>
  </w:style>
  <w:style w:type="paragraph" w:styleId="ListParagraph">
    <w:name w:val="List Paragraph"/>
    <w:basedOn w:val="Normal"/>
    <w:link w:val="ListParagraphChar"/>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qFormat/>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bCs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5D7BB1"/>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186EB8"/>
    <w:rPr>
      <w:sz w:val="16"/>
      <w:szCs w:val="16"/>
    </w:rPr>
  </w:style>
  <w:style w:type="paragraph" w:styleId="CommentText">
    <w:name w:val="annotation text"/>
    <w:basedOn w:val="Normal"/>
    <w:link w:val="CommentTextChar"/>
    <w:uiPriority w:val="99"/>
    <w:unhideWhenUsed/>
    <w:rsid w:val="00186EB8"/>
    <w:rPr>
      <w:sz w:val="20"/>
      <w:szCs w:val="20"/>
    </w:rPr>
  </w:style>
  <w:style w:type="character" w:customStyle="1" w:styleId="CommentTextChar">
    <w:name w:val="Comment Text Char"/>
    <w:basedOn w:val="DefaultParagraphFont"/>
    <w:link w:val="CommentText"/>
    <w:uiPriority w:val="99"/>
    <w:rsid w:val="00186EB8"/>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186EB8"/>
    <w:rPr>
      <w:b/>
      <w:bCs/>
    </w:rPr>
  </w:style>
  <w:style w:type="character" w:customStyle="1" w:styleId="CommentSubjectChar">
    <w:name w:val="Comment Subject Char"/>
    <w:basedOn w:val="CommentTextChar"/>
    <w:link w:val="CommentSubject"/>
    <w:uiPriority w:val="99"/>
    <w:semiHidden/>
    <w:rsid w:val="00186EB8"/>
    <w:rPr>
      <w:rFonts w:ascii="Arial" w:hAnsi="Arial"/>
      <w:b/>
      <w:bCs/>
      <w:spacing w:val="4"/>
      <w:sz w:val="20"/>
      <w:szCs w:val="20"/>
    </w:rPr>
  </w:style>
  <w:style w:type="paragraph" w:styleId="Revision">
    <w:name w:val="Revision"/>
    <w:hidden/>
    <w:uiPriority w:val="99"/>
    <w:semiHidden/>
    <w:rsid w:val="00186EB8"/>
    <w:pPr>
      <w:spacing w:after="0" w:line="240" w:lineRule="auto"/>
    </w:pPr>
    <w:rPr>
      <w:rFonts w:ascii="Arial" w:hAnsi="Arial"/>
      <w:spacing w:val="4"/>
      <w:sz w:val="24"/>
    </w:rPr>
  </w:style>
  <w:style w:type="character" w:customStyle="1" w:styleId="normaltextrun">
    <w:name w:val="normaltextrun"/>
    <w:basedOn w:val="DefaultParagraphFont"/>
    <w:rsid w:val="006910C6"/>
  </w:style>
  <w:style w:type="character" w:customStyle="1" w:styleId="ListParagraphChar">
    <w:name w:val="List Paragraph Char"/>
    <w:basedOn w:val="DefaultParagraphFont"/>
    <w:link w:val="ListParagraph"/>
    <w:uiPriority w:val="34"/>
    <w:locked/>
    <w:rsid w:val="006910C6"/>
    <w:rPr>
      <w:rFonts w:ascii="Arial" w:hAnsi="Arial"/>
      <w:spacing w:val="4"/>
      <w:sz w:val="24"/>
    </w:rPr>
  </w:style>
  <w:style w:type="character" w:styleId="UnresolvedMention">
    <w:name w:val="Unresolved Mention"/>
    <w:basedOn w:val="DefaultParagraphFont"/>
    <w:uiPriority w:val="99"/>
    <w:semiHidden/>
    <w:unhideWhenUsed/>
    <w:rsid w:val="00217EF2"/>
    <w:rPr>
      <w:color w:val="605E5C"/>
      <w:shd w:val="clear" w:color="auto" w:fill="E1DFDD"/>
    </w:rPr>
  </w:style>
  <w:style w:type="character" w:styleId="FollowedHyperlink">
    <w:name w:val="FollowedHyperlink"/>
    <w:basedOn w:val="DefaultParagraphFont"/>
    <w:uiPriority w:val="99"/>
    <w:semiHidden/>
    <w:unhideWhenUsed/>
    <w:rsid w:val="00B7272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5519634/download_latest_final_file" TargetMode="External"/><Relationship Id="rId18" Type="http://schemas.openxmlformats.org/officeDocument/2006/relationships/hyperlink" Target="https://recordsmanager.education.tas.gov.au/linkgeneratorapi/record/5351205/latestfinalfile" TargetMode="External"/><Relationship Id="rId26" Type="http://schemas.openxmlformats.org/officeDocument/2006/relationships/hyperlink" Target="https://recordsmanager.education.tas.gov.au/linkgeneratorapi/record/4766786/LatestFinalFile" TargetMode="External"/><Relationship Id="rId39" Type="http://schemas.openxmlformats.org/officeDocument/2006/relationships/hyperlink" Target="https://www.legislation.gov.au/Details/F2020C00397" TargetMode="External"/><Relationship Id="rId21" Type="http://schemas.openxmlformats.org/officeDocument/2006/relationships/hyperlink" Target="https://intranet.tastafe.tas.edu.au/Student-Support-Resource-Hub/Disability-Liaison-Officer-Service/Pages/Disability-Liaison-Officer-Service.aspx" TargetMode="External"/><Relationship Id="rId34" Type="http://schemas.openxmlformats.org/officeDocument/2006/relationships/hyperlink" Target="https://www.legislation.gov.au/Details/C2018C00007" TargetMode="External"/><Relationship Id="rId42" Type="http://schemas.openxmlformats.org/officeDocument/2006/relationships/hyperlink" Target="https://recordsmanager.education.tas.gov.au/linkgeneratorapi/record/5351206/latestfinalfil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afetasmania.sharepoint.com/:x:/s/RiskandCompliance/EQDF4k1JEMRIiWrJWkRjSToBO6z6tuq-RPEfFGvmTN8tnw?e=LOjUS6" TargetMode="External"/><Relationship Id="rId29" Type="http://schemas.openxmlformats.org/officeDocument/2006/relationships/hyperlink" Target="https://www.legislation.tas.gov.au/view/html/inforce/current/act-2010-040" TargetMode="External"/><Relationship Id="rId11" Type="http://schemas.openxmlformats.org/officeDocument/2006/relationships/hyperlink" Target="https://recordsmanager.education.tas.gov.au/linkgeneratorapi/record/4705924/LatestFinalFile" TargetMode="External"/><Relationship Id="rId24" Type="http://schemas.openxmlformats.org/officeDocument/2006/relationships/hyperlink" Target="https://recordsmanager.education.tas.gov.au/linkgeneratorapi/record/5174400/latestfinalfile" TargetMode="External"/><Relationship Id="rId32" Type="http://schemas.openxmlformats.org/officeDocument/2006/relationships/hyperlink" Target="https://recordsmanager.education.tas.gov.au/linkgeneratorapi/record/4759548/LatestFinalFile" TargetMode="External"/><Relationship Id="rId37" Type="http://schemas.openxmlformats.org/officeDocument/2006/relationships/hyperlink" Target="https://www.legislation.tas.gov.au/view/html/inforce/current/sr-2014-041" TargetMode="External"/><Relationship Id="rId40" Type="http://schemas.openxmlformats.org/officeDocument/2006/relationships/hyperlink" Target="https://recordsmanager.education.tas.gov.au/linkgeneratorapi/record/5127488/latestfinalfile" TargetMode="External"/><Relationship Id="rId45" Type="http://schemas.openxmlformats.org/officeDocument/2006/relationships/hyperlink" Target="https://tafetasmania.sharepoint.com/:x:/s/RiskandCompliance/EQDF4k1JEMRIiWrJWkRjSToBO6z6tuq-RPEfFGvmTN8tnw?e=LOjUS6" TargetMode="External"/><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recordsmanager.education.tas.gov.au/linkgeneratorapi/record/4796053/LatestFinalFile" TargetMode="External"/><Relationship Id="rId31" Type="http://schemas.openxmlformats.org/officeDocument/2006/relationships/hyperlink" Target="https://www.legislation.gov.au/Details/C2017C00245" TargetMode="External"/><Relationship Id="rId44" Type="http://schemas.openxmlformats.org/officeDocument/2006/relationships/hyperlink" Target="https://www.asqa.gov.au/faqs/if-we-move-online-delivery-how-do-i-monitor-students-progres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centre.tastafe.tas.edu.au/_layouts/WopiFrame.aspx?sourcedoc=/Documents/Student%20Induction%20Checklist.docx&amp;action=default&amp;DefaultItemOpen=1" TargetMode="External"/><Relationship Id="rId22" Type="http://schemas.openxmlformats.org/officeDocument/2006/relationships/hyperlink" Target="https://recordsmanager.education.tas.gov.au/linkgeneratorapi/record/5174400/latestfinalfile" TargetMode="External"/><Relationship Id="rId27" Type="http://schemas.openxmlformats.org/officeDocument/2006/relationships/hyperlink" Target="https://www.legislation.tas.gov.au/view/whole/html/inforce/current/act-1998-046" TargetMode="External"/><Relationship Id="rId30" Type="http://schemas.openxmlformats.org/officeDocument/2006/relationships/hyperlink" Target="https://www.legislation.gov.au/F2021L00488/latest/text" TargetMode="External"/><Relationship Id="rId35" Type="http://schemas.openxmlformats.org/officeDocument/2006/relationships/hyperlink" Target="https://www.legislation.gov.au/Details/F2019C00503" TargetMode="External"/><Relationship Id="rId43" Type="http://schemas.openxmlformats.org/officeDocument/2006/relationships/hyperlink" Target="https://intranet.tastafe.tas.edu.au/Student-Support-Resource-Hub/Pages/Student-Support-Resource-Hub.aspx"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recordsmanager.education.tas.gov.au/linkgeneratorapi/record/4705999/LatestFinalFile" TargetMode="External"/><Relationship Id="rId17" Type="http://schemas.openxmlformats.org/officeDocument/2006/relationships/hyperlink" Target="https://recordsmanager.education.tas.gov.au/linkgeneratorapi/record/4712894/LatestFinalFile" TargetMode="External"/><Relationship Id="rId25" Type="http://schemas.openxmlformats.org/officeDocument/2006/relationships/hyperlink" Target="https://intranet.tastafe.tas.edu.au/PolicyProcedureHub/Pages/Education.aspx" TargetMode="External"/><Relationship Id="rId33" Type="http://schemas.openxmlformats.org/officeDocument/2006/relationships/hyperlink" Target="https://www.legislation.gov.au/Details/C2020C00237" TargetMode="External"/><Relationship Id="rId38" Type="http://schemas.openxmlformats.org/officeDocument/2006/relationships/hyperlink" Target="https://www.legislation.tas.gov.au/view/html/inforce/current/act-2013-009" TargetMode="External"/><Relationship Id="rId46" Type="http://schemas.openxmlformats.org/officeDocument/2006/relationships/hyperlink" Target="https://www.aqf.edu.au/" TargetMode="External"/><Relationship Id="rId20" Type="http://schemas.openxmlformats.org/officeDocument/2006/relationships/hyperlink" Target="https://recordsmanager.education.tas.gov.au/linkgeneratorapi/record/4766786/LatestFinalFile" TargetMode="External"/><Relationship Id="rId41" Type="http://schemas.openxmlformats.org/officeDocument/2006/relationships/hyperlink" Target="https://recordsmanager.education.tas.gov.au/linkgeneratorapi/record/4711184/LatestFinalFil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cordsmanager.education.tas.gov.au/linkgeneratorapi/record/7050887/download_latest_final_file" TargetMode="External"/><Relationship Id="rId23" Type="http://schemas.openxmlformats.org/officeDocument/2006/relationships/hyperlink" Target="https://recordsmanager.education.tas.gov.au/linkgeneratorapi/record/5351206/latestfinalfile" TargetMode="External"/><Relationship Id="rId28" Type="http://schemas.openxmlformats.org/officeDocument/2006/relationships/hyperlink" Target="https://www.legislation.gov.au/Details/F2019C00503" TargetMode="External"/><Relationship Id="rId36" Type="http://schemas.openxmlformats.org/officeDocument/2006/relationships/hyperlink" Target="https://www.legislation.gov.au/Details/C2019C00213"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hee\Downloads\DRAFT-TasTAFE%20Procedure%20May%202022%20(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4A5AC94859474CA692DDC06FB595F9"/>
        <w:category>
          <w:name w:val="General"/>
          <w:gallery w:val="placeholder"/>
        </w:category>
        <w:types>
          <w:type w:val="bbPlcHdr"/>
        </w:types>
        <w:behaviors>
          <w:behavior w:val="content"/>
        </w:behaviors>
        <w:guid w:val="{2CABECAF-0FAC-410A-A21A-1D51957F9331}"/>
      </w:docPartPr>
      <w:docPartBody>
        <w:p w:rsidR="00C230C1" w:rsidRDefault="00C230C1">
          <w:pPr>
            <w:pStyle w:val="3E4A5AC94859474CA692DDC06FB595F9"/>
          </w:pPr>
          <w:r w:rsidRPr="00553FC7">
            <w:rPr>
              <w:rStyle w:val="PlaceholderText"/>
            </w:rPr>
            <w:t>[Title]</w:t>
          </w:r>
        </w:p>
      </w:docPartBody>
    </w:docPart>
    <w:docPart>
      <w:docPartPr>
        <w:name w:val="30A4A5F306974B43942DC9C62D081742"/>
        <w:category>
          <w:name w:val="General"/>
          <w:gallery w:val="placeholder"/>
        </w:category>
        <w:types>
          <w:type w:val="bbPlcHdr"/>
        </w:types>
        <w:behaviors>
          <w:behavior w:val="content"/>
        </w:behaviors>
        <w:guid w:val="{EC4F7375-79E1-4F85-82E4-99F9EEC71389}"/>
      </w:docPartPr>
      <w:docPartBody>
        <w:p w:rsidR="00C230C1" w:rsidRDefault="00C230C1">
          <w:pPr>
            <w:pStyle w:val="30A4A5F306974B43942DC9C62D081742"/>
          </w:pPr>
          <w:r w:rsidRPr="00C81358">
            <w:rPr>
              <w:rStyle w:val="PlaceholderText"/>
            </w:rPr>
            <w:t>Click here to enter a date.</w:t>
          </w:r>
        </w:p>
      </w:docPartBody>
    </w:docPart>
    <w:docPart>
      <w:docPartPr>
        <w:name w:val="2A0F7D60557D4F859EF2E4E0999AD7B0"/>
        <w:category>
          <w:name w:val="General"/>
          <w:gallery w:val="placeholder"/>
        </w:category>
        <w:types>
          <w:type w:val="bbPlcHdr"/>
        </w:types>
        <w:behaviors>
          <w:behavior w:val="content"/>
        </w:behaviors>
        <w:guid w:val="{27C767D2-8088-4570-BC9A-F36276B16886}"/>
      </w:docPartPr>
      <w:docPartBody>
        <w:p w:rsidR="004B537E" w:rsidRDefault="006A7F23" w:rsidP="006A7F23">
          <w:pPr>
            <w:pStyle w:val="2A0F7D60557D4F859EF2E4E0999AD7B0"/>
          </w:pPr>
          <w:r w:rsidRPr="00E11D53">
            <w:t>Choose from dropdown list</w:t>
          </w:r>
        </w:p>
      </w:docPartBody>
    </w:docPart>
    <w:docPart>
      <w:docPartPr>
        <w:name w:val="3001A513676C4789B7EC705801B158B9"/>
        <w:category>
          <w:name w:val="General"/>
          <w:gallery w:val="placeholder"/>
        </w:category>
        <w:types>
          <w:type w:val="bbPlcHdr"/>
        </w:types>
        <w:behaviors>
          <w:behavior w:val="content"/>
        </w:behaviors>
        <w:guid w:val="{C048EE94-B660-482B-8710-91797B310816}"/>
      </w:docPartPr>
      <w:docPartBody>
        <w:p w:rsidR="004B537E" w:rsidRDefault="006A7F23" w:rsidP="006A7F23">
          <w:pPr>
            <w:pStyle w:val="3001A513676C4789B7EC705801B158B9"/>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0C1"/>
    <w:rsid w:val="001B151C"/>
    <w:rsid w:val="002D4A86"/>
    <w:rsid w:val="003908D1"/>
    <w:rsid w:val="004B537E"/>
    <w:rsid w:val="004D4B9C"/>
    <w:rsid w:val="005A7AD0"/>
    <w:rsid w:val="006438AF"/>
    <w:rsid w:val="006A7F23"/>
    <w:rsid w:val="007B23D1"/>
    <w:rsid w:val="00831805"/>
    <w:rsid w:val="0083268A"/>
    <w:rsid w:val="00876198"/>
    <w:rsid w:val="00A02742"/>
    <w:rsid w:val="00A40AF8"/>
    <w:rsid w:val="00BB0DBA"/>
    <w:rsid w:val="00BF1FAD"/>
    <w:rsid w:val="00C230C1"/>
    <w:rsid w:val="00C86F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E4A5AC94859474CA692DDC06FB595F9">
    <w:name w:val="3E4A5AC94859474CA692DDC06FB595F9"/>
  </w:style>
  <w:style w:type="paragraph" w:customStyle="1" w:styleId="30A4A5F306974B43942DC9C62D081742">
    <w:name w:val="30A4A5F306974B43942DC9C62D081742"/>
  </w:style>
  <w:style w:type="paragraph" w:customStyle="1" w:styleId="2A0F7D60557D4F859EF2E4E0999AD7B0">
    <w:name w:val="2A0F7D60557D4F859EF2E4E0999AD7B0"/>
    <w:rsid w:val="006A7F23"/>
    <w:pPr>
      <w:spacing w:line="278" w:lineRule="auto"/>
    </w:pPr>
    <w:rPr>
      <w:kern w:val="2"/>
      <w:sz w:val="24"/>
      <w:szCs w:val="24"/>
      <w14:ligatures w14:val="standardContextual"/>
    </w:rPr>
  </w:style>
  <w:style w:type="paragraph" w:customStyle="1" w:styleId="3001A513676C4789B7EC705801B158B9">
    <w:name w:val="3001A513676C4789B7EC705801B158B9"/>
    <w:rsid w:val="006A7F2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g xmlns="09dfffd6-8fc2-4120-ba5d-b951f1df6f40">1;;;;;;;;;;03/04/2025 at 8:44 AM;GUEST ACCOUNT;;False|110;;;;;;;;;;03/04/2025 at 8:44 AM;GUEST ACCOUNT;Revision Number 5 - C:\\Users\\katherine.rhee\\ContentManager\\Offline Records (EP)\\TasTAFE Procedures - CURRENT - POLICY AND PROCEDURES - Standards\\Student Course Participation and Progress Procedure.DOCX (* Main Document Store: 002+0NGX+0O6F1PSB37I.DOCX *);False|84;;;;;;;;;;03/04/2025 at 8:44 AM;GUEST ACCOUNT;From: 02/04/2025 at 8:55 PM - To: 03/04/2025 at 8:44 AM;False|110;;;;;;;;;;02/04/2025 at 8:55 PM;GUEST ACCOUNT;Revision Number 5 - C:\\Users\\katherine.rhee\\ContentManager\\Offline Records (EP)\\TasTAFE Procedures - CURRENT - POLICY AND PROCEDURES - Standards\\Student Course Participation and Progress Procedure.DOCX (* Main Document Store: 002+0NGX+0O6F1PSB37I.DOCX *);False|84;;;;;;;;;;02/04/2025 at 8:55 PM;GUEST ACCOUNT;From: 02/04/2025 at 8:40 PM - To: 02/04/2025 at 8:55 PM;False|1;;;;;;;;;;02/04/2025 at 8:55 PM;GUEST ACCOUNT;;False|1;;;;;;;;;;02/04/2025 at 8:40 PM;GUEST ACCOUNT;;False|110;;;;;;;;;;02/04/2025 at 8:40 PM;GUEST ACCOUNT;Revision Number 5 - C:\\Users\\katherine.rhee\\ContentManager\\Offline Records (EP)\\TasTAFE Procedures - CURRENT - POLICY AND PROCEDURES - Standards\\Student Course Participation and Progress Procedure.DOCX (* Main Document Store: 002+0NGX+0O6F1PSB37I.DOCX *);False|84;;;;;;;;;;02/04/2025 at 8:40 PM;GUEST ACCOUNT;From: 02/04/2025 at 4:31 PM - To: 02/04/2025 at 8:40 PM;False|110;;;;;;;;;;02/04/2025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02/04/2025 at 4:31 PM - To: 02/04/2025 at 4:31 PM;False|1;;;;;;;;;;02/04/2025 at 4:31 PM;GUEST ACCOUNT;;False|1;;;;;;;;;;02/04/2025 at 4:31 PM;GUEST ACCOUNT;;False|110;;;;;;;;;;02/04/2025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01/04/2025 at 9:32 PM - To: 02/04/2025 at 4:31 PM;False|110;;;;;;;;;;01/04/2025 at 9:32 PM;GUEST ACCOUNT;Revision Number 5 - C:\\Users\\katherine.rhee\\ContentManager\\Offline Records (EP)\\TasTAFE Procedures - CURRENT - POLICY AND PROCEDURES - Standards\\Student Course Participation and Progress Procedure.DOCX (* Main Document Store: 002+0NGX+0O6F1PSB37I.DOCX *);False|84;;;;;;;;;;01/04/2025 at 9:32 PM;GUEST ACCOUNT;From: 01/04/2025 at 8:50 AM - To: 01/04/2025 at 9:32 PM;False|1;;;;;;;;;;01/04/2025 at 9:32 PM;GUEST ACCOUNT;;False|1;;;;;;;;;;01/04/2025 at 8:50 AM;GUEST ACCOUNT;;False|110;;;;;;;;;;01/04/2025 at 8:50 AM;GUEST ACCOUNT;Revision Number 5 - C:\\Users\\katherine.rhee\\ContentManager\\Offline Records (EP)\\TasTAFE Procedures - CURRENT - POLICY AND PROCEDURES - Standards\\Student Course Participation and Progress Procedure.DOCX (* Main Document Store: 002+0NGX+0O6F1PSB37I.DOCX *);False|84;;;;;;;;;;01/04/2025 at 8:50 AM;GUEST ACCOUNT;From: 31/03/2025 at 10:02 AM - To: 01/04/2025 at 8:50 AM;False|110;;;;;;;;;;31/03/2025 at 10:02 AM;GUEST ACCOUNT;Revision Number 5 - C:\\Users\\katherine.rhee\\ContentManager\\Offline Records (EP)\\TasTAFE Procedures - CURRENT - POLICY AND PROCEDURES - Standards\\Student Course Participation and Progress Procedure.DOCX (* Main Document Store: 002+0NGX+0O6F1PSB37I.DOCX *);False|84;;;;;;;;;;31/03/2025 at 10:02 AM;GUEST ACCOUNT;From: 30/03/2025 at 3:34 PM - To: 31/03/2025 at 10:02 AM;False|1;;;;;;;;;;31/03/2025 at 10:02 AM;GUEST ACCOUNT;;False|1;;;;;;;;;;30/03/2025 at 3:34 PM;GUEST ACCOUNT;;False|110;;;;;;;;;;30/03/2025 at 3:34 PM;GUEST ACCOUNT;Revision Number 5 - C:\\Users\\katherine.rhee\\ContentManager\\Offline Records (EP)\\TasTAFE Procedures - CURRENT - POLICY AND PROCEDURES - Standards\\Student Course Participation and Progress Procedure.DOCX (* Main Document Store: 002+0NGX+0O6F1PSB37I.DOCX *);False|84;;;;;;;;;;30/03/2025 at 3:34 PM;GUEST ACCOUNT;From: 30/03/2025 at 11:44 AM - To: 30/03/2025 at 3:34 PM;False|110;;;;;;;;;;30/03/2025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11:44 AM - To: 30/03/2025 at 11:44 AM;False|1;;;;;;;;;;30/03/2025 at 11:44 AM;GUEST ACCOUNT;;False|1;;;;;;;;;;30/03/2025 at 11:44 AM;GUEST ACCOUNT;;False|110;;;;;;;;;;30/03/2025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10:11 AM - To: 30/03/2025 at 11:44 AM;False|110;;;;;;;;;;30/03/2025 at 10:11 AM;GUEST ACCOUNT;Revision Number 5 - C:\\Users\\katherine.rhee\\ContentManager\\Offline Records (EP)\\TasTAFE Procedures - CURRENT - POLICY AND PROCEDURES - Standards\\Student Course Participation and Progress Procedure.DOCX (* Main Document Store: 002+0NGX+0O6F1PSB37I.DOCX *);False|84;;;;;;;;;;30/03/2025 at 10:11 AM;GUEST ACCOUNT;From: 29/03/2025 at 10:07 PM - To: 30/03/2025 at 10:11 AM;False|1;;;;;;;;;;30/03/2025 at 10:11 AM;GUEST ACCOUNT;;False|1;;;;;;;;;;29/03/2025 at 10:07 PM;GUEST ACCOUNT;;False|110;;;;;;;;;;29/03/2025 at 10:07 PM;GUEST ACCOUNT;Revision Number 5 - C:\\Users\\katherine.rhee\\ContentManager\\Offline Records (EP)\\TasTAFE Procedures - CURRENT - POLICY AND PROCEDURES - Standards\\Student Course Participation and Progress Procedure.DOCX (* Main Document Store: 002+0NGX+0O6F1PSB37I.DOCX *);False|84;;;;;;;;;;29/03/2025 at 10:07 PM;GUEST ACCOUNT;From: 29/03/2025 at 5:28 AM - To: 29/03/2025 at 10:07 PM;False|110;;;;;;;;;;29/03/2025 at 5:28 AM;GUEST ACCOUNT;Revision Number 5 - C:\\Users\\katherine.rhee\\ContentManager\\Offline Records (EP)\\TasTAFE Procedures - CURRENT - POLICY AND PROCEDURES - Standards\\Student Course Participation and Progress Procedure.DOCX (* Main Document Store: 002+0NGX+0O6F1PSB37I.DOCX *);False|84;;;;;;;;;;29/03/2025 at 5:28 AM;GUEST ACCOUNT;From: 28/03/2025 at 3:10 PM - To: 29/03/2025 at 5:28 AM;False|1;;;;;;;;;;29/03/2025 at 5:28 AM;GUEST ACCOUNT;;False|1;;;;;;;;;;28/03/2025 at 3:10 PM;GUEST ACCOUNT;;False|110;;;;;;;;;;28/03/2025 at 3:10 PM;GUEST ACCOUNT;Revision Number 5 - C:\\Users\\katherine.rhee\\ContentManager\\Offline Records (EP)\\TasTAFE Procedures - CURRENT - POLICY AND PROCEDURES - Standards\\Student Course Participation and Progress Procedure.DOCX (* Main Document Store: 002+0NGX+0O6F1PSB37I.DOCX *);False|84;;;;;;;;;;28/03/2025 at 3:10 PM;GUEST ACCOUNT;From: 27/03/2025 at 5:47 PM - To: 28/03/2025 at 3:10 PM;False|110;;;;;;;;;;27/03/2025 at 5:47 PM;GUEST ACCOUNT;Revision Number 5 - C:\\Users\\katherine.rhee\\ContentManager\\Offline Records (EP)\\TasTAFE Procedures - CURRENT - POLICY AND PROCEDURES - Standards\\Student Course Participation and Progress Procedure.DOCX (* Main Document Store: 002+0NGX+0O6F1PSB37I.DOCX *);False|84;;;;;;;;;;27/03/2025 at 5:47 PM;GUEST ACCOUNT;From: 27/03/2025 at 1:30 PM - To: 27/03/2025 at 5:47 PM;False|1;;;;;;;;;;27/03/2025 at 5:47 PM;GUEST ACCOUNT;;False|1;;;;;;;;;;27/03/2025 at 1:30 PM;GUEST ACCOUNT;;False|110;;;;;;;;;;27/03/2025 at 1:30 PM;GUEST ACCOUNT;Revision Number 5 - C:\\Users\\katherine.rhee\\ContentManager\\Offline Records (EP)\\TasTAFE Procedures - CURRENT - POLICY AND PROCEDURES - Standards\\Student Course Participation and Progress Procedure.DOCX (* Main Document Store: 002+0NGX+0O6F1PSB37I.DOCX *);False|84;;;;;;;;;;27/03/2025 at 1:30 PM;GUEST ACCOUNT;From: 26/03/2025 at 9:07 AM - To: 27/03/2025 at 1:30 PM;False|110;;;;;;;;;;26/03/2025 at 9:07 AM;GUEST ACCOUNT;Revision Number 5 - C:\\Users\\katherine.rhee\\ContentManager\\Offline Records (EP)\\TasTAFE Procedures - CURRENT - POLICY AND PROCEDURES - Standards\\Student Course Participation and Progress Procedure.DOCX (* Main Document Store: 002+0NGX+0O6F1PSB37I.DOCX *);False|84;;;;;;;;;;26/03/2025 at 9:07 AM;GUEST ACCOUNT;From: 26/03/2025 at 5:56 AM - To: 26/03/2025 at 9:07 AM;False|1;;;;;;;;;;26/03/2025 at 9:07 AM;GUEST ACCOUNT;;False|1;;;;;;;;;;26/03/2025 at 5:56 AM;GUEST ACCOUNT;;False|110;;;;;;;;;;26/03/2025 at 5:56 AM;GUEST ACCOUNT;Revision Number 5 - C:\\Users\\katherine.rhee\\ContentManager\\Offline Records (EP)\\TasTAFE Procedures - CURRENT - POLICY AND PROCEDURES - Standards\\Student Course Participation and Progress Procedure.DOCX (* Main Document Store: 002+0NGX+0O6F1PSB37I.DOCX *);False|84;;;;;;;;;;26/03/2025 at 5:56 AM;GUEST ACCOUNT;From: 24/03/2025 at 2:13 PM - To: 26/03/2025 at 5:56 AM;False|110;;;;;;;;;;24/03/2025 at 2:13 PM;GUEST ACCOUNT;Revision Number 5 - C:\\Users\\katherine.rhee\\ContentManager\\Offline Records (EP)\\TasTAFE Procedures - CURRENT - POLICY AND PROCEDURES - Standards\\Student Course Participation and Progress Procedure.DOCX (* Main Document Store: 002+0NGX+0O6F1PSB37I.DOCX *);False|84;;;;;;;;;;24/03/2025 at 2:13 PM;GUEST ACCOUNT;From: 24/03/2025 at 12:59 PM - To: 24/03/2025 at 2:13 PM;False|1;;;;;;;;;;24/03/2025 at 2:13 PM;GUEST ACCOUNT;;False|1;;;;;;;;;;24/03/2025 at 12:59 PM;GUEST ACCOUNT;;False|110;;;;;;;;;;24/03/2025 at 12:59 PM;GUEST ACCOUNT;Revision Number 5 - C:\\Users\\katherine.rhee\\ContentManager\\Offline Records (EP)\\TasTAFE Procedures - CURRENT - POLICY AND PROCEDURES - Standards\\Student Course Participation and Progress Procedure.DOCX (* Main Document Store: 002+0NGX+0O6F1PSB37I.DOCX *);False|84;;;;;;;;;;24/03/2025 at 12:59 PM;GUEST ACCOUNT;From: 23/03/2025 at 11:24 AM - To: 24/03/2025 at 12:59 PM;False|1;;;;;;;;;;23/03/2025 at 11:24 AM;scott.turnbull;;False|112;;;;;;;;;;23/03/2025 at 11:24 AM;scott.turnbull;P:\\TasTAFE test export of all files 21March\\EP_7052198.DOCX;False|84;;;;;;;;;;23/03/2025 at 11:24 AM;scott.turnbull;From: 23/03/2025 at 10:18 AM - To: 23/03/2025 at 11:24 AM;False|125;;;;;;;;;;23/03/2025 at 11:24 AM;scott.turnbull;Revision Number 1 (Main Document Store: 001+0TQX+0O4O087M3TW.DOCX);False|125;;;;;;;;;;23/03/2025 at 11:24 AM;scott.turnbull;Revision Number 2 (Main Document Store: 002+0NDX+0O4O08812TW.DOCX);False|125;;;;;;;;;;23/03/2025 at 11:24 AM;scott.turnbull;Revision Number 3 (Main Document Store: 002+0NEX+0O4O088195Z.DOCX);False|125;;;;;;;;;;23/03/2025 at 11:24 AM;scott.turnbull;Revision Number 4 (Main Document Store: 002+0NFX+0O5F0SB2AQC.DOCX);False|110;;;;;;;;;;23/03/2025 at 10:18 AM;GUEST ACCOUNT;Revision Number 5 - C:\\Users\\katherine.rhee\\ContentManager\\Offline Records (EP)\\TasTAFE Procedures - CURRENT - POLICY AND PROCEDURES - Standards\\Student Course Participation and Progress Procedure.DOCX (* Main Document Store: 002+0NGX+0O6F1PSB37I.DOCX *);False|84;;;;;;;;;;23/03/2025 at 10:18 AM;GUEST ACCOUNT;From: 22/03/2025 at 12:02 PM - To: 23/03/2025 at 10:18 AM;False|1;;;;;;;;;;23/03/2025 at 10:18 AM;GUEST ACCOUNT;;False|1;;;;;;;;;;22/03/2025 at 12:02 PM;GUEST ACCOUNT;;False|110;;;;;;;;;;22/03/2025 at 12:02 PM;GUEST ACCOUNT;Revision Number 5 - C:\\Users\\katherine.rhee\\ContentManager\\Offline Records (EP)\\TasTAFE Procedures - CURRENT - POLICY AND PROCEDURES - Standards\\Student Course Participation and Progress Procedure.DOCX (* Main Document Store: 002+0NGX+0O6F1PSB37I.DOCX *);False|84;;;;;;;;;;22/03/2025 at 12:02 PM;GUEST ACCOUNT;From: 21/03/2025 at 12:30 PM - To: 22/03/2025 at 12:02 PM;False|110;;;;;;;;;;21/03/2025 at 12:30 PM;GUEST ACCOUNT;Revision Number 5 - C:\\Users\\katherine.rhee\\ContentManager\\Offline Records (EP)\\TasTAFE Procedures - CURRENT - POLICY AND PROCEDURES - Standards\\Student Course Participation and Progress Procedure.DOCX (* Main Document Store: 002+0NGX+0O6F1PSB37I.DOCX *);False|84;;;;;;;;;;21/03/2025 at 12:30 PM;GUEST ACCOUNT;From: 21/03/2025 at 12:14 PM - To: 21/03/2025 at 12:30 PM;False|1;;;;;;;;;;21/03/2025 at 12:30 PM;GUEST ACCOUNT;;False|1;;;;;;;;;;21/03/2025 at 12:14 PM;GUEST ACCOUNT;;False|110;;;;;;;;;;21/03/2025 at 12:14 PM;GUEST ACCOUNT;Revision Number 5 - C:\\Users\\katherine.rhee\\ContentManager\\Offline Records (EP)\\TasTAFE Procedures - CURRENT - POLICY AND PROCEDURES - Standards\\Student Course Participation and Progress Procedure.DOCX (* Main Document Store: 002+0NGX+0O6F1PSB37I.DOCX *);False|84;;;;;;;;;;21/03/2025 at 12:14 PM;GUEST ACCOUNT;From: 21/03/2025 at 12:13 PM - To: 21/03/2025 at 12:14 PM;False|110;;;;;;;;;;21/03/2025 at 12:13 PM;GUEST ACCOUNT;Revision Number 5 - C:\\Users\\katherine.rhee\\ContentManager\\Offline Records (EP)\\TasTAFE Procedures - CURRENT - POLICY AND PROCEDURES - Standards\\Student Course Participation and Progress Procedure.DOCX (* Main Document Store: 002+0NGX+0O6F1PSB37I.DOCX *);False|84;;;;;;;;;;21/03/2025 at 12:13 PM;GUEST ACCOUNT;From: 21/03/2025 at 12:12 PM - To: 21/03/2025 at 12:13 PM;False|1;;;;;;;;;;21/03/2025 at 12:13 PM;GUEST ACCOUNT;;False|1;;;;;;;;;;21/03/2025 at 12:12 PM;GUEST ACCOUNT;;False|110;;;;;;;;;;21/03/2025 at 12:12 PM;GUEST ACCOUNT;Revision Number 5 - C:\\Users\\katherine.rhee\\ContentManager\\Offline Records (EP)\\TasTAFE Procedures - CURRENT - POLICY AND PROCEDURES - Standards\\Student Course Participation and Progress Procedure.DOCX (* Main Document Store: 002+0NGX+0O6F1PSB37I.DOCX *);False|84;;;;;;;;;;21/03/2025 at 12:12 PM;GUEST ACCOUNT;From: 21/03/2025 at 12:10 PM - To: 21/03/2025 at 12:12 PM;False|110;;;;;;;;;;21/03/2025 at 12:10 PM;GUEST ACCOUNT;Revision Number 5 - C:\\Users\\katherine.rhee\\ContentManager\\Offline Records (EP)\\TasTAFE Procedures - CURRENT - POLICY AND PROCEDURES - Standards\\Student Course Participation and Progress Procedure.DOCX (* Main Document Store: 002+0NGX+0O6F1PSB37I.DOCX *);False|84;;;;;;;;;;21/03/2025 at 12:10 PM;GUEST ACCOUNT;From: 21/03/2025 at 9:56 AM - To: 21/03/2025 at 12:10 PM;False|1;;;;;;;;;;21/03/2025 at 12:10 PM;GUEST ACCOUNT;;False|1;;;;;;;;;;21/03/2025 at 9:56 AM;GUEST ACCOUNT;;False|110;;;;;;;;;;21/03/2025 at 9:56 AM;GUEST ACCOUNT;Revision Number 5 - C:\\Users\\katherine.rhee\\ContentManager\\Offline Records (EP)\\TasTAFE Procedures - CURRENT - POLICY AND PROCEDURES - Standards\\Student Course Participation and Progress Procedure.DOCX (* Main Document Store: 002+0NGX+0O6F1PSB37I.DOCX *);False|84;;;;;;;;;;21/03/2025 at 9:56 AM;GUEST ACCOUNT;From: 20/03/2025 at 3:46 AM - To: 21/03/2025 at 9:56 AM;False|1;;;;;;;;;;20/03/2025 at 3:46 AM;GUEST ACCOUNT;;False|110;;;;;;;;;;20/03/2025 at 3:46 AM;GUEST ACCOUNT;Revision Number 5 - C:\\Users\\katherine.rhee\\ContentManager\\Offline Records (EP)\\TasTAFE Procedures - CURRENT - POLICY AND PROCEDURES - Standards\\Student Course Participation and Progress Procedure.DOCX (* Main Document Store: 002+0NGX+0O6F1PSB37I.DOCX *);False|84;;;;;;;;;;20/03/2025 at 3:46 AM;GUEST ACCOUNT;From: 18/03/2025 at 1:48 PM - To: 20/03/2025 at 3:46 AM;False|112;;;;;;;;;;18/03/2025 at 1:48 PM;scott.turnbull;P:\\Test Export 14March\\Student Course Participation and Progress Procedure.DOCX;False|84;;;;;;;;;;18/03/2025 at 1:48 PM;scott.turnbull;From: 18/03/2025 at 11:41 AM - To: 18/03/2025 at 1:48 PM;False|1;;;;;;;;;;18/03/2025 at 1:48 PM;scott.turnbull;;False|125;;;;;;;;;;18/03/2025 at 1:48 PM;scott.turnbull;Revision Number 1 (Main Document Store: 001+0TQX+0O4O087M3TW.DOCX);False|125;;;;;;;;;;18/03/2025 at 1:48 PM;scott.turnbull;Revision Number 2 (Main Document Store: 002+0NDX+0O4O08812TW.DOCX);False|125;;;;;;;;;;18/03/2025 at 1:48 PM;scott.turnbull;Revision Number 3 (Main Document Store: 002+0NEX+0O4O088195Z.DOCX);False|125;;;;;;;;;;18/03/2025 at 1:48 PM;scott.turnbull;Revision Number 4 (Main Document Store: 002+0NFX+0O5F0SB2AQC.DOCX);False|110;;;;;;;;;;18/03/2025 at 11:41 AM;GUEST ACCOUNT;Revision Number 5 - C:\\Users\\katherine.rhee\\ContentManager\\Offline Records (EP)\\TasTAFE Procedures - CURRENT - POLICY AND PROCEDURES - Standards\\Student Course Participation and Progress Procedure.DOCX (* Main Document Store: 002+0NGX+0O6F1PSB37I.DOCX *);False|84;;;;;;;;;;18/03/2025 at 11:41 AM;GUEST ACCOUNT;From: 17/03/2025 at 5:23 PM - To: 18/03/2025 at 11:41 AM;False|1;;;;;;;;;;18/03/2025 at 11:41 AM;GUEST ACCOUNT;;False|84;;;;;;;;;;17/03/2025 at 5:23 PM;GUEST ACCOUNT;From: 17/03/2025 at 3:07 PM - To: 17/03/2025 at 5:23 PM;False|1;;;;;;;;;;17/03/2025 at 5:23 PM;GUEST ACCOUNT;;False|110;;;;;;;;;;17/03/2025 at 5:23 PM;GUEST ACCOUNT;Revision Number 5 - C:\\Users\\katherine.rhee\\ContentManager\\Offline Records (EP)\\TasTAFE Procedures - CURRENT - POLICY AND PROCEDURES - Standards\\Student Course Participation and Progress Procedure.DOCX (* Main Document Store: 002+0NGX+0O6F1PSB37I.DOCX *);False|110;;;;;;;;;;17/03/2025 at 3:07 PM;GUEST ACCOUNT;Revision Number 5 - C:\\Users\\katherine.rhee\\ContentManager\\Offline Records (EP)\\TasTAFE Procedures - CURRENT - POLICY AND PROCEDURES - Standards\\Student Course Participation and Progress Procedure.DOCX (* Main Document Store: 002+0NGX+0O6F1PSB37I.DOCX *);False|84;;;;;;;;;;17/03/2025 at 3:07 PM;GUEST ACCOUNT;From: 17/03/2025 at 2:58 PM - To: 17/03/2025 at 3:07 PM;False|1;;;;;;;;;;17/03/2025 at 3:07 PM;GUEST ACCOUNT;;False|1;;;;;;;;;;17/03/2025 at 2:58 PM;GUEST ACCOUNT;;False|110;;;;;;;;;;17/03/2025 at 2:58 PM;GUEST ACCOUNT;Revision Number 5 - C:\\Users\\katherine.rhee\\ContentManager\\Offline Records (EP)\\TasTAFE Procedures - CURRENT - POLICY AND PROCEDURES - Standards\\Student Course Participation and Progress Procedure.DOCX (* Main Document Store: 002+0NGX+0O6F1PSB37I.DOCX *);False|84;;;;;;;;;;17/03/2025 at 2:58 PM;GUEST ACCOUNT;From: 17/03/2025 at 2:57 PM - To: 17/03/2025 at 2:58 PM;False|110;;;;;;;;;;17/03/2025 at 2:57 PM;GUEST ACCOUNT;Revision Number 5 - C:\\Users\\katherine.rhee\\ContentManager\\Offline Records (EP)\\TasTAFE Procedures - CURRENT - POLICY AND PROCEDURES - Standards\\Student Course Participation and Progress Procedure.DOCX (* Main Document Store: 002+0NGX+0O6F1PSB37I.DOCX *);False|84;;;;;;;;;;17/03/2025 at 2:57 PM;GUEST ACCOUNT;From: 17/03/2025 at 9:21 AM - To: 17/03/2025 at 2:57 PM;False|1;;;;;;;;;;17/03/2025 at 2:57 PM;GUEST ACCOUNT;;False|84;;;;;;;;;;17/03/2025 at 9:21 AM;GUEST ACCOUNT;From: 16/03/2025 at 10:17 AM - To: 17/03/2025 at 9:21 AM;False|1;;;;;;;;;;17/03/2025 at 9:21 AM;GUEST ACCOUNT;;False|110;;;;;;;;;;17/03/2025 at 9:21 AM;GUEST ACCOUNT;Revision Number 5 - C:\\Users\\katherine.rhee\\ContentManager\\Offline Records (EP)\\TasTAFE Procedures - CURRENT - POLICY AND PROCEDURES - Standards\\Student Course Participation and Progress Procedure.DOCX (* Main Document Store: 002+0NGX+0O6F1PSB37I.DOCX *);False|110;;;;;;;;;;16/03/2025 at 10:17 AM;GUEST ACCOUNT;Revision Number 5 - C:\\Users\\katherine.rhee\\ContentManager\\Offline Records (EP)\\TasTAFE Procedures - CURRENT - POLICY AND PROCEDURES - Standards\\Student Course Participation and Progress Procedure.DOCX (* Main Document Store: 002+0NGX+0O6F1PSB37I.DOCX *);False|84;;;;;;;;;;16/03/2025 at 10:17 AM;GUEST ACCOUNT;From: 14/03/2025 at 4:18 PM - To: 16/03/2025 at 10:17 AM;False|1;;;;;;;;;;16/03/2025 at 10:17 AM;GUEST ACCOUNT;;False|84;;;;;;;;;;14/03/2025 at 4:18 PM;GUEST ACCOUNT;From: 13/03/2025 at 2:34 PM - To: 14/03/2025 at 4:18 PM;False|1;;;;;;;;;;14/03/2025 at 4:18 PM;GUEST ACCOUNT;;False|110;;;;;;;;;;14/03/2025 at 4:18 PM;GUEST ACCOUNT;Revision Number 5 - C:\\Users\\katherine.rhee\\ContentManager\\Offline Records (EP)\\TasTAFE Procedures - CURRENT - POLICY AND PROCEDURES - Standards\\Student Course Participation and Progress Procedure.DOCX (* Main Document Store: 002+0NGX+0O6F1PSB37I.DOCX *);False|110;;;;;;;;;;13/03/2025 at 2:34 PM;GUEST ACCOUNT;Revision Number 5 - C:\\Users\\katherine.rhee\\ContentManager\\Offline Records (EP)\\TasTAFE Procedures - CURRENT - POLICY AND PROCEDURES - Standards\\Student Course Participation and Progress Procedure.DOCX (* Main Document Store: 002+0NGX+0O6F1PSB37I.DOCX *);False|84;;;;;;;;;;13/03/2025 at 2:34 PM;GUEST ACCOUNT;From: 13/03/2025 at 1:46 PM - To: 13/03/2025 at 2:34 PM;False|1;;;;;;;;;;13/03/2025 at 2:34 PM;GUEST ACCOUNT;;False|84;;;;;;;;;;13/03/2025 at 1:46 PM;GUEST ACCOUNT;From: 09/03/2025 at 10:15 AM - To: 13/03/2025 at 1:46 PM;False|1;;;;;;;;;;13/03/2025 at 1:46 PM;GUEST ACCOUNT;;False|110;;;;;;;;;;13/03/2025 at 1:46 PM;GUEST ACCOUNT;Revision Number 5 - C:\\Users\\katherine.rhee\\ContentManager\\Offline Records (EP)\\TasTAFE Procedures - CURRENT - POLICY AND PROCEDURES - Standards\\Student Course Participation and Progress Procedure.DOCX (* Main Document Store: 002+0NGX+0O6F1PSB37I.DOCX *);False|110;;;;;;;;;;09/03/2025 at 10:15 AM;GUEST ACCOUNT;Revision Number 5 - C:\\Users\\katherine.rhee\\ContentManager\\Offline Records (EP)\\TasTAFE Procedures - CURRENT - POLICY AND PROCEDURES - Standards\\Student Course Participation and Progress Procedure.DOCX (* Main Document Store: 002+0NGX+0O6F1PSB37I.DOCX *);False|84;;;;;;;;;;09/03/2025 at 10:15 AM;GUEST ACCOUNT;From: 08/03/2025 at 1:53 AM - To: 09/03/2025 at 10:15 AM;False|1;;;;;;;;;;09/03/2025 at 10:15 AM;GUEST ACCOUNT;;False|84;;;;;;;;;;08/03/2025 at 1:53 AM;GUEST ACCOUNT;From: 07/03/2025 at 3:41 PM - To: 08/03/2025 at 1:53 AM;False|1;;;;;;;;;;08/03/2025 at 1:53 AM;GUEST ACCOUNT;;False|110;;;;;;;;;;08/03/2025 at 1:53 AM;GUEST ACCOUNT;Revision Number 5 - C:\\Users\\katherine.rhee\\ContentManager\\Offline Records (EP)\\TasTAFE Procedures - CURRENT - POLICY AND PROCEDURES - Standards\\Student Course Participation and Progress Procedure.DOCX (* Main Document Store: 002+0NGX+0O6F1PSB37I.DOCX *);False|1;;;;;;;;;;07/03/2025 at 3:41 PM;GUEST ACCOUNT;;False|84;;;;;;;;;;07/03/2025 at 3:41 PM;GUEST ACCOUNT;From: 07/03/2025 at 9:12 AM - To: 07/03/2025 at 3:41 PM;False|110;;;;;;;;;;07/03/2025 at 3:41 PM;GUEST ACCOUNT;Revision Number 5 - C:\\Users\\katherine.rhee\\ContentManager\\Offline Records (EP)\\TasTAFE Procedures - CURRENT - POLICY AND PROCEDURES - Standards\\Student Course Participation and Progress Procedure.DOCX (* Main Document Store: 002+0NGX+0O6F1PSB37I.DOCX *);False|110;;;;;;;;;;07/03/2025 at 9:12 AM;GUEST ACCOUNT;Revision Number 5 - C:\\Users\\katherine.rhee\\ContentManager\\Offline Records (EP)\\TasTAFE Procedures - CURRENT - POLICY AND PROCEDURES - Standards\\Student Course Participation and Progress Procedure.DOCX (* Main Document Store: 002+0NGX+0O6F1PSB37I.DOCX *);False|84;;;;;;;;;;07/03/2025 at 9:12 AM;GUEST ACCOUNT;From: 06/03/2025 at 11:14 AM - To: 07/03/2025 at 9:12 AM;False|1;;;;;;;;;;07/03/2025 at 9:12 AM;GUEST ACCOUNT;;False|84;;;;;;;;;;06/03/2025 at 11:14 AM;GUEST ACCOUNT;From: 05/03/2025 at 6:54 PM - To: 06/03/2025 at 11:14 AM;False|1;;;;;;;;;;06/03/2025 at 11:14 AM;GUEST ACCOUNT;;False|110;;;;;;;;;;06/03/2025 at 11:14 AM;GUEST ACCOUNT;Revision Number 5 - C:\\Users\\katherine.rhee\\ContentManager\\Offline Records (EP)\\TasTAFE Procedures - CURRENT - POLICY AND PROCEDURES - Standards\\Student Course Participation and Progress Procedure.DOCX (* Main Document Store: 002+0NGX+0O6F1PSB37I.DOCX *);False|110;;;;;;;;;;05/03/2025 at 6:54 PM;GUEST ACCOUNT;Revision Number 5 - C:\\Users\\katherine.rhee\\ContentManager\\Offline Records (EP)\\TasTAFE Procedures - CURRENT - POLICY AND PROCEDURES - Standards\\Student Course Participation and Progress Procedure.DOCX (* Main Document Store: 002+0NGX+0O6F1PSB37I.DOCX *);False|84;;;;;;;;;;05/03/2025 at 6:54 PM;GUEST ACCOUNT;From: 05/03/2025 at 5:07 PM - To: 05/03/2025 at 6:54 PM;False|1;;;;;;;;;;05/03/2025 at 6:54 PM;GUEST ACCOUNT;;False|84;;;;;;;;;;05/03/2025 at 5:07 PM;GUEST ACCOUNT;From: 05/03/2025 at 10:33 AM - To: 05/03/2025 at 5:07 PM;False|1;;;;;;;;;;05/03/2025 at 5:07 PM;GUEST ACCOUNT;;False|110;;;;;;;;;;05/03/2025 at 5:07 PM;GUEST ACCOUNT;Revision Number 5 - C:\\Users\\katherine.rhee\\ContentManager\\Offline Records (EP)\\TasTAFE Procedures - CURRENT - POLICY AND PROCEDURES - Standards\\Student Course Participation and Progress Procedure.DOCX (* Main Document Store: 002+0NGX+0O6F1PSB37I.DOCX *);False|110;;;;;;;;;;05/03/2025 at 10:33 AM;GUEST ACCOUNT;Revision Number 5 - C:\\Users\\katherine.rhee\\ContentManager\\Offline Records (EP)\\TasTAFE Procedures - CURRENT - POLICY AND PROCEDURES - Standards\\Student Course Participation and Progress Procedure.DOCX (* Main Document Store: 002+0NGX+0O6F1PSB37I.DOCX *);False|84;;;;;;;;;;05/03/2025 at 10:33 AM;GUEST ACCOUNT;From: 05/03/2025 at 9:42 AM - To: 05/03/2025 at 10:33 AM;False|1;;;;;;;;;;05/03/2025 at 10:33 AM;GUEST ACCOUNT;;False|84;;;;;;;;;;05/03/2025 at 9:42 AM;GUEST ACCOUNT;From: 05/03/2025 at 4:55 AM - To: 05/03/2025 at 9:42 AM;False|1;;;;;;;;;;05/03/2025 at 9:42 AM;GUEST ACCOUNT;;False|110;;;;;;;;;;05/03/2025 at 9:42 AM;GUEST ACCOUNT;Revision Number 5 - C:\\Users\\katherine.rhee\\ContentManager\\Offline Records (EP)\\TasTAFE Procedures - CURRENT - POLICY AND PROCEDURES - Standards\\Student Course Participation and Progress Procedure.DOCX (* Main Document Store: 002+0NGX+0O6F1PSB37I.DOCX *);False|110;;;;;;;;;;05/03/2025 at 4:55 AM;GUEST ACCOUNT;Revision Number 5 - C:\\Users\\katherine.rhee\\ContentManager\\Offline Records (EP)\\TasTAFE Procedures - CURRENT - POLICY AND PROCEDURES - Standards\\Student Course Participation and Progress Procedure.DOCX (* Main Document Store: 002+0NGX+0O6F1PSB37I.DOCX *);False|84;;;;;;;;;;05/03/2025 at 4:55 AM;GUEST ACCOUNT;From: 03/03/2025 at 12:26 PM - To: 05/03/2025 at 4:55 AM;False|1;;;;;;;;;;05/03/2025 at 4:55 AM;GUEST ACCOUNT;;False|84;;;;;;;;;;03/03/2025 at 12:26 PM;GUEST ACCOUNT;From: 02/03/2025 at 10:14 AM - To: 03/03/2025 at 12:26 PM;False|1;;;;;;;;;;03/03/2025 at 12:26 PM;GUEST ACCOUNT;;False|110;;;;;;;;;;03/03/2025 at 12:26 PM;GUEST ACCOUNT;Revision Number 5 - C:\\Users\\katherine.rhee\\ContentManager\\Offline Records (EP)\\TasTAFE Procedures - CURRENT - POLICY AND PROCEDURES - Standards\\Student Course Participation and Progress Procedure.DOCX (* Main Document Store: 002+0NGX+0O6F1PSB37I.DOCX *);False|110;;;;;;;;;;02/03/2025 at 10:14 AM;GUEST ACCOUNT;Revision Number 5 - C:\\Users\\katherine.rhee\\ContentManager\\Offline Records (EP)\\TasTAFE Procedures - CURRENT - POLICY AND PROCEDURES - Standards\\Student Course Participation and Progress Procedure.DOCX (* Main Document Store: 002+0NGX+0O6F1PSB37I.DOCX *);False|84;;;;;;;;;;02/03/2025 at 10:14 AM;GUEST ACCOUNT;From: 01/03/2025 at 5:38 PM - To: 02/03/2025 at 10:14 AM;False|1;;;;;;;;;;02/03/2025 at 10:14 AM;GUEST ACCOUNT;;False|84;;;;;;;;;;01/03/2025 at 5:38 PM;GUEST ACCOUNT;From: 01/03/2025 at 5:27 PM - To: 01/03/2025 at 5:38 PM;False|1;;;;;;;;;;01/03/2025 at 5:38 PM;GUEST ACCOUNT;;False|110;;;;;;;;;;01/03/2025 at 5:38 PM;GUEST ACCOUNT;Revision Number 5 - C:\\Users\\katherine.rhee\\ContentManager\\Offline Records (EP)\\TasTAFE Procedures - CURRENT - POLICY AND PROCEDURES - Standards\\Student Course Participation and Progress Procedure.DOCX (* Main Document Store: 002+0NGX+0O6F1PSB37I.DOCX *);False|110;;;;;;;;;;01/03/2025 at 5:27 PM;GUEST ACCOUNT;Revision Number 5 - C:\\Users\\katherine.rhee\\ContentManager\\Offline Records (EP)\\TasTAFE Procedures - CURRENT - POLICY AND PROCEDURES - Standards\\Student Course Participation and Progress Procedure.DOCX (* Main Document Store: 002+0NGX+0O6F1PSB37I.DOCX *);False|84;;;;;;;;;;01/03/2025 at 5:27 PM;GUEST ACCOUNT;From: 28/02/2025 at 3:45 PM - To: 01/03/2025 at 5:27 PM;False|1;;;;;;;;;;01/03/2025 at 5:27 PM;GUEST ACCOUNT;;False|84;;;;;;;;;;28/02/2025 at 3:45 PM;GUEST ACCOUNT;From: 28/02/2025 at 9:53 AM - To: 28/02/2025 at 3:45 PM;False|1;;;;;;;;;;28/02/2025 at 3:45 PM;GUEST ACCOUNT;;False|110;;;;;;;;;;28/02/2025 at 3:45 PM;GUEST ACCOUNT;Revision Number 5 - C:\\Users\\katherine.rhee\\ContentManager\\Offline Records (EP)\\TasTAFE Procedures - CURRENT - POLICY AND PROCEDURES - Standards\\Student Course Participation and Progress Procedure.DOCX (* Main Document Store: 002+0NGX+0O6F1PSB37I.DOCX *);False|110;;;;;;;;;;28/02/2025 at 9:53 AM;GUEST ACCOUNT;Revision Number 5 - C:\\Users\\katherine.rhee\\ContentManager\\Offline Records (EP)\\TasTAFE Procedures - CURRENT - POLICY AND PROCEDURES - Standards\\Student Course Participation and Progress Procedure.DOCX (* Main Document Store: 002+0NGX+0O6F1PSB37I.DOCX *);False|84;;;;;;;;;;28/02/2025 at 9:53 AM;GUEST ACCOUNT;From: 27/02/2025 at 3:26 PM - To: 28/02/2025 at 9:53 AM;False|1;;;;;;;;;;28/02/2025 at 9:53 AM;GUEST ACCOUNT;;False|84;;;;;;;;;;27/02/2025 at 3:26 PM;GUEST ACCOUNT;From: 25/02/2025 at 5:30 PM - To: 27/02/2025 at 3:26 PM;False|1;;;;;;;;;;27/02/2025 at 3:26 PM;GUEST ACCOUNT;;False|110;;;;;;;;;;27/02/2025 at 3:26 PM;GUEST ACCOUNT;Revision Number 5 - C:\\Users\\katherine.rhee\\ContentManager\\Offline Records (EP)\\TasTAFE Procedures - CURRENT - POLICY AND PROCEDURES - Standards\\Student Course Participation and Progress Procedure.DOCX (* Main Document Store: 002+0NGX+0O6F1PSB37I.DOCX *);False|110;;;;;;;;;;25/02/2025 at 5:30 PM;GUEST ACCOUNT;Revision Number 5 - C:\\Users\\katherine.rhee\\ContentManager\\Offline Records (EP)\\TasTAFE Procedures - CURRENT - POLICY AND PROCEDURES - Standards\\Student Course Participation and Progress Procedure.DOCX (* Main Document Store: 002+0NGX+0O6F1PSB37I.DOCX *);False|84;;;;;;;;;;25/02/2025 at 5:30 PM;GUEST ACCOUNT;From: 25/02/2025 at 3:32 PM - To: 25/02/2025 at 5:30 PM;False|1;;;;;;;;;;25/02/2025 at 5:30 PM;GUEST ACCOUNT;;False|84;;;;;;;;;;25/02/2025 at 3:32 PM;GUEST ACCOUNT;From: 24/02/2025 at 4:40 AM - To: 25/02/2025 at 3:32 PM;False|1;;;;;;;;;;25/02/2025 at 3:32 PM;GUEST ACCOUNT;;False|110;;;;;;;;;;25/02/2025 at 3:32 PM;GUEST ACCOUNT;Revision Number 5 - C:\\Users\\katherine.rhee\\ContentManager\\Offline Records (EP)\\TasTAFE Procedures - CURRENT - POLICY AND PROCEDURES - Standards\\Student Course Participation and Progress Procedure.DOCX (* Main Document Store: 002+0NGX+0O6F1PSB37I.DOCX *);False|110;;;;;;;;;;24/02/2025 at 4:40 AM;GUEST ACCOUNT;Revision Number 5 - C:\\Users\\katherine.rhee\\ContentManager\\Offline Records (EP)\\TasTAFE Procedures - CURRENT - POLICY AND PROCEDURES - Standards\\Student Course Participation and Progress Procedure.DOCX (* Main Document Store: 002+0NGX+0O6F1PSB37I.DOCX *);False|84;;;;;;;;;;24/02/2025 at 4:40 AM;GUEST ACCOUNT;From: 23/02/2025 at 10:22 AM - To: 24/02/2025 at 4:40 AM;False|1;;;;;;;;;;24/02/2025 at 4:40 AM;GUEST ACCOUNT;;False|84;;;;;;;;;;23/02/2025 at 10:22 AM;GUEST ACCOUNT;From: 23/02/2025 at 2:56 AM - To: 23/02/2025 at 10:22 AM;False|1;;;;;;;;;;23/02/2025 at 10:22 AM;GUEST ACCOUNT;;False|110;;;;;;;;;;23/02/2025 at 10:22 AM;GUEST ACCOUNT;Revision Number 5 - C:\\Users\\katherine.rhee\\ContentManager\\Offline Records (EP)\\TasTAFE Procedures - CURRENT - POLICY AND PROCEDURES - Standards\\Student Course Participation and Progress Procedure.DOCX (* Main Document Store: 002+0NGX+0O6F1PSB37I.DOCX *);False|110;;;;;;;;;;23/02/2025 at 2:56 AM;GUEST ACCOUNT;Revision Number 5 - C:\\Users\\katherine.rhee\\ContentManager\\Offline Records (EP)\\TasTAFE Procedures - CURRENT - POLICY AND PROCEDURES - Standards\\Student Course Participation and Progress Procedure.DOCX (* Main Document Store: 002+0NGX+0O6F1PSB37I.DOCX *);False|84;;;;;;;;;;23/02/2025 at 2:56 AM;GUEST ACCOUNT;From: 22/02/2025 at 6:30 AM - To: 23/02/2025 at 2:56 AM;False|1;;;;;;;;;;23/02/2025 at 2:56 AM;GUEST ACCOUNT;;False|84;;;;;;;;;;22/02/2025 at 6:30 AM;GUEST ACCOUNT;From: 21/02/2025 at 11:07 AM - To: 22/02/2025 at 6:30 AM;False|1;;;;;;;;;;22/02/2025 at 6:30 AM;GUEST ACCOUNT;;False|110;;;;;;;;;;22/02/2025 at 6:30 AM;GUEST ACCOUNT;Revision Number 5 - C:\\Users\\katherine.rhee\\ContentManager\\Offline Records (EP)\\TasTAFE Procedures - CURRENT - POLICY AND PROCEDURES - Standards\\Student Course Participation and Progress Procedure.DOCX (* Main Document Store: 002+0NGX+0O6F1PSB37I.DOCX *);False|110;;;;;;;;;;21/02/2025 at 11:07 AM;GUEST ACCOUNT;Revision Number 5 - C:\\Users\\katherine.rhee\\ContentManager\\Offline Records (EP)\\TasTAFE Procedures - CURRENT - POLICY AND PROCEDURES - Standards\\Student Course Participation and Progress Procedure.DOCX (* Main Document Store: 002+0NGX+0O6F1PSB37I.DOCX *);False|84;;;;;;;;;;21/02/2025 at 11:07 AM;GUEST ACCOUNT;From: 20/02/2025 at 11:24 AM - To: 21/02/2025 at 11:07 AM;False|1;;;;;;;;;;21/02/2025 at 11:07 AM;GUEST ACCOUNT;;False|84;;;;;;;;;;20/02/2025 at 11:24 AM;GUEST ACCOUNT;From: 18/02/2025 at 2:43 PM - To: 20/02/2025 at 11:24 AM;False|1;;;;;;;;;;20/02/2025 at 11:24 AM;GUEST ACCOUNT;;False|110;;;;;;;;;;20/02/2025 at 11:24 AM;GUEST ACCOUNT;Revision Number 5 - C:\\Users\\katherine.rhee\\ContentManager\\Offline Records (EP)\\TasTAFE Procedures - CURRENT - POLICY AND PROCEDURE</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DOC/19/218553[v7]</RecordNumber>
    <ExecutiveOwner_x003a_LocationType xmlns="09dfffd6-8fc2-4120-ba5d-b951f1df6f40">3</ExecutiveOwner_x003a_LocationType>
    <Expanded_x0020_Number xmlns="09dfffd6-8fc2-4120-ba5d-b951f1df6f40">DOC/2019/0218553[v07]</Expanded_x0020_Number>
    <Home_x003a__x0020_Sort_x0020_Name xmlns="09dfffd6-8fc2-4120-ba5d-b951f1df6f40" xsi:nil="true"/>
    <Notes0 xmlns="09dfffd6-8fc2-4120-ba5d-b951f1df6f40">''Thursday, 5 December 2019 at 4:07:27 PM (GMT+11:00)   Callaghan, Alison (Mrs):''\r\nOriginal version was PDF format.</Notes0>
    <Committee_x0020_for_x0020_Endorsement xmlns="09dfffd6-8fc2-4120-ba5d-b951f1df6f40">;#ETC;#</Committee_x0020_for_x0020_Endorsement>
    <Date_x0020_for_x0020_Review xmlns="09dfffd6-8fc2-4120-ba5d-b951f1df6f40">2026-08-26T14:00:00+00:00</Date_x0020_for_x0020_Review>
    <Date_x0020_Registered xmlns="09dfffd6-8fc2-4120-ba5d-b951f1df6f40">2024-06-24T04:30:37+00:00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Group - TasTAFE Risk and Compliance Committee</Approver_x003a__x0020_Sort_x0020_Nam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7052198</UniqueIdentifier>
    <DocumentCategory xmlns="09dfffd6-8fc2-4120-ba5d-b951f1df6f40">Procedure</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0</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2</Approver_x003a_LocationTyp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2022-11-21T13:00:00+00:00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Student Course Participation</Value>
    </PolicySubCategory>
    <ConsultationPeriodStartDate xmlns="09dfffd6-8fc2-4120-ba5d-b951f1df6f40" xsi:nil="true"/>
    <Container_x003a__x0020_Record_x0020_Number xmlns="09dfffd6-8fc2-4120-ba5d-b951f1df6f40">FOL/18/7143</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DOC/2019/0218553[v07];</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Executive Director Education - Operations (969368)</Executive_x0020_Owner_x003a__x0020_Sort_x0020_Nam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IsVersion;DOC/2019/0218553[v01]</RelatedRecords>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Department of Education\r\nUnit: TasTAFE\r\nPosition: Executive Assistant (967715)\r\nCreated By: Collins, Sarah Jane\r\nDated: Tuesday, 19 November 2019\r\n</Provenance>
    <SeriesRecord xmlns="09dfffd6-8fc2-4120-ba5d-b951f1df6f40" xsi:nil="true"/>
    <ContentManagerBarcode xmlns="09dfffd6-8fc2-4120-ba5d-b951f1df6f40">REP00475IE</ContentManagerBarcode>
    <Account_x0020_Type xmlns="09dfffd6-8fc2-4120-ba5d-b951f1df6f40" xsi:nil="true"/>
    <Document_x0020_Hash xmlns="09dfffd6-8fc2-4120-ba5d-b951f1df6f40">0b783aedfe2bcdc64c3cd4eef82fdfb312a8c8b0ccbe3d46c9bc1a04f8f65a3f</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FOL/2018/007143</Container_x003a_ExpandedNumber>
    <LastActionDate xmlns="09dfffd6-8fc2-4120-ba5d-b951f1df6f40">2025-04-02T23:56:01+00:00</LastActionDate>
    <Assignee_x003a__x0020_Date_x0020_Assigned xmlns="09dfffd6-8fc2-4120-ba5d-b951f1df6f40">2024-06-24T04:30:38+00:00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2024-08-26T14:00:00+00:00</DatePublished>
    <ExternalID xmlns="09dfffd6-8fc2-4120-ba5d-b951f1df6f40">Education</ExternalID>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Education and Training (974403)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2024-08-27T05:45:08+00:00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Student Course Participation and Progress Procedure</Title_x0020__x0028_Free_x0020_Text_x0020_Part_x0029_>
    <Policy_x0020_Audience xmlns="09dfffd6-8fc2-4120-ba5d-b951f1df6f40" xsi:nil="true"/>
    <DateClosed xmlns="09dfffd6-8fc2-4120-ba5d-b951f1df6f40" xsi:nil="true"/>
    <DateReceived xmlns="09dfffd6-8fc2-4120-ba5d-b951f1df6f40">2019-11-19T05:02:45+00:00</DateReceived>
    <Bypass_x0020_record_x0020_type_x0020_Access_x0020_Controls xmlns="09dfffd6-8fc2-4120-ba5d-b951f1df6f40">False</Bypass_x0020_record_x0020_type_x0020_Access_x0020_Controls>
    <Date_x0020_Modified xmlns="09dfffd6-8fc2-4120-ba5d-b951f1df6f40">2024-08-27T05:44:34+00:00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1;;;;;;;;;;03/04/2025 at 8:44 AM;GUEST ACCOUNT;;False|110;;;;;;;;;;03/04/2025 at 8:44 AM;GUEST ACCOUNT;Revision Number 5 - C:\\Users\\katherine.rhee\\ContentManager\\Offline Records (EP)\\TasTAFE Procedures - CURRENT - POLICY AND PROCEDURES - Standards\\Student Course Participation and Progress Procedure.DOCX (* Main Document Store: 002+0NGX+0O6F1PSB37I.DOCX *);False|84;;;;;;;;;;03/04/2025 at 8:44 AM;GUEST ACCOUNT;From: 02/04/2025 at 8:55 PM - To: 03/04/2025 at 8:44 AM;False|110;;;;;;;;;;02/04/2025 at 8:55 PM;GUEST ACCOUNT;Revision Number 5 - C:\\Users\\katherine.rhee\\ContentManager\\Offline Records (EP)\\TasTAFE Procedures - CURRENT - POLICY AND PROCEDURES - Standards\\Student Course Participation and Progress Procedure.DOCX (* Main Document Store: 002+0NGX+0O6F1PSB37I.DOCX *);False|84;;;;;;;;;;02/04/2025 at 8:55 PM;GUEST ACCOUNT;From: 02/04/2025 at 8:40 PM - To: 02/04/2025 at 8:55 PM;False|1;;;;;;;;;;02/04/2025 at 8:55 PM;GUEST ACCOUNT;;False|1;;;;;;;;;;02/04/2025 at 8:40 PM;GUEST ACCOUNT;;False|110;;;;;;;;;;02/04/2025 at 8:40 PM;GUEST ACCOUNT;Revision Number 5 - C:\\Users\\katherine.rhee\\ContentManager\\Offline Records (EP)\\TasTAFE Procedures - CURRENT - POLICY AND PROCEDURES - Standards\\Student Course Participation and Progress Procedure.DOCX (* Main Document Store: 002+0NGX+0O6F1PSB37I.DOCX *);False|84;;;;;;;;;;02/04/2025 at 8:40 PM;GUEST ACCOUNT;From: 02/04/2025 at 4:31 PM - To: 02/04/2025 at 8:40 PM;False|110;;;;;;;;;;02/04/2025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02/04/2025 at 4:31 PM - To: 02/04/2025 at 4:31 PM;False|1;;;;;;;;;;02/04/2025 at 4:31 PM;GUEST ACCOUNT;;False|1;;;;;;;;;;02/04/2025 at 4:31 PM;GUEST ACCOUNT;;False|110;;;;;;;;;;02/04/2025 at 4:31 PM;GUEST ACCOUNT;Revision Number 5 - C:\\Users\\katherine.rhee\\ContentManager\\Offline Records (EP)\\TasTAFE Procedures - CURRENT - POLICY AND PROCEDURES - Standards\\Student Course Participation and Progress Procedure.DOCX (* Main Document Store: 002+0NGX+0O6F1PSB37I.DOCX *);False|84;;;;;;;;;;02/04/2025 at 4:31 PM;GUEST ACCOUNT;From: 01/04/2025 at 9:32 PM - To: 02/04/2025 at 4:31 PM;False|110;;;;;;;;;;01/04/2025 at 9:32 PM;GUEST ACCOUNT;Revision Number 5 - C:\\Users\\katherine.rhee\\ContentManager\\Offline Records (EP)\\TasTAFE Procedures - CURRENT - POLICY AND PROCEDURES - Standards\\Student Course Participation and Progress Procedure.DOCX (* Main Document Store: 002+0NGX+0O6F1PSB37I.DOCX *);False|84;;;;;;;;;;01/04/2025 at 9:32 PM;GUEST ACCOUNT;From: 01/04/2025 at 8:50 AM - To: 01/04/2025 at 9:32 PM;False|1;;;;;;;;;;01/04/2025 at 9:32 PM;GUEST ACCOUNT;;False|1;;;;;;;;;;01/04/2025 at 8:50 AM;GUEST ACCOUNT;;False|110;;;;;;;;;;01/04/2025 at 8:50 AM;GUEST ACCOUNT;Revision Number 5 - C:\\Users\\katherine.rhee\\ContentManager\\Offline Records (EP)\\TasTAFE Procedures - CURRENT - POLICY AND PROCEDURES - Standards\\Student Course Participation and Progress Procedure.DOCX (* Main Document Store: 002+0NGX+0O6F1PSB37I.DOCX *);False|84;;;;;;;;;;01/04/2025 at 8:50 AM;GUEST ACCOUNT;From: 31/03/2025 at 10:02 AM - To: 01/04/2025 at 8:50 AM;False|110;;;;;;;;;;31/03/2025 at 10:02 AM;GUEST ACCOUNT;Revision Number 5 - C:\\Users\\katherine.rhee\\ContentManager\\Offline Records (EP)\\TasTAFE Procedures - CURRENT - POLICY AND PROCEDURES - Standards\\Student Course Participation and Progress Procedure.DOCX (* Main Document Store: 002+0NGX+0O6F1PSB37I.DOCX *);False|84;;;;;;;;;;31/03/2025 at 10:02 AM;GUEST ACCOUNT;From: 30/03/2025 at 3:34 PM - To: 31/03/2025 at 10:02 AM;False|1;;;;;;;;;;31/03/2025 at 10:02 AM;GUEST ACCOUNT;;False|1;;;;;;;;;;30/03/2025 at 3:34 PM;GUEST ACCOUNT;;False|110;;;;;;;;;;30/03/2025 at 3:34 PM;GUEST ACCOUNT;Revision Number 5 - C:\\Users\\katherine.rhee\\ContentManager\\Offline Records (EP)\\TasTAFE Procedures - CURRENT - POLICY AND PROCEDURES - Standards\\Student Course Participation and Progress Procedure.DOCX (* Main Document Store: 002+0NGX+0O6F1PSB37I.DOCX *);False|84;;;;;;;;;;30/03/2025 at 3:34 PM;GUEST ACCOUNT;From: 30/03/2025 at 11:44 AM - To: 30/03/2025 at 3:34 PM;False|110;;;;;;;;;;30/03/2025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11:44 AM - To: 30/03/2025 at 11:44 AM;False|1;;;;;;;;;;30/03/2025 at 11:44 AM;GUEST ACCOUNT;;False|1;;;;;;;;;;30/03/2025 at 11:44 AM;GUEST ACCOUNT;;False|110;;;;;;;;;;30/03/2025 at 11:44 AM;GUEST ACCOUNT;Revision Number 5 - C:\\Users\\katherine.rhee\\ContentManager\\Offline Records (EP)\\TasTAFE Procedures - CURRENT - POLICY AND PROCEDURES - Standards\\Student Course Participation and Progress Procedure.DOCX (* Main Document Store: 002+0NGX+0O6F1PSB37I.DOCX *);False|84;;;;;;;;;;30/03/2025 at 11:44 AM;GUEST ACCOUNT;From: 30/03/2025 at 10:11 AM - To: 30/03/2025 at 11:44 AM;False|110;;;;;;;;;;30/03/2025 at 10:11 AM;GUEST ACCOUNT;Revision Number 5 - C:\\Users\\katherine.rhee\\ContentManager\\Offline Records (EP)\\TasTAFE Procedures - CURRENT - POLICY AND PROCEDURES - Standards\\Student Course Participation and Progress Procedure.DOCX (* Main Document Store: 002+0NGX+0O6F1PSB37I.DOCX *);False|84;;;;;;;;;;30/03/2025 at 10:11 AM;GUEST ACCOUNT;From: 29/03/2025 at 10:07 PM - To: 30/03/2025 at 10:11 AM;False|1;;;;;;;;;;30/03/2025 at 10:11 AM;GUEST ACCOUNT;;False|1;;;;;;;;;;29/03/2025 at 10:07 PM;GUEST ACCOUNT;;False|110;;;;;;;;;;29/03/2025 at 10:07 PM;GUEST ACCOUNT;Revision Number 5 - C:\\Users\\katherine.rhee\\ContentManager\\Offline Records (EP)\\TasTAFE Procedures - CURRENT - POLICY AND PROCEDURES - Standards\\Student Course Participation and Progress Procedure.DOCX (* Main Document Store: 002+0NGX+0O6F1PSB37I.DOCX *);False|84;;;;;;;;;;29/03/2025 at 10:07 PM;GUEST ACCOUNT;From: 29/03/2025 at 5:28 AM - To: 29/03/2025 at 10:07 PM;False|110;;;;;;;;;;29/03/2025 at 5:28 AM;GUEST ACCOUNT;Revision Number 5 - C:\\Users\\katherine.rhee\\ContentManager\\Offline Records (EP)\\TasTAFE Procedures - CURRENT - POLICY AND PROCEDURES - Standards\\Student Course Participation and Progress Procedure.DOCX (* Main Document Store: 002+0NGX+0O6F1PSB37I.DOCX *);False|84;;;;;;;;;;29/03/2025 at 5:28 AM;GUEST ACCOUNT;From: 28/03/2025 at 3:10 PM - To: 29/03/2025 at 5:28 AM;False|1;;;;;;;;;;29/03/2025 at 5:28 AM;GUEST ACCOUNT;;False|1;;;;;;;;;;28/03/2025 at 3:10 PM;GUEST ACCOUNT;;False|110;;;;;;;;;;28/03/2025 at 3:10 PM;GUEST ACCOUNT;Revision Number 5 - C:\\Users\\katherine.rhee\\ContentManager\\Offline Records (EP)\\TasTAFE Procedures - CURRENT - POLICY AND PROCEDURES - Standards\\Student Course Participation and Progress Procedure.DOCX (* Main Document Store: 002+0NGX+0O6F1PSB37I.DOCX *);False|84;;;;;;;;;;28/03/2025 at 3:10 PM;GUEST ACCOUNT;From: 27/03/2025 at 5:47 PM - To: 28/03/2025 at 3:10 PM;False|110;;;;;;;;;;27/03/2025 at 5:47 PM;GUEST ACCOUNT;Revision Number 5 - C:\\Users\\katherine.rhee\\ContentManager\\Offline Records (EP)\\TasTAFE Procedures - CURRENT - POLICY AND PROCEDURES - Standards\\Student Course Participation and Progress Procedure.DOCX (* Main Document Store: 002+0NGX+0O6F1PSB37I.DOCX *);False|84;;;;;;;;;;27/03/2025 at 5:47 PM;GUEST ACCOUNT;From: 27/03/2025 at 1:30 PM - To: 27/03/2025 at 5:47 PM;False|1;;;;;;;;;;27/03/2025 at 5:47 PM;GUEST ACCOUNT;;False|1;;;;;;;;;;27/03/2025 at 1:30 PM;GUEST ACCOUNT;;False|110;;;;;;;;;;27/03/2025 at 1:30 PM;GUEST ACCOUNT;Revision Number 5 - C:\\Users\\katherine.rhee\\ContentManager\\Offline Records (EP)\\TasTAFE Procedures - CURRENT - POLICY AND PROCEDURES - Standards\\Student Course Participation and Progress Procedure.DOCX (* Main Document Store: 002+0NGX+0O6F1PSB37I.DOCX *);False|84;;;;;;;;;;27/03/2025 at 1:30 PM;GUEST ACCOUNT;From: 26/03/2025 at 9:07 AM - To: 27/03/2025 at 1:30 PM;False|110;;;;;;;;;;26/03/2025 at 9:07 AM;GUEST ACCOUNT;Revision Number 5 - C:\\Users\\katherine.rhee\\ContentManager\\Offline Records (EP)\\TasTAFE Procedures - CURRENT - POLICY AND PROCEDURES - Standards\\Student Course Participation and Progress Procedure.DOCX (* Main Document Store: 002+0NGX+0O6F1PSB37I.DOCX *);False|84;;;;;;;;;;26/03/2025 at 9:07 AM;GUEST ACCOUNT;From: 26/03/2025 at 5:56 AM - To: 26/03/2025 at 9:07 AM;False|1;;;;;;;;;;26/03/2025 at 9:07 AM;GUEST ACCOUNT;;False|1;;;;;;;;;;26/03/2025 at 5:56 AM;GUEST ACCOUNT;;False|110;;;;;;;;;;26/03/2025 at 5:56 AM;GUEST ACCOUNT;Revision Number 5 - C:\\Users\\katherine.rhee\\ContentManager\\Offline Records (EP)\\TasTAFE Procedures - CURRENT - POLICY AND PROCEDURES - Standards\\Student Course Participation and Progress Procedure.DOCX (* Main Document Store: 002+0NGX+0O6F1PSB37I.DOCX *);False|84;;;;;;;;;;26/03/2025 at 5:56 AM;GUEST ACCOUNT;From: 24/03/2025 at 2:13 PM - To: 26/03/2025 at 5:56 AM;False|110;;;;;;;;;;24/03/2025 at 2:13 PM;GUEST ACCOUNT;Revision Number 5 - C:\\Users\\katherine.rhee\\ContentManager\\Offline Records (EP)\\TasTAFE Procedures - CURRENT - POLICY AND PROCEDURES - Standards\\Student Course Participation and Progress Procedure.DOCX (* Main Document Store: 002+0NGX+0O6F1PSB37I.DOCX *);False|84;;;;;;;;;;24/03/2025 at 2:13 PM;GUEST ACCOUNT;From: 24/03/2025 at 12:59 PM - To: 24/03/2025 at 2:13 PM;False|1;;;;;;;;;;24/03/2025 at 2:13 PM;GUEST ACCOUNT;;False|1;;;;;;;;;;24/03/2025 at 12:59 PM;GUEST ACCOUNT;;False|110;;;;;;;;;;24/03/2025 at 12:59 PM;GUEST ACCOUNT;Revision Number 5 - C:\\Users\\katherine.rhee\\ContentManager\\Offline Records (EP)\\TasTAFE Procedures - CURRENT - POLICY AND PROCEDURES - Standards\\Student Course Participation and Progress Procedure.DOCX (* Main Document Store: 002+0NGX+0O6F1PSB37I.DOCX *);False|84;;;;;;;;;;24/03/2025 at 12:59 PM;GUEST ACCOUNT;From: 23/03/2025 at 11:24 AM - To: 24/03/2025 at 12:59 PM;False|1;;;;;;;;;;23/03/2025 at 11:24 AM;scott.turnbull;;False|112;;;;;;;;;;23/03/2025 at 11:24 AM;scott.turnbull;P:\\TasTAFE test export of all files 21March\\EP_7052198.DOCX;False|84;;;;;;;;;;23/03/2025 at 11:24 AM;scott.turnbull;From: 23/03/2025 at 10:18 AM - To: 23/03/2025 at 11:24 AM;False|125;;;;;;;;;;23/03/2025 at 11:24 AM;scott.turnbull;Revision Number 1 (Main Document Store: 001+0TQX+0O4O087M3TW.DOCX);False|125;;;;;;;;;;23/03/2025 at 11:24 AM;scott.turnbull;Revision Number 2 (Main Document Store: 002+0NDX+0O4O08812TW.DOCX);False|125;;;;;;;;;;23/03/2025 at 11:24 AM;scott.turnbull;Revision Number 3 (Main Document Store: 002+0NEX+0O4O088195Z.DOCX);False|125;;;;;;;;;;23/03/2025 at 11:24 AM;scott.turnbull;Revision Number 4 (Main Document Store: 002+0NFX+0O5F0SB2AQC.DOCX);False|110;;;;;;;;;;23/03/2025 at 10:18 AM;GUEST ACCOUNT;Revision Number 5 - C:\\Users\\katherine.rhee\\ContentManager\\Offline Records (EP)\\TasTAFE Procedures - CURRENT - POLICY AND PROCEDURES - Standards\\Student Course Participation and Progress Procedure.DOCX (* Main Document Store: 002+0NGX+0O6F1PSB37I.DOCX *);False|84;;;;;;;;;;23/03/2025 at 10:18 AM;GUEST ACCOUNT;From: 22/03/2025 at 12:02 PM - To: 23/03/2025 at 10:18 AM;False|1;;;;;;;;;;23/03/2025 at 10:18 AM;GUEST ACCOUNT;;False|1;;;;;;;;;;22/03/2025 at 12:02 PM;GUEST ACCOUNT;;False|110;;;;;;;;;;22/03/2025 at 12:02 PM;GUEST ACCOUNT;Revision Number 5 - C:\\Users\\katherine.rhee\\ContentManager\\Offline Records (EP)\\TasTAFE Procedures - CURRENT - POLICY AND PROCEDURES - Standards\\Student Course Participation and Progress Procedure.DOCX (* Main Document Store: 002+0NGX+0O6F1PSB37I.DOCX *);False|84;;;;;;;;;;22/03/2025 at 12:02 PM;GUEST ACCOUNT;From: 21/03/2025 at 12:30 PM - To: 22/03/2025 at 12:02 PM;False|110;;;;;;;;;;21/03/2025 at 12:30 PM;GUEST ACCOUNT;Revision Number 5 - C:\\Users\\katherine.rhee\\ContentManager\\Offline Records (EP)\\TasTAFE Procedures - CURRENT - POLICY AND PROCEDURES - Standards\\Student Course Participation and Progress Procedure.DOCX (* Main Document Store: 002+0NGX+0O6F1PSB37I.DOCX *);False|84;;;;;;;;;;21/03/2025 at 12:30 PM;GUEST ACCOUNT;From: 21/03/2025 at 12:14 PM - To: 21/03/2025 at 12:30 PM;False|1;;;;;;;;;;21/03/2025 at 12:30 PM;GUEST ACCOUNT;;False|1;;;;;;;;;;21/03/2025 at 12:14 PM;GUEST ACCOUNT;;False|110;;;;;;;;;;21/03/2025 at 12:14 PM;GUEST ACCOUNT;Revision Number 5 - C:\\Users\\katherine.rhee\\ContentManager\\Offline Records (EP)\\TasTAFE Procedures - CURRENT - POLICY AND PROCEDURES - Standards\\Student Course Participation and Progress Procedure.DOCX (* Main Document Store: 002+0NGX+0O6F1PSB37I.DOCX *);False|84;;;;;;;;;;21/03/2025 at 12:14 PM;GUEST ACCOUNT;From: 21/03/2025 at 12:13 PM - To: 21/03/2025 at 12:14 PM;False|110;;;;;;;;;;21/03/2025 at 12:13 PM;GUEST ACCOUNT;Revision Number 5 - C:\\Users\\katherine.rhee\\ContentManager\\Offline Records (EP)\\TasTAFE Procedures - CURRENT - POLICY AND PROCEDURES - Standards\\Student Course Participation and Progress Procedure.DOCX (* Main Document Store: 002+0NGX+0O6F1PSB37I.DOCX *);False|84;;;;;;;;;;21/03/2025 at 12:13 PM;GUEST ACCOUNT;From: 21/03/2025 at 12:12 PM - To: 21/03/2025 at 12:13 PM;False|1;;;;;;;;;;21/03/2025 at 12:13 PM;GUEST ACCOUNT;;False|1;;;;;;;;;;21/03/2025 at 12:12 PM;GUEST ACCOUNT;;False|110;;;;;;;;;;21/03/2025 at 12:12 PM;GUEST ACCOUNT;Revision Number 5 - C:\\Users\\katherine.rhee\\ContentManager\\Offline Records (EP)\\TasTAFE Procedures - CURRENT - POLICY AND PROCEDURES - Standards\\Student Course Participation and Progress Procedure.DOCX (* Main Document Store: 002+0NGX+0O6F1PSB37I.DOCX *);False|84;;;;;;;;;;21/03/2025 at 12:12 PM;GUEST ACCOUNT;From: 21/03/2025 at 12:10 PM - To: 21/03/2025 at 12:12 PM;False|110;;;;;;;;;;21/03/2025 at 12:10 PM;GUEST ACCOUNT;Revision Number 5 - C:\\Users\\katherine.rhee\\ContentManager\\Offline Records (EP)\\TasTAFE Procedures - CURRENT - POLICY AND PROCEDURES - Standards\\Student Course Participation and Progress Procedure.DOCX (* Main Document Store: 002+0NGX+0O6F1PSB37I.DOCX *);False|84;;;;;;;;;;21/03/2025 at 12:10 PM;GUEST ACCOUNT;From: 21/03/2025 at 9:56 AM - To: 21/03/2025 at 12:10 PM;False|1;;;;;;;;;;21/03/2025 at 12:10 PM;GUEST ACCOUNT;;False|1;;;;;;;;;;21/03/2025 at 9:56 AM;GUEST ACCOUNT;;False|110;;;;;;;;;;21/03/2025 at 9:56 AM;GUEST ACCOUNT;Revision Number 5 - C:\\Users\\katherine.rhee\\ContentManager\\Offline Records (EP)\\TasTAFE Procedures - CURRENT - POLICY AND PROCEDURES - Standards\\Student Course Participation and Progress Procedure.DOCX (* Main Document Store: 002+0NGX+0O6F1PSB37I.DOCX *);False|84;;;;;;;;;;21/03/2025 at 9:56 AM;GUEST ACCOUNT;From: 20/03/2025 at 3:46 AM - To: 21/03/2025 at 9:56 AM;False|1;;;;;;;;;;20/03/2025 at 3:46 AM;GUEST ACCOUNT;;False|110;;;;;;;;;;20/03/2025 at 3:46 AM;GUEST ACCOUNT;Revision Number 5 - C:\\Users\\katherine.rhee\\ContentManager\\Offline Records (EP)\\TasTAFE Procedures - CURRENT - POLICY AND PROCEDURES - Standards\\Student Course Participation and Progress Procedure.DOCX (* Main Document Store: 002+0NGX+0O6F1PSB37I.DOCX *);False|84;;;;;;;;;;20/03/2025 at 3:46 AM;GUEST ACCOUNT;From: 18/03/2025 at 1:48 PM - To: 20/03/2025 at 3:46 AM;False|112;;;;;;;;;;18/03/2025 at 1:48 PM;scott.turnbull;P:\\Test Export 14March\\Student Course Participation and Progress Procedure.DOCX;False|84;;;;;;;;;;18/03/2025 at 1:48 PM;scott.turnbull;From: 18/03/2025 at 11:41 AM - To: 18/03/2025 at 1:48 PM;False|1;;;;;;;;;;18/03/2025 at 1:48 PM;scott.turnbull;;False|125;;;;;;;;;;18/03/2025 at 1:48 PM;scott.turnbull;Revision Number 1 (Main Document Store: 001+0TQX+0O4O087M3TW.DOCX);False|125;;;;;;;;;;18/03/2025 at 1:48 PM;scott.turnbull;Revision Number 2 (Main Document Store: 002+0NDX+0O4O08812TW.DOCX);False|125;;;;;;;;;;18/03/2025 at 1:48 PM;scott.turnbull;Revision Number 3 (Main Document Store: 002+0NEX+0O4O088195Z.DOCX);False|125;;;;;;;;;;18/03/2025 at 1:48 PM;scott.turnbull;Revision Number 4 (Main Document Store: 002+0NFX+0O5F0SB2AQC.DOCX);False|110;;;;;;;;;;18/03/2025 at 11:41 AM;GUEST ACCOUNT;Revision Number 5 - C:\\Users\\katherine.rhee\\ContentManager\\Offline Records (EP)\\TasTAFE Procedures - CURRENT - POLICY AND PROCEDURES - Standards\\Student Course Participation and Progress Procedure.DOCX (* Main Document Store: 002+0NGX+0O6F1PSB37I.DOCX *);False|84;;;;;;;;;;18/03/2025 at 11:41 AM;GUEST ACCOUNT;From: 17/03/2025 at 5:23 PM - To: 18/03/2025 at 11:41 AM;False|1;;;;;;;;;;18/03/2025 at 11:41 AM;GUEST ACCOUNT;;False|84;;;;;;;;;;17/03/2025 at 5:23 PM;GUEST ACCOUNT;From: 17/03/2025 at 3:07 PM - To: 17/03/2025 at 5:23 PM;False|1;;;;;;;;;;17/03/2025 at 5:23 PM;GUEST ACCOUNT;;False|110;;;;;;;;;;17/03/2025 at 5:23 PM;GUEST ACCOUNT;Revision Number 5 - C:\\Users\\katherine.rhee\\ContentManager\\Offline Records (EP)\\TasTAFE Procedures - CURRENT - POLICY AND PROCEDURES - Standards\\Student Course Participation and Progress Procedure.DOCX (* Main Document Store: 002+0NGX+0O6F1PSB37I.DOCX *);False|110;;;;;;;;;;17/03/2025 at 3:07 PM;GUEST ACCOUNT;Revision Number 5 - C:\\Users\\katherine.rhee\\ContentManager\\Offline Records (EP)\\TasTAFE Procedures - CURRENT - POLICY AND PROCEDURES - Standards\\Student Course Participation and Progress Procedure.DOCX (* Main Document Store: 002+0NGX+0O6F1PSB37I.DOCX *);False|84;;;;;;;;;;17/03/2025 at 3:07 PM;GUEST ACCOUNT;From: 17/03/2025 at 2:58 PM - To: 17/03/2025 at 3:07 PM;False|1;;;;;;;;;;17/03/2025 at 3:07 PM;GUEST ACCOUNT;;False|1;;;;;;;;;;17/03/2025 at 2:58 PM;GUEST ACCOUNT;;False|110;;;;;;;;;;17/03/2025 at 2:58 PM;GUEST ACCOUNT;Revision Number 5 - C:\\Users\\katherine.rhee\\ContentManager\\Offline Records (EP)\\TasTAFE Procedures - CURRENT - POLICY AND PROCEDURES - Standards\\Student Course Participation and Progress Procedure.DOCX (* Main Document Store: 002+0NGX+0O6F1PSB37I.DOCX *);False|84;;;;;;;;;;17/03/2025 at 2:58 PM;GUEST ACCOUNT;From: 17/03/2025 at 2:57 PM - To: 17/03/2025 at 2:58 PM;False|110;;;;;;;;;;17/03/2025 at 2:57 PM;GUEST ACCOUNT;Revision Number 5 - C:\\Users\\katherine.rhee\\ContentManager\\Offline Records (EP)\\TasTAFE Procedures - CURRENT - POLICY AND PROCEDURES - Standards\\Student Course Participation and Progress Procedure.DOCX (* Main Document Store: 002+0NGX+0O6F1PSB37I.DOCX *);False|84;;;;;;;;;;17/03/2025 at 2:57 PM;GUEST ACCOUNT;From: 17/03/2025 at 9:21 AM - To: 17/03/2025 at 2:57 PM;False|1;;;;;;;;;;17/03/2025 at 2:57 PM;GUEST ACCOUNT;;False|84;;;;;;;;;;17/03/2025 at 9:21 AM;GUEST ACCOUNT;From: 16/03/2025 at 10:17 AM - To: 17/03/2025 at 9:21 AM;False|1;;;;;;;;;;17/03/2025 at 9:21 AM;GUEST ACCOUNT;;False|110;;;;;;;;;;17/03/2025 at 9:21 AM;GUEST ACCOUNT;Revision Number 5 - C:\\Users\\katherine.rhee\\ContentManager\\Offline Records (EP)\\TasTAFE Procedures - CURRENT - POLICY AND PROCEDURES - Standards\\Student Course Participation and Progress Procedure.DOCX (* Main Document Store: 002+0NGX+0O6F1PSB37I.DOCX *);False|110;;;;;;;;;;16/03/2025 at 10:17 AM;GUEST ACCOUNT;Revision Number 5 - C:\\Users\\katherine.rhee\\ContentManager\\Offline Records (EP)\\TasTAFE Procedures - CURRENT - POLICY AND PROCEDURES - Standards\\Student Course Participation and Progress Procedure.DOCX (* Main Document Store: 002+0NGX+0O6F1PSB37I.DOCX *);False|84;;;;;;;;;;16/03/2025 at 10:17 AM;GUEST ACCOUNT;From: 14/03/2025 at 4:18 PM - To: 16/03/2025 at 10:17 AM;False|1;;;;;;;;;;16/03/2025 at 10:17 AM;GUEST ACCOUNT;;False|84;;;;;;;;;;14/03/2025 at 4:18 PM;GUEST ACCOUNT;From: 13/03/2025 at 2:34 PM - To: 14/03/2025 at 4:18 PM;False|1;;;;;;;;;;14/03/2025 at 4:18 PM;GUEST ACCOUNT;;False|110;;;;;;;;;;14/03/2025 at 4:18 PM;GUEST ACCOUNT;Revision Number 5 - C:\\Users\\katherine.rhee\\ContentManager\\Offline Records (EP)\\TasTAFE Procedures - CURRENT - POLICY AND PROCEDURES - Standards\\Student Course Participation and Progress Procedure.DOCX (* Main Document Store: 002+0NGX+0O6F1PSB37I.DOCX *);False|110;;;;;;;;;;13/03/2025 at 2:34 PM;GUEST ACCOUNT;Revision Number 5 - C:\\Users\\katherine.rhee\\ContentManager\\Offline Records (EP)\\TasTAFE Procedures - CURRENT - POLICY AND PROCEDURES - Standards\\Student Course Participation and Progress Procedure.DOCX (* Main Document Store: 002+0NGX+0O6F1PSB37I.DOCX *);False|84;;;;;;;;;;13/03/2025 at 2:34 PM;GUEST ACCOUNT;From: 13/03/2025 at 1:46 PM - To: 13/03/2025 at 2:34 PM;False|1;;;;;;;;;;13/03/2025 at 2:34 PM;GUEST ACCOUNT;;False|84;;;;;;;;;;13/03/2025 at 1:46 PM;GUEST ACCOUNT;From: 09/03/2025 at 10:15 AM - To: 13/03/2025 at 1:46 PM;False|1;;;;;;;;;;13/03/2025 at 1:46 PM;GUEST ACCOUNT;;False|110;;;;;;;;;;13/03/2025 at 1:46 PM;GUEST ACCOUNT;Revision Number 5 - C:\\Users\\katherine.rhee\\ContentManager\\Offline Records (EP)\\TasTAFE Procedures - CURRENT - POLICY AND PROCEDURES - Standards\\Student Course Participation and Progress Procedure.DOCX (* Main Document Store: 002+0NGX+0O6F1PSB37I.DOCX *);False|110;;;;;;;;;;09/03/2025 at 10:15 AM;GUEST ACCOUNT;Revision Number 5 - C:\\Users\\katherine.rhee\\ContentManager\\Offline Records (EP)\\TasTAFE Procedures - CURRENT - POLICY AND PROCEDURES - Standards\\Student Course Participation and Progress Procedure.DOCX (* Main Document Store: 002+0NGX+0O6F1PSB37I.DOCX *);False|84;;;;;;;;;;09/03/2025 at 10:15 AM;GUEST ACCOUNT;From: 08/03/2025 at 1:53 AM - To: 09/03/2025 at 10:15 AM;False|1;;;;;;;;;;09/03/2025 at 10:15 AM;GUEST ACCOUNT;;False|84;;;;;;;;;;08/03/2025 at 1:53 AM;GUEST ACCOUNT;From: 07/03/2025 at 3:41 PM - To: 08/03/2025 at 1:53 AM;False|1;;;;;;;;;;08/03/2025 at 1:53 AM;GUEST ACCOUNT;;False|110;;;;;;;;;;08/03/2025 at 1:53 AM;GUEST ACCOUNT;Revision Number 5 - C:\\Users\\katherine.rhee\\ContentManager\\Offline Records (EP)\\TasTAFE Procedures - CURRENT - POLICY AND PROCEDURES - Standards\\Student Course Participation and Progress Procedure.DOCX (* Main Document Store: 002+0NGX+0O6F1PSB37I.DOCX *);False|1;;;;;;;;;;07/03/2025 at 3:41 PM;GUEST ACCOUNT;;False|84;;;;;;;;;;07/03/2025 at 3:41 PM;GUEST ACCOUNT;From: 07/03/2025 at 9:12 AM - To: 07/03/2025 at 3:41 PM;False|110;;;;;;;;;;07/03/2025 at 3:41 PM;GUEST ACCOUNT;Revision Number 5 - C:\\Users\\katherine.rhee\\ContentManager\\Offline Records (EP)\\TasTAFE Procedures - CURRENT - POLICY AND PROCEDURES - Standards\\Student Course Participation and Progress Procedure.DOCX (* Main Document Store: 002+0NGX+0O6F1PSB37I.DOCX *);False|110;;;;;;;;;;07/03/2025 at 9:12 AM;GUEST ACCOUNT;Revision Number 5 - C:\\Users\\katherine.rhee\\ContentManager\\Offline Records (EP)\\TasTAFE Procedures - CURRENT - POLICY AND PROCEDURES - Standards\\Student Course Participation and Progress Procedure.DOCX (* Main Document Store: 002+0NGX+0O6F1PSB37I.DOCX *);False|84;;;;;;;;;;07/03/2025 at 9:12 AM;GUEST ACCOUNT;From: 06/03/2025 at 11:14 AM - To: 07/03/2025 at 9:12 AM;False|1;;;;;;;;;;07/03/2025 at 9:12 AM;GUEST ACCOUNT;;False|84;;;;;;;;;;06/03/2025 at 11:14 AM;GUEST ACCOUNT;From: 05/03/2025 at 6:54 PM - To: 06/03/2025 at 11:14 AM;False|1;;;;;;;;;;06/03/2025 at 11:14 AM;GUEST ACCOUNT;;False|110;;;;;;;;;;06/03/2025 at 11:14 AM;GUEST ACCOUNT;Revision Number 5 - C:\\Users\\katherine.rhee\\ContentManager\\Offline Records (EP)\\TasTAFE Procedures - CURRENT - POLICY AND PROCEDURES - Standards\\Student Course Participation and Progress Procedure.DOCX (* Main Document Store: 002+0NGX+0O6F1PSB37I.DOCX *);False|110;;;;;;;;;;05/03/2025 at 6:54 PM;GUEST ACCOUNT;Revision Number 5 - C:\\Users\\katherine.rhee\\ContentManager\\Offline Records (EP)\\TasTAFE Procedures - CURRENT - POLICY AND PROCEDURES - Standards\\Student Course Participation and Progress Procedure.DOCX (* Main Document Store: 002+0NGX+0O6F1PSB37I.DOCX *);False|84;;;;;;;;;;05/03/2025 at 6:54 PM;GUEST ACCOUNT;From: 05/03/2025 at 5:07 PM - To: 05/03/2025 at 6:54 PM;False|1;;;;;;;;;;05/03/2025 at 6:54 PM;GUEST ACCOUNT;;False|84;;;;;;;;;;05/03/2025 at 5:07 PM;GUEST ACCOUNT;From: 05/03/2025 at 10:33 AM - To: 05/03/2025 at 5:07 PM;False|1;;;;;;;;;;05/03/2025 at 5:07 PM;GUEST ACCOUNT;;False|110;;;;;;;;;;05/03/2025 at 5:07 PM;GUEST ACCOUNT;Revision Number 5 - C:\\Users\\katherine.rhee\\ContentManager\\Offline Records (EP)\\TasTAFE Procedures - CURRENT - POLICY AND PROCEDURES - Standards\\Student Course Participation and Progress Procedure.DOCX (* Main Document Store: 002+0NGX+0O6F1PSB37I.DOCX *);False|110;;;;;;;;;;05/03/2025 at 10:33 AM;GUEST ACCOUNT;Revision Number 5 - C:\\Users\\katherine.rhee\\ContentManager\\Offline Records (EP)\\TasTAFE Procedures - CURRENT - POLICY AND PROCEDURES - Standards\\Student Course Participation and Progress Procedure.DOCX (* Main Document Store: 002+0NGX+0O6F1PSB37I.DOCX *);False|84;;;;;;;;;;05/03/2025 at 10:33 AM;GUEST ACCOUNT;From: 05/03/2025 at 9:42 AM - To: 05/03/2025 at 10:33 AM;False|1;;;;;;;;;;05/03/2025 at 10:33 AM;GUEST ACCOUNT;;False|84;;;;;;;;;;05/03/2025 at 9:42 AM;GUEST ACCOUNT;From: 05/03/2025 at 4:55 AM - To: 05/03/2025 at 9:42 AM;False|1;;;;;;;;;;05/03/2025 at 9:42 AM;GUEST ACCOUNT;;False|110;;;;;;;;;;05/03/2025 at 9:42 AM;GUEST ACCOUNT;Revision Number 5 - C:\\Users\\katherine.rhee\\ContentManager\\Offline Records (EP)\\TasTAFE Procedures - CURRENT - POLICY AND PROCEDURES - Standards\\Student Course Participation and Progress Procedure.DOCX (* Main Document Store: 002+0NGX+0O6F1PSB37I.DOCX *);False|110;;;;;;;;;;05/03/2025 at 4:55 AM;GUEST ACCOUNT;Revision Number 5 - C:\\Users\\katherine.rhee\\ContentManager\\Offline Records (EP)\\TasTAFE Procedures - CURRENT - POLICY AND PROCEDURES - Standards\\Student Course Participation and Progress Procedure.DOCX (* Main Document Store: 002+0NGX+0O6F1PSB37I.DOCX *);False|84;;;;;;;;;;05/03/2025 at 4:55 AM;GUEST ACCOUNT;From: 03/03/2025 at 12:26 PM - To: 05/03/2025 at 4:55 AM;False|1;;;;;;;;;;05/03/2025 at 4:55 AM;GUEST ACCOUNT;;False|84;;;;;;;;;;03/03/2025 at 12:26 PM;GUEST ACCOUNT;From: 02/03/2025 at 10:14 AM - To: 03/03/2025 at 12:26 PM;False|1;;;;;;;;;;03/03/2025 at 12:26 PM;GUEST ACCOUNT;;False|110;;;;;;;;;;03/03/2025 at 12:26 PM;GUEST ACCOUNT;Revision Number 5 - C:\\Users\\katherine.rhee\\ContentManager\\Offline Records (EP)\\TasTAFE Procedures - CURRENT - POLICY AND PROCEDURES - Standards\\Student Course Participation and Progress Procedure.DOCX (* Main Document Store: 002+0NGX+0O6F1PSB37I.DOCX *);False|110;;;;;;;;;;02/03/2025 at 10:14 AM;GUEST ACCOUNT;Revision Number 5 - C:\\Users\\katherine.rhee\\ContentManager\\Offline Records (EP)\\TasTAFE Procedures - CURRENT - POLICY AND PROCEDURES - Standards\\Student Course Participation and Progress Procedure.DOCX (* Main Document Store: 002+0NGX+0O6F1PSB37I.DOCX *);False|84;;;;;;;;;;02/03/2025 at 10:14 AM;GUEST ACCOUNT;From: 01/03/2025 at 5:38 PM - To: 02/03/2025 at 10:14 AM;False|1;;;;;;;;;;02/03/2025 at 10:14 AM;GUEST ACCOUNT;;False|84;;;;;;;;;;01/03/2025 at 5:38 PM;GUEST ACCOUNT;From: 01/03/2025 at 5:27 PM - To: 01/03/2025 at 5:38 PM;False|1;;;;;;;;;;01/03/2025 at 5:38 PM;GUEST ACCOUNT;;False|110;;;;;;;;;;01/03/2025 at 5:38 PM;GUEST ACCOUNT;Revision Number 5 - C:\\Users\\katherine.rhee\\ContentManager\\Offline Records (EP)\\TasTAFE Procedures - CURRENT - POLICY AND PROCEDURES - Standards\\Student Course Participation and Progress Procedure.DOCX (* Main Document Store: 002+0NGX+0O6F1PSB37I.DOCX *);False|110;;;;;;;;;;01/03/2025 at 5:27 PM;GUEST ACCOUNT;Revision Number 5 - C:\\Users\\katherine.rhee\\ContentManager\\Offline Records (EP)\\TasTAFE Procedures - CURRENT - POLICY AND PROCEDURES - Standards\\Student Course Participation and Progress Procedure.DOCX (* Main Document Store: 002+0NGX+0O6F1PSB37I.DOCX *);False|84;;;;;;;;;;01/03/2025 at 5:27 PM;GUEST ACCOUNT;From: 28/02/2025 at 3:45 PM - To: 01/03/2025 at 5:27 PM;False|1;;;;;;;;;;01/03/2025 at 5:27 PM;GUEST ACCOUNT;;False|84;;;;;;;;;;28/02/2025 at 3:45 PM;GUEST ACCOUNT;From: 28/02/2025 at 9:53 AM - To: 28/02/2025 at 3:45 PM;False|1;;;;;;;;;;28/02/2025 at 3:45 PM;GUEST ACCOUNT;;False|110;;;;;;;;;;28/02/2025 at 3:45 PM;GUEST ACCOUNT;Revision Number 5 - C:\\Users\\katherine.rhee\\ContentManager\\Offline Records (EP)\\TasTAFE Procedures - CURRENT - POLICY AND PROCEDURES - Standards\\Student Course Participation and Progress Procedure.DOCX (* Main Document Store: 002+0NGX+0O6F1PSB37I.DOCX *);False|110;;;;;;;;;;28/02/2025 at 9:53 AM;GUEST ACCOUNT;Revision Number 5 - C:\\Users\\katherine.rhee\\ContentManager\\Offline Records (EP)\\TasTAFE Procedures - CURRENT - POLICY AND PROCEDURES - Standards\\Student Course Participation and Progress Procedure.DOCX (* Main Document Store: 002+0NGX+0O6F1PSB37I.DOCX *);False|84;;;;;;;;;;28/02/2025 at 9:53 AM;GUEST ACCOUNT;From: 27/02/2025 at 3:26 PM - To: 28/02/2025 at 9:53 AM;False|1;;;;;;;;;;28/02/2025 at 9:53 AM;GUEST ACCOUNT;;False|84;;;;;;;;;;27/02/2025 at 3:26 PM;GUEST ACCOUNT;From: 25/02/2025 at 5:30 PM - To: 27/02/2025 at 3:26 PM;False|1;;;;;;;;;;27/02/2025 at 3:26 PM;GUEST ACCOUNT;;False|110;;;;;;;;;;27/02/2025 at 3:26 PM;GUEST ACCOUNT;Revision Number 5 - C:\\Users\\katherine.rhee\\ContentManager\\Offline Records (EP)\\TasTAFE Procedures - CURRENT - POLICY AND PROCEDURES - Standards\\Student Course Participation and Progress Procedure.DOCX (* Main Document Store: 002+0NGX+0O6F1PSB37I.DOCX *);False|110;;;;;;;;;;25/02/2025 at 5:30 PM;GUEST ACCOUNT;Revision Number 5 - C:\\Users\\katherine.rhee\\ContentManager\\Offline Records (EP)\\TasTAFE Procedures - CURRENT - POLICY AND PROCEDURES - Standards\\Student Course Participation and Progress Procedure.DOCX (* Main Document Store: 002+0NGX+0O6F1PSB37I.DOCX *);False|84;;;;;;;;;;25/02/2025 at 5:30 PM;GUEST ACCOUNT;From: 25/02/2025 at 3:32 PM - To: 25/02/2025 at 5:30 PM;False|1;;;;;;;;;;25/02/2025 at 5:30 PM;GUEST ACCOUNT;;False|84;;;;;;;;;;25/02/2025 at 3:32 PM;GUEST ACCOUNT;From: 24/02/2025 at 4:40 AM - To: 25/02/2025 at 3:32 PM;False|1;;;;;;;;;;25/02/2025 at 3:32 PM;GUEST ACCOUNT;;False|110;;;;;;;;;;25/02/2025 at 3:32 PM;GUEST ACCOUNT;Revision Number 5 - C:\\Users\\katherine.rhee\\ContentManager\\Offline Records (EP)\\TasTAFE Procedures - CURRENT - POLICY AND PROCEDURES - Standards\\Student Course Participation and Progress Procedure.DOCX (* Main Document Store: 002+0NGX+0O6F1PSB37I.DOCX *);False|110;;;;;;;;;;24/02/2025 at 4:40 AM;GUEST ACCOUNT;Revision Number 5 - C:\\Users\\katherine.rhee\\ContentManager\\Offline Records (EP)\\TasTAFE Procedures - CURRENT - POLICY AND PROCEDURES - Standards\\Student Course Participation and Progress Procedure.DOCX (* Main Document Store: 002+0NGX+0O6F1PSB37I.DOCX *);False|84;;;;;;;;;;24/02/2025 at 4:40 AM;GUEST ACCOUNT;From: 23/02/2025 at 10:22 AM - To: 24/02/2025 at 4:40 AM;False|1;;;;;;;;;;24/02/2025 at 4:40 AM;GUEST ACCOUNT;;False|84;;;;;;;;;;23/02/2025 at 10:22 AM;GUEST ACCOUNT;From: 23/02/2025 at 2:56 AM - To: 23/02/2025 at 10:22 AM;False|1;;;;;;;;;;23/02/2025 at 10:22 AM;GUEST ACCOUNT;;False|110;;;;;;;;;;23/02/2025 at 10:22 AM;GUEST ACCOUNT;Revision Number 5 - C:\\Users\\katherine.rhee\\ContentManager\\Offline Records (EP)\\TasTAFE Procedures - CURRENT - POLICY AND PROCEDURES - Standards\\Student Course Participation and Progress Procedure.DOCX (* Main Document Store: 002+0NGX+0O6F1PSB37I.DOCX *);False|110;;;;;;;;;;23/02/2025 at 2:56 AM;GUEST ACCOUNT;Revision Number 5 - C:\\Users\\katherine.rhee\\ContentManager\\Offline Records (EP)\\TasTAFE Procedures - CURRENT - POLICY AND PROCEDURES - Standards\\Student Course Participation and Progress Procedure.DOCX (* Main Document Store: 002+0NGX+0O6F1PSB37I.DOCX *);False|84;;;;;;;;;;23/02/2025 at 2:56 AM;GUEST ACCOUNT;From: 22/02/2025 at 6:30 AM - To: 23/02/2025 at 2:56 AM;False|1;;;;;;;;;;23/02/2025 at 2:56 AM;GUEST ACCOUNT;;False|84;;;;;;;;;;22/02/2025 at 6:30 AM;GUEST ACCOUNT;From: 21/02/2025 at 11:07 AM - To: 22/02/2025 at 6:30 AM;False|1;;;;;;;;;;22/02/2025 at 6:30 AM;GUEST ACCOUNT;;False|110;;;;;;;;;;22/02/2025 at 6:30 AM;GUEST ACCOUNT;Revision Number 5 - C:\\Users\\katherine.rhee\\ContentManager\\Offline Records (EP)\\TasTAFE Procedures - CURRENT - POLICY AND PROCEDURES - Standards\\Student Course Participation and Progress Procedure.DOCX (* Main Document Store: 002+0NGX+0O6F1PSB37I.DOCX *);False|110;;;;;;;;;;21/02/2025 at 11:07 AM;GUEST ACCOUNT;Revision Number 5 - C:\\Users\\katherine.rhee\\ContentManager\\Offline Records (EP)\\TasTAFE Procedures - CURRENT - POLICY AND PROCEDURES - Standards\\Student Course Participation and Progress Procedure.DOCX (* Main Document Store: 002+0NGX+0O6F1PSB37I.DOCX *);False|84;;;;;;;;;;21/02/2025 at 11:07 AM;GUEST ACCOUNT;From: 20/02/2025 at 11:24 AM - To: 21/02/2025 at 11:07 AM;False|1;;;;;;;;;;21/02/2025 at 11:07 AM;GUEST ACCOUNT;;False|84;;;;;;;;;;20/02/2025 at 11:24 AM;GUEST ACCOUNT;From: 18/02/2025 at 2:43 PM - To: 20/02/2025 at 11:24 AM;False|1;;;;;;;;;;20/02/2025 at 11:24 AM;GUEST ACCOUNT;;False|110;;;;;;;;;;20/02/2025 at 11:24 AM;GUEST ACCOUNT;Revision Number 5 - C:\\Users\\katherine.rhee\\ContentManager\\Offline Records (EP)\\TasTAFE Procedures - CURRENT - POLICY AND PROCEDURE</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1A81BD95-D320-438B-9ACB-FDEB721A3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7D3B14-F2BF-4CD0-BC5E-D3383E10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DRAFT-TasTAFE Procedure May 2022 (6)</Template>
  <TotalTime>1</TotalTime>
  <Pages>8</Pages>
  <Words>3238</Words>
  <Characters>18463</Characters>
  <Application>Microsoft Office Word</Application>
  <DocSecurity>0</DocSecurity>
  <Lines>153</Lines>
  <Paragraphs>43</Paragraphs>
  <ScaleCrop>false</ScaleCrop>
  <Company/>
  <LinksUpToDate>false</LinksUpToDate>
  <CharactersWithSpaces>21658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Course Participation and Progress Procedure</dc:title>
  <dc:subject/>
  <dc:creator>Rhee, Katherine</dc:creator>
  <cp:keywords/>
  <dc:description/>
  <cp:lastModifiedBy>Rigby, Matt</cp:lastModifiedBy>
  <cp:revision>4</cp:revision>
  <cp:lastPrinted>2020-12-23T02:30:00Z</cp:lastPrinted>
  <dcterms:created xsi:type="dcterms:W3CDTF">2024-08-27T05:44:00Z</dcterms:created>
  <dcterms:modified xsi:type="dcterms:W3CDTF">2025-05-05T02:43:00Z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f234bd6cdbf3bb20b43beab0946e72f45489a7e8d05bd0b162498df9a0551ec7</vt:lpwstr>
  </property>
  <property fmtid="{D5CDD505-2E9C-101B-9397-08002B2CF9AE}" pid="4" name="MediaServiceImageTags">
    <vt:lpwstr/>
  </property>
  <property fmtid="{D5CDD505-2E9C-101B-9397-08002B2CF9AE}" pid="5" name="_ExtendedDescription">
    <vt:lpwstr>Student Course Participation and Progress Procedure</vt:lpwstr>
  </property>
</Properties>
</file>