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01C93" w14:textId="771F37B7" w:rsidR="00A0718A" w:rsidRDefault="00A0718A" w:rsidP="00F377C2">
      <w:pPr>
        <w:pStyle w:val="MainTitleHeading"/>
        <w:framePr w:wrap="around"/>
      </w:pPr>
      <w:bookmarkStart w:id="0" w:name="_Toc49512514"/>
      <w:bookmarkStart w:id="1" w:name="_Toc30502210"/>
      <w:r w:rsidRPr="00A0718A">
        <w:t>Withdrawal Request Form</w:t>
      </w:r>
      <w:r w:rsidR="00B21A9A">
        <w:t xml:space="preserve"> (International Education)</w:t>
      </w:r>
    </w:p>
    <w:p w14:paraId="339572E4" w14:textId="59C38136" w:rsidR="00A0718A" w:rsidRPr="00E258E7" w:rsidRDefault="00A0718A" w:rsidP="00A0718A">
      <w:pPr>
        <w:rPr>
          <w:lang w:eastAsia="zh-TW"/>
        </w:rPr>
      </w:pPr>
      <w:r w:rsidRPr="00E258E7">
        <w:rPr>
          <w:lang w:eastAsia="zh-TW"/>
        </w:rPr>
        <w:t>If you are withdrawing due to visa refusal or due to exceptional circumstances, please attach evidence to this form.</w:t>
      </w:r>
    </w:p>
    <w:p w14:paraId="0A15EC44" w14:textId="64C5A687" w:rsidR="00521829" w:rsidRPr="00F377C2" w:rsidRDefault="00521829" w:rsidP="00F377C2">
      <w:pPr>
        <w:pStyle w:val="Heading1"/>
        <w:rPr>
          <w:lang w:eastAsia="zh-TW"/>
        </w:rPr>
      </w:pPr>
      <w:r w:rsidRPr="00F377C2">
        <w:rPr>
          <w:rFonts w:hint="eastAsia"/>
        </w:rPr>
        <w:t xml:space="preserve">Section </w:t>
      </w:r>
      <w:r w:rsidR="0083224C" w:rsidRPr="00F377C2">
        <w:rPr>
          <w:rFonts w:hint="eastAsia"/>
          <w:lang w:eastAsia="zh-TW"/>
        </w:rPr>
        <w:t>1</w:t>
      </w:r>
      <w:r w:rsidR="00B21A9A" w:rsidRPr="00F377C2">
        <w:rPr>
          <w:lang w:eastAsia="zh-TW"/>
        </w:rPr>
        <w:t xml:space="preserve"> –</w:t>
      </w:r>
      <w:r w:rsidR="007F7C68" w:rsidRPr="00F377C2">
        <w:rPr>
          <w:rFonts w:hint="eastAsia"/>
          <w:lang w:eastAsia="zh-TW"/>
        </w:rPr>
        <w:t xml:space="preserve"> </w:t>
      </w:r>
      <w:r w:rsidRPr="00F377C2">
        <w:rPr>
          <w:rFonts w:hint="eastAsia"/>
          <w:lang w:eastAsia="zh-TW"/>
        </w:rPr>
        <w:t>Student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F377C2">
        <w:trPr>
          <w:trHeight w:val="480"/>
        </w:trPr>
        <w:tc>
          <w:tcPr>
            <w:tcW w:w="9498" w:type="dxa"/>
            <w:shd w:val="clear" w:color="000000" w:fill="F2F2F2"/>
            <w:vAlign w:val="center"/>
            <w:hideMark/>
          </w:tcPr>
          <w:p w14:paraId="677DB63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F377C2">
        <w:trPr>
          <w:trHeight w:val="480"/>
        </w:trPr>
        <w:tc>
          <w:tcPr>
            <w:tcW w:w="9498" w:type="dxa"/>
            <w:shd w:val="clear" w:color="auto" w:fill="auto"/>
            <w:vAlign w:val="center"/>
            <w:hideMark/>
          </w:tcPr>
          <w:p w14:paraId="7A13238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F377C2">
        <w:trPr>
          <w:trHeight w:val="480"/>
        </w:trPr>
        <w:tc>
          <w:tcPr>
            <w:tcW w:w="9498" w:type="dxa"/>
            <w:shd w:val="clear" w:color="000000" w:fill="F2F2F2"/>
            <w:vAlign w:val="center"/>
            <w:hideMark/>
          </w:tcPr>
          <w:p w14:paraId="21405D0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F377C2">
        <w:trPr>
          <w:trHeight w:val="480"/>
        </w:trPr>
        <w:tc>
          <w:tcPr>
            <w:tcW w:w="9498" w:type="dxa"/>
            <w:shd w:val="clear" w:color="auto" w:fill="auto"/>
            <w:vAlign w:val="center"/>
            <w:hideMark/>
          </w:tcPr>
          <w:p w14:paraId="577FA37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F377C2">
        <w:trPr>
          <w:trHeight w:val="480"/>
        </w:trPr>
        <w:tc>
          <w:tcPr>
            <w:tcW w:w="9498" w:type="dxa"/>
            <w:shd w:val="clear" w:color="000000" w:fill="F2F2F2"/>
            <w:vAlign w:val="center"/>
            <w:hideMark/>
          </w:tcPr>
          <w:p w14:paraId="0AC0A020" w14:textId="75CC9712" w:rsidR="007F7C68" w:rsidRPr="007F7C68" w:rsidRDefault="007F7C68" w:rsidP="007F7C68">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F377C2">
        <w:trPr>
          <w:trHeight w:val="480"/>
        </w:trPr>
        <w:tc>
          <w:tcPr>
            <w:tcW w:w="9498" w:type="dxa"/>
            <w:shd w:val="clear" w:color="auto" w:fill="auto"/>
            <w:vAlign w:val="center"/>
            <w:hideMark/>
          </w:tcPr>
          <w:p w14:paraId="115891F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F377C2">
        <w:trPr>
          <w:trHeight w:val="480"/>
        </w:trPr>
        <w:tc>
          <w:tcPr>
            <w:tcW w:w="9498" w:type="dxa"/>
            <w:shd w:val="clear" w:color="000000" w:fill="F2F2F2"/>
            <w:vAlign w:val="center"/>
            <w:hideMark/>
          </w:tcPr>
          <w:p w14:paraId="1AA963E3" w14:textId="2F4618C3"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Email:</w:t>
            </w:r>
          </w:p>
        </w:tc>
      </w:tr>
    </w:tbl>
    <w:p w14:paraId="0CACEE5E" w14:textId="77777777" w:rsidR="007F7C68" w:rsidRDefault="007F7C68" w:rsidP="00BF4E6B">
      <w:pPr>
        <w:pStyle w:val="ListBullet"/>
        <w:numPr>
          <w:ilvl w:val="0"/>
          <w:numId w:val="0"/>
        </w:numPr>
        <w:rPr>
          <w:lang w:eastAsia="zh-TW"/>
        </w:rPr>
      </w:pPr>
    </w:p>
    <w:p w14:paraId="29863CC5" w14:textId="1CD4B6B8" w:rsidR="00F03471" w:rsidRDefault="007F7C68" w:rsidP="00F377C2">
      <w:pPr>
        <w:pStyle w:val="Heading1"/>
        <w:rPr>
          <w:lang w:eastAsia="zh-TW"/>
        </w:rPr>
      </w:pPr>
      <w:r w:rsidRPr="0083224C">
        <w:rPr>
          <w:rFonts w:hint="eastAsia"/>
          <w:lang w:eastAsia="zh-TW"/>
        </w:rPr>
        <w:t xml:space="preserve">Section </w:t>
      </w:r>
      <w:r w:rsidR="0083224C">
        <w:rPr>
          <w:rFonts w:hint="eastAsia"/>
          <w:lang w:eastAsia="zh-TW"/>
        </w:rPr>
        <w:t>2</w:t>
      </w:r>
      <w:r w:rsidR="00B21A9A">
        <w:rPr>
          <w:lang w:eastAsia="zh-TW"/>
        </w:rPr>
        <w:t xml:space="preserve"> –</w:t>
      </w:r>
      <w:r w:rsidRPr="0083224C">
        <w:rPr>
          <w:rFonts w:hint="eastAsia"/>
          <w:lang w:eastAsia="zh-TW"/>
        </w:rPr>
        <w:t xml:space="preserve"> </w:t>
      </w:r>
      <w:r w:rsidR="00A0718A">
        <w:rPr>
          <w:rFonts w:hint="eastAsia"/>
          <w:lang w:eastAsia="zh-TW"/>
        </w:rPr>
        <w:t xml:space="preserve">Withdrawal </w:t>
      </w:r>
      <w:r w:rsidRPr="0083224C">
        <w:rPr>
          <w:rFonts w:hint="eastAsia"/>
          <w:lang w:eastAsia="zh-TW"/>
        </w:rPr>
        <w:t xml:space="preserve">Course </w:t>
      </w:r>
      <w:r w:rsidR="00A0718A">
        <w:rPr>
          <w:rFonts w:hint="eastAsia"/>
          <w:lang w:eastAsia="zh-TW"/>
        </w:rPr>
        <w:t>Information</w:t>
      </w:r>
      <w:r w:rsidRPr="0083224C">
        <w:rPr>
          <w:rFonts w:hint="eastAsia"/>
          <w:lang w:eastAsia="zh-TW"/>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A0718A" w:rsidRPr="00A0718A" w14:paraId="0B9BCFD4" w14:textId="77777777" w:rsidTr="00F377C2">
        <w:trPr>
          <w:trHeight w:val="480"/>
        </w:trPr>
        <w:tc>
          <w:tcPr>
            <w:tcW w:w="9639" w:type="dxa"/>
            <w:shd w:val="clear" w:color="auto" w:fill="auto"/>
            <w:vAlign w:val="center"/>
            <w:hideMark/>
          </w:tcPr>
          <w:p w14:paraId="6D450348" w14:textId="60A20D85"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Course Name</w:t>
            </w:r>
            <w:r>
              <w:rPr>
                <w:rFonts w:cs="Arial" w:hint="eastAsia"/>
                <w:b/>
                <w:bCs/>
                <w:color w:val="000000"/>
                <w:spacing w:val="0"/>
                <w:sz w:val="22"/>
                <w:lang w:eastAsia="zh-TW"/>
              </w:rPr>
              <w:t>:</w:t>
            </w:r>
          </w:p>
        </w:tc>
      </w:tr>
      <w:tr w:rsidR="00A0718A" w:rsidRPr="00A0718A" w14:paraId="2BE37F91" w14:textId="77777777" w:rsidTr="00F377C2">
        <w:trPr>
          <w:trHeight w:val="480"/>
        </w:trPr>
        <w:tc>
          <w:tcPr>
            <w:tcW w:w="9639" w:type="dxa"/>
            <w:shd w:val="clear" w:color="000000" w:fill="F2F2F2"/>
            <w:vAlign w:val="center"/>
            <w:hideMark/>
          </w:tcPr>
          <w:p w14:paraId="7380B66E" w14:textId="43ED83DA"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Course Code</w:t>
            </w:r>
            <w:r>
              <w:rPr>
                <w:rFonts w:cs="Arial" w:hint="eastAsia"/>
                <w:b/>
                <w:bCs/>
                <w:color w:val="000000"/>
                <w:spacing w:val="0"/>
                <w:sz w:val="22"/>
                <w:lang w:eastAsia="zh-TW"/>
              </w:rPr>
              <w:t>:</w:t>
            </w:r>
          </w:p>
        </w:tc>
      </w:tr>
      <w:tr w:rsidR="00A0718A" w:rsidRPr="00A0718A" w14:paraId="400AC2AA" w14:textId="77777777" w:rsidTr="00F377C2">
        <w:trPr>
          <w:trHeight w:val="480"/>
        </w:trPr>
        <w:tc>
          <w:tcPr>
            <w:tcW w:w="9639" w:type="dxa"/>
            <w:shd w:val="clear" w:color="auto" w:fill="auto"/>
            <w:vAlign w:val="center"/>
            <w:hideMark/>
          </w:tcPr>
          <w:p w14:paraId="51A19CD7" w14:textId="09E8288D"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Campus</w:t>
            </w:r>
            <w:r>
              <w:rPr>
                <w:rFonts w:cs="Arial" w:hint="eastAsia"/>
                <w:b/>
                <w:bCs/>
                <w:color w:val="000000"/>
                <w:spacing w:val="0"/>
                <w:sz w:val="22"/>
                <w:lang w:eastAsia="zh-TW"/>
              </w:rPr>
              <w:t>:</w:t>
            </w:r>
          </w:p>
        </w:tc>
      </w:tr>
      <w:tr w:rsidR="00A0718A" w:rsidRPr="00A0718A" w14:paraId="216168FF" w14:textId="77777777" w:rsidTr="00F377C2">
        <w:trPr>
          <w:trHeight w:val="480"/>
        </w:trPr>
        <w:tc>
          <w:tcPr>
            <w:tcW w:w="9639" w:type="dxa"/>
            <w:shd w:val="clear" w:color="000000" w:fill="F2F2F2"/>
            <w:vAlign w:val="center"/>
            <w:hideMark/>
          </w:tcPr>
          <w:p w14:paraId="77DAD66F" w14:textId="261722E2"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Local Offering (Cal-Occ Code) (</w:t>
            </w:r>
            <w:r w:rsidRPr="00A0718A">
              <w:rPr>
                <w:rFonts w:eastAsia="Times New Roman" w:cs="Arial"/>
                <w:b/>
                <w:bCs/>
                <w:i/>
                <w:iCs/>
                <w:color w:val="000000"/>
                <w:spacing w:val="0"/>
                <w:sz w:val="22"/>
                <w:lang w:eastAsia="zh-TW"/>
              </w:rPr>
              <w:t>Office use</w:t>
            </w:r>
            <w:r w:rsidRPr="00A0718A">
              <w:rPr>
                <w:rFonts w:eastAsia="Times New Roman" w:cs="Arial"/>
                <w:b/>
                <w:bCs/>
                <w:color w:val="000000"/>
                <w:spacing w:val="0"/>
                <w:sz w:val="22"/>
                <w:lang w:eastAsia="zh-TW"/>
              </w:rPr>
              <w:t>)</w:t>
            </w:r>
            <w:r>
              <w:rPr>
                <w:rFonts w:cs="Arial" w:hint="eastAsia"/>
                <w:b/>
                <w:bCs/>
                <w:color w:val="000000"/>
                <w:spacing w:val="0"/>
                <w:sz w:val="22"/>
                <w:lang w:eastAsia="zh-TW"/>
              </w:rPr>
              <w:t>:</w:t>
            </w:r>
          </w:p>
        </w:tc>
      </w:tr>
      <w:tr w:rsidR="00A0718A" w:rsidRPr="00A0718A" w14:paraId="445ABF84" w14:textId="77777777" w:rsidTr="00F377C2">
        <w:trPr>
          <w:trHeight w:val="480"/>
        </w:trPr>
        <w:tc>
          <w:tcPr>
            <w:tcW w:w="9639" w:type="dxa"/>
            <w:shd w:val="clear" w:color="auto" w:fill="auto"/>
            <w:vAlign w:val="center"/>
            <w:hideMark/>
          </w:tcPr>
          <w:p w14:paraId="3105BE1A" w14:textId="2A686158"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Last Study Date</w:t>
            </w:r>
            <w:r>
              <w:rPr>
                <w:rFonts w:cs="Arial" w:hint="eastAsia"/>
                <w:b/>
                <w:bCs/>
                <w:color w:val="000000"/>
                <w:spacing w:val="0"/>
                <w:sz w:val="22"/>
                <w:lang w:eastAsia="zh-TW"/>
              </w:rPr>
              <w:t>:</w:t>
            </w:r>
          </w:p>
        </w:tc>
      </w:tr>
      <w:tr w:rsidR="00A0718A" w:rsidRPr="00A0718A" w14:paraId="78097E9B" w14:textId="77777777" w:rsidTr="00F377C2">
        <w:trPr>
          <w:trHeight w:val="1096"/>
        </w:trPr>
        <w:tc>
          <w:tcPr>
            <w:tcW w:w="9639" w:type="dxa"/>
            <w:shd w:val="clear" w:color="000000" w:fill="F2F2F2"/>
            <w:vAlign w:val="center"/>
            <w:hideMark/>
          </w:tcPr>
          <w:p w14:paraId="4AA74FAB" w14:textId="77777777"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I wish to apply for a withdrawal because I am (please tick one and provide reason)</w:t>
            </w:r>
            <w:r>
              <w:rPr>
                <w:rFonts w:cs="Arial" w:hint="eastAsia"/>
                <w:b/>
                <w:bCs/>
                <w:color w:val="000000"/>
                <w:spacing w:val="0"/>
                <w:sz w:val="22"/>
                <w:lang w:eastAsia="zh-TW"/>
              </w:rPr>
              <w:t>:</w:t>
            </w:r>
          </w:p>
          <w:p w14:paraId="4334AB1B" w14:textId="77777777" w:rsidR="00A0718A" w:rsidRDefault="00A0718A" w:rsidP="00A0718A">
            <w:pPr>
              <w:spacing w:before="0" w:after="0" w:line="240" w:lineRule="auto"/>
              <w:rPr>
                <w:rFonts w:cs="Arial"/>
                <w:b/>
                <w:bCs/>
                <w:color w:val="000000"/>
                <w:spacing w:val="0"/>
                <w:sz w:val="22"/>
                <w:lang w:eastAsia="zh-TW"/>
              </w:rPr>
            </w:pPr>
          </w:p>
          <w:p w14:paraId="04F4C672" w14:textId="551C68AF" w:rsidR="00A0718A" w:rsidRPr="00A0718A" w:rsidRDefault="00A0718A" w:rsidP="00EE6880">
            <w:pPr>
              <w:pStyle w:val="ListParagraph"/>
              <w:numPr>
                <w:ilvl w:val="0"/>
                <w:numId w:val="9"/>
              </w:num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A0718A">
              <w:rPr>
                <w:rFonts w:cs="Arial"/>
                <w:b/>
                <w:bCs/>
                <w:color w:val="000000"/>
                <w:spacing w:val="0"/>
                <w:sz w:val="22"/>
                <w:lang w:eastAsia="zh-TW"/>
              </w:rPr>
              <w:t>Discontinuing my studies</w:t>
            </w:r>
          </w:p>
          <w:p w14:paraId="52EBEF60" w14:textId="2EED3471" w:rsidR="00A0718A" w:rsidRPr="00A0718A" w:rsidRDefault="00A0718A" w:rsidP="00EE6880">
            <w:pPr>
              <w:pStyle w:val="ListParagraph"/>
              <w:numPr>
                <w:ilvl w:val="0"/>
                <w:numId w:val="9"/>
              </w:num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A0718A">
              <w:rPr>
                <w:rFonts w:cs="Arial"/>
                <w:b/>
                <w:bCs/>
                <w:color w:val="000000"/>
                <w:spacing w:val="0"/>
                <w:sz w:val="22"/>
                <w:lang w:eastAsia="zh-TW"/>
              </w:rPr>
              <w:t>Transferring to another Training Provider</w:t>
            </w:r>
          </w:p>
          <w:p w14:paraId="1D3613AB" w14:textId="77777777" w:rsidR="00A0718A" w:rsidRDefault="00A0718A" w:rsidP="00A0718A">
            <w:pPr>
              <w:spacing w:before="0" w:after="0" w:line="240" w:lineRule="auto"/>
              <w:rPr>
                <w:rFonts w:cs="Arial"/>
                <w:b/>
                <w:bCs/>
                <w:color w:val="000000"/>
                <w:spacing w:val="0"/>
                <w:sz w:val="22"/>
                <w:lang w:eastAsia="zh-TW"/>
              </w:rPr>
            </w:pPr>
          </w:p>
          <w:p w14:paraId="6871FD26" w14:textId="016B48AF" w:rsidR="00A0718A" w:rsidRPr="00A0718A" w:rsidRDefault="00A0718A" w:rsidP="00A0718A">
            <w:pPr>
              <w:spacing w:before="0" w:after="0" w:line="240" w:lineRule="auto"/>
              <w:rPr>
                <w:rFonts w:cs="Arial"/>
                <w:b/>
                <w:bCs/>
                <w:color w:val="000000"/>
                <w:spacing w:val="0"/>
                <w:sz w:val="22"/>
                <w:lang w:eastAsia="zh-TW"/>
              </w:rPr>
            </w:pPr>
          </w:p>
        </w:tc>
      </w:tr>
      <w:tr w:rsidR="00A0718A" w:rsidRPr="00A0718A" w14:paraId="1B0EF6F6" w14:textId="77777777" w:rsidTr="00F377C2">
        <w:trPr>
          <w:trHeight w:val="480"/>
        </w:trPr>
        <w:tc>
          <w:tcPr>
            <w:tcW w:w="9639" w:type="dxa"/>
            <w:shd w:val="clear" w:color="auto" w:fill="auto"/>
            <w:vAlign w:val="center"/>
            <w:hideMark/>
          </w:tcPr>
          <w:p w14:paraId="468E36FB" w14:textId="77777777"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Were you satisfied with the course?</w:t>
            </w:r>
          </w:p>
          <w:p w14:paraId="287F0E40" w14:textId="77777777" w:rsidR="00A0718A" w:rsidRDefault="00A0718A" w:rsidP="00A0718A">
            <w:pPr>
              <w:spacing w:before="0" w:after="0" w:line="240" w:lineRule="auto"/>
              <w:rPr>
                <w:rFonts w:cs="Arial"/>
                <w:b/>
                <w:bCs/>
                <w:color w:val="000000"/>
                <w:spacing w:val="0"/>
                <w:sz w:val="22"/>
                <w:lang w:eastAsia="zh-TW"/>
              </w:rPr>
            </w:pPr>
          </w:p>
          <w:p w14:paraId="1F4AFE6A" w14:textId="1FEE1470" w:rsidR="00A0718A" w:rsidRPr="00A0718A" w:rsidRDefault="00A0718A" w:rsidP="00A0718A">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Pr>
                <w:rFonts w:cs="Arial"/>
                <w:b/>
                <w:bCs/>
                <w:color w:val="000000"/>
                <w:spacing w:val="0"/>
                <w:sz w:val="22"/>
                <w:lang w:eastAsia="zh-TW"/>
              </w:rPr>
              <w:t>why</w:t>
            </w:r>
            <w:r>
              <w:rPr>
                <w:rFonts w:cs="Arial" w:hint="eastAsia"/>
                <w:b/>
                <w:bCs/>
                <w:color w:val="000000"/>
                <w:spacing w:val="0"/>
                <w:sz w:val="22"/>
                <w:lang w:eastAsia="zh-TW"/>
              </w:rPr>
              <w:t>: __________________________________</w:t>
            </w:r>
          </w:p>
        </w:tc>
      </w:tr>
      <w:tr w:rsidR="00A0718A" w:rsidRPr="00A0718A" w14:paraId="2CF13A60" w14:textId="77777777" w:rsidTr="00F377C2">
        <w:trPr>
          <w:trHeight w:val="480"/>
        </w:trPr>
        <w:tc>
          <w:tcPr>
            <w:tcW w:w="9639" w:type="dxa"/>
            <w:shd w:val="clear" w:color="000000" w:fill="F2F2F2"/>
            <w:vAlign w:val="center"/>
            <w:hideMark/>
          </w:tcPr>
          <w:p w14:paraId="2AFFDEDB" w14:textId="44F3B8C8"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 xml:space="preserve">Did the </w:t>
            </w:r>
            <w:r w:rsidR="00B21A9A">
              <w:rPr>
                <w:rFonts w:eastAsia="Times New Roman" w:cs="Arial"/>
                <w:b/>
                <w:bCs/>
                <w:color w:val="000000"/>
                <w:spacing w:val="0"/>
                <w:sz w:val="22"/>
                <w:lang w:eastAsia="zh-TW"/>
              </w:rPr>
              <w:t xml:space="preserve">teachers </w:t>
            </w:r>
            <w:r w:rsidRPr="00A0718A">
              <w:rPr>
                <w:rFonts w:eastAsia="Times New Roman" w:cs="Arial"/>
                <w:b/>
                <w:bCs/>
                <w:color w:val="000000"/>
                <w:spacing w:val="0"/>
                <w:sz w:val="22"/>
                <w:lang w:eastAsia="zh-TW"/>
              </w:rPr>
              <w:t>demonstrate knowledge and expertise in the subject area?</w:t>
            </w:r>
          </w:p>
          <w:p w14:paraId="0B8D8280" w14:textId="77777777" w:rsidR="00A0718A" w:rsidRDefault="00A0718A" w:rsidP="00A0718A">
            <w:pPr>
              <w:spacing w:before="0" w:after="0" w:line="240" w:lineRule="auto"/>
              <w:rPr>
                <w:rFonts w:cs="Arial"/>
                <w:b/>
                <w:bCs/>
                <w:color w:val="000000"/>
                <w:spacing w:val="0"/>
                <w:sz w:val="22"/>
                <w:lang w:eastAsia="zh-TW"/>
              </w:rPr>
            </w:pPr>
          </w:p>
          <w:p w14:paraId="2824F5AA" w14:textId="6180EC39" w:rsidR="00A0718A" w:rsidRPr="00A0718A" w:rsidRDefault="00A0718A" w:rsidP="00A0718A">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Pr>
                <w:rFonts w:cs="Arial"/>
                <w:b/>
                <w:bCs/>
                <w:color w:val="000000"/>
                <w:spacing w:val="0"/>
                <w:sz w:val="22"/>
                <w:lang w:eastAsia="zh-TW"/>
              </w:rPr>
              <w:t>why</w:t>
            </w:r>
            <w:r>
              <w:rPr>
                <w:rFonts w:cs="Arial" w:hint="eastAsia"/>
                <w:b/>
                <w:bCs/>
                <w:color w:val="000000"/>
                <w:spacing w:val="0"/>
                <w:sz w:val="22"/>
                <w:lang w:eastAsia="zh-TW"/>
              </w:rPr>
              <w:t>: __________________________________</w:t>
            </w:r>
          </w:p>
        </w:tc>
      </w:tr>
      <w:tr w:rsidR="00A0718A" w:rsidRPr="00A0718A" w14:paraId="21A72846" w14:textId="77777777" w:rsidTr="00F377C2">
        <w:trPr>
          <w:trHeight w:val="480"/>
        </w:trPr>
        <w:tc>
          <w:tcPr>
            <w:tcW w:w="9639" w:type="dxa"/>
            <w:shd w:val="clear" w:color="auto" w:fill="auto"/>
            <w:vAlign w:val="center"/>
            <w:hideMark/>
          </w:tcPr>
          <w:p w14:paraId="72FD20F2" w14:textId="77777777"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lastRenderedPageBreak/>
              <w:t>Was your course well structured?</w:t>
            </w:r>
          </w:p>
          <w:p w14:paraId="5433D2D1" w14:textId="77777777" w:rsidR="00A0718A" w:rsidRDefault="00A0718A" w:rsidP="00A0718A">
            <w:pPr>
              <w:spacing w:before="0" w:after="0" w:line="240" w:lineRule="auto"/>
              <w:rPr>
                <w:rFonts w:cs="Arial"/>
                <w:b/>
                <w:bCs/>
                <w:color w:val="000000"/>
                <w:spacing w:val="0"/>
                <w:sz w:val="22"/>
                <w:lang w:eastAsia="zh-TW"/>
              </w:rPr>
            </w:pPr>
          </w:p>
          <w:p w14:paraId="3D593085" w14:textId="632B7829" w:rsidR="00A0718A" w:rsidRPr="00A0718A" w:rsidRDefault="00A0718A" w:rsidP="00A0718A">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Pr>
                <w:rFonts w:cs="Arial"/>
                <w:b/>
                <w:bCs/>
                <w:color w:val="000000"/>
                <w:spacing w:val="0"/>
                <w:sz w:val="22"/>
                <w:lang w:eastAsia="zh-TW"/>
              </w:rPr>
              <w:t>why</w:t>
            </w:r>
            <w:r>
              <w:rPr>
                <w:rFonts w:cs="Arial" w:hint="eastAsia"/>
                <w:b/>
                <w:bCs/>
                <w:color w:val="000000"/>
                <w:spacing w:val="0"/>
                <w:sz w:val="22"/>
                <w:lang w:eastAsia="zh-TW"/>
              </w:rPr>
              <w:t>: __________________________________</w:t>
            </w:r>
          </w:p>
        </w:tc>
      </w:tr>
      <w:tr w:rsidR="00A0718A" w:rsidRPr="00A0718A" w14:paraId="121D7B76" w14:textId="77777777" w:rsidTr="00F377C2">
        <w:trPr>
          <w:trHeight w:val="480"/>
        </w:trPr>
        <w:tc>
          <w:tcPr>
            <w:tcW w:w="9639" w:type="dxa"/>
            <w:shd w:val="clear" w:color="000000" w:fill="F2F2F2"/>
            <w:vAlign w:val="center"/>
            <w:hideMark/>
          </w:tcPr>
          <w:p w14:paraId="42EEF444" w14:textId="77777777"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Were the materials and resources provided up to your standard?</w:t>
            </w:r>
          </w:p>
          <w:p w14:paraId="61CC3B85" w14:textId="77777777" w:rsidR="00A0718A" w:rsidRDefault="00A0718A" w:rsidP="00A0718A">
            <w:pPr>
              <w:spacing w:before="0" w:after="0" w:line="240" w:lineRule="auto"/>
              <w:rPr>
                <w:rFonts w:cs="Arial"/>
                <w:b/>
                <w:bCs/>
                <w:color w:val="000000"/>
                <w:spacing w:val="0"/>
                <w:sz w:val="22"/>
                <w:lang w:eastAsia="zh-TW"/>
              </w:rPr>
            </w:pPr>
          </w:p>
          <w:p w14:paraId="24C0C39F" w14:textId="73144876" w:rsidR="00A0718A" w:rsidRPr="00A0718A" w:rsidRDefault="00A0718A" w:rsidP="00A0718A">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Pr>
                <w:rFonts w:cs="Arial"/>
                <w:b/>
                <w:bCs/>
                <w:color w:val="000000"/>
                <w:spacing w:val="0"/>
                <w:sz w:val="22"/>
                <w:lang w:eastAsia="zh-TW"/>
              </w:rPr>
              <w:t>why</w:t>
            </w:r>
            <w:r>
              <w:rPr>
                <w:rFonts w:cs="Arial" w:hint="eastAsia"/>
                <w:b/>
                <w:bCs/>
                <w:color w:val="000000"/>
                <w:spacing w:val="0"/>
                <w:sz w:val="22"/>
                <w:lang w:eastAsia="zh-TW"/>
              </w:rPr>
              <w:t>: __________________________________</w:t>
            </w:r>
          </w:p>
        </w:tc>
      </w:tr>
      <w:tr w:rsidR="00A0718A" w:rsidRPr="00A0718A" w14:paraId="3D3EE521" w14:textId="77777777" w:rsidTr="00F377C2">
        <w:trPr>
          <w:trHeight w:val="480"/>
        </w:trPr>
        <w:tc>
          <w:tcPr>
            <w:tcW w:w="9639" w:type="dxa"/>
            <w:shd w:val="clear" w:color="auto" w:fill="auto"/>
            <w:vAlign w:val="center"/>
            <w:hideMark/>
          </w:tcPr>
          <w:p w14:paraId="0DCDF01A" w14:textId="48C5B0C5" w:rsid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 xml:space="preserve">How would you rate </w:t>
            </w:r>
            <w:r w:rsidR="00B21A9A">
              <w:rPr>
                <w:rFonts w:eastAsia="Times New Roman" w:cs="Arial"/>
                <w:b/>
                <w:bCs/>
                <w:color w:val="000000"/>
                <w:spacing w:val="0"/>
                <w:sz w:val="22"/>
                <w:lang w:eastAsia="zh-TW"/>
              </w:rPr>
              <w:t>your experience at TasTAFE</w:t>
            </w:r>
            <w:r w:rsidRPr="00A0718A">
              <w:rPr>
                <w:rFonts w:eastAsia="Times New Roman" w:cs="Arial"/>
                <w:b/>
                <w:bCs/>
                <w:color w:val="000000"/>
                <w:spacing w:val="0"/>
                <w:sz w:val="22"/>
                <w:lang w:eastAsia="zh-TW"/>
              </w:rPr>
              <w:t xml:space="preserve"> (1 poor, and 5 excellent)?</w:t>
            </w:r>
          </w:p>
          <w:p w14:paraId="770B7666" w14:textId="77777777" w:rsidR="00A0718A" w:rsidRDefault="00A0718A" w:rsidP="00A0718A">
            <w:pPr>
              <w:spacing w:before="0" w:after="0" w:line="240" w:lineRule="auto"/>
              <w:rPr>
                <w:rFonts w:cs="Arial"/>
                <w:b/>
                <w:bCs/>
                <w:color w:val="000000"/>
                <w:spacing w:val="0"/>
                <w:sz w:val="22"/>
                <w:lang w:eastAsia="zh-TW"/>
              </w:rPr>
            </w:pPr>
          </w:p>
          <w:p w14:paraId="58720E5A" w14:textId="52CC10DD" w:rsidR="00A0718A" w:rsidRDefault="00A0718A" w:rsidP="00A0718A">
            <w:pPr>
              <w:spacing w:before="0" w:after="0" w:line="240" w:lineRule="auto"/>
              <w:rPr>
                <w:rFonts w:cs="Arial"/>
                <w:b/>
                <w:bCs/>
                <w:color w:val="000000"/>
                <w:spacing w:val="0"/>
                <w:sz w:val="22"/>
                <w:lang w:eastAsia="zh-TW"/>
              </w:rPr>
            </w:pPr>
            <w:r>
              <w:rPr>
                <w:rFonts w:cs="Arial" w:hint="eastAsia"/>
                <w:b/>
                <w:bCs/>
                <w:color w:val="000000"/>
                <w:spacing w:val="0"/>
                <w:sz w:val="22"/>
                <w:lang w:eastAsia="zh-TW"/>
              </w:rPr>
              <w:t>__________________________</w:t>
            </w:r>
          </w:p>
          <w:p w14:paraId="10162966" w14:textId="77777777" w:rsidR="00A0718A" w:rsidRPr="00A0718A" w:rsidRDefault="00A0718A" w:rsidP="00A0718A">
            <w:pPr>
              <w:spacing w:before="0" w:after="0" w:line="240" w:lineRule="auto"/>
              <w:rPr>
                <w:rFonts w:cs="Arial"/>
                <w:b/>
                <w:bCs/>
                <w:color w:val="000000"/>
                <w:spacing w:val="0"/>
                <w:sz w:val="22"/>
                <w:lang w:eastAsia="zh-TW"/>
              </w:rPr>
            </w:pPr>
          </w:p>
        </w:tc>
      </w:tr>
      <w:tr w:rsidR="00A0718A" w:rsidRPr="00A0718A" w14:paraId="7260E367" w14:textId="77777777" w:rsidTr="00F377C2">
        <w:trPr>
          <w:trHeight w:val="480"/>
        </w:trPr>
        <w:tc>
          <w:tcPr>
            <w:tcW w:w="9639" w:type="dxa"/>
            <w:shd w:val="clear" w:color="000000" w:fill="F2F2F2"/>
            <w:vAlign w:val="center"/>
            <w:hideMark/>
          </w:tcPr>
          <w:p w14:paraId="6663F364" w14:textId="77777777" w:rsidR="00A0718A" w:rsidRDefault="00A0718A" w:rsidP="00A0718A">
            <w:pPr>
              <w:spacing w:before="0" w:after="0" w:line="240" w:lineRule="auto"/>
              <w:rPr>
                <w:rFonts w:cs="Arial"/>
                <w:b/>
                <w:bCs/>
                <w:spacing w:val="0"/>
                <w:sz w:val="22"/>
                <w:lang w:eastAsia="zh-TW"/>
              </w:rPr>
            </w:pPr>
            <w:r w:rsidRPr="00A0718A">
              <w:rPr>
                <w:rFonts w:eastAsia="Times New Roman" w:cs="Arial"/>
                <w:b/>
                <w:bCs/>
                <w:spacing w:val="0"/>
                <w:sz w:val="22"/>
                <w:lang w:eastAsia="zh-TW"/>
              </w:rPr>
              <w:t xml:space="preserve">Do you feel you received overall value for money for your enrolment? </w:t>
            </w:r>
          </w:p>
          <w:p w14:paraId="15D9DDFF" w14:textId="77777777" w:rsidR="00A0718A" w:rsidRDefault="00A0718A" w:rsidP="00A0718A">
            <w:pPr>
              <w:spacing w:before="0" w:after="0" w:line="240" w:lineRule="auto"/>
              <w:rPr>
                <w:rFonts w:cs="Arial"/>
                <w:b/>
                <w:bCs/>
                <w:spacing w:val="0"/>
                <w:sz w:val="22"/>
                <w:lang w:eastAsia="zh-TW"/>
              </w:rPr>
            </w:pPr>
          </w:p>
          <w:p w14:paraId="30E8E9DF" w14:textId="6226477E" w:rsidR="00A0718A" w:rsidRPr="00A0718A" w:rsidRDefault="00A0718A" w:rsidP="00A0718A">
            <w:pPr>
              <w:spacing w:before="0" w:after="0" w:line="240" w:lineRule="auto"/>
              <w:rPr>
                <w:rFonts w:cs="Arial"/>
                <w:b/>
                <w:bCs/>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Pr>
                <w:rFonts w:cs="Arial"/>
                <w:b/>
                <w:bCs/>
                <w:color w:val="000000"/>
                <w:spacing w:val="0"/>
                <w:sz w:val="22"/>
                <w:lang w:eastAsia="zh-TW"/>
              </w:rPr>
              <w:t>why</w:t>
            </w:r>
            <w:r>
              <w:rPr>
                <w:rFonts w:cs="Arial" w:hint="eastAsia"/>
                <w:b/>
                <w:bCs/>
                <w:color w:val="000000"/>
                <w:spacing w:val="0"/>
                <w:sz w:val="22"/>
                <w:lang w:eastAsia="zh-TW"/>
              </w:rPr>
              <w:t>: __________________________________</w:t>
            </w:r>
          </w:p>
        </w:tc>
      </w:tr>
      <w:tr w:rsidR="00A0718A" w:rsidRPr="00A0718A" w14:paraId="60908870" w14:textId="77777777" w:rsidTr="00F377C2">
        <w:trPr>
          <w:trHeight w:val="480"/>
        </w:trPr>
        <w:tc>
          <w:tcPr>
            <w:tcW w:w="9639" w:type="dxa"/>
            <w:shd w:val="clear" w:color="auto" w:fill="auto"/>
            <w:noWrap/>
            <w:vAlign w:val="center"/>
            <w:hideMark/>
          </w:tcPr>
          <w:p w14:paraId="0A00ECFE" w14:textId="71918E07" w:rsidR="00A0718A" w:rsidRPr="00A0718A" w:rsidRDefault="00A0718A" w:rsidP="00A0718A">
            <w:pPr>
              <w:spacing w:before="0" w:after="0" w:line="240" w:lineRule="auto"/>
              <w:rPr>
                <w:rFonts w:cs="Arial"/>
                <w:b/>
                <w:bCs/>
                <w:color w:val="000000"/>
                <w:spacing w:val="0"/>
                <w:sz w:val="22"/>
                <w:lang w:eastAsia="zh-TW"/>
              </w:rPr>
            </w:pPr>
            <w:r w:rsidRPr="00A0718A">
              <w:rPr>
                <w:rFonts w:eastAsia="Times New Roman" w:cs="Arial"/>
                <w:b/>
                <w:bCs/>
                <w:color w:val="000000"/>
                <w:spacing w:val="0"/>
                <w:sz w:val="22"/>
                <w:lang w:eastAsia="zh-TW"/>
              </w:rPr>
              <w:t>Additional comments</w:t>
            </w:r>
            <w:r>
              <w:rPr>
                <w:rFonts w:cs="Arial" w:hint="eastAsia"/>
                <w:b/>
                <w:bCs/>
                <w:color w:val="000000"/>
                <w:spacing w:val="0"/>
                <w:sz w:val="22"/>
                <w:lang w:eastAsia="zh-TW"/>
              </w:rPr>
              <w:t>:</w:t>
            </w:r>
          </w:p>
        </w:tc>
      </w:tr>
    </w:tbl>
    <w:p w14:paraId="4CA2D576" w14:textId="77777777" w:rsidR="00A0718A" w:rsidRDefault="00A0718A" w:rsidP="00A0718A">
      <w:pPr>
        <w:rPr>
          <w:lang w:eastAsia="zh-TW"/>
        </w:rPr>
      </w:pPr>
    </w:p>
    <w:p w14:paraId="294696BE" w14:textId="24CD552A" w:rsidR="0015307C" w:rsidRPr="0015307C" w:rsidRDefault="00A0718A" w:rsidP="00F377C2">
      <w:pPr>
        <w:pStyle w:val="Heading1"/>
        <w:rPr>
          <w:lang w:eastAsia="zh-TW"/>
        </w:rPr>
      </w:pPr>
      <w:r w:rsidRPr="0083224C">
        <w:rPr>
          <w:rFonts w:hint="eastAsia"/>
          <w:lang w:eastAsia="zh-TW"/>
        </w:rPr>
        <w:t xml:space="preserve">Section </w:t>
      </w:r>
      <w:r>
        <w:rPr>
          <w:rFonts w:hint="eastAsia"/>
          <w:lang w:eastAsia="zh-TW"/>
        </w:rPr>
        <w:t>3</w:t>
      </w:r>
      <w:r w:rsidR="00B21A9A">
        <w:rPr>
          <w:lang w:eastAsia="zh-TW"/>
        </w:rPr>
        <w:t xml:space="preserve"> –</w:t>
      </w:r>
      <w:r w:rsidRPr="0083224C">
        <w:rPr>
          <w:rFonts w:hint="eastAsia"/>
          <w:lang w:eastAsia="zh-TW"/>
        </w:rPr>
        <w:t xml:space="preserve"> </w:t>
      </w:r>
      <w:r w:rsidR="00B21A9A">
        <w:rPr>
          <w:lang w:eastAsia="zh-TW"/>
        </w:rPr>
        <w:t xml:space="preserve">Request for </w:t>
      </w:r>
      <w:r w:rsidRPr="0083224C">
        <w:rPr>
          <w:rFonts w:hint="eastAsia"/>
          <w:lang w:eastAsia="zh-TW"/>
        </w:rPr>
        <w:t>Re</w:t>
      </w:r>
      <w:r>
        <w:rPr>
          <w:rFonts w:hint="eastAsia"/>
          <w:lang w:eastAsia="zh-TW"/>
        </w:rPr>
        <w:t>lease</w:t>
      </w:r>
    </w:p>
    <w:p w14:paraId="1F2C437E" w14:textId="54248E87" w:rsidR="0015307C" w:rsidRPr="00B21A9A" w:rsidRDefault="0015307C" w:rsidP="0015307C">
      <w:pPr>
        <w:rPr>
          <w:lang w:eastAsia="zh-TW"/>
        </w:rPr>
      </w:pPr>
      <w:r w:rsidRPr="00B21A9A">
        <w:rPr>
          <w:lang w:eastAsia="zh-TW"/>
        </w:rPr>
        <w:t xml:space="preserve">When withdrawing to attend another </w:t>
      </w:r>
      <w:r w:rsidR="00B21A9A">
        <w:rPr>
          <w:lang w:eastAsia="zh-TW"/>
        </w:rPr>
        <w:t>education provider</w:t>
      </w:r>
      <w:r w:rsidRPr="00B21A9A">
        <w:rPr>
          <w:lang w:eastAsia="zh-TW"/>
        </w:rPr>
        <w:t xml:space="preserve">, a release is required for students who have not completed six months of their principal course. </w:t>
      </w:r>
    </w:p>
    <w:p w14:paraId="4B55D8C1" w14:textId="4CE37652" w:rsidR="00A0718A" w:rsidRPr="00A0718A" w:rsidRDefault="0015307C" w:rsidP="00A0718A">
      <w:pPr>
        <w:rPr>
          <w:lang w:eastAsia="zh-TW"/>
        </w:rPr>
      </w:pPr>
      <w:r w:rsidRPr="00B21A9A">
        <w:rPr>
          <w:lang w:eastAsia="zh-TW"/>
        </w:rPr>
        <w:t>The principal course is defined as the highest qualification for which you have been issued a Confirmation of Enrolment (</w:t>
      </w:r>
      <w:proofErr w:type="spellStart"/>
      <w:r w:rsidRPr="00B21A9A">
        <w:rPr>
          <w:lang w:eastAsia="zh-TW"/>
        </w:rPr>
        <w:t>CoE</w:t>
      </w:r>
      <w:proofErr w:type="spellEnd"/>
      <w:r w:rsidRPr="00B21A9A">
        <w:rPr>
          <w:lang w:eastAsia="zh-TW"/>
        </w:rPr>
        <w:t>)</w:t>
      </w:r>
      <w:r w:rsidR="002F1BEC">
        <w:rPr>
          <w:lang w:eastAsia="zh-TW"/>
        </w:rPr>
        <w:t>.</w:t>
      </w:r>
    </w:p>
    <w:tbl>
      <w:tblPr>
        <w:tblW w:w="9498" w:type="dxa"/>
        <w:tblInd w:w="108" w:type="dxa"/>
        <w:tblLook w:val="04A0" w:firstRow="1" w:lastRow="0" w:firstColumn="1" w:lastColumn="0" w:noHBand="0" w:noVBand="1"/>
      </w:tblPr>
      <w:tblGrid>
        <w:gridCol w:w="9498"/>
      </w:tblGrid>
      <w:tr w:rsidR="007F7C68" w:rsidRPr="007F7C68" w14:paraId="502BAF5C" w14:textId="77777777" w:rsidTr="0015307C">
        <w:trPr>
          <w:trHeight w:val="480"/>
        </w:trPr>
        <w:tc>
          <w:tcPr>
            <w:tcW w:w="9498" w:type="dxa"/>
            <w:tcBorders>
              <w:top w:val="nil"/>
              <w:left w:val="nil"/>
              <w:bottom w:val="nil"/>
              <w:right w:val="nil"/>
            </w:tcBorders>
            <w:shd w:val="clear" w:color="auto" w:fill="auto"/>
            <w:vAlign w:val="center"/>
            <w:hideMark/>
          </w:tcPr>
          <w:p w14:paraId="10B12CB6" w14:textId="7A0D1C5C" w:rsidR="007F7C68" w:rsidRDefault="0015307C" w:rsidP="007F7C68">
            <w:pPr>
              <w:spacing w:before="0" w:after="0" w:line="240" w:lineRule="auto"/>
              <w:rPr>
                <w:rFonts w:cs="Arial"/>
                <w:b/>
                <w:bCs/>
                <w:color w:val="000000"/>
                <w:spacing w:val="0"/>
                <w:sz w:val="22"/>
                <w:lang w:eastAsia="zh-TW"/>
              </w:rPr>
            </w:pPr>
            <w:r w:rsidRPr="0015307C">
              <w:rPr>
                <w:rFonts w:eastAsia="Times New Roman" w:cs="Arial"/>
                <w:b/>
                <w:bCs/>
                <w:color w:val="000000"/>
                <w:spacing w:val="0"/>
                <w:sz w:val="22"/>
                <w:lang w:eastAsia="zh-TW"/>
              </w:rPr>
              <w:t xml:space="preserve">Are you withdrawing to attend another </w:t>
            </w:r>
            <w:r w:rsidR="002F1BEC">
              <w:rPr>
                <w:rFonts w:eastAsia="Times New Roman" w:cs="Arial"/>
                <w:b/>
                <w:bCs/>
                <w:color w:val="000000"/>
                <w:spacing w:val="0"/>
                <w:sz w:val="22"/>
                <w:lang w:eastAsia="zh-TW"/>
              </w:rPr>
              <w:t>education provider</w:t>
            </w:r>
            <w:r w:rsidR="00171E25">
              <w:rPr>
                <w:rFonts w:eastAsia="Times New Roman" w:cs="Arial"/>
                <w:b/>
                <w:bCs/>
                <w:color w:val="000000"/>
                <w:spacing w:val="0"/>
                <w:sz w:val="22"/>
                <w:lang w:eastAsia="zh-TW"/>
              </w:rPr>
              <w:t>?</w:t>
            </w:r>
            <w:r w:rsidRPr="0015307C">
              <w:rPr>
                <w:rFonts w:eastAsia="Times New Roman" w:cs="Arial"/>
                <w:b/>
                <w:bCs/>
                <w:color w:val="000000"/>
                <w:spacing w:val="0"/>
                <w:sz w:val="22"/>
                <w:lang w:eastAsia="zh-TW"/>
              </w:rPr>
              <w:t xml:space="preserve"> If yes, you must complete a Release Request Form</w:t>
            </w:r>
            <w:r w:rsidR="007F7C68" w:rsidRPr="007F7C68">
              <w:rPr>
                <w:rFonts w:eastAsia="Times New Roman" w:cs="Arial"/>
                <w:b/>
                <w:bCs/>
                <w:color w:val="000000"/>
                <w:spacing w:val="0"/>
                <w:sz w:val="22"/>
                <w:lang w:eastAsia="zh-TW"/>
              </w:rPr>
              <w:t>:</w:t>
            </w:r>
          </w:p>
          <w:p w14:paraId="3FC3D6DD" w14:textId="77777777" w:rsidR="0015307C" w:rsidRPr="0015307C" w:rsidRDefault="0015307C" w:rsidP="007F7C68">
            <w:pPr>
              <w:spacing w:before="0" w:after="0" w:line="240" w:lineRule="auto"/>
              <w:rPr>
                <w:rFonts w:cs="Arial"/>
                <w:b/>
                <w:bCs/>
                <w:color w:val="000000"/>
                <w:spacing w:val="0"/>
                <w:sz w:val="22"/>
                <w:lang w:eastAsia="zh-TW"/>
              </w:rPr>
            </w:pPr>
          </w:p>
          <w:p w14:paraId="27C2F107" w14:textId="23CFA454" w:rsidR="0015307C" w:rsidRDefault="0015307C" w:rsidP="007F7C68">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p>
          <w:p w14:paraId="587D0B69" w14:textId="636B2C36" w:rsidR="0015307C" w:rsidRPr="0015307C" w:rsidRDefault="0015307C" w:rsidP="007F7C68">
            <w:pPr>
              <w:spacing w:before="0" w:after="0" w:line="240" w:lineRule="auto"/>
              <w:rPr>
                <w:rFonts w:cs="Arial"/>
                <w:b/>
                <w:bCs/>
                <w:color w:val="000000"/>
                <w:spacing w:val="0"/>
                <w:sz w:val="22"/>
                <w:lang w:eastAsia="zh-TW"/>
              </w:rPr>
            </w:pPr>
          </w:p>
        </w:tc>
      </w:tr>
      <w:tr w:rsidR="007F7C68" w:rsidRPr="007F7C68" w14:paraId="29E02C40" w14:textId="77777777" w:rsidTr="007F7C68">
        <w:trPr>
          <w:trHeight w:val="480"/>
        </w:trPr>
        <w:tc>
          <w:tcPr>
            <w:tcW w:w="9498" w:type="dxa"/>
            <w:tcBorders>
              <w:top w:val="nil"/>
              <w:left w:val="nil"/>
              <w:bottom w:val="nil"/>
              <w:right w:val="nil"/>
            </w:tcBorders>
            <w:shd w:val="clear" w:color="auto" w:fill="auto"/>
            <w:vAlign w:val="center"/>
            <w:hideMark/>
          </w:tcPr>
          <w:p w14:paraId="4F0BA291" w14:textId="77777777" w:rsidR="0015307C" w:rsidRDefault="0015307C" w:rsidP="007F7C68">
            <w:pPr>
              <w:spacing w:before="0" w:after="0" w:line="240" w:lineRule="auto"/>
              <w:rPr>
                <w:rFonts w:cs="Arial"/>
                <w:b/>
                <w:bCs/>
                <w:color w:val="000000"/>
                <w:spacing w:val="0"/>
                <w:sz w:val="22"/>
                <w:lang w:eastAsia="zh-TW"/>
              </w:rPr>
            </w:pPr>
          </w:p>
          <w:p w14:paraId="5EE42C78" w14:textId="70AD9A76" w:rsidR="007F7C68" w:rsidRDefault="0015307C" w:rsidP="007F7C68">
            <w:pPr>
              <w:spacing w:before="0" w:after="0" w:line="240" w:lineRule="auto"/>
              <w:rPr>
                <w:rFonts w:cs="Arial"/>
                <w:b/>
                <w:bCs/>
                <w:color w:val="000000"/>
                <w:spacing w:val="0"/>
                <w:sz w:val="22"/>
                <w:lang w:eastAsia="zh-TW"/>
              </w:rPr>
            </w:pPr>
            <w:r w:rsidRPr="0015307C">
              <w:rPr>
                <w:rFonts w:eastAsia="Times New Roman" w:cs="Arial"/>
                <w:b/>
                <w:bCs/>
                <w:color w:val="000000"/>
                <w:spacing w:val="0"/>
                <w:sz w:val="22"/>
                <w:lang w:eastAsia="zh-TW"/>
              </w:rPr>
              <w:t>If your Release is not approved do you still wish to proceed with this withdrawal?</w:t>
            </w:r>
          </w:p>
          <w:p w14:paraId="7CC8D5BC" w14:textId="77777777" w:rsidR="0015307C" w:rsidRPr="0015307C" w:rsidRDefault="0015307C" w:rsidP="007F7C68">
            <w:pPr>
              <w:spacing w:before="0" w:after="0" w:line="240" w:lineRule="auto"/>
              <w:rPr>
                <w:rFonts w:cs="Arial"/>
                <w:b/>
                <w:bCs/>
                <w:color w:val="000000"/>
                <w:spacing w:val="0"/>
                <w:sz w:val="22"/>
                <w:lang w:eastAsia="zh-TW"/>
              </w:rPr>
            </w:pPr>
          </w:p>
          <w:p w14:paraId="61BE52D1" w14:textId="77777777" w:rsidR="0015307C" w:rsidRDefault="0015307C" w:rsidP="0015307C">
            <w:pPr>
              <w:spacing w:before="0" w:after="0" w:line="240" w:lineRule="auto"/>
              <w:rPr>
                <w:rFonts w:cs="Arial"/>
                <w:b/>
                <w:bCs/>
                <w:color w:val="000000"/>
                <w:spacing w:val="0"/>
                <w:sz w:val="22"/>
                <w:lang w:eastAsia="zh-TW"/>
              </w:rPr>
            </w:pPr>
            <w:r>
              <w:rPr>
                <w:rFonts w:ascii="MS Gothic" w:eastAsia="MS Gothic" w:hAnsi="MS Gothic"/>
                <w:sz w:val="28"/>
              </w:rPr>
              <w:fldChar w:fldCharType="begin">
                <w:ffData>
                  <w:name w:val="Check3"/>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Pr>
                <w:rFonts w:cs="Arial" w:hint="eastAsia"/>
                <w:b/>
                <w:bCs/>
                <w:color w:val="000000"/>
                <w:spacing w:val="0"/>
                <w:sz w:val="22"/>
                <w:lang w:eastAsia="zh-TW"/>
              </w:rPr>
              <w:t xml:space="preserve"> </w:t>
            </w: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Pr="008B55F7">
              <w:rPr>
                <w:rFonts w:eastAsia="Times New Roman" w:cs="Arial"/>
                <w:b/>
                <w:bCs/>
                <w:color w:val="000000"/>
                <w:spacing w:val="0"/>
                <w:sz w:val="22"/>
                <w:lang w:eastAsia="zh-TW"/>
              </w:rPr>
              <w:t>No</w:t>
            </w:r>
          </w:p>
          <w:p w14:paraId="5229E5A7" w14:textId="77777777" w:rsidR="0015307C" w:rsidRDefault="0015307C" w:rsidP="007F7C68">
            <w:pPr>
              <w:spacing w:before="0" w:after="0" w:line="240" w:lineRule="auto"/>
              <w:rPr>
                <w:rFonts w:cs="Arial"/>
                <w:b/>
                <w:bCs/>
                <w:color w:val="000000"/>
                <w:spacing w:val="0"/>
                <w:sz w:val="22"/>
                <w:lang w:eastAsia="zh-TW"/>
              </w:rPr>
            </w:pPr>
          </w:p>
          <w:p w14:paraId="36F32BB2" w14:textId="3A56948A" w:rsidR="0015307C" w:rsidRPr="0015307C" w:rsidRDefault="0015307C" w:rsidP="007F7C68">
            <w:pPr>
              <w:spacing w:before="0" w:after="0" w:line="240" w:lineRule="auto"/>
              <w:rPr>
                <w:rFonts w:cs="Arial"/>
                <w:b/>
                <w:bCs/>
                <w:color w:val="000000"/>
                <w:spacing w:val="0"/>
                <w:sz w:val="22"/>
                <w:lang w:eastAsia="zh-TW"/>
              </w:rPr>
            </w:pPr>
          </w:p>
        </w:tc>
      </w:tr>
    </w:tbl>
    <w:p w14:paraId="3E5569EF" w14:textId="77777777" w:rsidR="007F7C68" w:rsidRPr="007F7C68" w:rsidRDefault="007F7C68" w:rsidP="007F7C68">
      <w:pPr>
        <w:rPr>
          <w:lang w:eastAsia="zh-TW"/>
        </w:rPr>
      </w:pPr>
    </w:p>
    <w:p w14:paraId="368E2E2F" w14:textId="2C1237B7" w:rsidR="006B1FDA" w:rsidRPr="0083224C" w:rsidRDefault="00314A11" w:rsidP="00F377C2">
      <w:pPr>
        <w:pStyle w:val="Heading1"/>
        <w:rPr>
          <w:lang w:eastAsia="zh-TW"/>
        </w:rPr>
      </w:pPr>
      <w:r w:rsidRPr="0083224C">
        <w:rPr>
          <w:rFonts w:hint="eastAsia"/>
          <w:lang w:eastAsia="zh-TW"/>
        </w:rPr>
        <w:t xml:space="preserve">Section </w:t>
      </w:r>
      <w:r w:rsidR="00171E25">
        <w:rPr>
          <w:lang w:eastAsia="zh-TW"/>
        </w:rPr>
        <w:t>4 –</w:t>
      </w:r>
      <w:r w:rsidRPr="0083224C">
        <w:rPr>
          <w:rFonts w:hint="eastAsia"/>
          <w:lang w:eastAsia="zh-TW"/>
        </w:rPr>
        <w:t xml:space="preserve"> </w:t>
      </w:r>
      <w:r w:rsidR="00FF3221" w:rsidRPr="0083224C">
        <w:rPr>
          <w:rFonts w:hint="eastAsia"/>
          <w:lang w:eastAsia="zh-TW"/>
        </w:rPr>
        <w:t>Refund</w:t>
      </w:r>
      <w:r w:rsidR="0015307C">
        <w:rPr>
          <w:rFonts w:hint="eastAsia"/>
          <w:lang w:eastAsia="zh-TW"/>
        </w:rPr>
        <w:t xml:space="preserve"> Information</w:t>
      </w:r>
    </w:p>
    <w:p w14:paraId="54EF33F9" w14:textId="0D332AF9" w:rsidR="00FF3221" w:rsidRPr="00EC5461" w:rsidRDefault="0015307C" w:rsidP="00FF3221">
      <w:pPr>
        <w:rPr>
          <w:lang w:eastAsia="zh-TW"/>
        </w:rPr>
      </w:pPr>
      <w:r w:rsidRPr="00EC5461">
        <w:t xml:space="preserve">For information regarding your eligibility for a refund, please visit TasTAFE </w:t>
      </w:r>
      <w:r w:rsidR="002852DD" w:rsidRPr="00EC5461">
        <w:t>Withdrawa</w:t>
      </w:r>
      <w:r w:rsidR="002B69DA" w:rsidRPr="00EC5461">
        <w:t>l</w:t>
      </w:r>
      <w:r w:rsidR="002852DD" w:rsidRPr="00EC5461">
        <w:t xml:space="preserve"> and Refund</w:t>
      </w:r>
      <w:r w:rsidRPr="00EC5461">
        <w:t xml:space="preserve"> Policy</w:t>
      </w:r>
      <w:r w:rsidR="00E258E7" w:rsidRPr="00EC5461">
        <w:t xml:space="preserve"> (International Education)</w:t>
      </w:r>
      <w:r w:rsidR="00FF3221" w:rsidRPr="00EC5461">
        <w:rPr>
          <w:rFonts w:hint="eastAsia"/>
          <w:lang w:eastAsia="zh-TW"/>
        </w:rPr>
        <w:t>.</w:t>
      </w:r>
    </w:p>
    <w:p w14:paraId="04C520E0" w14:textId="77777777" w:rsidR="00171E25" w:rsidRPr="00171E25" w:rsidRDefault="00171E25" w:rsidP="00FF3221">
      <w:pPr>
        <w:rPr>
          <w:lang w:eastAsia="zh-TW"/>
        </w:rPr>
      </w:pPr>
    </w:p>
    <w:p w14:paraId="32B4D56C" w14:textId="7DE0E715" w:rsidR="00FC5DEE" w:rsidRPr="00171E25" w:rsidRDefault="00FC5DEE" w:rsidP="00FC5DEE">
      <w:pPr>
        <w:rPr>
          <w:lang w:eastAsia="zh-TW"/>
        </w:rPr>
      </w:pPr>
      <w:r w:rsidRPr="00171E25">
        <w:rPr>
          <w:lang w:eastAsia="zh-TW"/>
        </w:rPr>
        <w:t>Please provide your bank details clearly in BLOCK letters. Ensure accuracy and legibility, as any missing, unclear, or incorrect information may result in potential delays or loss of funds during the refund process.</w:t>
      </w:r>
    </w:p>
    <w:p w14:paraId="38B9CD71" w14:textId="5E6C5AB6" w:rsidR="00FC5DEE" w:rsidRPr="00171E25" w:rsidRDefault="00FC5DEE" w:rsidP="00FC5DEE">
      <w:pPr>
        <w:rPr>
          <w:i/>
          <w:iCs/>
          <w:sz w:val="22"/>
          <w:lang w:eastAsia="zh-TW"/>
        </w:rPr>
      </w:pPr>
      <w:r w:rsidRPr="00171E25">
        <w:rPr>
          <w:i/>
          <w:iCs/>
          <w:sz w:val="22"/>
          <w:lang w:eastAsia="zh-TW"/>
        </w:rPr>
        <w:t>Note: TasTAFE will issue the refund to the designated account provided. TasTAFE is not liable for any loss of funds or delays if a third-party account is nominated to receive your refund.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B55F7" w:rsidRPr="008B55F7" w14:paraId="23AE86CD" w14:textId="77777777" w:rsidTr="00F377C2">
        <w:trPr>
          <w:trHeight w:val="480"/>
        </w:trPr>
        <w:tc>
          <w:tcPr>
            <w:tcW w:w="9498" w:type="dxa"/>
            <w:shd w:val="clear" w:color="000000" w:fill="F2F2F2"/>
            <w:vAlign w:val="center"/>
            <w:hideMark/>
          </w:tcPr>
          <w:p w14:paraId="1F693F4F"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lastRenderedPageBreak/>
              <w:t>Bank Name:</w:t>
            </w:r>
          </w:p>
        </w:tc>
      </w:tr>
      <w:tr w:rsidR="008B55F7" w:rsidRPr="008B55F7" w14:paraId="4806F4D0" w14:textId="77777777" w:rsidTr="00F377C2">
        <w:trPr>
          <w:trHeight w:val="480"/>
        </w:trPr>
        <w:tc>
          <w:tcPr>
            <w:tcW w:w="9498" w:type="dxa"/>
            <w:shd w:val="clear" w:color="auto" w:fill="auto"/>
            <w:vAlign w:val="center"/>
            <w:hideMark/>
          </w:tcPr>
          <w:p w14:paraId="79763CC9"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Account Name:</w:t>
            </w:r>
          </w:p>
        </w:tc>
      </w:tr>
      <w:tr w:rsidR="008B55F7" w:rsidRPr="008B55F7" w14:paraId="3EAB2381" w14:textId="77777777" w:rsidTr="00F377C2">
        <w:trPr>
          <w:trHeight w:val="480"/>
        </w:trPr>
        <w:tc>
          <w:tcPr>
            <w:tcW w:w="9498" w:type="dxa"/>
            <w:shd w:val="clear" w:color="000000" w:fill="F2F2F2"/>
            <w:vAlign w:val="center"/>
            <w:hideMark/>
          </w:tcPr>
          <w:p w14:paraId="4DEAAAE6"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BSB Number (Australia bank):</w:t>
            </w:r>
          </w:p>
        </w:tc>
      </w:tr>
      <w:tr w:rsidR="008B55F7" w:rsidRPr="008B55F7" w14:paraId="65F646AA" w14:textId="77777777" w:rsidTr="00F377C2">
        <w:trPr>
          <w:trHeight w:val="480"/>
        </w:trPr>
        <w:tc>
          <w:tcPr>
            <w:tcW w:w="9498" w:type="dxa"/>
            <w:shd w:val="clear" w:color="auto" w:fill="auto"/>
            <w:vAlign w:val="center"/>
            <w:hideMark/>
          </w:tcPr>
          <w:p w14:paraId="467DDF8F"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SWIFT code (overseas bank):</w:t>
            </w:r>
          </w:p>
        </w:tc>
      </w:tr>
      <w:tr w:rsidR="008B55F7" w:rsidRPr="008B55F7" w14:paraId="4701A77D" w14:textId="77777777" w:rsidTr="00F377C2">
        <w:trPr>
          <w:trHeight w:val="480"/>
        </w:trPr>
        <w:tc>
          <w:tcPr>
            <w:tcW w:w="9498" w:type="dxa"/>
            <w:shd w:val="clear" w:color="000000" w:fill="F2F2F2"/>
            <w:vAlign w:val="center"/>
            <w:hideMark/>
          </w:tcPr>
          <w:p w14:paraId="3401E02B"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Account number:</w:t>
            </w:r>
          </w:p>
        </w:tc>
      </w:tr>
      <w:tr w:rsidR="008B55F7" w:rsidRPr="008B55F7" w14:paraId="38305E51" w14:textId="77777777" w:rsidTr="00F377C2">
        <w:trPr>
          <w:trHeight w:val="480"/>
        </w:trPr>
        <w:tc>
          <w:tcPr>
            <w:tcW w:w="9498" w:type="dxa"/>
            <w:shd w:val="clear" w:color="auto" w:fill="auto"/>
            <w:vAlign w:val="center"/>
            <w:hideMark/>
          </w:tcPr>
          <w:p w14:paraId="25834665"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IFSC Code (India only):</w:t>
            </w:r>
          </w:p>
        </w:tc>
      </w:tr>
      <w:tr w:rsidR="008B55F7" w:rsidRPr="008B55F7" w14:paraId="1F212D7B" w14:textId="77777777" w:rsidTr="00F377C2">
        <w:trPr>
          <w:trHeight w:val="480"/>
        </w:trPr>
        <w:tc>
          <w:tcPr>
            <w:tcW w:w="9498" w:type="dxa"/>
            <w:shd w:val="clear" w:color="000000" w:fill="F2F2F2"/>
            <w:vAlign w:val="center"/>
            <w:hideMark/>
          </w:tcPr>
          <w:p w14:paraId="329F2A29"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Bank Address:</w:t>
            </w:r>
          </w:p>
        </w:tc>
      </w:tr>
      <w:tr w:rsidR="008B55F7" w:rsidRPr="008B55F7" w14:paraId="174EDE96" w14:textId="77777777" w:rsidTr="00F377C2">
        <w:trPr>
          <w:trHeight w:val="975"/>
        </w:trPr>
        <w:tc>
          <w:tcPr>
            <w:tcW w:w="9498" w:type="dxa"/>
            <w:shd w:val="clear" w:color="auto" w:fill="auto"/>
            <w:vAlign w:val="center"/>
            <w:hideMark/>
          </w:tcPr>
          <w:p w14:paraId="56DA7F34" w14:textId="2BFEB367" w:rsidR="008B55F7" w:rsidRPr="008B55F7" w:rsidRDefault="008B55F7" w:rsidP="008B55F7">
            <w:pPr>
              <w:spacing w:before="0" w:after="0" w:line="240" w:lineRule="auto"/>
              <w:rPr>
                <w:rFonts w:cs="Arial"/>
                <w:b/>
                <w:bCs/>
                <w:color w:val="000000"/>
                <w:spacing w:val="0"/>
                <w:sz w:val="22"/>
                <w:lang w:eastAsia="zh-TW"/>
              </w:rPr>
            </w:pPr>
            <w:r w:rsidRPr="008B55F7">
              <w:rPr>
                <w:rFonts w:eastAsia="Times New Roman" w:cs="Arial"/>
                <w:b/>
                <w:bCs/>
                <w:color w:val="000000"/>
                <w:spacing w:val="0"/>
                <w:sz w:val="22"/>
                <w:lang w:eastAsia="zh-TW"/>
              </w:rPr>
              <w:t xml:space="preserve">Does the account nominated accept transfers in Australian Dollars? </w:t>
            </w:r>
            <w:r w:rsidRPr="008B55F7">
              <w:rPr>
                <w:rFonts w:eastAsia="Times New Roman" w:cs="Arial"/>
                <w:b/>
                <w:bCs/>
                <w:color w:val="000000"/>
                <w:spacing w:val="0"/>
                <w:sz w:val="22"/>
                <w:lang w:eastAsia="zh-TW"/>
              </w:rPr>
              <w:br/>
            </w:r>
            <w:r w:rsidR="00CD2A54">
              <w:rPr>
                <w:rFonts w:ascii="MS Gothic" w:eastAsia="MS Gothic" w:hAnsi="MS Gothic"/>
                <w:sz w:val="28"/>
              </w:rPr>
              <w:fldChar w:fldCharType="begin">
                <w:ffData>
                  <w:name w:val="Check3"/>
                  <w:enabled/>
                  <w:calcOnExit w:val="0"/>
                  <w:checkBox>
                    <w:sizeAuto/>
                    <w:default w:val="0"/>
                  </w:checkBox>
                </w:ffData>
              </w:fldChar>
            </w:r>
            <w:bookmarkStart w:id="2" w:name="Check3"/>
            <w:r w:rsidR="00CD2A54">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sidR="00CD2A54">
              <w:rPr>
                <w:rFonts w:ascii="MS Gothic" w:eastAsia="MS Gothic" w:hAnsi="MS Gothic"/>
                <w:sz w:val="28"/>
              </w:rPr>
              <w:fldChar w:fldCharType="end"/>
            </w:r>
            <w:bookmarkEnd w:id="2"/>
            <w:r w:rsidR="0083224C">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sidR="008B01D0">
              <w:rPr>
                <w:rFonts w:cs="Arial" w:hint="eastAsia"/>
                <w:b/>
                <w:bCs/>
                <w:color w:val="000000"/>
                <w:spacing w:val="0"/>
                <w:sz w:val="22"/>
                <w:lang w:eastAsia="zh-TW"/>
              </w:rPr>
              <w:t xml:space="preserve"> </w:t>
            </w:r>
            <w:r w:rsidR="00CD2A54">
              <w:rPr>
                <w:rFonts w:ascii="MS Gothic" w:eastAsia="MS Gothic" w:hAnsi="MS Gothic"/>
                <w:sz w:val="28"/>
              </w:rPr>
              <w:fldChar w:fldCharType="begin">
                <w:ffData>
                  <w:name w:val=""/>
                  <w:enabled/>
                  <w:calcOnExit w:val="0"/>
                  <w:checkBox>
                    <w:sizeAuto/>
                    <w:default w:val="0"/>
                  </w:checkBox>
                </w:ffData>
              </w:fldChar>
            </w:r>
            <w:r w:rsidR="00CD2A54">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sidR="00CD2A54">
              <w:rPr>
                <w:rFonts w:ascii="MS Gothic" w:eastAsia="MS Gothic" w:hAnsi="MS Gothic"/>
                <w:sz w:val="28"/>
              </w:rPr>
              <w:fldChar w:fldCharType="end"/>
            </w:r>
            <w:r w:rsidR="008B01D0">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sidR="00EB11FB">
              <w:rPr>
                <w:rFonts w:cs="Arial" w:hint="eastAsia"/>
                <w:b/>
                <w:bCs/>
                <w:color w:val="000000"/>
                <w:spacing w:val="0"/>
                <w:sz w:val="22"/>
                <w:lang w:eastAsia="zh-TW"/>
              </w:rPr>
              <w:t>(</w:t>
            </w:r>
            <w:r w:rsidRPr="008B55F7">
              <w:rPr>
                <w:rFonts w:eastAsia="Times New Roman" w:cs="Arial"/>
                <w:b/>
                <w:bCs/>
                <w:color w:val="000000"/>
                <w:spacing w:val="0"/>
                <w:sz w:val="22"/>
                <w:lang w:eastAsia="zh-TW"/>
              </w:rPr>
              <w:t>If no, please specify currency</w:t>
            </w:r>
            <w:r>
              <w:rPr>
                <w:rFonts w:cs="Arial" w:hint="eastAsia"/>
                <w:b/>
                <w:bCs/>
                <w:color w:val="000000"/>
                <w:spacing w:val="0"/>
                <w:sz w:val="22"/>
                <w:lang w:eastAsia="zh-TW"/>
              </w:rPr>
              <w:t>: _______________________</w:t>
            </w:r>
            <w:r w:rsidR="00EB11FB">
              <w:rPr>
                <w:rFonts w:cs="Arial" w:hint="eastAsia"/>
                <w:b/>
                <w:bCs/>
                <w:color w:val="000000"/>
                <w:spacing w:val="0"/>
                <w:sz w:val="22"/>
                <w:lang w:eastAsia="zh-TW"/>
              </w:rPr>
              <w:t>)</w:t>
            </w:r>
          </w:p>
        </w:tc>
      </w:tr>
    </w:tbl>
    <w:p w14:paraId="0D1BD95F" w14:textId="4B808F01" w:rsidR="008B55F7" w:rsidRPr="0083224C" w:rsidRDefault="008B55F7" w:rsidP="00F377C2">
      <w:pPr>
        <w:pStyle w:val="Heading1"/>
        <w:rPr>
          <w:rFonts w:eastAsia="PMingLiU"/>
          <w:lang w:eastAsia="zh-TW"/>
        </w:rPr>
      </w:pPr>
      <w:r w:rsidRPr="0083224C">
        <w:rPr>
          <w:rFonts w:eastAsia="PMingLiU" w:hint="eastAsia"/>
          <w:lang w:eastAsia="zh-TW"/>
        </w:rPr>
        <w:t xml:space="preserve">Section </w:t>
      </w:r>
      <w:r w:rsidR="00AE4491">
        <w:rPr>
          <w:rFonts w:eastAsia="PMingLiU"/>
          <w:lang w:eastAsia="zh-TW"/>
        </w:rPr>
        <w:t>5 –</w:t>
      </w:r>
      <w:r w:rsidRPr="0083224C">
        <w:rPr>
          <w:rFonts w:eastAsia="PMingLiU" w:hint="eastAsia"/>
          <w:lang w:eastAsia="zh-TW"/>
        </w:rPr>
        <w:t xml:space="preserve"> </w:t>
      </w:r>
      <w:r w:rsidR="009905C8" w:rsidRPr="0083224C">
        <w:t>Student Declaration</w:t>
      </w:r>
    </w:p>
    <w:p w14:paraId="0CDFC01D" w14:textId="1AE6183C" w:rsidR="00EB11FB" w:rsidRDefault="00EB11FB" w:rsidP="00EE6880">
      <w:pPr>
        <w:pStyle w:val="ListParagraph"/>
        <w:numPr>
          <w:ilvl w:val="0"/>
          <w:numId w:val="8"/>
        </w:numPr>
        <w:rPr>
          <w:lang w:eastAsia="zh-TW"/>
        </w:rPr>
      </w:pPr>
      <w:r>
        <w:rPr>
          <w:lang w:eastAsia="zh-TW"/>
        </w:rPr>
        <w:t xml:space="preserve">I authorise TasTAFE to refund the fees to the bank account nominated in Section </w:t>
      </w:r>
      <w:r w:rsidR="0008122B">
        <w:rPr>
          <w:lang w:eastAsia="zh-TW"/>
        </w:rPr>
        <w:t>4</w:t>
      </w:r>
      <w:r>
        <w:rPr>
          <w:lang w:eastAsia="zh-TW"/>
        </w:rPr>
        <w:t>.</w:t>
      </w:r>
    </w:p>
    <w:p w14:paraId="07657EE2" w14:textId="0FED3C1F" w:rsidR="00EB11FB" w:rsidRDefault="00EB11FB" w:rsidP="00EE6880">
      <w:pPr>
        <w:pStyle w:val="ListParagraph"/>
        <w:numPr>
          <w:ilvl w:val="0"/>
          <w:numId w:val="8"/>
        </w:numPr>
        <w:rPr>
          <w:lang w:eastAsia="zh-TW"/>
        </w:rPr>
      </w:pPr>
      <w:r>
        <w:rPr>
          <w:lang w:eastAsia="zh-TW"/>
        </w:rPr>
        <w:t xml:space="preserve">I understand the risks associated with nominating a </w:t>
      </w:r>
      <w:r w:rsidR="0083224C">
        <w:rPr>
          <w:lang w:eastAsia="zh-TW"/>
        </w:rPr>
        <w:t>third-party</w:t>
      </w:r>
      <w:r>
        <w:rPr>
          <w:lang w:eastAsia="zh-TW"/>
        </w:rPr>
        <w:t xml:space="preserve"> account and I take full responsibility of any monies lost if I choose to nominate a </w:t>
      </w:r>
      <w:r w:rsidR="0008122B">
        <w:rPr>
          <w:lang w:eastAsia="zh-TW"/>
        </w:rPr>
        <w:t>third-party</w:t>
      </w:r>
      <w:r>
        <w:rPr>
          <w:lang w:eastAsia="zh-TW"/>
        </w:rPr>
        <w:t xml:space="preserve"> account to receive my refund.</w:t>
      </w:r>
    </w:p>
    <w:p w14:paraId="2263A4C9" w14:textId="064AEFE8" w:rsidR="00EB11FB" w:rsidRPr="00D5708B" w:rsidRDefault="00EB11FB" w:rsidP="00EE6880">
      <w:pPr>
        <w:pStyle w:val="ListParagraph"/>
        <w:numPr>
          <w:ilvl w:val="0"/>
          <w:numId w:val="8"/>
        </w:numPr>
        <w:rPr>
          <w:lang w:eastAsia="zh-TW"/>
        </w:rPr>
      </w:pPr>
      <w:r w:rsidRPr="00D5708B">
        <w:rPr>
          <w:lang w:eastAsia="zh-TW"/>
        </w:rPr>
        <w:t>I understand that TasTAFE will refund the fees in Australian dollars (AUD) and is not responsible for any monies lost due to currency exchange rates and transaction fees charged by the banks.</w:t>
      </w:r>
    </w:p>
    <w:p w14:paraId="44828145" w14:textId="67BF48CE" w:rsidR="00EB11FB" w:rsidRDefault="00EB11FB" w:rsidP="00EE6880">
      <w:pPr>
        <w:pStyle w:val="ListParagraph"/>
        <w:numPr>
          <w:ilvl w:val="0"/>
          <w:numId w:val="8"/>
        </w:numPr>
        <w:rPr>
          <w:lang w:eastAsia="zh-TW"/>
        </w:rPr>
      </w:pPr>
      <w:r>
        <w:rPr>
          <w:lang w:eastAsia="zh-TW"/>
        </w:rPr>
        <w:t>I understand that this refund application will be assessed as per the Refund Policy in the TasTAFE terms and conditions that I had signed at the time of my application to study at TasTAFE.</w:t>
      </w:r>
    </w:p>
    <w:p w14:paraId="2F0FE3CE" w14:textId="0DBEC7CE" w:rsidR="00EB11FB" w:rsidRDefault="00EB11FB" w:rsidP="00EE6880">
      <w:pPr>
        <w:pStyle w:val="ListParagraph"/>
        <w:numPr>
          <w:ilvl w:val="0"/>
          <w:numId w:val="8"/>
        </w:numPr>
        <w:rPr>
          <w:lang w:eastAsia="zh-TW"/>
        </w:rPr>
      </w:pPr>
      <w:r>
        <w:rPr>
          <w:lang w:eastAsia="zh-TW"/>
        </w:rPr>
        <w:t xml:space="preserve">I declare that all the information provided on this form is accurate and complete. </w:t>
      </w:r>
    </w:p>
    <w:p w14:paraId="2BA94693" w14:textId="4119828E" w:rsidR="0083224C" w:rsidRDefault="00EB11FB" w:rsidP="00EE6880">
      <w:pPr>
        <w:pStyle w:val="ListParagraph"/>
        <w:numPr>
          <w:ilvl w:val="0"/>
          <w:numId w:val="8"/>
        </w:numPr>
        <w:rPr>
          <w:lang w:eastAsia="zh-TW"/>
        </w:rPr>
      </w:pPr>
      <w:r>
        <w:rPr>
          <w:lang w:eastAsia="zh-TW"/>
        </w:rPr>
        <w:t>I understand that providing inaccurate information or withholding relevant details may delay the processing of my application.</w:t>
      </w:r>
    </w:p>
    <w:p w14:paraId="0CB1B894" w14:textId="77777777" w:rsidR="00BF0E21" w:rsidRDefault="00BF0E21" w:rsidP="00ED6BD0">
      <w:pPr>
        <w:rPr>
          <w:lang w:eastAsia="zh-TW"/>
        </w:rPr>
      </w:pP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8"/>
      </w:tblGrid>
      <w:tr w:rsidR="00ED6BD0" w:rsidRPr="00ED6BD0" w14:paraId="674EA9F2" w14:textId="77777777" w:rsidTr="00F377C2">
        <w:trPr>
          <w:trHeight w:val="480"/>
        </w:trPr>
        <w:tc>
          <w:tcPr>
            <w:tcW w:w="9248" w:type="dxa"/>
            <w:shd w:val="clear" w:color="000000" w:fill="F2F2F2"/>
            <w:vAlign w:val="center"/>
            <w:hideMark/>
          </w:tcPr>
          <w:p w14:paraId="0A9A94E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ED6BD0" w:rsidRPr="00ED6BD0" w14:paraId="0EA5C2F8" w14:textId="77777777" w:rsidTr="00F377C2">
        <w:trPr>
          <w:trHeight w:val="480"/>
        </w:trPr>
        <w:tc>
          <w:tcPr>
            <w:tcW w:w="9248" w:type="dxa"/>
            <w:shd w:val="clear" w:color="auto" w:fill="auto"/>
            <w:vAlign w:val="center"/>
            <w:hideMark/>
          </w:tcPr>
          <w:p w14:paraId="4FDA8ED1"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ED6BD0" w:rsidRPr="00ED6BD0" w14:paraId="7FAA0203" w14:textId="77777777" w:rsidTr="00F377C2">
        <w:trPr>
          <w:trHeight w:val="480"/>
        </w:trPr>
        <w:tc>
          <w:tcPr>
            <w:tcW w:w="9248" w:type="dxa"/>
            <w:shd w:val="clear" w:color="000000" w:fill="F2F2F2"/>
            <w:vAlign w:val="center"/>
            <w:hideMark/>
          </w:tcPr>
          <w:p w14:paraId="08354BCF" w14:textId="32952CF1"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7F33CF72" w14:textId="77777777" w:rsidR="00ED6BD0" w:rsidRDefault="00ED6BD0" w:rsidP="00ED6BD0">
      <w:pPr>
        <w:rPr>
          <w:lang w:eastAsia="zh-TW"/>
        </w:rPr>
      </w:pPr>
    </w:p>
    <w:p w14:paraId="146394D5" w14:textId="77777777" w:rsidR="00BF0E21" w:rsidRDefault="00BF0E21" w:rsidP="00ED6BD0">
      <w:pPr>
        <w:rPr>
          <w:lang w:eastAsia="zh-TW"/>
        </w:rPr>
      </w:pPr>
    </w:p>
    <w:p w14:paraId="313B3425" w14:textId="3E792678" w:rsidR="0083224C" w:rsidRPr="0083224C" w:rsidRDefault="0083224C" w:rsidP="00F377C2">
      <w:pPr>
        <w:pStyle w:val="Heading1"/>
        <w:rPr>
          <w:lang w:eastAsia="zh-TW"/>
        </w:rPr>
      </w:pPr>
      <w:r w:rsidRPr="0083224C">
        <w:rPr>
          <w:rFonts w:hint="eastAsia"/>
          <w:lang w:eastAsia="zh-TW"/>
        </w:rPr>
        <w:lastRenderedPageBreak/>
        <w:t xml:space="preserve">Section </w:t>
      </w:r>
      <w:r>
        <w:rPr>
          <w:rFonts w:hint="eastAsia"/>
          <w:lang w:eastAsia="zh-TW"/>
        </w:rPr>
        <w:t>6</w:t>
      </w:r>
      <w:r w:rsidR="00447E13">
        <w:rPr>
          <w:lang w:eastAsia="zh-TW"/>
        </w:rPr>
        <w:t xml:space="preserve"> –</w:t>
      </w:r>
      <w:r w:rsidRPr="0083224C">
        <w:rPr>
          <w:rFonts w:hint="eastAsia"/>
          <w:lang w:eastAsia="zh-TW"/>
        </w:rPr>
        <w:t xml:space="preserve"> </w:t>
      </w:r>
      <w:r>
        <w:rPr>
          <w:rFonts w:hint="eastAsia"/>
          <w:lang w:eastAsia="zh-TW"/>
        </w:rPr>
        <w:t>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D6BD0" w:rsidRPr="00ED6BD0" w14:paraId="5FBE7E7F" w14:textId="77777777" w:rsidTr="00F377C2">
        <w:trPr>
          <w:trHeight w:val="925"/>
        </w:trPr>
        <w:tc>
          <w:tcPr>
            <w:tcW w:w="9356" w:type="dxa"/>
            <w:shd w:val="clear" w:color="000000" w:fill="F2F2F2"/>
            <w:vAlign w:val="center"/>
            <w:hideMark/>
          </w:tcPr>
          <w:p w14:paraId="77BC04A1" w14:textId="77777777" w:rsid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bookmarkStart w:id="3" w:name="Check4"/>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bookmarkEnd w:id="3"/>
            <w:r w:rsidRPr="00ED6BD0">
              <w:rPr>
                <w:rFonts w:eastAsia="Times New Roman" w:cs="Arial"/>
                <w:b/>
                <w:bCs/>
                <w:color w:val="000000"/>
                <w:spacing w:val="0"/>
                <w:szCs w:val="24"/>
                <w:lang w:eastAsia="zh-TW"/>
              </w:rPr>
              <w:t>Yes</w:t>
            </w:r>
            <w:r>
              <w:rPr>
                <w:rFonts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32361488" w14:textId="4A92A3B8" w:rsidR="00ED6BD0" w:rsidRP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Reason of non-approval</w:t>
            </w:r>
            <w:r>
              <w:rPr>
                <w:rFonts w:cs="Arial" w:hint="eastAsia"/>
                <w:b/>
                <w:bCs/>
                <w:color w:val="000000"/>
                <w:spacing w:val="0"/>
                <w:szCs w:val="24"/>
                <w:lang w:eastAsia="zh-TW"/>
              </w:rPr>
              <w:t>: ______________________________________________</w:t>
            </w:r>
          </w:p>
        </w:tc>
      </w:tr>
      <w:tr w:rsidR="00ED6BD0" w:rsidRPr="00ED6BD0" w14:paraId="512E9C26" w14:textId="77777777" w:rsidTr="00F377C2">
        <w:trPr>
          <w:trHeight w:val="480"/>
        </w:trPr>
        <w:tc>
          <w:tcPr>
            <w:tcW w:w="9356" w:type="dxa"/>
            <w:shd w:val="clear" w:color="auto" w:fill="FFFFFF" w:themeFill="background1"/>
            <w:vAlign w:val="center"/>
            <w:hideMark/>
          </w:tcPr>
          <w:p w14:paraId="0DFD8045"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TasTAFE International Delegated Officer</w:t>
            </w:r>
          </w:p>
        </w:tc>
      </w:tr>
      <w:tr w:rsidR="00ED6BD0" w:rsidRPr="00ED6BD0" w14:paraId="3F002751" w14:textId="77777777" w:rsidTr="00F377C2">
        <w:trPr>
          <w:trHeight w:val="480"/>
        </w:trPr>
        <w:tc>
          <w:tcPr>
            <w:tcW w:w="9356" w:type="dxa"/>
            <w:shd w:val="clear" w:color="000000" w:fill="F2F2F2"/>
            <w:vAlign w:val="center"/>
            <w:hideMark/>
          </w:tcPr>
          <w:p w14:paraId="042949C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Position:</w:t>
            </w:r>
          </w:p>
        </w:tc>
      </w:tr>
      <w:tr w:rsidR="00ED6BD0" w:rsidRPr="00ED6BD0" w14:paraId="55970AE4" w14:textId="77777777" w:rsidTr="00F377C2">
        <w:trPr>
          <w:trHeight w:val="480"/>
        </w:trPr>
        <w:tc>
          <w:tcPr>
            <w:tcW w:w="9356" w:type="dxa"/>
            <w:shd w:val="clear" w:color="auto" w:fill="auto"/>
            <w:vAlign w:val="center"/>
            <w:hideMark/>
          </w:tcPr>
          <w:p w14:paraId="03F127F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Name:</w:t>
            </w:r>
          </w:p>
        </w:tc>
      </w:tr>
      <w:tr w:rsidR="00ED6BD0" w:rsidRPr="00ED6BD0" w14:paraId="2432E41F" w14:textId="77777777" w:rsidTr="00F377C2">
        <w:trPr>
          <w:trHeight w:val="480"/>
        </w:trPr>
        <w:tc>
          <w:tcPr>
            <w:tcW w:w="9356" w:type="dxa"/>
            <w:shd w:val="clear" w:color="000000" w:fill="F2F2F2"/>
            <w:vAlign w:val="center"/>
            <w:hideMark/>
          </w:tcPr>
          <w:p w14:paraId="1E89B6B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Signature:</w:t>
            </w:r>
          </w:p>
        </w:tc>
      </w:tr>
      <w:tr w:rsidR="00ED6BD0" w:rsidRPr="00ED6BD0" w14:paraId="1DCF2056" w14:textId="77777777" w:rsidTr="00F377C2">
        <w:trPr>
          <w:trHeight w:val="480"/>
        </w:trPr>
        <w:tc>
          <w:tcPr>
            <w:tcW w:w="9356" w:type="dxa"/>
            <w:shd w:val="clear" w:color="auto" w:fill="auto"/>
            <w:vAlign w:val="center"/>
            <w:hideMark/>
          </w:tcPr>
          <w:p w14:paraId="4F662CBD" w14:textId="184C98DC"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w:t>
            </w:r>
          </w:p>
        </w:tc>
      </w:tr>
    </w:tbl>
    <w:p w14:paraId="1C4FDF03" w14:textId="77777777" w:rsidR="00ED6BD0" w:rsidRDefault="00ED6BD0" w:rsidP="0083224C">
      <w:pPr>
        <w:spacing w:before="0" w:after="0" w:line="240" w:lineRule="auto"/>
        <w:rPr>
          <w:lang w:eastAsia="zh-TW"/>
        </w:rPr>
      </w:pPr>
    </w:p>
    <w:bookmarkEnd w:id="0"/>
    <w:bookmarkEnd w:id="1"/>
    <w:p w14:paraId="130923B4" w14:textId="34ECE8AC" w:rsidR="004F66E3" w:rsidRDefault="004F66E3" w:rsidP="0083224C">
      <w:pPr>
        <w:rPr>
          <w:lang w:eastAsia="zh-TW"/>
        </w:rPr>
      </w:pPr>
    </w:p>
    <w:p w14:paraId="65F0DC49" w14:textId="77777777" w:rsidR="005463E6" w:rsidRDefault="005463E6" w:rsidP="0083224C">
      <w:pPr>
        <w:rPr>
          <w:lang w:eastAsia="zh-TW"/>
        </w:rPr>
      </w:pPr>
    </w:p>
    <w:p w14:paraId="7B9FB4F4" w14:textId="77777777" w:rsidR="005463E6" w:rsidRDefault="005463E6" w:rsidP="0083224C">
      <w:pPr>
        <w:rPr>
          <w:lang w:eastAsia="zh-TW"/>
        </w:rPr>
      </w:pPr>
    </w:p>
    <w:p w14:paraId="1941B1F7" w14:textId="77777777" w:rsidR="005463E6" w:rsidRDefault="005463E6" w:rsidP="0083224C">
      <w:pPr>
        <w:rPr>
          <w:lang w:eastAsia="zh-TW"/>
        </w:rPr>
      </w:pPr>
    </w:p>
    <w:p w14:paraId="3FDA1F13" w14:textId="77777777" w:rsidR="005463E6" w:rsidRDefault="005463E6" w:rsidP="0083224C">
      <w:pPr>
        <w:rPr>
          <w:lang w:eastAsia="zh-TW"/>
        </w:rPr>
      </w:pPr>
    </w:p>
    <w:p w14:paraId="0F06FBDD" w14:textId="77777777" w:rsidR="005463E6" w:rsidRDefault="005463E6" w:rsidP="0083224C">
      <w:pPr>
        <w:rPr>
          <w:lang w:eastAsia="zh-TW"/>
        </w:rPr>
      </w:pPr>
    </w:p>
    <w:p w14:paraId="03034EF8" w14:textId="77777777" w:rsidR="005463E6" w:rsidRDefault="005463E6" w:rsidP="0083224C">
      <w:pPr>
        <w:rPr>
          <w:lang w:eastAsia="zh-TW"/>
        </w:rPr>
      </w:pPr>
    </w:p>
    <w:p w14:paraId="63DA5299" w14:textId="77777777" w:rsidR="005463E6" w:rsidRDefault="005463E6" w:rsidP="0083224C">
      <w:pPr>
        <w:rPr>
          <w:lang w:eastAsia="zh-TW"/>
        </w:rPr>
      </w:pPr>
    </w:p>
    <w:p w14:paraId="0D8300E7" w14:textId="77777777" w:rsidR="005463E6" w:rsidRDefault="005463E6" w:rsidP="0083224C">
      <w:pPr>
        <w:rPr>
          <w:lang w:eastAsia="zh-TW"/>
        </w:rPr>
      </w:pPr>
    </w:p>
    <w:p w14:paraId="57A87945" w14:textId="77777777" w:rsidR="005463E6" w:rsidRDefault="005463E6" w:rsidP="0083224C">
      <w:pPr>
        <w:rPr>
          <w:lang w:eastAsia="zh-TW"/>
        </w:rPr>
      </w:pPr>
    </w:p>
    <w:p w14:paraId="634BD96E" w14:textId="77777777" w:rsidR="005463E6" w:rsidRDefault="005463E6" w:rsidP="0083224C">
      <w:pPr>
        <w:rPr>
          <w:lang w:eastAsia="zh-TW"/>
        </w:rPr>
      </w:pPr>
    </w:p>
    <w:p w14:paraId="2D3C403F" w14:textId="77777777" w:rsidR="005463E6" w:rsidRDefault="005463E6" w:rsidP="0083224C">
      <w:pPr>
        <w:rPr>
          <w:lang w:eastAsia="zh-TW"/>
        </w:rPr>
      </w:pPr>
    </w:p>
    <w:p w14:paraId="016CCC01" w14:textId="77777777" w:rsidR="005463E6" w:rsidRDefault="005463E6" w:rsidP="0083224C">
      <w:pPr>
        <w:rPr>
          <w:lang w:eastAsia="zh-TW"/>
        </w:rPr>
      </w:pPr>
    </w:p>
    <w:p w14:paraId="7BF38C54" w14:textId="77777777" w:rsidR="005463E6" w:rsidRDefault="005463E6" w:rsidP="0083224C">
      <w:pPr>
        <w:rPr>
          <w:lang w:eastAsia="zh-TW"/>
        </w:rPr>
      </w:pPr>
    </w:p>
    <w:p w14:paraId="51DD0ABA" w14:textId="77777777" w:rsidR="005463E6" w:rsidRDefault="005463E6" w:rsidP="0083224C">
      <w:pPr>
        <w:rPr>
          <w:lang w:eastAsia="zh-TW"/>
        </w:rPr>
      </w:pPr>
    </w:p>
    <w:p w14:paraId="751B10F9" w14:textId="77777777" w:rsidR="005463E6" w:rsidRDefault="005463E6" w:rsidP="0083224C">
      <w:pPr>
        <w:rPr>
          <w:lang w:eastAsia="zh-TW"/>
        </w:rPr>
      </w:pPr>
    </w:p>
    <w:p w14:paraId="4EE74163" w14:textId="77777777" w:rsidR="005463E6" w:rsidRDefault="005463E6" w:rsidP="0083224C">
      <w:pPr>
        <w:rPr>
          <w:lang w:eastAsia="zh-TW"/>
        </w:rPr>
      </w:pPr>
    </w:p>
    <w:p w14:paraId="40B74A7F" w14:textId="77777777" w:rsidR="005463E6" w:rsidRDefault="005463E6" w:rsidP="0083224C">
      <w:pPr>
        <w:rPr>
          <w:lang w:eastAsia="zh-TW"/>
        </w:rPr>
      </w:pPr>
    </w:p>
    <w:p w14:paraId="073410F4" w14:textId="77777777" w:rsidR="005463E6" w:rsidRDefault="005463E6" w:rsidP="0083224C">
      <w:pPr>
        <w:rPr>
          <w:lang w:eastAsia="zh-TW"/>
        </w:rPr>
      </w:pPr>
    </w:p>
    <w:p w14:paraId="5691141C" w14:textId="3363C397" w:rsidR="005463E6" w:rsidRPr="005463E6" w:rsidRDefault="005463E6" w:rsidP="0083224C">
      <w:pPr>
        <w:rPr>
          <w:sz w:val="22"/>
          <w:szCs w:val="20"/>
          <w:lang w:eastAsia="zh-TW"/>
        </w:rPr>
      </w:pPr>
      <w:r w:rsidRPr="005463E6">
        <w:rPr>
          <w:sz w:val="22"/>
          <w:szCs w:val="20"/>
          <w:lang w:eastAsia="zh-TW"/>
        </w:rPr>
        <w:t>Record Number: DOC/24/154158</w:t>
      </w:r>
    </w:p>
    <w:sectPr w:rsidR="005463E6" w:rsidRPr="005463E6" w:rsidSect="00CA5BD8">
      <w:headerReference w:type="even" r:id="rId11"/>
      <w:headerReference w:type="default" r:id="rId12"/>
      <w:footerReference w:type="even" r:id="rId13"/>
      <w:footerReference w:type="default" r:id="rId14"/>
      <w:footerReference w:type="first" r:id="rId15"/>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E5510" w14:textId="77777777" w:rsidR="00497AF7" w:rsidRDefault="00497AF7" w:rsidP="00C37A29">
      <w:pPr>
        <w:spacing w:after="0"/>
      </w:pPr>
      <w:r>
        <w:separator/>
      </w:r>
    </w:p>
  </w:endnote>
  <w:endnote w:type="continuationSeparator" w:id="0">
    <w:p w14:paraId="6C6916BF" w14:textId="77777777" w:rsidR="00497AF7" w:rsidRDefault="00497AF7"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1534" w14:textId="3D385CEB"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37A7F4A8">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134106">
          <w:rPr>
            <w:rStyle w:val="Strong"/>
          </w:rPr>
          <w:t>Withdrawal Request Form (International Education)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FF6D" w14:textId="2F55F37E" w:rsidR="00885045" w:rsidRDefault="00885045" w:rsidP="00A0718A">
    <w:pPr>
      <w:pStyle w:val="Footer-Left"/>
      <w:spacing w:before="120"/>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A0718A" w:rsidRPr="00A0718A">
      <w:rPr>
        <w:rStyle w:val="Strong"/>
        <w:szCs w:val="18"/>
        <w:lang w:eastAsia="zh-TW"/>
      </w:rPr>
      <w:t>Withdrawal Request Form</w:t>
    </w:r>
    <w:r w:rsidR="00224309">
      <w:rPr>
        <w:rStyle w:val="Strong"/>
        <w:szCs w:val="18"/>
        <w:lang w:eastAsia="zh-TW"/>
      </w:rPr>
      <w:t xml:space="preserve"> (International</w:t>
    </w:r>
    <w:r w:rsidR="00EE6880">
      <w:rPr>
        <w:rStyle w:val="Strong"/>
        <w:szCs w:val="18"/>
        <w:lang w:eastAsia="zh-TW"/>
      </w:rPr>
      <w:t xml:space="preserve"> Education)</w:t>
    </w:r>
    <w:r w:rsidR="001D21D7">
      <w:tab/>
    </w:r>
    <w:r w:rsidR="002F6C59">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455C" w14:textId="26378245" w:rsidR="00D939C7" w:rsidRPr="00BF0E21" w:rsidRDefault="00134106" w:rsidP="00BF0E21">
    <w:pPr>
      <w:pStyle w:val="Footer-Left"/>
      <w:spacing w:before="120"/>
      <w:rPr>
        <w:b/>
        <w:bCs/>
        <w:szCs w:val="18"/>
        <w:lang w:eastAsia="zh-TW"/>
      </w:rPr>
    </w:pPr>
    <w:r>
      <w:rPr>
        <w:rStyle w:val="Strong"/>
        <w:noProof/>
        <w:szCs w:val="18"/>
        <w:lang w:eastAsia="zh-TW"/>
      </w:rPr>
      <w:drawing>
        <wp:anchor distT="0" distB="0" distL="114300" distR="114300" simplePos="0" relativeHeight="251659264" behindDoc="0" locked="0" layoutInCell="1" allowOverlap="1" wp14:anchorId="4427781A" wp14:editId="41D86874">
          <wp:simplePos x="0" y="0"/>
          <wp:positionH relativeFrom="column">
            <wp:posOffset>5061585</wp:posOffset>
          </wp:positionH>
          <wp:positionV relativeFrom="paragraph">
            <wp:posOffset>-452120</wp:posOffset>
          </wp:positionV>
          <wp:extent cx="1540179" cy="808535"/>
          <wp:effectExtent l="0" t="0" r="3175" b="0"/>
          <wp:wrapNone/>
          <wp:docPr id="172471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179" cy="80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55" w:rsidRPr="00502679">
      <w:rPr>
        <w:noProof/>
        <w:szCs w:val="18"/>
      </w:rPr>
      <w:drawing>
        <wp:anchor distT="0" distB="0" distL="114300" distR="114300" simplePos="0" relativeHeight="251656192" behindDoc="1" locked="1" layoutInCell="1" allowOverlap="1" wp14:anchorId="250F8B8D" wp14:editId="484565F8">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EE6880" w:rsidRPr="00EE6880">
      <w:rPr>
        <w:rStyle w:val="Strong"/>
        <w:szCs w:val="18"/>
        <w:lang w:eastAsia="zh-TW"/>
      </w:rPr>
      <w:t xml:space="preserve"> </w:t>
    </w:r>
    <w:r>
      <w:rPr>
        <w:rStyle w:val="Strong"/>
        <w:szCs w:val="18"/>
        <w:lang w:eastAsia="zh-TW"/>
      </w:rPr>
      <w:t xml:space="preserve">         </w:t>
    </w:r>
    <w:r w:rsidR="00EE6880" w:rsidRPr="00A0718A">
      <w:rPr>
        <w:rStyle w:val="Strong"/>
        <w:szCs w:val="18"/>
        <w:lang w:eastAsia="zh-TW"/>
      </w:rPr>
      <w:t>Withdrawal Request Form</w:t>
    </w:r>
    <w:r w:rsidR="00EE6880">
      <w:rPr>
        <w:rStyle w:val="Strong"/>
        <w:szCs w:val="18"/>
        <w:lang w:eastAsia="zh-TW"/>
      </w:rPr>
      <w:t xml:space="preserve"> (International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19CE1" w14:textId="77777777" w:rsidR="00497AF7" w:rsidRDefault="00497AF7" w:rsidP="00C37A29">
      <w:pPr>
        <w:spacing w:after="0"/>
      </w:pPr>
      <w:r>
        <w:separator/>
      </w:r>
    </w:p>
  </w:footnote>
  <w:footnote w:type="continuationSeparator" w:id="0">
    <w:p w14:paraId="18B1221F" w14:textId="77777777" w:rsidR="00497AF7" w:rsidRDefault="00497AF7"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FD84C59"/>
    <w:multiLevelType w:val="hybridMultilevel"/>
    <w:tmpl w:val="5180F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B73D84"/>
    <w:multiLevelType w:val="multilevel"/>
    <w:tmpl w:val="50041352"/>
    <w:numStyleLink w:val="ListHeadings"/>
  </w:abstractNum>
  <w:abstractNum w:abstractNumId="6" w15:restartNumberingAfterBreak="0">
    <w:nsid w:val="596A0C8C"/>
    <w:multiLevelType w:val="multilevel"/>
    <w:tmpl w:val="97DAEA0E"/>
    <w:numStyleLink w:val="Numbering"/>
  </w:abstractNum>
  <w:abstractNum w:abstractNumId="7" w15:restartNumberingAfterBreak="0">
    <w:nsid w:val="59CF1616"/>
    <w:multiLevelType w:val="hybridMultilevel"/>
    <w:tmpl w:val="04FEC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992297897">
    <w:abstractNumId w:val="8"/>
  </w:num>
  <w:num w:numId="2" w16cid:durableId="1933782884">
    <w:abstractNumId w:val="1"/>
  </w:num>
  <w:num w:numId="3" w16cid:durableId="1322005320">
    <w:abstractNumId w:val="0"/>
  </w:num>
  <w:num w:numId="4" w16cid:durableId="593632881">
    <w:abstractNumId w:val="6"/>
  </w:num>
  <w:num w:numId="5" w16cid:durableId="311370581">
    <w:abstractNumId w:val="5"/>
  </w:num>
  <w:num w:numId="6" w16cid:durableId="818040493">
    <w:abstractNumId w:val="2"/>
  </w:num>
  <w:num w:numId="7" w16cid:durableId="751582464">
    <w:abstractNumId w:val="3"/>
  </w:num>
  <w:num w:numId="8" w16cid:durableId="1072894111">
    <w:abstractNumId w:val="4"/>
  </w:num>
  <w:num w:numId="9" w16cid:durableId="191550714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2013B"/>
    <w:rsid w:val="000300AF"/>
    <w:rsid w:val="000319B6"/>
    <w:rsid w:val="0003799F"/>
    <w:rsid w:val="00053277"/>
    <w:rsid w:val="0005677E"/>
    <w:rsid w:val="00071205"/>
    <w:rsid w:val="000724AE"/>
    <w:rsid w:val="0008037D"/>
    <w:rsid w:val="0008122B"/>
    <w:rsid w:val="000836C2"/>
    <w:rsid w:val="00086C6C"/>
    <w:rsid w:val="00090227"/>
    <w:rsid w:val="000B4318"/>
    <w:rsid w:val="000B497F"/>
    <w:rsid w:val="000B78FC"/>
    <w:rsid w:val="000C095E"/>
    <w:rsid w:val="000C2125"/>
    <w:rsid w:val="000D5C40"/>
    <w:rsid w:val="000D5D52"/>
    <w:rsid w:val="000E562A"/>
    <w:rsid w:val="00100110"/>
    <w:rsid w:val="00107A69"/>
    <w:rsid w:val="00112E8F"/>
    <w:rsid w:val="001176B7"/>
    <w:rsid w:val="001268BC"/>
    <w:rsid w:val="00130310"/>
    <w:rsid w:val="00131659"/>
    <w:rsid w:val="00134106"/>
    <w:rsid w:val="00141CCF"/>
    <w:rsid w:val="00145410"/>
    <w:rsid w:val="0015307C"/>
    <w:rsid w:val="0016465B"/>
    <w:rsid w:val="00170F53"/>
    <w:rsid w:val="00171E25"/>
    <w:rsid w:val="00173608"/>
    <w:rsid w:val="001808EC"/>
    <w:rsid w:val="0019389A"/>
    <w:rsid w:val="0019621F"/>
    <w:rsid w:val="001A0D77"/>
    <w:rsid w:val="001A72E4"/>
    <w:rsid w:val="001B091F"/>
    <w:rsid w:val="001B5487"/>
    <w:rsid w:val="001C7835"/>
    <w:rsid w:val="001D21D7"/>
    <w:rsid w:val="001E5875"/>
    <w:rsid w:val="001F13C1"/>
    <w:rsid w:val="001F288A"/>
    <w:rsid w:val="001F446D"/>
    <w:rsid w:val="00200082"/>
    <w:rsid w:val="00200E24"/>
    <w:rsid w:val="00201C0F"/>
    <w:rsid w:val="00221AB7"/>
    <w:rsid w:val="00224309"/>
    <w:rsid w:val="002313FF"/>
    <w:rsid w:val="00246435"/>
    <w:rsid w:val="00246BCF"/>
    <w:rsid w:val="002610E7"/>
    <w:rsid w:val="00267845"/>
    <w:rsid w:val="00270834"/>
    <w:rsid w:val="002814E6"/>
    <w:rsid w:val="00282D5E"/>
    <w:rsid w:val="002852DD"/>
    <w:rsid w:val="00297992"/>
    <w:rsid w:val="002A306F"/>
    <w:rsid w:val="002A67EF"/>
    <w:rsid w:val="002B69DA"/>
    <w:rsid w:val="002B7C53"/>
    <w:rsid w:val="002C0417"/>
    <w:rsid w:val="002C4498"/>
    <w:rsid w:val="002C5F8D"/>
    <w:rsid w:val="002E507D"/>
    <w:rsid w:val="002F1BEC"/>
    <w:rsid w:val="002F6C59"/>
    <w:rsid w:val="00305171"/>
    <w:rsid w:val="00306999"/>
    <w:rsid w:val="00310D9C"/>
    <w:rsid w:val="00314A11"/>
    <w:rsid w:val="003228FB"/>
    <w:rsid w:val="00342A8C"/>
    <w:rsid w:val="0034680A"/>
    <w:rsid w:val="003566F2"/>
    <w:rsid w:val="00363FF8"/>
    <w:rsid w:val="0037721D"/>
    <w:rsid w:val="0038102A"/>
    <w:rsid w:val="00392C2F"/>
    <w:rsid w:val="00397AB4"/>
    <w:rsid w:val="003B33EF"/>
    <w:rsid w:val="003C344F"/>
    <w:rsid w:val="003D029F"/>
    <w:rsid w:val="003D07A9"/>
    <w:rsid w:val="003D23A3"/>
    <w:rsid w:val="003D5856"/>
    <w:rsid w:val="003D6C1B"/>
    <w:rsid w:val="003F6FC3"/>
    <w:rsid w:val="004015AA"/>
    <w:rsid w:val="00404E4F"/>
    <w:rsid w:val="004070C1"/>
    <w:rsid w:val="00414E7D"/>
    <w:rsid w:val="0042339A"/>
    <w:rsid w:val="0042508F"/>
    <w:rsid w:val="00440D83"/>
    <w:rsid w:val="00440FF1"/>
    <w:rsid w:val="00445B64"/>
    <w:rsid w:val="00447E13"/>
    <w:rsid w:val="00451FFA"/>
    <w:rsid w:val="004571B1"/>
    <w:rsid w:val="00461CFA"/>
    <w:rsid w:val="004635FD"/>
    <w:rsid w:val="0047077B"/>
    <w:rsid w:val="00496AE7"/>
    <w:rsid w:val="00497A35"/>
    <w:rsid w:val="00497AF7"/>
    <w:rsid w:val="004A2FAD"/>
    <w:rsid w:val="004A439D"/>
    <w:rsid w:val="004B609E"/>
    <w:rsid w:val="004B7547"/>
    <w:rsid w:val="004C0765"/>
    <w:rsid w:val="004C1757"/>
    <w:rsid w:val="004D0D39"/>
    <w:rsid w:val="004D0EDB"/>
    <w:rsid w:val="004E0833"/>
    <w:rsid w:val="004E28C6"/>
    <w:rsid w:val="004F1080"/>
    <w:rsid w:val="004F138F"/>
    <w:rsid w:val="004F66E3"/>
    <w:rsid w:val="004F677A"/>
    <w:rsid w:val="00501DF7"/>
    <w:rsid w:val="00502679"/>
    <w:rsid w:val="0050670B"/>
    <w:rsid w:val="00511FFE"/>
    <w:rsid w:val="005141E8"/>
    <w:rsid w:val="00521829"/>
    <w:rsid w:val="0052253B"/>
    <w:rsid w:val="00525F8C"/>
    <w:rsid w:val="005463E6"/>
    <w:rsid w:val="00550C99"/>
    <w:rsid w:val="00553413"/>
    <w:rsid w:val="005560EF"/>
    <w:rsid w:val="00560885"/>
    <w:rsid w:val="00562C0D"/>
    <w:rsid w:val="005762D5"/>
    <w:rsid w:val="0058369E"/>
    <w:rsid w:val="00593314"/>
    <w:rsid w:val="00594496"/>
    <w:rsid w:val="005956E1"/>
    <w:rsid w:val="005B4E55"/>
    <w:rsid w:val="005C6618"/>
    <w:rsid w:val="005E2D46"/>
    <w:rsid w:val="005E5879"/>
    <w:rsid w:val="00603FD5"/>
    <w:rsid w:val="00605048"/>
    <w:rsid w:val="00613955"/>
    <w:rsid w:val="00616DC8"/>
    <w:rsid w:val="00633BBA"/>
    <w:rsid w:val="006509FA"/>
    <w:rsid w:val="006528C6"/>
    <w:rsid w:val="00653080"/>
    <w:rsid w:val="00655EFE"/>
    <w:rsid w:val="00657FB8"/>
    <w:rsid w:val="006676F4"/>
    <w:rsid w:val="00674486"/>
    <w:rsid w:val="00681976"/>
    <w:rsid w:val="0068724F"/>
    <w:rsid w:val="0069113B"/>
    <w:rsid w:val="006A1DEF"/>
    <w:rsid w:val="006A2AB0"/>
    <w:rsid w:val="006A4D83"/>
    <w:rsid w:val="006B1FDA"/>
    <w:rsid w:val="006C1E89"/>
    <w:rsid w:val="006C4AF4"/>
    <w:rsid w:val="006D3F2F"/>
    <w:rsid w:val="006D56AB"/>
    <w:rsid w:val="006D5D76"/>
    <w:rsid w:val="006E0AF4"/>
    <w:rsid w:val="006E3536"/>
    <w:rsid w:val="006F2521"/>
    <w:rsid w:val="00714488"/>
    <w:rsid w:val="0071658D"/>
    <w:rsid w:val="00726871"/>
    <w:rsid w:val="00726AFA"/>
    <w:rsid w:val="00747165"/>
    <w:rsid w:val="0075419B"/>
    <w:rsid w:val="00770965"/>
    <w:rsid w:val="00771D82"/>
    <w:rsid w:val="00773CFB"/>
    <w:rsid w:val="0077753A"/>
    <w:rsid w:val="00783571"/>
    <w:rsid w:val="00793284"/>
    <w:rsid w:val="00793B0A"/>
    <w:rsid w:val="00794530"/>
    <w:rsid w:val="007968F9"/>
    <w:rsid w:val="007A0363"/>
    <w:rsid w:val="007C13C9"/>
    <w:rsid w:val="007C1B07"/>
    <w:rsid w:val="007C7236"/>
    <w:rsid w:val="007D14BD"/>
    <w:rsid w:val="007D2606"/>
    <w:rsid w:val="007E47ED"/>
    <w:rsid w:val="007F7C68"/>
    <w:rsid w:val="00804D3F"/>
    <w:rsid w:val="00807850"/>
    <w:rsid w:val="00807AF3"/>
    <w:rsid w:val="00813E1A"/>
    <w:rsid w:val="0081533C"/>
    <w:rsid w:val="00815F55"/>
    <w:rsid w:val="00821160"/>
    <w:rsid w:val="008303AF"/>
    <w:rsid w:val="0083224C"/>
    <w:rsid w:val="00841C5F"/>
    <w:rsid w:val="0085129D"/>
    <w:rsid w:val="00851DCC"/>
    <w:rsid w:val="0085439B"/>
    <w:rsid w:val="00857936"/>
    <w:rsid w:val="00874B45"/>
    <w:rsid w:val="00882A5C"/>
    <w:rsid w:val="00885045"/>
    <w:rsid w:val="008862CA"/>
    <w:rsid w:val="008950A3"/>
    <w:rsid w:val="008B01D0"/>
    <w:rsid w:val="008B05C3"/>
    <w:rsid w:val="008B4965"/>
    <w:rsid w:val="008B55F7"/>
    <w:rsid w:val="008D1ABD"/>
    <w:rsid w:val="008D3B55"/>
    <w:rsid w:val="008E3CF9"/>
    <w:rsid w:val="008F5D5B"/>
    <w:rsid w:val="008F6172"/>
    <w:rsid w:val="0090137A"/>
    <w:rsid w:val="009272CA"/>
    <w:rsid w:val="009343E6"/>
    <w:rsid w:val="00936068"/>
    <w:rsid w:val="009419E9"/>
    <w:rsid w:val="00942B67"/>
    <w:rsid w:val="00944F22"/>
    <w:rsid w:val="00946C11"/>
    <w:rsid w:val="009517CC"/>
    <w:rsid w:val="009615D4"/>
    <w:rsid w:val="009617F6"/>
    <w:rsid w:val="00962C99"/>
    <w:rsid w:val="009725D8"/>
    <w:rsid w:val="00974677"/>
    <w:rsid w:val="00981B76"/>
    <w:rsid w:val="009905C8"/>
    <w:rsid w:val="00991A8A"/>
    <w:rsid w:val="0099434A"/>
    <w:rsid w:val="00994FB0"/>
    <w:rsid w:val="00997C7F"/>
    <w:rsid w:val="009A2F17"/>
    <w:rsid w:val="009B68EA"/>
    <w:rsid w:val="009C4C9A"/>
    <w:rsid w:val="009D24F5"/>
    <w:rsid w:val="009D4E88"/>
    <w:rsid w:val="009D52FD"/>
    <w:rsid w:val="009F063A"/>
    <w:rsid w:val="009F349C"/>
    <w:rsid w:val="009F56FA"/>
    <w:rsid w:val="00A03D2C"/>
    <w:rsid w:val="00A05F30"/>
    <w:rsid w:val="00A0718A"/>
    <w:rsid w:val="00A11143"/>
    <w:rsid w:val="00A12778"/>
    <w:rsid w:val="00A13664"/>
    <w:rsid w:val="00A24EF4"/>
    <w:rsid w:val="00A3047A"/>
    <w:rsid w:val="00A36B09"/>
    <w:rsid w:val="00A62113"/>
    <w:rsid w:val="00A62AE8"/>
    <w:rsid w:val="00A63585"/>
    <w:rsid w:val="00A75505"/>
    <w:rsid w:val="00A90151"/>
    <w:rsid w:val="00A92B42"/>
    <w:rsid w:val="00A9359B"/>
    <w:rsid w:val="00A9755A"/>
    <w:rsid w:val="00A97702"/>
    <w:rsid w:val="00AA163B"/>
    <w:rsid w:val="00AA68D0"/>
    <w:rsid w:val="00AB4B33"/>
    <w:rsid w:val="00AD67F6"/>
    <w:rsid w:val="00AE4491"/>
    <w:rsid w:val="00AF2AF5"/>
    <w:rsid w:val="00B01B6A"/>
    <w:rsid w:val="00B21A9A"/>
    <w:rsid w:val="00B23603"/>
    <w:rsid w:val="00B2539A"/>
    <w:rsid w:val="00B253FF"/>
    <w:rsid w:val="00B32D6C"/>
    <w:rsid w:val="00B3749D"/>
    <w:rsid w:val="00B44F9B"/>
    <w:rsid w:val="00B53B4E"/>
    <w:rsid w:val="00B552DF"/>
    <w:rsid w:val="00B6487B"/>
    <w:rsid w:val="00B65DAA"/>
    <w:rsid w:val="00B66B2F"/>
    <w:rsid w:val="00B74F7F"/>
    <w:rsid w:val="00B7503F"/>
    <w:rsid w:val="00B75B08"/>
    <w:rsid w:val="00B85BDF"/>
    <w:rsid w:val="00B87859"/>
    <w:rsid w:val="00B91D47"/>
    <w:rsid w:val="00BA0322"/>
    <w:rsid w:val="00BA3CB8"/>
    <w:rsid w:val="00BA7623"/>
    <w:rsid w:val="00BB0D54"/>
    <w:rsid w:val="00BB18B6"/>
    <w:rsid w:val="00BC08CC"/>
    <w:rsid w:val="00BD1437"/>
    <w:rsid w:val="00BE2420"/>
    <w:rsid w:val="00BF0E21"/>
    <w:rsid w:val="00BF4E6B"/>
    <w:rsid w:val="00BF68C8"/>
    <w:rsid w:val="00BF7988"/>
    <w:rsid w:val="00C01E68"/>
    <w:rsid w:val="00C04BE2"/>
    <w:rsid w:val="00C11924"/>
    <w:rsid w:val="00C1250F"/>
    <w:rsid w:val="00C125C1"/>
    <w:rsid w:val="00C13FF8"/>
    <w:rsid w:val="00C17F76"/>
    <w:rsid w:val="00C30A53"/>
    <w:rsid w:val="00C326F9"/>
    <w:rsid w:val="00C37A29"/>
    <w:rsid w:val="00C41508"/>
    <w:rsid w:val="00C503B5"/>
    <w:rsid w:val="00C5758A"/>
    <w:rsid w:val="00C70EFC"/>
    <w:rsid w:val="00C71CFB"/>
    <w:rsid w:val="00C72C59"/>
    <w:rsid w:val="00C7480B"/>
    <w:rsid w:val="00C75BFB"/>
    <w:rsid w:val="00C85830"/>
    <w:rsid w:val="00C86234"/>
    <w:rsid w:val="00C932F3"/>
    <w:rsid w:val="00CA03B5"/>
    <w:rsid w:val="00CA4E32"/>
    <w:rsid w:val="00CA5BD8"/>
    <w:rsid w:val="00CA6985"/>
    <w:rsid w:val="00CC3C01"/>
    <w:rsid w:val="00CD2A54"/>
    <w:rsid w:val="00CD61EB"/>
    <w:rsid w:val="00CF02F0"/>
    <w:rsid w:val="00CF2857"/>
    <w:rsid w:val="00CF488F"/>
    <w:rsid w:val="00D070F2"/>
    <w:rsid w:val="00D16F74"/>
    <w:rsid w:val="00D17703"/>
    <w:rsid w:val="00D224BA"/>
    <w:rsid w:val="00D34ED6"/>
    <w:rsid w:val="00D36897"/>
    <w:rsid w:val="00D46594"/>
    <w:rsid w:val="00D529C8"/>
    <w:rsid w:val="00D538F7"/>
    <w:rsid w:val="00D56CF5"/>
    <w:rsid w:val="00D5708B"/>
    <w:rsid w:val="00D60649"/>
    <w:rsid w:val="00D61E88"/>
    <w:rsid w:val="00D6574D"/>
    <w:rsid w:val="00D66DC3"/>
    <w:rsid w:val="00D75FE2"/>
    <w:rsid w:val="00D80812"/>
    <w:rsid w:val="00D82C32"/>
    <w:rsid w:val="00D8323A"/>
    <w:rsid w:val="00D83923"/>
    <w:rsid w:val="00D90E18"/>
    <w:rsid w:val="00D927A2"/>
    <w:rsid w:val="00D939C7"/>
    <w:rsid w:val="00D9419D"/>
    <w:rsid w:val="00DB46E0"/>
    <w:rsid w:val="00DB5F15"/>
    <w:rsid w:val="00DD2DA7"/>
    <w:rsid w:val="00DD58FD"/>
    <w:rsid w:val="00DE0652"/>
    <w:rsid w:val="00DF47B6"/>
    <w:rsid w:val="00DF4E3E"/>
    <w:rsid w:val="00E0453D"/>
    <w:rsid w:val="00E05FA6"/>
    <w:rsid w:val="00E20A76"/>
    <w:rsid w:val="00E25474"/>
    <w:rsid w:val="00E258E7"/>
    <w:rsid w:val="00E32F93"/>
    <w:rsid w:val="00E33E1A"/>
    <w:rsid w:val="00E46D8A"/>
    <w:rsid w:val="00E51DB2"/>
    <w:rsid w:val="00E51F0D"/>
    <w:rsid w:val="00E54B2B"/>
    <w:rsid w:val="00E604DD"/>
    <w:rsid w:val="00E63534"/>
    <w:rsid w:val="00E65E7D"/>
    <w:rsid w:val="00E704DB"/>
    <w:rsid w:val="00EA1943"/>
    <w:rsid w:val="00EA1D3F"/>
    <w:rsid w:val="00EB11FB"/>
    <w:rsid w:val="00EB5085"/>
    <w:rsid w:val="00EC5461"/>
    <w:rsid w:val="00EC57C6"/>
    <w:rsid w:val="00ED02BE"/>
    <w:rsid w:val="00ED4540"/>
    <w:rsid w:val="00ED5036"/>
    <w:rsid w:val="00ED6BD0"/>
    <w:rsid w:val="00EE095F"/>
    <w:rsid w:val="00EE36A6"/>
    <w:rsid w:val="00EE3BE8"/>
    <w:rsid w:val="00EE6880"/>
    <w:rsid w:val="00EE6F14"/>
    <w:rsid w:val="00EF3F23"/>
    <w:rsid w:val="00EF3FB1"/>
    <w:rsid w:val="00EF7774"/>
    <w:rsid w:val="00F02484"/>
    <w:rsid w:val="00F03471"/>
    <w:rsid w:val="00F06E03"/>
    <w:rsid w:val="00F162D4"/>
    <w:rsid w:val="00F16665"/>
    <w:rsid w:val="00F3423B"/>
    <w:rsid w:val="00F377C2"/>
    <w:rsid w:val="00F4010B"/>
    <w:rsid w:val="00F4035F"/>
    <w:rsid w:val="00F43125"/>
    <w:rsid w:val="00F4701B"/>
    <w:rsid w:val="00F4702C"/>
    <w:rsid w:val="00F505B8"/>
    <w:rsid w:val="00F634F6"/>
    <w:rsid w:val="00F650AF"/>
    <w:rsid w:val="00F87B07"/>
    <w:rsid w:val="00F94880"/>
    <w:rsid w:val="00FA00BC"/>
    <w:rsid w:val="00FC1543"/>
    <w:rsid w:val="00FC2D27"/>
    <w:rsid w:val="00FC2D8B"/>
    <w:rsid w:val="00FC5DEE"/>
    <w:rsid w:val="00FD3306"/>
    <w:rsid w:val="00FD5BF1"/>
    <w:rsid w:val="00FE34D1"/>
    <w:rsid w:val="00FE57D8"/>
    <w:rsid w:val="00FF322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F377C2"/>
    <w:pPr>
      <w:keepNext/>
      <w:keepLines/>
      <w:spacing w:before="240"/>
      <w:outlineLvl w:val="0"/>
    </w:pPr>
    <w:rPr>
      <w:rFonts w:eastAsiaTheme="majorEastAsia" w:cstheme="majorBidi"/>
      <w:b/>
      <w:spacing w:val="2"/>
      <w:sz w:val="36"/>
      <w:szCs w:val="28"/>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F377C2"/>
    <w:rPr>
      <w:rFonts w:ascii="Arial" w:eastAsiaTheme="majorEastAsia" w:hAnsi="Arial" w:cstheme="majorBidi"/>
      <w:b/>
      <w:spacing w:val="2"/>
      <w:sz w:val="36"/>
      <w:szCs w:val="28"/>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BF0E21"/>
    <w:pPr>
      <w:framePr w:w="10206" w:vSpace="454" w:wrap="around" w:vAnchor="page" w:hAnchor="margin" w:y="710" w:anchorLock="1"/>
      <w:spacing w:after="0"/>
    </w:pPr>
    <w:rPr>
      <w:rFonts w:eastAsia="PMingLiU"/>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559949089">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g xmlns="09dfffd6-8fc2-4120-ba5d-b951f1df6f40">1;;;;;;;;;;03/04/2025 at 10:21 AM;GUEST ACCOUNT;;False|110;;;;;;;;;;03/04/2025 at 10:21 AM;GUEST ACCOUNT;Revision Number 2 - C:\\Users\\katherine.rhee\\ContentManager\\Offline Records (EP)\\TasTAFE Supporting Information ~ POLICY AND PROCEDURES - Standards\\Withdrawal Request Form (International Education).docx (* Main Document Store: 002+0NFX+0O6F1PSB0FE.DOCX *);False|84;;;;;;;;;;03/04/2025 at 10:21 AM;GUEST ACCOUNT;From: 01/04/2025 at 4:18 PM - To: 03/04/2025 at 10:21 AM;False|1;;;;;;;;;;01/04/2025 at 4:18 PM;GUEST ACCOUNT;;False|110;;;;;;;;;;01/04/2025 at 4:18 PM;GUEST ACCOUNT;Revision Number 2 - C:\\Users\\katherine.rhee\\ContentManager\\Offline Records (EP)\\TasTAFE Supporting Information ~ POLICY AND PROCEDURES - Standards\\Withdrawal Request Form (International Education).docx (* Main Document Store: 002+0NFX+0O6F1PSB0FE.DOCX *);False|84;;;;;;;;;;01/04/2025 at 4:18 PM;GUEST ACCOUNT;From: 01/04/2025 at 10:10 AM - To: 01/04/2025 at 4:18 PM;False|110;;;;;;;;;;01/04/2025 at 10:10 AM;GUEST ACCOUNT;Revision Number 2 - C:\\Users\\katherine.rhee\\ContentManager\\Offline Records (EP)\\TasTAFE Supporting Information ~ POLICY AND PROCEDURES - Standards\\Withdrawal Request Form (International Education).docx (* Main Document Store: 002+0NFX+0O6F1PSB0FE.DOCX *);False|84;;;;;;;;;;01/04/2025 at 10:10 AM;GUEST ACCOUNT;From: 31/03/2025 at 9:42 AM - To: 01/04/2025 at 10:10 AM;False|1;;;;;;;;;;01/04/2025 at 10:10 AM;GUEST ACCOUNT;;False|1;;;;;;;;;;31/03/2025 at 9:42 AM;GUEST ACCOUNT;;False|110;;;;;;;;;;31/03/2025 at 9:42 AM;GUEST ACCOUNT;Revision Number 2 - C:\\Users\\katherine.rhee\\ContentManager\\Offline Records (EP)\\TasTAFE Supporting Information ~ POLICY AND PROCEDURES - Standards\\Withdrawal Request Form (International Education).docx (* Main Document Store: 002+0NFX+0O6F1PSB0FE.DOCX *);False|84;;;;;;;;;;31/03/2025 at 9:42 AM;GUEST ACCOUNT;From: 30/03/2025 at 10:23 AM - To: 31/03/2025 at 9:42 AM;False|110;;;;;;;;;;30/03/2025 at 10:23 AM;GUEST ACCOUNT;Revision Number 2 - C:\\Users\\katherine.rhee\\ContentManager\\Offline Records (EP)\\TasTAFE Supporting Information ~ POLICY AND PROCEDURES - Standards\\Withdrawal Request Form (International Education).docx (* Main Document Store: 002+0NFX+0O6F1PSB0FE.DOCX *);False|84;;;;;;;;;;30/03/2025 at 10:23 AM;GUEST ACCOUNT;From: 27/03/2025 at 5:48 PM - To: 30/03/2025 at 10:23 AM;False|1;;;;;;;;;;30/03/2025 at 10:23 AM;GUEST ACCOUNT;;False|1;;;;;;;;;;27/03/2025 at 5:48 PM;GUEST ACCOUNT;;False|110;;;;;;;;;;27/03/2025 at 5:48 PM;GUEST ACCOUNT;Revision Number 2 - C:\\Users\\katherine.rhee\\ContentManager\\Offline Records (EP)\\TasTAFE Supporting Information ~ POLICY AND PROCEDURES - Standards\\Withdrawal Request Form (International Education).docx (* Main Document Store: 002+0NFX+0O6F1PSB0FE.DOCX *);False|84;;;;;;;;;;27/03/2025 at 5:48 PM;GUEST ACCOUNT;From: 26/03/2025 at 12:57 PM - To: 27/03/2025 at 5:48 PM;False|110;;;;;;;;;;26/03/2025 at 12:57 PM;GUEST ACCOUNT;Revision Number 2 - C:\\Users\\katherine.rhee\\ContentManager\\Offline Records (EP)\\TasTAFE Supporting Information ~ POLICY AND PROCEDURES - Standards\\Withdrawal Request Form (International Education).docx (* Main Document Store: 002+0NFX+0O6F1PSB0FE.DOCX *);False|84;;;;;;;;;;26/03/2025 at 12:57 PM;GUEST ACCOUNT;From: 25/03/2025 at 9:43 PM - To: 26/03/2025 at 12:57 PM;False|1;;;;;;;;;;26/03/2025 at 12:57 PM;GUEST ACCOUNT;;False|1;;;;;;;;;;25/03/2025 at 9:43 PM;GUEST ACCOUNT;;False|110;;;;;;;;;;25/03/2025 at 9:43 PM;GUEST ACCOUNT;Revision Number 2 - C:\\Users\\katherine.rhee\\ContentManager\\Offline Records (EP)\\TasTAFE Supporting Information ~ POLICY AND PROCEDURES - Standards\\Withdrawal Request Form (International Education).docx (* Main Document Store: 002+0NFX+0O6F1PSB0FE.DOCX *);False|84;;;;;;;;;;25/03/2025 at 9:43 PM;GUEST ACCOUNT;From: 23/03/2025 at 7:02 PM - To: 25/03/2025 at 9:43 PM;False|110;;;;;;;;;;23/03/2025 at 7:02 PM;GUEST ACCOUNT;Revision Number 2 - C:\\Users\\katherine.rhee\\ContentManager\\Offline Records (EP)\\TasTAFE Supporting Information ~ POLICY AND PROCEDURES - Standards\\Withdrawal Request Form (International Education).docx (* Main Document Store: 002+0NFX+0O6F1PSB0FE.DOCX *);False|84;;;;;;;;;;23/03/2025 at 7:02 PM;GUEST ACCOUNT;From: 23/03/2025 at 11:24 AM - To: 23/03/2025 at 7:02 PM;False|1;;;;;;;;;;23/03/2025 at 7:02 PM;GUEST ACCOUNT;;False|1;;;;;;;;;;23/03/2025 at 11:24 AM;scott.turnbull;;False|112;;;;;;;;;;23/03/2025 at 11:24 AM;scott.turnbull;P:\\TasTAFE test export of all files 21March\\EP_7119993.DOCX;False|84;;;;;;;;;;23/03/2025 at 11:24 AM;scott.turnbull;From: 23/03/2025 at 10:30 AM - To: 23/03/2025 at 11:24 AM;False|125;;;;;;;;;;23/03/2025 at 11:24 AM;scott.turnbull;Revision Number 1 (Main Document Store: 002+0NFX+0O6F1PSB0FC.DOCX);False|110;;;;;;;;;;23/03/2025 at 10:30 AM;GUEST ACCOUNT;Revision Number 2 - C:\\Users\\katherine.rhee\\ContentManager\\Offline Records (EP)\\TasTAFE Supporting Information ~ POLICY AND PROCEDURES - Standards\\Withdrawal Request Form (International Education).docx (* Main Document Store: 002+0NFX+0O6F1PSB0FE.DOCX *);False|84;;;;;;;;;;23/03/2025 at 10:30 AM;GUEST ACCOUNT;From: 22/03/2025 at 10:09 AM - To: 23/03/2025 at 10:30 AM;False|1;;;;;;;;;;23/03/2025 at 10:30 AM;GUEST ACCOUNT;;False|1;;;;;;;;;;22/03/2025 at 10:09 AM;GUEST ACCOUNT;;False|110;;;;;;;;;;22/03/2025 at 10:09 AM;GUEST ACCOUNT;Revision Number 2 - C:\\Users\\katherine.rhee\\ContentManager\\Offline Records (EP)\\TasTAFE Supporting Information ~ POLICY AND PROCEDURES - Standards\\Withdrawal Request Form (International Education).docx (* Main Document Store: 002+0NFX+0O6F1PSB0FE.DOCX *);False|84;;;;;;;;;;22/03/2025 at 10:09 AM;GUEST ACCOUNT;From: 18/03/2025 at 9:42 PM - To: 22/03/2025 at 10:09 AM;False|110;;;;;;;;;;18/03/2025 at 9:42 PM;GUEST ACCOUNT;Revision Number 2 - C:\\Users\\katherine.rhee\\ContentManager\\Offline Records (EP)\\TasTAFE Supporting Information ~ POLICY AND PROCEDURES - Standards\\Withdrawal Request Form (International Education).docx (* Main Document Store: 002+0NFX+0O6F1PSB0FE.DOCX *);False|84;;;;;;;;;;18/03/2025 at 9:42 PM;GUEST ACCOUNT;From: 18/03/2025 at 1:48 PM - To: 18/03/2025 at 9:42 PM;False|1;;;;;;;;;;18/03/2025 at 9:42 PM;GUEST ACCOUNT;;False|1;;;;;;;;;;18/03/2025 at 1:48 PM;scott.turnbull;;False|112;;;;;;;;;;18/03/2025 at 1:48 PM;scott.turnbull;P:\\Test Export 14March\\Withdrawal Request Form (International Education).DOCX;False|84;;;;;;;;;;18/03/2025 at 1:48 PM;scott.turnbull;From: 18/03/2025 at 12:51 PM - To: 18/03/2025 at 1:48 PM;False|125;;;;;;;;;;18/03/2025 at 1:48 PM;scott.turnbull;Revision Number 1 (Main Document Store: 002+0NFX+0O6F1PSB0FC.DOCX);False|110;;;;;;;;;;18/03/2025 at 12:51 PM;GUEST ACCOUNT;Revision Number 2 - C:\\Users\\katherine.rhee\\ContentManager\\Offline Records (EP)\\TasTAFE Supporting Information ~ POLICY AND PROCEDURES - Standards\\Withdrawal Request Form (International Education).docx (* Main Document Store: 002+0NFX+0O6F1PSB0FE.DOCX *);False|84;;;;;;;;;;18/03/2025 at 12:51 PM;GUEST ACCOUNT;From: 18/03/2025 at 12:50 PM - To: 18/03/2025 at 12:51 PM;False|1;;;;;;;;;;18/03/2025 at 12:51 PM;GUEST ACCOUNT;;False|1;;;;;;;;;;18/03/2025 at 12:50 PM;GUEST ACCOUNT;;False|110;;;;;;;;;;18/03/2025 at 12:50 PM;GUEST ACCOUNT;Revision Number 2 - C:\\Users\\katherine.rhee\\ContentManager\\Offline Records (EP)\\TasTAFE Supporting Information ~ POLICY AND PROCEDURES - Standards\\Withdrawal Request Form (International Education).docx (* Main Document Store: 002+0NFX+0O6F1PSB0FE.DOCX *);False|84;;;;;;;;;;18/03/2025 at 12:50 PM;GUEST ACCOUNT;From: 18/03/2025 at 1:26 AM - To: 18/03/2025 at 12:50 PM;False|110;;;;;;;;;;18/03/2025 at 1:26 AM;GUEST ACCOUNT;Revision Number 2 - C:\\Users\\katherine.rhee\\ContentManager\\Offline Records (EP)\\TasTAFE Supporting Information ~ POLICY AND PROCEDURES - Standards\\Withdrawal Request Form (International Education).docx (* Main Document Store: 002+0NFX+0O6F1PSB0FE.DOCX *);False|84;;;;;;;;;;18/03/2025 at 1:26 AM;GUEST ACCOUNT;From: 18/03/2025 at 12:48 AM - To: 18/03/2025 at 1:26 AM;False|1;;;;;;;;;;18/03/2025 at 1:26 AM;GUEST ACCOUNT;;False|1;;;;;;;;;;18/03/2025 at 12:48 AM;GUEST ACCOUNT;;False|110;;;;;;;;;;18/03/2025 at 12:48 AM;GUEST ACCOUNT;Revision Number 2 - C:\\Users\\katherine.rhee\\ContentManager\\Offline Records (EP)\\TasTAFE Supporting Information ~ POLICY AND PROCEDURES - Standards\\Withdrawal Request Form (International Education).docx (* Main Document Store: 002+0NFX+0O6F1PSB0FE.DOCX *);False|84;;;;;;;;;;18/03/2025 at 12:48 AM;GUEST ACCOUNT;From: 17/03/2025 at 11:38 PM - To: 18/03/2025 at 12:48 AM;False|110;;;;;;;;;;17/03/2025 at 11:38 PM;GUEST ACCOUNT;Revision Number 2 - C:\\Users\\katherine.rhee\\ContentManager\\Offline Records (EP)\\TasTAFE Supporting Information ~ POLICY AND PROCEDURES - Standards\\Withdrawal Request Form (International Education).docx (* Main Document Store: 002+0NFX+0O6F1PSB0FE.DOCX *);False|84;;;;;;;;;;17/03/2025 at 11:38 PM;GUEST ACCOUNT;From: 16/03/2025 at 10:28 AM - To: 17/03/2025 at 11:38 PM;False|1;;;;;;;;;;17/03/2025 at 11:38 PM;GUEST ACCOUNT;;False|1;;;;;;;;;;16/03/2025 at 10:28 AM;GUEST ACCOUNT;;False|110;;;;;;;;;;16/03/2025 at 10:28 AM;GUEST ACCOUNT;Revision Number 2 - C:\\Users\\katherine.rhee\\ContentManager\\Offline Records (EP)\\TasTAFE Supporting Information ~ POLICY AND PROCEDURES - Standards\\Withdrawal Request Form (International Education).docx (* Main Document Store: 002+0NFX+0O6F1PSB0FE.DOCX *);False|84;;;;;;;;;;16/03/2025 at 10:28 AM;GUEST ACCOUNT;From: 15/03/2025 at 10:31 PM - To: 16/03/2025 at 10:28 AM;False|110;;;;;;;;;;15/03/2025 at 10:31 PM;GUEST ACCOUNT;Revision Number 2 - C:\\Users\\katherine.rhee\\ContentManager\\Offline Records (EP)\\TasTAFE Supporting Information ~ POLICY AND PROCEDURES - Standards\\Withdrawal Request Form (International Education).docx (* Main Document Store: 002+0NFX+0O6F1PSB0FE.DOCX *);False|84;;;;;;;;;;15/03/2025 at 10:31 PM;GUEST ACCOUNT;From: 11/03/2025 at 10:01 PM - To: 15/03/2025 at 10:31 PM;False|1;;;;;;;;;;15/03/2025 at 10:31 PM;GUEST ACCOUNT;;False|1;;;;;;;;;;11/03/2025 at 10:01 PM;GUEST ACCOUNT;;False|110;;;;;;;;;;11/03/2025 at 10:01 PM;GUEST ACCOUNT;Revision Number 2 - C:\\Users\\katherine.rhee\\ContentManager\\Offline Records (EP)\\TasTAFE Supporting Information ~ POLICY AND PROCEDURES - Standards\\Withdrawal Request Form (International Education).docx (* Main Document Store: 002+0NFX+0O6F1PSB0FE.DOCX *);False|84;;;;;;;;;;11/03/2025 at 10:01 PM;GUEST ACCOUNT;From: 11/03/2025 at 8:43 PM - To: 11/03/2025 at 10:01 PM;False|110;;;;;;;;;;11/03/2025 at 8:43 PM;GUEST ACCOUNT;Revision Number 2 - C:\\Users\\katherine.rhee\\ContentManager\\Offline Records (EP)\\TasTAFE Supporting Information ~ POLICY AND PROCEDURES - Standards\\Withdrawal Request Form (International Education).docx (* Main Document Store: 002+0NFX+0O6F1PSB0FE.DOCX *);False|84;;;;;;;;;;11/03/2025 at 8:43 PM;GUEST ACCOUNT;From: 11/03/2025 at 3:21 PM - To: 11/03/2025 at 8:43 PM;False|1;;;;;;;;;;11/03/2025 at 8:43 PM;GUEST ACCOUNT;;False|1;;;;;;;;;;11/03/2025 at 3:21 PM;GUEST ACCOUNT;;False|110;;;;;;;;;;11/03/2025 at 3:21 PM;GUEST ACCOUNT;Revision Number 2 - C:\\Users\\katherine.rhee\\ContentManager\\Offline Records (EP)\\TasTAFE Supporting Information ~ POLICY AND PROCEDURES - Standards\\Withdrawal Request Form (International Education).docx (* Main Document Store: 002+0NFX+0O6F1PSB0FE.DOCX *);False|84;;;;;;;;;;11/03/2025 at 3:21 PM;GUEST ACCOUNT;From: 11/03/2025 at 9:01 AM - To: 11/03/2025 at 3:21 PM;False|110;;;;;;;;;;11/03/2025 at 9:01 AM;GUEST ACCOUNT;Revision Number 2 - C:\\Users\\katherine.rhee\\ContentManager\\Offline Records (EP)\\TasTAFE Supporting Information ~ POLICY AND PROCEDURES - Standards\\Withdrawal Request Form (International Education).docx (* Main Document Store: 002+0NFX+0O6F1PSB0FE.DOCX *);False|84;;;;;;;;;;11/03/2025 at 9:01 AM;GUEST ACCOUNT;From: 11/03/2025 at 8:57 AM - To: 11/03/2025 at 9:01 AM;False|1;;;;;;;;;;11/03/2025 at 9:01 AM;GUEST ACCOUNT;;False|1;;;;;;;;;;11/03/2025 at 8:57 AM;GUEST ACCOUNT;;False|110;;;;;;;;;;11/03/2025 at 8:57 AM;GUEST ACCOUNT;Revision Number 2 - C:\\Users\\katherine.rhee\\ContentManager\\Offline Records (EP)\\TasTAFE Supporting Information ~ POLICY AND PROCEDURES - Standards\\Withdrawal Request Form (International Education).docx (* Main Document Store: 002+0NFX+0O6F1PSB0FE.DOCX *);False|84;;;;;;;;;;11/03/2025 at 8:57 AM;GUEST ACCOUNT;From: 11/03/2025 at 8:57 AM - To: 11/03/2025 at 8:57 AM;False|110;;;;;;;;;;11/03/2025 at 8:57 AM;GUEST ACCOUNT;Revision Number 2 - C:\\Users\\katherine.rhee\\ContentManager\\Offline Records (EP)\\TasTAFE Supporting Information ~ POLICY AND PROCEDURES - Standards\\Withdrawal Request Form (International Education).docx (* Main Document Store: 002+0NFX+0O6F1PSB0FE.DOCX *);False|84;;;;;;;;;;11/03/2025 at 8:57 AM;GUEST ACCOUNT;From: 11/03/2025 at 2:16 AM - To: 11/03/2025 at 8:57 AM;False|1;;;;;;;;;;11/03/2025 at 8:57 AM;GUEST ACCOUNT;;False|1;;;;;;;;;;11/03/2025 at 2:16 AM;GUEST ACCOUNT;;False|110;;;;;;;;;;11/03/2025 at 2:16 AM;GUEST ACCOUNT;Revision Number 2 - C:\\Users\\katherine.rhee\\ContentManager\\Offline Records (EP)\\TasTAFE Supporting Information ~ POLICY AND PROCEDURES - Standards\\Withdrawal Request Form (International Education).docx (* Main Document Store: 002+0NFX+0O6F1PSB0FE.DOCX *);False|84;;;;;;;;;;11/03/2025 at 2:16 AM;GUEST ACCOUNT;From: 09/03/2025 at 10:25 AM - To: 11/03/2025 at 2:16 AM;False|110;;;;;;;;;;09/03/2025 at 10:25 AM;GUEST ACCOUNT;Revision Number 2 - C:\\Users\\katherine.rhee\\ContentManager\\Offline Records (EP)\\TasTAFE Supporting Information ~ POLICY AND PROCEDURES - Standards\\Withdrawal Request Form (International Education).docx (* Main Document Store: 002+0NFX+0O6F1PSB0FE.DOCX *);False|84;;;;;;;;;;09/03/2025 at 10:25 AM;GUEST ACCOUNT;From: 08/03/2025 at 10:24 AM - To: 09/03/2025 at 10:25 AM;False|1;;;;;;;;;;09/03/2025 at 10:25 AM;GUEST ACCOUNT;;False|1;;;;;;;;;;08/03/2025 at 10:24 AM;GUEST ACCOUNT;;False|110;;;;;;;;;;08/03/2025 at 10:24 AM;GUEST ACCOUNT;Revision Number 2 - C:\\Users\\katherine.rhee\\ContentManager\\Offline Records (EP)\\TasTAFE Supporting Information ~ POLICY AND PROCEDURES - Standards\\Withdrawal Request Form (International Education).docx (* Main Document Store: 002+0NFX+0O6F1PSB0FE.DOCX *);False|84;;;;;;;;;;08/03/2025 at 10:24 AM;GUEST ACCOUNT;From: 08/03/2025 at 3:08 AM - To: 08/03/2025 at 10:24 AM;False|110;;;;;;;;;;08/03/2025 at 3:08 AM;GUEST ACCOUNT;Revision Number 2 - C:\\Users\\katherine.rhee\\ContentManager\\Offline Records (EP)\\TasTAFE Supporting Information ~ POLICY AND PROCEDURES - Standards\\Withdrawal Request Form (International Education).docx (* Main Document Store: 002+0NFX+0O6F1PSB0FE.DOCX *);False|84;;;;;;;;;;08/03/2025 at 3:08 AM;GUEST ACCOUNT;From: 06/03/2025 at 11:18 AM - To: 08/03/2025 at 3:08 AM;False|1;;;;;;;;;;08/03/2025 at 3:08 AM;GUEST ACCOUNT;;False|1;;;;;;;;;;06/03/2025 at 11:18 AM;GUEST ACCOUNT;;False|110;;;;;;;;;;06/03/2025 at 11:18 AM;GUEST ACCOUNT;Revision Number 2 - C:\\Users\\katherine.rhee\\ContentManager\\Offline Records (EP)\\TasTAFE Supporting Information ~ POLICY AND PROCEDURES - Standards\\Withdrawal Request Form (International Education).docx (* Main Document Store: 002+0NFX+0O6F1PSB0FE.DOCX *);False|84;;;;;;;;;;06/03/2025 at 11:18 AM;GUEST ACCOUNT;From: 06/03/2025 at 1:36 AM - To: 06/03/2025 at 11:18 AM;False|110;;;;;;;;;;06/03/2025 at 1:36 AM;GUEST ACCOUNT;Revision Number 2 - C:\\Users\\katherine.rhee\\ContentManager\\Offline Records (EP)\\TasTAFE Supporting Information ~ POLICY AND PROCEDURES - Standards\\Withdrawal Request Form (International Education).docx (* Main Document Store: 002+0NFX+0O6F1PSB0FE.DOCX *);False|84;;;;;;;;;;06/03/2025 at 1:36 AM;GUEST ACCOUNT;From: 04/03/2025 at 9:41 PM - To: 06/03/2025 at 1:36 AM;False|1;;;;;;;;;;06/03/2025 at 1:36 AM;GUEST ACCOUNT;;False|1;;;;;;;;;;04/03/2025 at 9:41 PM;GUEST ACCOUNT;;False|110;;;;;;;;;;04/03/2025 at 9:41 PM;GUEST ACCOUNT;Revision Number 2 - C:\\Users\\katherine.rhee\\ContentManager\\Offline Records (EP)\\TasTAFE Supporting Information ~ POLICY AND PROCEDURES - Standards\\Withdrawal Request Form (International Education).docx (* Main Document Store: 002+0NFX+0O6F1PSB0FE.DOCX *);False|84;;;;;;;;;;04/03/2025 at 9:41 PM;GUEST ACCOUNT;From: 04/03/2025 at 1:25 AM - To: 04/03/2025 at 9:41 PM;False|110;;;;;;;;;;04/03/2025 at 1:25 AM;GUEST ACCOUNT;Revision Number 2 - C:\\Users\\katherine.rhee\\ContentManager\\Offline Records (EP)\\TasTAFE Supporting Information ~ POLICY AND PROCEDURES - Standards\\Withdrawal Request Form (International Education).docx (* Main Document Store: 002+0NFX+0O6F1PSB0FE.DOCX *);False|84;;;;;;;;;;04/03/2025 at 1:25 AM;GUEST ACCOUNT;From: 03/03/2025 at 12:17 PM - To: 04/03/2025 at 1:25 AM;False|1;;;;;;;;;;04/03/2025 at 1:25 AM;GUEST ACCOUNT;;False|1;;;;;;;;;;03/03/2025 at 12:17 PM;GUEST ACCOUNT;;False|110;;;;;;;;;;03/03/2025 at 12:17 PM;GUEST ACCOUNT;Revision Number 2 - C:\\Users\\katherine.rhee\\ContentManager\\Offline Records (EP)\\TasTAFE Supporting Information ~ POLICY AND PROCEDURES - Standards\\Withdrawal Request Form (International Education).docx (* Main Document Store: 002+0NFX+0O6F1PSB0FE.DOCX *);False|84;;;;;;;;;;03/03/2025 at 12:17 PM;GUEST ACCOUNT;From: 02/03/2025 at 10:26 AM - To: 03/03/2025 at 12:17 PM;False|110;;;;;;;;;;02/03/2025 at 10:26 AM;GUEST ACCOUNT;Revision Number 2 - C:\\Users\\katherine.rhee\\ContentManager\\Offline Records (EP)\\TasTAFE Supporting Information ~ POLICY AND PROCEDURES - Standards\\Withdrawal Request Form (International Education).docx (* Main Document Store: 002+0NFX+0O6F1PSB0FE.DOCX *);False|84;;;;;;;;;;02/03/2025 at 10:26 AM;GUEST ACCOUNT;From: 01/03/2025 at 4:19 PM - To: 02/03/2025 at 10:26 AM;False|1;;;;;;;;;;02/03/2025 at 10:26 AM;GUEST ACCOUNT;;False|1;;;;;;;;;;01/03/2025 at 4:19 PM;GUEST ACCOUNT;;False|110;;;;;;;;;;01/03/2025 at 4:19 PM;GUEST ACCOUNT;Revision Number 2 - C:\\Users\\katherine.rhee\\ContentManager\\Offline Records (EP)\\TasTAFE Supporting Information ~ POLICY AND PROCEDURES - Standards\\Withdrawal Request Form (International Education).docx (* Main Document Store: 002+0NFX+0O6F1PSB0FE.DOCX *);False|84;;;;;;;;;;01/03/2025 at 4:19 PM;GUEST ACCOUNT;From: 01/03/2025 at 4:12 PM - To: 01/03/2025 at 4:19 PM;False|110;;;;;;;;;;01/03/2025 at 4:12 PM;GUEST ACCOUNT;Revision Number 2 - C:\\Users\\katherine.rhee\\ContentManager\\Offline Records (EP)\\TasTAFE Supporting Information ~ POLICY AND PROCEDURES - Standards\\Withdrawal Request Form (International Education).docx (* Main Document Store: 002+0NFX+0O6F1PSB0FE.DOCX *);False|84;;;;;;;;;;01/03/2025 at 4:12 PM;GUEST ACCOUNT;From: 01/03/2025 at 5:59 AM - To: 01/03/2025 at 4:12 PM;False|1;;;;;;;;;;01/03/2025 at 4:12 PM;GUEST ACCOUNT;;False|1;;;;;;;;;;01/03/2025 at 5:59 AM;GUEST ACCOUNT;;False|110;;;;;;;;;;01/03/2025 at 5:59 AM;GUEST ACCOUNT;Revision Number 2 - C:\\Users\\katherine.rhee\\ContentManager\\Offline Records (EP)\\TasTAFE Supporting Information ~ POLICY AND PROCEDURES - Standards\\Withdrawal Request Form (International Education).docx (* Main Document Store: 002+0NFX+0O6F1PSB0FE.DOCX *);False|84;;;;;;;;;;01/03/2025 at 5:59 AM;GUEST ACCOUNT;From: 28/02/2025 at 9:07 PM - To: 01/03/2025 at 5:59 AM;False|110;;;;;;;;;;28/02/2025 at 9:07 PM;GUEST ACCOUNT;Revision Number 2 - C:\\Users\\katherine.rhee\\ContentManager\\Offline Records (EP)\\TasTAFE Supporting Information ~ POLICY AND PROCEDURES - Standards\\Withdrawal Request Form (International Education).docx (* Main Document Store: 002+0NFX+0O6F1PSB0FE.DOCX *);False|84;;;;;;;;;;28/02/2025 at 9:07 PM;GUEST ACCOUNT;From: 28/02/2025 at 5:17 PM - To: 28/02/2025 at 9:07 PM;False|1;;;;;;;;;;28/02/2025 at 9:07 PM;GUEST ACCOUNT;;False|1;;;;;;;;;;28/02/2025 at 5:17 PM;GUEST ACCOUNT;;False|110;;;;;;;;;;28/02/2025 at 5:17 PM;GUEST ACCOUNT;Revision Number 2 - C:\\Users\\katherine.rhee\\ContentManager\\Offline Records (EP)\\TasTAFE Supporting Information ~ POLICY AND PROCEDURES - Standards\\Withdrawal Request Form (International Education).docx (* Main Document Store: 002+0NFX+0O6F1PSB0FE.DOCX *);False|84;;;;;;;;;;28/02/2025 at 5:17 PM;GUEST ACCOUNT;From: 28/02/2025 at 5:30 AM - To: 28/02/2025 at 5:17 PM;False|1;;;;;;;;;;28/02/2025 at 5:30 AM;GUEST ACCOUNT;;False|110;;;;;;;;;;28/02/2025 at 5:30 AM;GUEST ACCOUNT;Revision Number 2 - C:\\Users\\katherine.rhee\\ContentManager\\Offline Records (EP)\\TasTAFE Supporting Information ~ POLICY AND PROCEDURES - Standards\\Withdrawal Request Form (International Education).docx (* Main Document Store: 002+0NFX+0O6F1PSB0FE.DOCX *);False|84;;;;;;;;;;28/02/2025 at 5:30 AM;GUEST ACCOUNT;From: 27/02/2025 at 3:16 PM - To: 28/02/2025 at 5:30 AM;False|110;;;;;;;;;;27/02/2025 at 3:16 PM;GUEST ACCOUNT;Revision Number 2 - C:\\Users\\katherine.rhee\\ContentManager\\Offline Records (EP)\\TasTAFE Supporting Information ~ POLICY AND PROCEDURES - Standards\\Withdrawal Request Form (International Education).docx (* Main Document Store: 002+0NFX+0O6F1PSB0FE.DOCX *);False|84;;;;;;;;;;27/02/2025 at 3:16 PM;GUEST ACCOUNT;From: 26/02/2025 at 3:57 AM - To: 27/02/2025 at 3:16 PM;False|1;;;;;;;;;;27/02/2025 at 3:16 PM;GUEST ACCOUNT;;False|1;;;;;;;;;;26/02/2025 at 3:57 AM;GUEST ACCOUNT;;False|110;;;;;;;;;;26/02/2025 at 3:57 AM;GUEST ACCOUNT;Revision Number 2 - C:\\Users\\katherine.rhee\\ContentManager\\Offline Records (EP)\\TasTAFE Supporting Information ~ POLICY AND PROCEDURES - Standards\\Withdrawal Request Form (International Education).docx (* Main Document Store: 002+0NFX+0O6F1PSB0FE.DOCX *);False|84;;;;;;;;;;26/02/2025 at 3:57 AM;GUEST ACCOUNT;From: 25/02/2025 at 9:47 PM - To: 26/02/2025 at 3:57 AM;False|110;;;;;;;;;;25/02/2025 at 9:47 PM;GUEST ACCOUNT;Revision Number 2 - C:\\Users\\katherine.rhee\\ContentManager\\Offline Records (EP)\\TasTAFE Supporting Information ~ POLICY AND PROCEDURES - Standards\\Withdrawal Request Form (International Education).docx (* Main Document Store: 002+0NFX+0O6F1PSB0FE.DOCX *);False|84;;;;;;;;;;25/02/2025 at 9:47 PM;GUEST ACCOUNT;From: 25/02/2025 at 2:40 PM - To: 25/02/2025 at 9:47 PM;False|1;;;;;;;;;;25/02/2025 at 9:47 PM;GUEST ACCOUNT;;False|1;;;;;;;;;;25/02/2025 at 2:40 PM;GUEST ACCOUNT;;False|110;;;;;;;;;;25/02/2025 at 2:40 PM;GUEST ACCOUNT;Revision Number 2 - C:\\Users\\katherine.rhee\\ContentManager\\Offline Records (EP)\\TasTAFE Supporting Information ~ POLICY AND PROCEDURES - Standards\\Withdrawal Request Form (International Education).docx (* Main Document Store: 002+0NFX+0O6F1PSB0FE.DOCX *);False|84;;;;;;;;;;25/02/2025 at 2:40 PM;GUEST ACCOUNT;From: 25/02/2025 at 11:59 AM - To: 25/02/2025 at 2:40 PM;False|110;;;;;;;;;;25/02/2025 at 11:59 AM;GUEST ACCOUNT;Revision Number 2 - C:\\Users\\katherine.rhee\\ContentManager\\Offline Records (EP)\\TasTAFE Supporting Information ~ POLICY AND PROCEDURES - Standards\\Withdrawal Request Form (International Education).docx (* Main Document Store: 002+0NFX+0O6F1PSB0FE.DOCX *);False|84;;;;;;;;;;25/02/2025 at 11:59 AM;GUEST ACCOUNT;From: 23/02/2025 at 8:09 PM - To: 25/02/2025 at 11:59 AM;False|1;;;;;;;;;;25/02/2025 at 11:59 AM;GUEST ACCOUNT;;False|1;;;;;;;;;;23/02/2025 at 8:09 PM;GUEST ACCOUNT;;False|110;;;;;;;;;;23/02/2025 at 8:09 PM;GUEST ACCOUNT;Revision Number 2 - C:\\Users\\katherine.rhee\\ContentManager\\Offline Records (EP)\\TasTAFE Supporting Information ~ POLICY AND PROCEDURES - Standards\\Withdrawal Request Form (International Education).docx (* Main Document Store: 002+0NFX+0O6F1PSB0FE.DOCX *);False|84;;;;;;;;;;23/02/2025 at 8:09 PM;GUEST ACCOUNT;From: 21/02/2025 at 5:21 PM - To: 23/02/2025 at 8:09 PM;False|110;;;;;;;;;;21/02/2025 at 5:21 PM;GUEST ACCOUNT;Revision Number 2 - C:\\Users\\katherine.rhee\\ContentManager\\Offline Records (EP)\\TasTAFE Supporting Information ~ POLICY AND PROCEDURES - Standards\\Withdrawal Request Form (International Education).docx (* Main Document Store: 002+0NFX+0O6F1PSB0FE.DOCX *);False|84;;;;;;;;;;21/02/2025 at 5:21 PM;GUEST ACCOUNT;From: 20/02/2025 at 10:13 AM - To: 21/02/2025 at 5:21 PM;False|1;;;;;;;;;;21/02/2025 at 5:21 PM;GUEST ACCOUNT;;False|1;;;;;;;;;;20/02/2025 at 10:13 AM;GUEST ACCOUNT;;False|110;;;;;;;;;;20/02/2025 at 10:13 AM;GUEST ACCOUNT;Revision Number 2 - C:\\Users\\katherine.rhee\\ContentManager\\Offline Records (EP)\\TasTAFE Supporting Information ~ POLICY AND PROCEDURES - Standards\\Withdrawal Request Form (International Education).docx (* Main Document Store: 002+0NFX+0O6F1PSB0FE.DOCX *);False|84;;;;;;;;;;20/02/2025 at 10:13 AM;GUEST ACCOUNT;From: 19/02/2025 at 4:35 PM - To: 20/02/2025 at 10:13 AM;False|110;;;;;;;;;;19/02/2025 at 4:35 PM;GUEST ACCOUNT;Revision Number 2 - C:\\Users\\katherine.rhee\\ContentManager\\Offline Records (EP)\\TasTAFE Supporting Information ~ POLICY AND PROCEDURES - Standards\\Withdrawal Request Form (International Education).docx (* Main Document Store: 002+0NFX+0O6F1PSB0FE.DOCX *);False|84;;;;;;;;;;19/02/2025 at 4:35 PM;GUEST ACCOUNT;From: 18/02/2025 at 9:42 PM - To: 19/02/2025 at 4:35 PM;False|1;;;;;;;;;;19/02/2025 at 4:35 PM;GUEST ACCOUNT;;False|1;;;;;;;;;;18/02/2025 at 9:42 PM;GUEST ACCOUNT;;False|110;;;;;;;;;;18/02/2025 at 9:42 PM;GUEST ACCOUNT;Revision Number 2 - C:\\Users\\katherine.rhee\\ContentManager\\Offline Records (EP)\\TasTAFE Supporting Information ~ POLICY AND PROCEDURES - Standards\\Withdrawal Request Form (International Education).docx (* Main Document Store: 002+0NFX+0O6F1PSB0FE.DOCX *);False|84;;;;;;;;;;18/02/2025 at 9:42 PM;GUEST ACCOUNT;From: 16/02/2025 at 8:22 PM - To: 18/02/2025 at 9:42 PM;False|110;;;;;;;;;;16/02/2025 at 8:22 PM;GUEST ACCOUNT;Revision Number 2 - C:\\Users\\katherine.rhee\\ContentManager\\Offline Records (EP)\\TasTAFE Supporting Information ~ POLICY AND PROCEDURES - Standards\\Withdrawal Request Form (International Education).docx (* Main Document Store: 002+0NFX+0O6F1PSB0FE.DOCX *);False|84;;;;;;;;;;16/02/2025 at 8:22 PM;GUEST ACCOUNT;From: 16/02/2025 at 8:22 PM - To: 16/02/2025 at 8:22 PM;False|1;;;;;;;;;;16/02/2025 at 8:22 PM;GUEST ACCOUNT;;False|1;;;;;;;;;;16/02/2025 at 8:22 PM;GUEST ACCOUNT;;False|110;;;;;;;;;;16/02/2025 at 8:22 PM;GUEST ACCOUNT;Revision Number 2 - C:\\Users\\katherine.rhee\\ContentManager\\Offline Records (EP)\\TasTAFE Supporting Information ~ POLICY AND PROCEDURES - Standards\\Withdrawal Request Form (International Education).docx (* Main Document Store: 002+0NFX+0O6F1PSB0FE.DOCX *);False|84;;;;;;;;;;16/02/2025 at 8:22 PM;GUEST ACCOUNT;From: 16/02/2025 at 10:26 AM - To: 16/02/2025 at 8:22 PM;False|110;;;;;;;;;;16/02/2025 at 10:26 AM;GUEST ACCOUNT;Revision Number 2 - C:\\Users\\katherine.rhee\\ContentManager\\Offline Records (EP)\\TasTAFE Supporting Information ~ POLICY AND PROCEDURES - Standards\\Withdrawal Request Form (International Education).docx (* Main Document Store: 002+0NFX+0O6F1PSB0FE.DOCX *);False|84;;;;;;;;;;16/02/2025 at 10:26 AM;GUEST ACCOUNT;From: 12/02/2025 at 5:42 AM - To: 16/02/2025 at 10:26 AM;False|1;;;;;;;;;;16/02/2025 at 10:26 AM;GUEST ACCOUNT;;False|1;;;;;;;;;;12/02/2025 at 5:42 AM;GUEST ACCOUNT;;False|110;;;;;;;;;;12/02/2025 at 5:42 AM;GUEST ACCOUNT;Revision Number 2 - C:\\Users\\katherine.rhee\\ContentManager\\Offline Records (EP)\\TasTAFE Supporting Information ~ POLICY AND PROCEDURES - Standards\\Withdrawal Request Form (International Education).docx (* Main Document Store: 002+0NFX+0O6F1PSB0FE.DOCX *);False|84;;;;;;;;;;12/02/2025 at 5:42 AM;GUEST ACCOUNT;From: 11/02/2025 at 9:42 PM - To: 12/02/2025 at 5:42 AM;False|110;;;;;;;;;;11/02/2025 at 9:42 PM;GUEST ACCOUNT;Revision Number 2 - C:\\Users\\katherine.rhee\\ContentManager\\Offline Records (EP)\\TasTAFE Supporting Information ~ POLICY AND PROCEDURES - Standards\\Withdrawal Request Form (International Education).docx (* Main Document Store: 002+0NFX+0O6F1PSB0FE.DOCX *);False|84;;;;;;;;;;11/02/2025 at 9:42 PM;GUEST ACCOUNT;From: 09/02/2025 at 5:44 PM - To: 11/02/2025 at 9:42 PM;False|1;;;;;;;;;;11/02/2025 at 9:42 PM;GUEST ACCOUNT;;False|1;;;;;;;;;;09/02/2025 at 5:44 PM;GUEST ACCOUNT;;False|110;;;;;;;;;;09/02/2025 at 5:44 PM;GUEST ACCOUNT;Revision Number 2 - C:\\Users\\katherine.rhee\\ContentManager\\Offline Records (EP)\\TasTAFE Supporting Information ~ POLICY AND PROCEDURES - Standards\\Withdrawal Request Form (International Education).docx (* Main Document Store: 002+0NFX+0O6F1PSB0FE.DOCX *);False|84;;;;;;;;;;09/02/2025 at 5:44 PM;GUEST ACCOUNT;From: 09/02/2025 at 5:44 PM - To: 09/02/2025 at 5:44 PM;False|110;;;;;;;;;;09/02/2025 at 5:44 PM;GUEST ACCOUNT;Revision Number 2 - C:\\Users\\katherine.rhee\\ContentManager\\Offline Records (EP)\\TasTAFE Supporting Information ~ POLICY AND PROCEDURES - Standards\\Withdrawal Request Form (International Education).docx (* Main Document Store: 002+0NFX+0O6F1PSB0FE.DOCX *);False|84;;;;;;;;;;09/02/2025 at 5:44 PM;GUEST ACCOUNT;From: 09/02/2025 at 5:42 PM - To: 09/02/2025 at 5:44 PM;False|1;;;;;;;;;;09/02/2025 at 5:44 PM;GUEST ACCOUNT;;False|1;;;;;;;;;;09/02/2025 at 5:42 PM;GUEST ACCOUNT;;False|110;;;;;;;;;;09/02/2025 at 5:42 PM;GUEST ACCOUNT;Revision Number 2 - C:\\Users\\katherine.rhee\\ContentManager\\Offline Records (EP)\\TasTAFE Supporting Information ~ POLICY AND PROCEDURES - Standards\\Withdrawal Request Form (International Education).docx (* Main Document Store: 002+0NFX+0O6F1PSB0FE.DOCX *);False|84;;;;;;;;;;09/02/2025 at 5:42 PM;GUEST ACCOUNT;From: 09/02/2025 at 10:17 AM - To: 09/02/2025 at 5:42 PM;False|110;;;;;;;;;;09/02/2025 at 10:17 AM;GUEST ACCOUNT;Revision Number 2 - C:\\Users\\katherine.rhee\\ContentManager\\Offline Records (EP)\\TasTAFE Supporting Information ~ POLICY AND PROCEDURES - Standards\\Withdrawal Request Form (International Education).docx (* Main Document Store: 002+0NFX+0O6F1PSB0FE.DOCX *);False|84;;;;;;;;;;09/02/2025 at 10:17 AM;GUEST ACCOUNT;From: 07/02/2025 at 10:58 PM - To: 09/02/2025 at 10:17 AM;False|1;;;;;;;;;;09/02/2025 at 10:17 AM;GUEST ACCOUNT;;False|1;;;;;;;;;;07/02/2025 at 10:58 PM;scott.turnbull;;False|112;;;;;;;;;;07/02/2025 at 10:58 PM;scott.turnbull;P:\\TasTAFE Test export 07022025\\EP_7119993_Withdrawal Request Form (International Education).DOCX;False|84;;;;;;;;;;07/02/2025 at 10:58 PM;scott.turnbull;From: 06/02/2025 at 9:50 PM - To: 07/02/2025 at 10:58 PM;False|125;;;;;;;;;;07/02/2025 at 10:58 PM;scott.turnbull;Revision Number 1 (Main Document Store: 002+0NFX+0O6F1PSB0FC.DOCX);False|112;;;;;;;;;;06/02/2025 at 9:50 PM;scott.turnbull;P:\\TasTAFE test export 06022025\\EP_7119993_Withdrawal Request Form (International Education).DOCX;False|84;;;;;;;;;;06/02/2025 at 9:50 PM;scott.turnbull;From: 06/02/2025 at 1:54 AM - To: 06/02/2025 at 9:50 PM;False|1;;;;;;;;;;06/02/2025 at 9:50 PM;scott.turnbull;;False|125;;;;;;;;;;06/02/2025 at 9:50 PM;scott.turnbull;Revision Number 1 (Main Document Store: 002+0NFX+0O6F1PSB0FC.DOCX);False|110;;;;;;;;;;06/02/2025 at 1:54 AM;GUEST ACCOUNT;Revision Number 2 - C:\\Users\\katherine.rhee\\ContentManager\\Offline Records (EP)\\TasTAFE Supporting Information ~ POLICY AND PROCEDURES - Standards\\Withdrawal Request Form (International Education).docx (* Main Document Store: 002+0NFX+0O6F1PSB0FE.DOCX *);False|84;;;;;;;;;;06/02/2025 at 1:54 AM;GUEST ACCOUNT;From: 05/02/2025 at 8:15 PM - To: 06/02/2025 at 1:54 AM;False|1;;;;;;;;;;06/02/2025 at 1:54 AM;GUEST ACCOUNT;;False|1;;;;;;;;;;05/02/2025 at 8:15 PM;GUEST ACCOUNT;;False|110;;;;;;;;;;05/02/2025 at 8:15 PM;GUEST ACCOUNT;Revision Number 2 - C:\\Users\\katherine.rhee\\ContentManager\\Offline Records (EP)\\TasTAFE Supporting Information ~ POLICY AND PROCEDURES - Standards\\Withdrawal Request Form (International Education).docx (* Main Document Store: 002+0NFX+0O6F1PSB0FE.DOCX *);False|84;;;;;;;;;;05/02/2025 at 8:15 PM;GUEST ACCOUNT;From: 04/02/2025 at 9:44 PM - To: 05/02/2025 at 8:15 PM;False|110;;;;;;;;;;04/02/2025 at 9:44 PM;GUEST ACCOUNT;Revision Number 2 - C:\\Users\\katherine.rhee\\ContentManager\\Offline Records (EP)\\TasTAFE Supporting Information ~ POLICY AND PROCEDURES - Standards\\Withdrawal Request Form (International Education).docx (* Main Document Store: 002+0NFX+0O6F1PSB0FE.DOCX *);False|84;;;;;;;;;;04/02/2025 at 9:44 PM;GUEST ACCOUNT;From: 02/02/2025 at 10:25 AM - To: 04/02/2025 at 9:44 PM;False|1;;;;;;;;;;04/02/2025 at 9:44 PM;GUEST ACCOUNT;;False|1;;;;;;;;;;02/02/2025 at 10:25 AM;GUEST ACCOUNT;;False|110;;;;;;;;;;02/02/2025 at 10:25 AM;GUEST ACCOUNT;Revision Number 2 - C:\\Users\\katherine.rhee\\ContentManager\\Offline Records (EP)\\TasTAFE Supporting Information ~ POLICY AND PROCEDURES - Standards\\Withdrawal Request Form (International Education).docx (* Main Document Store: 002+0NFX+0O6F1PSB0FE.DOCX *);False|84;;;;;;;;;;02/02/2025 at 10:25 AM;GUEST ACCOUNT;From: 31/01/2025 at 10:06 PM - To: 02/02/2025 at 10:25 AM;False|110;;;;;;;;;;31/01/2025 at 10:06 PM;GUEST ACCOUNT;Revision Number 2 - C:\\Users\\katherine.rhee\\ContentManager\\Offline Records (EP)\\TasTAFE Supporting Information ~ POLICY AND PROCEDURES - Stan</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DOC/24/154158</RecordNumber>
    <ExecutiveOwner_x003a_LocationType xmlns="09dfffd6-8fc2-4120-ba5d-b951f1df6f40" xsi:nil="true"/>
    <Expanded_x0020_Number xmlns="09dfffd6-8fc2-4120-ba5d-b951f1df6f40">DOC/2024/0154158</Expanded_x0020_Number>
    <Home_x003a__x0020_Sort_x0020_Name xmlns="09dfffd6-8fc2-4120-ba5d-b951f1df6f40" xsi:nil="true"/>
    <Notes0 xmlns="09dfffd6-8fc2-4120-ba5d-b951f1df6f40" xsi:nil="true"/>
    <Committee_x0020_for_x0020_Endorsement xmlns="09dfffd6-8fc2-4120-ba5d-b951f1df6f40" xsi:nil="true"/>
    <Date_x0020_for_x0020_Review xmlns="09dfffd6-8fc2-4120-ba5d-b951f1df6f40" xsi:nil="true"/>
    <Date_x0020_Registered xmlns="09dfffd6-8fc2-4120-ba5d-b951f1df6f40">2024-08-19T06:18:59+00:00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7119993</UniqueIdentifier>
    <DocumentCategory xmlns="09dfffd6-8fc2-4120-ba5d-b951f1df6f40">Supporting Document</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4</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2024-08-18T14:29:24+00:00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International Education</Value>
    </PolicySubCategory>
    <ConsultationPeriodStartDate xmlns="09dfffd6-8fc2-4120-ba5d-b951f1df6f40" xsi:nil="true"/>
    <Container_x003a__x0020_Record_x0020_Number xmlns="09dfffd6-8fc2-4120-ba5d-b951f1df6f40">FOL/18/7144</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DOC/2024/0154158;</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 xsi:nil="tru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 xsi:nil="true"/>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TasTAFE\r\nPosition: Senior Policy Analyst (972263)\r\nCreated By: Rhee, Katherine\r\nDated: Monday, 19 August 2024\r\n</Provenance>
    <SeriesRecord xmlns="09dfffd6-8fc2-4120-ba5d-b951f1df6f40" xsi:nil="true"/>
    <ContentManagerBarcode xmlns="09dfffd6-8fc2-4120-ba5d-b951f1df6f40">REP0048LTL</ContentManagerBarcode>
    <Account_x0020_Type xmlns="09dfffd6-8fc2-4120-ba5d-b951f1df6f40" xsi:nil="true"/>
    <Document_x0020_Hash xmlns="09dfffd6-8fc2-4120-ba5d-b951f1df6f40">9f3aa6bdffe8af05bf665fc63d1c592cf36c2048865c339f790b3e759773867f</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FOL/2018/007144</Container_x003a_ExpandedNumber>
    <LastActionDate xmlns="09dfffd6-8fc2-4120-ba5d-b951f1df6f40">2025-04-03T00:23:54+00:00</LastActionDate>
    <Assignee_x003a__x0020_Date_x0020_Assigned xmlns="09dfffd6-8fc2-4120-ba5d-b951f1df6f40">2024-08-19T06:18:52+00:00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 xsi:nil="true"/>
    <ExternalID xmlns="09dfffd6-8fc2-4120-ba5d-b951f1df6f40" xsi:nil="true"/>
    <DocStatus xmlns="d6ba8d63-2205-4b86-9f24-420d49a982d5">Final</DocStatus>
    <Access_x0020_Control xmlns="09dfffd6-8fc2-4120-ba5d-b951f1df6f40">1;1|2;1|3;1|4;1|5;1|6;0|7;1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International Business Development (977033)</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2024-09-30T22:37:43+00:00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Withdrawal Request Form (International Education)</Title_x0020__x0028_Free_x0020_Text_x0020_Part_x0029_>
    <Policy_x0020_Audience xmlns="09dfffd6-8fc2-4120-ba5d-b951f1df6f40" xsi:nil="true"/>
    <DateClosed xmlns="09dfffd6-8fc2-4120-ba5d-b951f1df6f40" xsi:nil="true"/>
    <DateReceived xmlns="09dfffd6-8fc2-4120-ba5d-b951f1df6f40">2024-08-19T06:18:59+00:00</DateReceived>
    <Bypass_x0020_record_x0020_type_x0020_Access_x0020_Controls xmlns="09dfffd6-8fc2-4120-ba5d-b951f1df6f40">False</Bypass_x0020_record_x0020_type_x0020_Access_x0020_Controls>
    <Date_x0020_Modified xmlns="09dfffd6-8fc2-4120-ba5d-b951f1df6f40">2024-08-19T06:19:30+00:00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1;;;;;;;;;;03/04/2025 at 10:21 AM;GUEST ACCOUNT;;False|110;;;;;;;;;;03/04/2025 at 10:21 AM;GUEST ACCOUNT;Revision Number 2 - C:\\Users\\katherine.rhee\\ContentManager\\Offline Records (EP)\\TasTAFE Supporting Information ~ POLICY AND PROCEDURES - Standards\\Withdrawal Request Form (International Education).docx (* Main Document Store: 002+0NFX+0O6F1PSB0FE.DOCX *);False|84;;;;;;;;;;03/04/2025 at 10:21 AM;GUEST ACCOUNT;From: 01/04/2025 at 4:18 PM - To: 03/04/2025 at 10:21 AM;False|1;;;;;;;;;;01/04/2025 at 4:18 PM;GUEST ACCOUNT;;False|110;;;;;;;;;;01/04/2025 at 4:18 PM;GUEST ACCOUNT;Revision Number 2 - C:\\Users\\katherine.rhee\\ContentManager\\Offline Records (EP)\\TasTAFE Supporting Information ~ POLICY AND PROCEDURES - Standards\\Withdrawal Request Form (International Education).docx (* Main Document Store: 002+0NFX+0O6F1PSB0FE.DOCX *);False|84;;;;;;;;;;01/04/2025 at 4:18 PM;GUEST ACCOUNT;From: 01/04/2025 at 10:10 AM - To: 01/04/2025 at 4:18 PM;False|110;;;;;;;;;;01/04/2025 at 10:10 AM;GUEST ACCOUNT;Revision Number 2 - C:\\Users\\katherine.rhee\\ContentManager\\Offline Records (EP)\\TasTAFE Supporting Information ~ POLICY AND PROCEDURES - Standards\\Withdrawal Request Form (International Education).docx (* Main Document Store: 002+0NFX+0O6F1PSB0FE.DOCX *);False|84;;;;;;;;;;01/04/2025 at 10:10 AM;GUEST ACCOUNT;From: 31/03/2025 at 9:42 AM - To: 01/04/2025 at 10:10 AM;False|1;;;;;;;;;;01/04/2025 at 10:10 AM;GUEST ACCOUNT;;False|1;;;;;;;;;;31/03/2025 at 9:42 AM;GUEST ACCOUNT;;False|110;;;;;;;;;;31/03/2025 at 9:42 AM;GUEST ACCOUNT;Revision Number 2 - C:\\Users\\katherine.rhee\\ContentManager\\Offline Records (EP)\\TasTAFE Supporting Information ~ POLICY AND PROCEDURES - Standards\\Withdrawal Request Form (International Education).docx (* Main Document Store: 002+0NFX+0O6F1PSB0FE.DOCX *);False|84;;;;;;;;;;31/03/2025 at 9:42 AM;GUEST ACCOUNT;From: 30/03/2025 at 10:23 AM - To: 31/03/2025 at 9:42 AM;False|110;;;;;;;;;;30/03/2025 at 10:23 AM;GUEST ACCOUNT;Revision Number 2 - C:\\Users\\katherine.rhee\\ContentManager\\Offline Records (EP)\\TasTAFE Supporting Information ~ POLICY AND PROCEDURES - Standards\\Withdrawal Request Form (International Education).docx (* Main Document Store: 002+0NFX+0O6F1PSB0FE.DOCX *);False|84;;;;;;;;;;30/03/2025 at 10:23 AM;GUEST ACCOUNT;From: 27/03/2025 at 5:48 PM - To: 30/03/2025 at 10:23 AM;False|1;;;;;;;;;;30/03/2025 at 10:23 AM;GUEST ACCOUNT;;False|1;;;;;;;;;;27/03/2025 at 5:48 PM;GUEST ACCOUNT;;False|110;;;;;;;;;;27/03/2025 at 5:48 PM;GUEST ACCOUNT;Revision Number 2 - C:\\Users\\katherine.rhee\\ContentManager\\Offline Records (EP)\\TasTAFE Supporting Information ~ POLICY AND PROCEDURES - Standards\\Withdrawal Request Form (International Education).docx (* Main Document Store: 002+0NFX+0O6F1PSB0FE.DOCX *);False|84;;;;;;;;;;27/03/2025 at 5:48 PM;GUEST ACCOUNT;From: 26/03/2025 at 12:57 PM - To: 27/03/2025 at 5:48 PM;False|110;;;;;;;;;;26/03/2025 at 12:57 PM;GUEST ACCOUNT;Revision Number 2 - C:\\Users\\katherine.rhee\\ContentManager\\Offline Records (EP)\\TasTAFE Supporting Information ~ POLICY AND PROCEDURES - Standards\\Withdrawal Request Form (International Education).docx (* Main Document Store: 002+0NFX+0O6F1PSB0FE.DOCX *);False|84;;;;;;;;;;26/03/2025 at 12:57 PM;GUEST ACCOUNT;From: 25/03/2025 at 9:43 PM - To: 26/03/2025 at 12:57 PM;False|1;;;;;;;;;;26/03/2025 at 12:57 PM;GUEST ACCOUNT;;False|1;;;;;;;;;;25/03/2025 at 9:43 PM;GUEST ACCOUNT;;False|110;;;;;;;;;;25/03/2025 at 9:43 PM;GUEST ACCOUNT;Revision Number 2 - C:\\Users\\katherine.rhee\\ContentManager\\Offline Records (EP)\\TasTAFE Supporting Information ~ POLICY AND PROCEDURES - Standards\\Withdrawal Request Form (International Education).docx (* Main Document Store: 002+0NFX+0O6F1PSB0FE.DOCX *);False|84;;;;;;;;;;25/03/2025 at 9:43 PM;GUEST ACCOUNT;From: 23/03/2025 at 7:02 PM - To: 25/03/2025 at 9:43 PM;False|110;;;;;;;;;;23/03/2025 at 7:02 PM;GUEST ACCOUNT;Revision Number 2 - C:\\Users\\katherine.rhee\\ContentManager\\Offline Records (EP)\\TasTAFE Supporting Information ~ POLICY AND PROCEDURES - Standards\\Withdrawal Request Form (International Education).docx (* Main Document Store: 002+0NFX+0O6F1PSB0FE.DOCX *);False|84;;;;;;;;;;23/03/2025 at 7:02 PM;GUEST ACCOUNT;From: 23/03/2025 at 11:24 AM - To: 23/03/2025 at 7:02 PM;False|1;;;;;;;;;;23/03/2025 at 7:02 PM;GUEST ACCOUNT;;False|1;;;;;;;;;;23/03/2025 at 11:24 AM;scott.turnbull;;False|112;;;;;;;;;;23/03/2025 at 11:24 AM;scott.turnbull;P:\\TasTAFE test export of all files 21March\\EP_7119993.DOCX;False|84;;;;;;;;;;23/03/2025 at 11:24 AM;scott.turnbull;From: 23/03/2025 at 10:30 AM - To: 23/03/2025 at 11:24 AM;False|125;;;;;;;;;;23/03/2025 at 11:24 AM;scott.turnbull;Revision Number 1 (Main Document Store: 002+0NFX+0O6F1PSB0FC.DOCX);False|110;;;;;;;;;;23/03/2025 at 10:30 AM;GUEST ACCOUNT;Revision Number 2 - C:\\Users\\katherine.rhee\\ContentManager\\Offline Records (EP)\\TasTAFE Supporting Information ~ POLICY AND PROCEDURES - Standards\\Withdrawal Request Form (International Education).docx (* Main Document Store: 002+0NFX+0O6F1PSB0FE.DOCX *);False|84;;;;;;;;;;23/03/2025 at 10:30 AM;GUEST ACCOUNT;From: 22/03/2025 at 10:09 AM - To: 23/03/2025 at 10:30 AM;False|1;;;;;;;;;;23/03/2025 at 10:30 AM;GUEST ACCOUNT;;False|1;;;;;;;;;;22/03/2025 at 10:09 AM;GUEST ACCOUNT;;False|110;;;;;;;;;;22/03/2025 at 10:09 AM;GUEST ACCOUNT;Revision Number 2 - C:\\Users\\katherine.rhee\\ContentManager\\Offline Records (EP)\\TasTAFE Supporting Information ~ POLICY AND PROCEDURES - Standards\\Withdrawal Request Form (International Education).docx (* Main Document Store: 002+0NFX+0O6F1PSB0FE.DOCX *);False|84;;;;;;;;;;22/03/2025 at 10:09 AM;GUEST ACCOUNT;From: 18/03/2025 at 9:42 PM - To: 22/03/2025 at 10:09 AM;False|110;;;;;;;;;;18/03/2025 at 9:42 PM;GUEST ACCOUNT;Revision Number 2 - C:\\Users\\katherine.rhee\\ContentManager\\Offline Records (EP)\\TasTAFE Supporting Information ~ POLICY AND PROCEDURES - Standards\\Withdrawal Request Form (International Education).docx (* Main Document Store: 002+0NFX+0O6F1PSB0FE.DOCX *);False|84;;;;;;;;;;18/03/2025 at 9:42 PM;GUEST ACCOUNT;From: 18/03/2025 at 1:48 PM - To: 18/03/2025 at 9:42 PM;False|1;;;;;;;;;;18/03/2025 at 9:42 PM;GUEST ACCOUNT;;False|1;;;;;;;;;;18/03/2025 at 1:48 PM;scott.turnbull;;False|112;;;;;;;;;;18/03/2025 at 1:48 PM;scott.turnbull;P:\\Test Export 14March\\Withdrawal Request Form (International Education).DOCX;False|84;;;;;;;;;;18/03/2025 at 1:48 PM;scott.turnbull;From: 18/03/2025 at 12:51 PM - To: 18/03/2025 at 1:48 PM;False|125;;;;;;;;;;18/03/2025 at 1:48 PM;scott.turnbull;Revision Number 1 (Main Document Store: 002+0NFX+0O6F1PSB0FC.DOCX);False|110;;;;;;;;;;18/03/2025 at 12:51 PM;GUEST ACCOUNT;Revision Number 2 - C:\\Users\\katherine.rhee\\ContentManager\\Offline Records (EP)\\TasTAFE Supporting Information ~ POLICY AND PROCEDURES - Standards\\Withdrawal Request Form (International Education).docx (* Main Document Store: 002+0NFX+0O6F1PSB0FE.DOCX *);False|84;;;;;;;;;;18/03/2025 at 12:51 PM;GUEST ACCOUNT;From: 18/03/2025 at 12:50 PM - To: 18/03/2025 at 12:51 PM;False|1;;;;;;;;;;18/03/2025 at 12:51 PM;GUEST ACCOUNT;;False|1;;;;;;;;;;18/03/2025 at 12:50 PM;GUEST ACCOUNT;;False|110;;;;;;;;;;18/03/2025 at 12:50 PM;GUEST ACCOUNT;Revision Number 2 - C:\\Users\\katherine.rhee\\ContentManager\\Offline Records (EP)\\TasTAFE Supporting Information ~ POLICY AND PROCEDURES - Standards\\Withdrawal Request Form (International Education).docx (* Main Document Store: 002+0NFX+0O6F1PSB0FE.DOCX *);False|84;;;;;;;;;;18/03/2025 at 12:50 PM;GUEST ACCOUNT;From: 18/03/2025 at 1:26 AM - To: 18/03/2025 at 12:50 PM;False|110;;;;;;;;;;18/03/2025 at 1:26 AM;GUEST ACCOUNT;Revision Number 2 - C:\\Users\\katherine.rhee\\ContentManager\\Offline Records (EP)\\TasTAFE Supporting Information ~ POLICY AND PROCEDURES - Standards\\Withdrawal Request Form (International Education).docx (* Main Document Store: 002+0NFX+0O6F1PSB0FE.DOCX *);False|84;;;;;;;;;;18/03/2025 at 1:26 AM;GUEST ACCOUNT;From: 18/03/2025 at 12:48 AM - To: 18/03/2025 at 1:26 AM;False|1;;;;;;;;;;18/03/2025 at 1:26 AM;GUEST ACCOUNT;;False|1;;;;;;;;;;18/03/2025 at 12:48 AM;GUEST ACCOUNT;;False|110;;;;;;;;;;18/03/2025 at 12:48 AM;GUEST ACCOUNT;Revision Number 2 - C:\\Users\\katherine.rhee\\ContentManager\\Offline Records (EP)\\TasTAFE Supporting Information ~ POLICY AND PROCEDURES - Standards\\Withdrawal Request Form (International Education).docx (* Main Document Store: 002+0NFX+0O6F1PSB0FE.DOCX *);False|84;;;;;;;;;;18/03/2025 at 12:48 AM;GUEST ACCOUNT;From: 17/03/2025 at 11:38 PM - To: 18/03/2025 at 12:48 AM;False|110;;;;;;;;;;17/03/2025 at 11:38 PM;GUEST ACCOUNT;Revision Number 2 - C:\\Users\\katherine.rhee\\ContentManager\\Offline Records (EP)\\TasTAFE Supporting Information ~ POLICY AND PROCEDURES - Standards\\Withdrawal Request Form (International Education).docx (* Main Document Store: 002+0NFX+0O6F1PSB0FE.DOCX *);False|84;;;;;;;;;;17/03/2025 at 11:38 PM;GUEST ACCOUNT;From: 16/03/2025 at 10:28 AM - To: 17/03/2025 at 11:38 PM;False|1;;;;;;;;;;17/03/2025 at 11:38 PM;GUEST ACCOUNT;;False|1;;;;;;;;;;16/03/2025 at 10:28 AM;GUEST ACCOUNT;;False|110;;;;;;;;;;16/03/2025 at 10:28 AM;GUEST ACCOUNT;Revision Number 2 - C:\\Users\\katherine.rhee\\ContentManager\\Offline Records (EP)\\TasTAFE Supporting Information ~ POLICY AND PROCEDURES - Standards\\Withdrawal Request Form (International Education).docx (* Main Document Store: 002+0NFX+0O6F1PSB0FE.DOCX *);False|84;;;;;;;;;;16/03/2025 at 10:28 AM;GUEST ACCOUNT;From: 15/03/2025 at 10:31 PM - To: 16/03/2025 at 10:28 AM;False|110;;;;;;;;;;15/03/2025 at 10:31 PM;GUEST ACCOUNT;Revision Number 2 - C:\\Users\\katherine.rhee\\ContentManager\\Offline Records (EP)\\TasTAFE Supporting Information ~ POLICY AND PROCEDURES - Standards\\Withdrawal Request Form (International Education).docx (* Main Document Store: 002+0NFX+0O6F1PSB0FE.DOCX *);False|84;;;;;;;;;;15/03/2025 at 10:31 PM;GUEST ACCOUNT;From: 11/03/2025 at 10:01 PM - To: 15/03/2025 at 10:31 PM;False|1;;;;;;;;;;15/03/2025 at 10:31 PM;GUEST ACCOUNT;;False|1;;;;;;;;;;11/03/2025 at 10:01 PM;GUEST ACCOUNT;;False|110;;;;;;;;;;11/03/2025 at 10:01 PM;GUEST ACCOUNT;Revision Number 2 - C:\\Users\\katherine.rhee\\ContentManager\\Offline Records (EP)\\TasTAFE Supporting Information ~ POLICY AND PROCEDURES - Standards\\Withdrawal Request Form (International Education).docx (* Main Document Store: 002+0NFX+0O6F1PSB0FE.DOCX *);False|84;;;;;;;;;;11/03/2025 at 10:01 PM;GUEST ACCOUNT;From: 11/03/2025 at 8:43 PM - To: 11/03/2025 at 10:01 PM;False|110;;;;;;;;;;11/03/2025 at 8:43 PM;GUEST ACCOUNT;Revision Number 2 - C:\\Users\\katherine.rhee\\ContentManager\\Offline Records (EP)\\TasTAFE Supporting Information ~ POLICY AND PROCEDURES - Standards\\Withdrawal Request Form (International Education).docx (* Main Document Store: 002+0NFX+0O6F1PSB0FE.DOCX *);False|84;;;;;;;;;;11/03/2025 at 8:43 PM;GUEST ACCOUNT;From: 11/03/2025 at 3:21 PM - To: 11/03/2025 at 8:43 PM;False|1;;;;;;;;;;11/03/2025 at 8:43 PM;GUEST ACCOUNT;;False|1;;;;;;;;;;11/03/2025 at 3:21 PM;GUEST ACCOUNT;;False|110;;;;;;;;;;11/03/2025 at 3:21 PM;GUEST ACCOUNT;Revision Number 2 - C:\\Users\\katherine.rhee\\ContentManager\\Offline Records (EP)\\TasTAFE Supporting Information ~ POLICY AND PROCEDURES - Standards\\Withdrawal Request Form (International Education).docx (* Main Document Store: 002+0NFX+0O6F1PSB0FE.DOCX *);False|84;;;;;;;;;;11/03/2025 at 3:21 PM;GUEST ACCOUNT;From: 11/03/2025 at 9:01 AM - To: 11/03/2025 at 3:21 PM;False|110;;;;;;;;;;11/03/2025 at 9:01 AM;GUEST ACCOUNT;Revision Number 2 - C:\\Users\\katherine.rhee\\ContentManager\\Offline Records (EP)\\TasTAFE Supporting Information ~ POLICY AND PROCEDURES - Standards\\Withdrawal Request Form (International Education).docx (* Main Document Store: 002+0NFX+0O6F1PSB0FE.DOCX *);False|84;;;;;;;;;;11/03/2025 at 9:01 AM;GUEST ACCOUNT;From: 11/03/2025 at 8:57 AM - To: 11/03/2025 at 9:01 AM;False|1;;;;;;;;;;11/03/2025 at 9:01 AM;GUEST ACCOUNT;;False|1;;;;;;;;;;11/03/2025 at 8:57 AM;GUEST ACCOUNT;;False|110;;;;;;;;;;11/03/2025 at 8:57 AM;GUEST ACCOUNT;Revision Number 2 - C:\\Users\\katherine.rhee\\ContentManager\\Offline Records (EP)\\TasTAFE Supporting Information ~ POLICY AND PROCEDURES - Standards\\Withdrawal Request Form (International Education).docx (* Main Document Store: 002+0NFX+0O6F1PSB0FE.DOCX *);False|84;;;;;;;;;;11/03/2025 at 8:57 AM;GUEST ACCOUNT;From: 11/03/2025 at 8:57 AM - To: 11/03/2025 at 8:57 AM;False|110;;;;;;;;;;11/03/2025 at 8:57 AM;GUEST ACCOUNT;Revision Number 2 - C:\\Users\\katherine.rhee\\ContentManager\\Offline Records (EP)\\TasTAFE Supporting Information ~ POLICY AND PROCEDURES - Standards\\Withdrawal Request Form (International Education).docx (* Main Document Store: 002+0NFX+0O6F1PSB0FE.DOCX *);False|84;;;;;;;;;;11/03/2025 at 8:57 AM;GUEST ACCOUNT;From: 11/03/2025 at 2:16 AM - To: 11/03/2025 at 8:57 AM;False|1;;;;;;;;;;11/03/2025 at 8:57 AM;GUEST ACCOUNT;;False|1;;;;;;;;;;11/03/2025 at 2:16 AM;GUEST ACCOUNT;;False|110;;;;;;;;;;11/03/2025 at 2:16 AM;GUEST ACCOUNT;Revision Number 2 - C:\\Users\\katherine.rhee\\ContentManager\\Offline Records (EP)\\TasTAFE Supporting Information ~ POLICY AND PROCEDURES - Standards\\Withdrawal Request Form (International Education).docx (* Main Document Store: 002+0NFX+0O6F1PSB0FE.DOCX *);False|84;;;;;;;;;;11/03/2025 at 2:16 AM;GUEST ACCOUNT;From: 09/03/2025 at 10:25 AM - To: 11/03/2025 at 2:16 AM;False|110;;;;;;;;;;09/03/2025 at 10:25 AM;GUEST ACCOUNT;Revision Number 2 - C:\\Users\\katherine.rhee\\ContentManager\\Offline Records (EP)\\TasTAFE Supporting Information ~ POLICY AND PROCEDURES - Standards\\Withdrawal Request Form (International Education).docx (* Main Document Store: 002+0NFX+0O6F1PSB0FE.DOCX *);False|84;;;;;;;;;;09/03/2025 at 10:25 AM;GUEST ACCOUNT;From: 08/03/2025 at 10:24 AM - To: 09/03/2025 at 10:25 AM;False|1;;;;;;;;;;09/03/2025 at 10:25 AM;GUEST ACCOUNT;;False|1;;;;;;;;;;08/03/2025 at 10:24 AM;GUEST ACCOUNT;;False|110;;;;;;;;;;08/03/2025 at 10:24 AM;GUEST ACCOUNT;Revision Number 2 - C:\\Users\\katherine.rhee\\ContentManager\\Offline Records (EP)\\TasTAFE Supporting Information ~ POLICY AND PROCEDURES - Standards\\Withdrawal Request Form (International Education).docx (* Main Document Store: 002+0NFX+0O6F1PSB0FE.DOCX *);False|84;;;;;;;;;;08/03/2025 at 10:24 AM;GUEST ACCOUNT;From: 08/03/2025 at 3:08 AM - To: 08/03/2025 at 10:24 AM;False|110;;;;;;;;;;08/03/2025 at 3:08 AM;GUEST ACCOUNT;Revision Number 2 - C:\\Users\\katherine.rhee\\ContentManager\\Offline Records (EP)\\TasTAFE Supporting Information ~ POLICY AND PROCEDURES - Standards\\Withdrawal Request Form (International Education).docx (* Main Document Store: 002+0NFX+0O6F1PSB0FE.DOCX *);False|84;;;;;;;;;;08/03/2025 at 3:08 AM;GUEST ACCOUNT;From: 06/03/2025 at 11:18 AM - To: 08/03/2025 at 3:08 AM;False|1;;;;;;;;;;08/03/2025 at 3:08 AM;GUEST ACCOUNT;;False|1;;;;;;;;;;06/03/2025 at 11:18 AM;GUEST ACCOUNT;;False|110;;;;;;;;;;06/03/2025 at 11:18 AM;GUEST ACCOUNT;Revision Number 2 - C:\\Users\\katherine.rhee\\ContentManager\\Offline Records (EP)\\TasTAFE Supporting Information ~ POLICY AND PROCEDURES - Standards\\Withdrawal Request Form (International Education).docx (* Main Document Store: 002+0NFX+0O6F1PSB0FE.DOCX *);False|84;;;;;;;;;;06/03/2025 at 11:18 AM;GUEST ACCOUNT;From: 06/03/2025 at 1:36 AM - To: 06/03/2025 at 11:18 AM;False|110;;;;;;;;;;06/03/2025 at 1:36 AM;GUEST ACCOUNT;Revision Number 2 - C:\\Users\\katherine.rhee\\ContentManager\\Offline Records (EP)\\TasTAFE Supporting Information ~ POLICY AND PROCEDURES - Standards\\Withdrawal Request Form (International Education).docx (* Main Document Store: 002+0NFX+0O6F1PSB0FE.DOCX *);False|84;;;;;;;;;;06/03/2025 at 1:36 AM;GUEST ACCOUNT;From: 04/03/2025 at 9:41 PM - To: 06/03/2025 at 1:36 AM;False|1;;;;;;;;;;06/03/2025 at 1:36 AM;GUEST ACCOUNT;;False|1;;;;;;;;;;04/03/2025 at 9:41 PM;GUEST ACCOUNT;;False|110;;;;;;;;;;04/03/2025 at 9:41 PM;GUEST ACCOUNT;Revision Number 2 - C:\\Users\\katherine.rhee\\ContentManager\\Offline Records (EP)\\TasTAFE Supporting Information ~ POLICY AND PROCEDURES - Standards\\Withdrawal Request Form (International Education).docx (* Main Document Store: 002+0NFX+0O6F1PSB0FE.DOCX *);False|84;;;;;;;;;;04/03/2025 at 9:41 PM;GUEST ACCOUNT;From: 04/03/2025 at 1:25 AM - To: 04/03/2025 at 9:41 PM;False|110;;;;;;;;;;04/03/2025 at 1:25 AM;GUEST ACCOUNT;Revision Number 2 - C:\\Users\\katherine.rhee\\ContentManager\\Offline Records (EP)\\TasTAFE Supporting Information ~ POLICY AND PROCEDURES - Standards\\Withdrawal Request Form (International Education).docx (* Main Document Store: 002+0NFX+0O6F1PSB0FE.DOCX *);False|84;;;;;;;;;;04/03/2025 at 1:25 AM;GUEST ACCOUNT;From: 03/03/2025 at 12:17 PM - To: 04/03/2025 at 1:25 AM;False|1;;;;;;;;;;04/03/2025 at 1:25 AM;GUEST ACCOUNT;;False|1;;;;;;;;;;03/03/2025 at 12:17 PM;GUEST ACCOUNT;;False|110;;;;;;;;;;03/03/2025 at 12:17 PM;GUEST ACCOUNT;Revision Number 2 - C:\\Users\\katherine.rhee\\ContentManager\\Offline Records (EP)\\TasTAFE Supporting Information ~ POLICY AND PROCEDURES - Standards\\Withdrawal Request Form (International Education).docx (* Main Document Store: 002+0NFX+0O6F1PSB0FE.DOCX *);False|84;;;;;;;;;;03/03/2025 at 12:17 PM;GUEST ACCOUNT;From: 02/03/2025 at 10:26 AM - To: 03/03/2025 at 12:17 PM;False|110;;;;;;;;;;02/03/2025 at 10:26 AM;GUEST ACCOUNT;Revision Number 2 - C:\\Users\\katherine.rhee\\ContentManager\\Offline Records (EP)\\TasTAFE Supporting Information ~ POLICY AND PROCEDURES - Standards\\Withdrawal Request Form (International Education).docx (* Main Document Store: 002+0NFX+0O6F1PSB0FE.DOCX *);False|84;;;;;;;;;;02/03/2025 at 10:26 AM;GUEST ACCOUNT;From: 01/03/2025 at 4:19 PM - To: 02/03/2025 at 10:26 AM;False|1;;;;;;;;;;02/03/2025 at 10:26 AM;GUEST ACCOUNT;;False|1;;;;;;;;;;01/03/2025 at 4:19 PM;GUEST ACCOUNT;;False|110;;;;;;;;;;01/03/2025 at 4:19 PM;GUEST ACCOUNT;Revision Number 2 - C:\\Users\\katherine.rhee\\ContentManager\\Offline Records (EP)\\TasTAFE Supporting Information ~ POLICY AND PROCEDURES - Standards\\Withdrawal Request Form (International Education).docx (* Main Document Store: 002+0NFX+0O6F1PSB0FE.DOCX *);False|84;;;;;;;;;;01/03/2025 at 4:19 PM;GUEST ACCOUNT;From: 01/03/2025 at 4:12 PM - To: 01/03/2025 at 4:19 PM;False|110;;;;;;;;;;01/03/2025 at 4:12 PM;GUEST ACCOUNT;Revision Number 2 - C:\\Users\\katherine.rhee\\ContentManager\\Offline Records (EP)\\TasTAFE Supporting Information ~ POLICY AND PROCEDURES - Standards\\Withdrawal Request Form (International Education).docx (* Main Document Store: 002+0NFX+0O6F1PSB0FE.DOCX *);False|84;;;;;;;;;;01/03/2025 at 4:12 PM;GUEST ACCOUNT;From: 01/03/2025 at 5:59 AM - To: 01/03/2025 at 4:12 PM;False|1;;;;;;;;;;01/03/2025 at 4:12 PM;GUEST ACCOUNT;;False|1;;;;;;;;;;01/03/2025 at 5:59 AM;GUEST ACCOUNT;;False|110;;;;;;;;;;01/03/2025 at 5:59 AM;GUEST ACCOUNT;Revision Number 2 - C:\\Users\\katherine.rhee\\ContentManager\\Offline Records (EP)\\TasTAFE Supporting Information ~ POLICY AND PROCEDURES - Standards\\Withdrawal Request Form (International Education).docx (* Main Document Store: 002+0NFX+0O6F1PSB0FE.DOCX *);False|84;;;;;;;;;;01/03/2025 at 5:59 AM;GUEST ACCOUNT;From: 28/02/2025 at 9:07 PM - To: 01/03/2025 at 5:59 AM;False|110;;;;;;;;;;28/02/2025 at 9:07 PM;GUEST ACCOUNT;Revision Number 2 - C:\\Users\\katherine.rhee\\ContentManager\\Offline Records (EP)\\TasTAFE Supporting Information ~ POLICY AND PROCEDURES - Standards\\Withdrawal Request Form (International Education).docx (* Main Document Store: 002+0NFX+0O6F1PSB0FE.DOCX *);False|84;;;;;;;;;;28/02/2025 at 9:07 PM;GUEST ACCOUNT;From: 28/02/2025 at 5:17 PM - To: 28/02/2025 at 9:07 PM;False|1;;;;;;;;;;28/02/2025 at 9:07 PM;GUEST ACCOUNT;;False|1;;;;;;;;;;28/02/2025 at 5:17 PM;GUEST ACCOUNT;;False|110;;;;;;;;;;28/02/2025 at 5:17 PM;GUEST ACCOUNT;Revision Number 2 - C:\\Users\\katherine.rhee\\ContentManager\\Offline Records (EP)\\TasTAFE Supporting Information ~ POLICY AND PROCEDURES - Standards\\Withdrawal Request Form (International Education).docx (* Main Document Store: 002+0NFX+0O6F1PSB0FE.DOCX *);False|84;;;;;;;;;;28/02/2025 at 5:17 PM;GUEST ACCOUNT;From: 28/02/2025 at 5:30 AM - To: 28/02/2025 at 5:17 PM;False|1;;;;;;;;;;28/02/2025 at 5:30 AM;GUEST ACCOUNT;;False|110;;;;;;;;;;28/02/2025 at 5:30 AM;GUEST ACCOUNT;Revision Number 2 - C:\\Users\\katherine.rhee\\ContentManager\\Offline Records (EP)\\TasTAFE Supporting Information ~ POLICY AND PROCEDURES - Standards\\Withdrawal Request Form (International Education).docx (* Main Document Store: 002+0NFX+0O6F1PSB0FE.DOCX *);False|84;;;;;;;;;;28/02/2025 at 5:30 AM;GUEST ACCOUNT;From: 27/02/2025 at 3:16 PM - To: 28/02/2025 at 5:30 AM;False|110;;;;;;;;;;27/02/2025 at 3:16 PM;GUEST ACCOUNT;Revision Number 2 - C:\\Users\\katherine.rhee\\ContentManager\\Offline Records (EP)\\TasTAFE Supporting Information ~ POLICY AND PROCEDURES - Standards\\Withdrawal Request Form (International Education).docx (* Main Document Store: 002+0NFX+0O6F1PSB0FE.DOCX *);False|84;;;;;;;;;;27/02/2025 at 3:16 PM;GUEST ACCOUNT;From: 26/02/2025 at 3:57 AM - To: 27/02/2025 at 3:16 PM;False|1;;;;;;;;;;27/02/2025 at 3:16 PM;GUEST ACCOUNT;;False|1;;;;;;;;;;26/02/2025 at 3:57 AM;GUEST ACCOUNT;;False|110;;;;;;;;;;26/02/2025 at 3:57 AM;GUEST ACCOUNT;Revision Number 2 - C:\\Users\\katherine.rhee\\ContentManager\\Offline Records (EP)\\TasTAFE Supporting Information ~ POLICY AND PROCEDURES - Standards\\Withdrawal Request Form (International Education).docx (* Main Document Store: 002+0NFX+0O6F1PSB0FE.DOCX *);False|84;;;;;;;;;;26/02/2025 at 3:57 AM;GUEST ACCOUNT;From: 25/02/2025 at 9:47 PM - To: 26/02/2025 at 3:57 AM;False|110;;;;;;;;;;25/02/2025 at 9:47 PM;GUEST ACCOUNT;Revision Number 2 - C:\\Users\\katherine.rhee\\ContentManager\\Offline Records (EP)\\TasTAFE Supporting Information ~ POLICY AND PROCEDURES - Standards\\Withdrawal Request Form (International Education).docx (* Main Document Store: 002+0NFX+0O6F1PSB0FE.DOCX *);False|84;;;;;;;;;;25/02/2025 at 9:47 PM;GUEST ACCOUNT;From: 25/02/2025 at 2:40 PM - To: 25/02/2025 at 9:47 PM;False|1;;;;;;;;;;25/02/2025 at 9:47 PM;GUEST ACCOUNT;;False|1;;;;;;;;;;25/02/2025 at 2:40 PM;GUEST ACCOUNT;;False|110;;;;;;;;;;25/02/2025 at 2:40 PM;GUEST ACCOUNT;Revision Number 2 - C:\\Users\\katherine.rhee\\ContentManager\\Offline Records (EP)\\TasTAFE Supporting Information ~ POLICY AND PROCEDURES - Standards\\Withdrawal Request Form (International Education).docx (* Main Document Store: 002+0NFX+0O6F1PSB0FE.DOCX *);False|84;;;;;;;;;;25/02/2025 at 2:40 PM;GUEST ACCOUNT;From: 25/02/2025 at 11:59 AM - To: 25/02/2025 at 2:40 PM;False|110;;;;;;;;;;25/02/2025 at 11:59 AM;GUEST ACCOUNT;Revision Number 2 - C:\\Users\\katherine.rhee\\ContentManager\\Offline Records (EP)\\TasTAFE Supporting Information ~ POLICY AND PROCEDURES - Standards\\Withdrawal Request Form (International Education).docx (* Main Document Store: 002+0NFX+0O6F1PSB0FE.DOCX *);False|84;;;;;;;;;;25/02/2025 at 11:59 AM;GUEST ACCOUNT;From: 23/02/2025 at 8:09 PM - To: 25/02/2025 at 11:59 AM;False|1;;;;;;;;;;25/02/2025 at 11:59 AM;GUEST ACCOUNT;;False|1;;;;;;;;;;23/02/2025 at 8:09 PM;GUEST ACCOUNT;;False|110;;;;;;;;;;23/02/2025 at 8:09 PM;GUEST ACCOUNT;Revision Number 2 - C:\\Users\\katherine.rhee\\ContentManager\\Offline Records (EP)\\TasTAFE Supporting Information ~ POLICY AND PROCEDURES - Standards\\Withdrawal Request Form (International Education).docx (* Main Document Store: 002+0NFX+0O6F1PSB0FE.DOCX *);False|84;;;;;;;;;;23/02/2025 at 8:09 PM;GUEST ACCOUNT;From: 21/02/2025 at 5:21 PM - To: 23/02/2025 at 8:09 PM;False|110;;;;;;;;;;21/02/2025 at 5:21 PM;GUEST ACCOUNT;Revision Number 2 - C:\\Users\\katherine.rhee\\ContentManager\\Offline Records (EP)\\TasTAFE Supporting Information ~ POLICY AND PROCEDURES - Standards\\Withdrawal Request Form (International Education).docx (* Main Document Store: 002+0NFX+0O6F1PSB0FE.DOCX *);False|84;;;;;;;;;;21/02/2025 at 5:21 PM;GUEST ACCOUNT;From: 20/02/2025 at 10:13 AM - To: 21/02/2025 at 5:21 PM;False|1;;;;;;;;;;21/02/2025 at 5:21 PM;GUEST ACCOUNT;;False|1;;;;;;;;;;20/02/2025 at 10:13 AM;GUEST ACCOUNT;;False|110;;;;;;;;;;20/02/2025 at 10:13 AM;GUEST ACCOUNT;Revision Number 2 - C:\\Users\\katherine.rhee\\ContentManager\\Offline Records (EP)\\TasTAFE Supporting Information ~ POLICY AND PROCEDURES - Standards\\Withdrawal Request Form (International Education).docx (* Main Document Store: 002+0NFX+0O6F1PSB0FE.DOCX *);False|84;;;;;;;;;;20/02/2025 at 10:13 AM;GUEST ACCOUNT;From: 19/02/2025 at 4:35 PM - To: 20/02/2025 at 10:13 AM;False|110;;;;;;;;;;19/02/2025 at 4:35 PM;GUEST ACCOUNT;Revision Number 2 - C:\\Users\\katherine.rhee\\ContentManager\\Offline Records (EP)\\TasTAFE Supporting Information ~ POLICY AND PROCEDURES - Standards\\Withdrawal Request Form (International Education).docx (* Main Document Store: 002+0NFX+0O6F1PSB0FE.DOCX *);False|84;;;;;;;;;;19/02/2025 at 4:35 PM;GUEST ACCOUNT;From: 18/02/2025 at 9:42 PM - To: 19/02/2025 at 4:35 PM;False|1;;;;;;;;;;19/02/2025 at 4:35 PM;GUEST ACCOUNT;;False|1;;;;;;;;;;18/02/2025 at 9:42 PM;GUEST ACCOUNT;;False|110;;;;;;;;;;18/02/2025 at 9:42 PM;GUEST ACCOUNT;Revision Number 2 - C:\\Users\\katherine.rhee\\ContentManager\\Offline Records (EP)\\TasTAFE Supporting Information ~ POLICY AND PROCEDURES - Standards\\Withdrawal Request Form (International Education).docx (* Main Document Store: 002+0NFX+0O6F1PSB0FE.DOCX *);False|84;;;;;;;;;;18/02/2025 at 9:42 PM;GUEST ACCOUNT;From: 16/02/2025 at 8:22 PM - To: 18/02/2025 at 9:42 PM;False|110;;;;;;;;;;16/02/2025 at 8:22 PM;GUEST ACCOUNT;Revision Number 2 - C:\\Users\\katherine.rhee\\ContentManager\\Offline Records (EP)\\TasTAFE Supporting Information ~ POLICY AND PROCEDURES - Standards\\Withdrawal Request Form (International Education).docx (* Main Document Store: 002+0NFX+0O6F1PSB0FE.DOCX *);False|84;;;;;;;;;;16/02/2025 at 8:22 PM;GUEST ACCOUNT;From: 16/02/2025 at 8:22 PM - To: 16/02/2025 at 8:22 PM;False|1;;;;;;;;;;16/02/2025 at 8:22 PM;GUEST ACCOUNT;;False|1;;;;;;;;;;16/02/2025 at 8:22 PM;GUEST ACCOUNT;;False|110;;;;;;;;;;16/02/2025 at 8:22 PM;GUEST ACCOUNT;Revision Number 2 - C:\\Users\\katherine.rhee\\ContentManager\\Offline Records (EP)\\TasTAFE Supporting Information ~ POLICY AND PROCEDURES - Standards\\Withdrawal Request Form (International Education).docx (* Main Document Store: 002+0NFX+0O6F1PSB0FE.DOCX *);False|84;;;;;;;;;;16/02/2025 at 8:22 PM;GUEST ACCOUNT;From: 16/02/2025 at 10:26 AM - To: 16/02/2025 at 8:22 PM;False|110;;;;;;;;;;16/02/2025 at 10:26 AM;GUEST ACCOUNT;Revision Number 2 - C:\\Users\\katherine.rhee\\ContentManager\\Offline Records (EP)\\TasTAFE Supporting Information ~ POLICY AND PROCEDURES - Standards\\Withdrawal Request Form (International Education).docx (* Main Document Store: 002+0NFX+0O6F1PSB0FE.DOCX *);False|84;;;;;;;;;;16/02/2025 at 10:26 AM;GUEST ACCOUNT;From: 12/02/2025 at 5:42 AM - To: 16/02/2025 at 10:26 AM;False|1;;;;;;;;;;16/02/2025 at 10:26 AM;GUEST ACCOUNT;;False|1;;;;;;;;;;12/02/2025 at 5:42 AM;GUEST ACCOUNT;;False|110;;;;;;;;;;12/02/2025 at 5:42 AM;GUEST ACCOUNT;Revision Number 2 - C:\\Users\\katherine.rhee\\ContentManager\\Offline Records (EP)\\TasTAFE Supporting Information ~ POLICY AND PROCEDURES - Standards\\Withdrawal Request Form (International Education).docx (* Main Document Store: 002+0NFX+0O6F1PSB0FE.DOCX *);False|84;;;;;;;;;;12/02/2025 at 5:42 AM;GUEST ACCOUNT;From: 11/02/2025 at 9:42 PM - To: 12/02/2025 at 5:42 AM;False|110;;;;;;;;;;11/02/2025 at 9:42 PM;GUEST ACCOUNT;Revision Number 2 - C:\\Users\\katherine.rhee\\ContentManager\\Offline Records (EP)\\TasTAFE Supporting Information ~ POLICY AND PROCEDURES - Standards\\Withdrawal Request Form (International Education).docx (* Main Document Store: 002+0NFX+0O6F1PSB0FE.DOCX *);False|84;;;;;;;;;;11/02/2025 at 9:42 PM;GUEST ACCOUNT;From: 09/02/2025 at 5:44 PM - To: 11/02/2025 at 9:42 PM;False|1;;;;;;;;;;11/02/2025 at 9:42 PM;GUEST ACCOUNT;;False|1;;;;;;;;;;09/02/2025 at 5:44 PM;GUEST ACCOUNT;;False|110;;;;;;;;;;09/02/2025 at 5:44 PM;GUEST ACCOUNT;Revision Number 2 - C:\\Users\\katherine.rhee\\ContentManager\\Offline Records (EP)\\TasTAFE Supporting Information ~ POLICY AND PROCEDURES - Standards\\Withdrawal Request Form (International Education).docx (* Main Document Store: 002+0NFX+0O6F1PSB0FE.DOCX *);False|84;;;;;;;;;;09/02/2025 at 5:44 PM;GUEST ACCOUNT;From: 09/02/2025 at 5:44 PM - To: 09/02/2025 at 5:44 PM;False|110;;;;;;;;;;09/02/2025 at 5:44 PM;GUEST ACCOUNT;Revision Number 2 - C:\\Users\\katherine.rhee\\ContentManager\\Offline Records (EP)\\TasTAFE Supporting Information ~ POLICY AND PROCEDURES - Standards\\Withdrawal Request Form (International Education).docx (* Main Document Store: 002+0NFX+0O6F1PSB0FE.DOCX *);False|84;;;;;;;;;;09/02/2025 at 5:44 PM;GUEST ACCOUNT;From: 09/02/2025 at 5:42 PM - To: 09/02/2025 at 5:44 PM;False|1;;;;;;;;;;09/02/2025 at 5:44 PM;GUEST ACCOUNT;;False|1;;;;;;;;;;09/02/2025 at 5:42 PM;GUEST ACCOUNT;;False|110;;;;;;;;;;09/02/2025 at 5:42 PM;GUEST ACCOUNT;Revision Number 2 - C:\\Users\\katherine.rhee\\ContentManager\\Offline Records (EP)\\TasTAFE Supporting Information ~ POLICY AND PROCEDURES - Standards\\Withdrawal Request Form (International Education).docx (* Main Document Store: 002+0NFX+0O6F1PSB0FE.DOCX *);False|84;;;;;;;;;;09/02/2025 at 5:42 PM;GUEST ACCOUNT;From: 09/02/2025 at 10:17 AM - To: 09/02/2025 at 5:42 PM;False|110;;;;;;;;;;09/02/2025 at 10:17 AM;GUEST ACCOUNT;Revision Number 2 - C:\\Users\\katherine.rhee\\ContentManager\\Offline Records (EP)\\TasTAFE Supporting Information ~ POLICY AND PROCEDURES - Standards\\Withdrawal Request Form (International Education).docx (* Main Document Store: 002+0NFX+0O6F1PSB0FE.DOCX *);False|84;;;;;;;;;;09/02/2025 at 10:17 AM;GUEST ACCOUNT;From: 07/02/2025 at 10:58 PM - To: 09/02/2025 at 10:17 AM;False|1;;;;;;;;;;09/02/2025 at 10:17 AM;GUEST ACCOUNT;;False|1;;;;;;;;;;07/02/2025 at 10:58 PM;scott.turnbull;;False|112;;;;;;;;;;07/02/2025 at 10:58 PM;scott.turnbull;P:\\TasTAFE Test export 07022025\\EP_7119993_Withdrawal Request Form (International Education).DOCX;False|84;;;;;;;;;;07/02/2025 at 10:58 PM;scott.turnbull;From: 06/02/2025 at 9:50 PM - To: 07/02/2025 at 10:58 PM;False|125;;;;;;;;;;07/02/2025 at 10:58 PM;scott.turnbull;Revision Number 1 (Main Document Store: 002+0NFX+0O6F1PSB0FC.DOCX);False|112;;;;;;;;;;06/02/2025 at 9:50 PM;scott.turnbull;P:\\TasTAFE test export 06022025\\EP_7119993_Withdrawal Request Form (International Education).DOCX;False|84;;;;;;;;;;06/02/2025 at 9:50 PM;scott.turnbull;From: 06/02/2025 at 1:54 AM - To: 06/02/2025 at 9:50 PM;False|1;;;;;;;;;;06/02/2025 at 9:50 PM;scott.turnbull;;False|125;;;;;;;;;;06/02/2025 at 9:50 PM;scott.turnbull;Revision Number 1 (Main Document Store: 002+0NFX+0O6F1PSB0FC.DOCX);False|110;;;;;;;;;;06/02/2025 at 1:54 AM;GUEST ACCOUNT;Revision Number 2 - C:\\Users\\katherine.rhee\\ContentManager\\Offline Records (EP)\\TasTAFE Supporting Information ~ POLICY AND PROCEDURES - Standards\\Withdrawal Request Form (International Education).docx (* Main Document Store: 002+0NFX+0O6F1PSB0FE.DOCX *);False|84;;;;;;;;;;06/02/2025 at 1:54 AM;GUEST ACCOUNT;From: 05/02/2025 at 8:15 PM - To: 06/02/2025 at 1:54 AM;False|1;;;;;;;;;;06/02/2025 at 1:54 AM;GUEST ACCOUNT;;False|1;;;;;;;;;;05/02/2025 at 8:15 PM;GUEST ACCOUNT;;False|110;;;;;;;;;;05/02/2025 at 8:15 PM;GUEST ACCOUNT;Revision Number 2 - C:\\Users\\katherine.rhee\\ContentManager\\Offline Records (EP)\\TasTAFE Supporting Information ~ POLICY AND PROCEDURES - Standards\\Withdrawal Request Form (International Education).docx (* Main Document Store: 002+0NFX+0O6F1PSB0FE.DOCX *);False|84;;;;;;;;;;05/02/2025 at 8:15 PM;GUEST ACCOUNT;From: 04/02/2025 at 9:44 PM - To: 05/02/2025 at 8:15 PM;False|110;;;;;;;;;;04/02/2025 at 9:44 PM;GUEST ACCOUNT;Revision Number 2 - C:\\Users\\katherine.rhee\\ContentManager\\Offline Records (EP)\\TasTAFE Supporting Information ~ POLICY AND PROCEDURES - Standards\\Withdrawal Request Form (International Education).docx (* Main Document Store: 002+0NFX+0O6F1PSB0FE.DOCX *);False|84;;;;;;;;;;04/02/2025 at 9:44 PM;GUEST ACCOUNT;From: 02/02/2025 at 10:25 AM - To: 04/02/2025 at 9:44 PM;False|1;;;;;;;;;;04/02/2025 at 9:44 PM;GUEST ACCOUNT;;False|1;;;;;;;;;;02/02/2025 at 10:25 AM;GUEST ACCOUNT;;False|110;;;;;;;;;;02/02/2025 at 10:25 AM;GUEST ACCOUNT;Revision Number 2 - C:\\Users\\katherine.rhee\\ContentManager\\Offline Records (EP)\\TasTAFE Supporting Information ~ POLICY AND PROCEDURES - Standards\\Withdrawal Request Form (International Education).docx (* Main Document Store: 002+0NFX+0O6F1PSB0FE.DOCX *);False|84;;;;;;;;;;02/02/2025 at 10:25 AM;GUEST ACCOUNT;From: 31/01/2025 at 10:06 PM - To: 02/02/2025 at 10:25 AM;False|110;;;;;;;;;;31/01/2025 at 10:06 PM;GUEST ACCOUNT;Revision Number 2 - C:\\Users\\katherine.rhee\\ContentManager\\Offline Records (EP)\\TasTAFE Supporting Information ~ POLICY AND PROCEDURES - Stan</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customXml/itemProps3.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4.xml><?xml version="1.0" encoding="utf-8"?>
<ds:datastoreItem xmlns:ds="http://schemas.openxmlformats.org/officeDocument/2006/customXml" ds:itemID="{DB159FF4-A6E7-452F-BD73-52C857E79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61</TotalTime>
  <Pages>4</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Refund Request Form</vt:lpstr>
    </vt:vector>
  </TitlesOfParts>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Withdrawal Request Form (International Education)</dc:title>
  <dc:subject/>
  <dc:creator>Lawes, Alison</dc:creator>
  <cp:keywords/>
  <dc:description/>
  <cp:lastModifiedBy>Rigby, Matt</cp:lastModifiedBy>
  <cp:revision>21</cp:revision>
  <cp:lastPrinted>2020-12-23T02:30:00Z</cp:lastPrinted>
  <dcterms:created xsi:type="dcterms:W3CDTF">2024-05-24T02:44:00Z</dcterms:created>
  <dcterms:modified xsi:type="dcterms:W3CDTF">2025-05-05T01:20:00Z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y fmtid="{D5CDD505-2E9C-101B-9397-08002B2CF9AE}" pid="5" name="_ExtendedDescription">
    <vt:lpwstr>Withdrawal Request Form (International Education)</vt:lpwstr>
  </property>
</Properties>
</file>