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70E36" w14:textId="58B62269" w:rsidR="00685279" w:rsidRPr="00B72A5F" w:rsidRDefault="00B8532E" w:rsidP="00B72A5F">
      <w:pPr>
        <w:pStyle w:val="MainTitleHeading"/>
        <w:framePr w:wrap="around"/>
        <w:rPr>
          <w:bCs/>
        </w:rPr>
      </w:pPr>
      <w:bookmarkStart w:id="0" w:name="_Toc49512514"/>
      <w:bookmarkStart w:id="1" w:name="_Toc30502210"/>
      <w:r w:rsidRPr="00B72A5F">
        <w:t>Defer</w:t>
      </w:r>
      <w:r w:rsidR="00DB105C" w:rsidRPr="00B72A5F">
        <w:t>ment</w:t>
      </w:r>
      <w:r w:rsidRPr="00B72A5F">
        <w:t xml:space="preserve"> or Suspension Request Form</w:t>
      </w:r>
      <w:r w:rsidR="00D62E64" w:rsidRPr="00B72A5F">
        <w:t xml:space="preserve"> </w:t>
      </w:r>
      <w:r w:rsidR="00D62E64" w:rsidRPr="00B72A5F">
        <w:rPr>
          <w:bCs/>
        </w:rPr>
        <w:t>(International Education)</w:t>
      </w:r>
      <w:r w:rsidRPr="00B72A5F">
        <w:rPr>
          <w:bCs/>
        </w:rPr>
        <w:t xml:space="preserve"> </w:t>
      </w:r>
    </w:p>
    <w:p w14:paraId="03D5E877" w14:textId="22263A7D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>International students seeking a defer</w:t>
      </w:r>
      <w:r w:rsidR="00DB105C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must ensure submission of this form at least two weeks prior to the commencement of classes. Please refer to the </w:t>
      </w:r>
      <w:r w:rsidR="00820457">
        <w:rPr>
          <w:rFonts w:cs="Arial"/>
          <w:bCs/>
          <w:lang w:eastAsia="zh-TW"/>
        </w:rPr>
        <w:t xml:space="preserve">information provided around the </w:t>
      </w:r>
      <w:r w:rsidR="00CF1DB9" w:rsidRPr="00D42861">
        <w:rPr>
          <w:rFonts w:cs="Arial"/>
          <w:bCs/>
          <w:lang w:eastAsia="zh-TW"/>
        </w:rPr>
        <w:t>Deferring, Suspending or Cancellation of Enrolment</w:t>
      </w:r>
      <w:r w:rsidR="001549EF">
        <w:rPr>
          <w:rFonts w:cs="Arial"/>
          <w:bCs/>
          <w:lang w:eastAsia="zh-TW"/>
        </w:rPr>
        <w:t xml:space="preserve"> </w:t>
      </w:r>
      <w:r w:rsidRPr="00D42861">
        <w:rPr>
          <w:rFonts w:cs="Arial"/>
          <w:bCs/>
          <w:lang w:eastAsia="zh-TW"/>
        </w:rPr>
        <w:t xml:space="preserve">available </w:t>
      </w:r>
      <w:r w:rsidR="00CF1DB9" w:rsidRPr="00D42861">
        <w:rPr>
          <w:rFonts w:cs="Arial"/>
          <w:bCs/>
          <w:lang w:eastAsia="zh-TW"/>
        </w:rPr>
        <w:t>on the</w:t>
      </w:r>
      <w:r w:rsidRPr="00D42861">
        <w:rPr>
          <w:rFonts w:cs="Arial"/>
          <w:bCs/>
          <w:lang w:eastAsia="zh-TW"/>
        </w:rPr>
        <w:t xml:space="preserve"> TasTAFE website for further details regarding defer</w:t>
      </w:r>
      <w:r w:rsidR="00CF1DB9" w:rsidRPr="00D42861">
        <w:rPr>
          <w:rFonts w:cs="Arial"/>
          <w:bCs/>
          <w:lang w:eastAsia="zh-TW"/>
        </w:rPr>
        <w:t xml:space="preserve">ment </w:t>
      </w:r>
      <w:r w:rsidRPr="00D42861">
        <w:rPr>
          <w:rFonts w:cs="Arial"/>
          <w:bCs/>
          <w:lang w:eastAsia="zh-TW"/>
        </w:rPr>
        <w:t xml:space="preserve">or suspension of studies. </w:t>
      </w:r>
    </w:p>
    <w:p w14:paraId="4043CCF6" w14:textId="67413E84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>Approval of your defer</w:t>
      </w:r>
      <w:r w:rsidR="00D808F2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</w:t>
      </w:r>
      <w:r w:rsidR="00D808F2" w:rsidRPr="00D42861">
        <w:rPr>
          <w:rFonts w:cs="Arial"/>
          <w:bCs/>
          <w:lang w:eastAsia="zh-TW"/>
        </w:rPr>
        <w:t>or</w:t>
      </w:r>
      <w:r w:rsidRPr="00D42861">
        <w:rPr>
          <w:rFonts w:cs="Arial"/>
          <w:bCs/>
          <w:lang w:eastAsia="zh-TW"/>
        </w:rPr>
        <w:t xml:space="preserve"> suspension request will be dependent on the submission of documented evidence demonstrating compassionate or compelling circumstances. </w:t>
      </w:r>
    </w:p>
    <w:p w14:paraId="0A8F1E49" w14:textId="7D5874CC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 xml:space="preserve">This form is </w:t>
      </w:r>
      <w:r w:rsidR="0086344E">
        <w:rPr>
          <w:rFonts w:cs="Arial"/>
          <w:bCs/>
          <w:lang w:eastAsia="zh-TW"/>
        </w:rPr>
        <w:t xml:space="preserve">for </w:t>
      </w:r>
      <w:r w:rsidR="00836CBB">
        <w:rPr>
          <w:rFonts w:cs="Arial"/>
          <w:bCs/>
          <w:lang w:eastAsia="zh-TW"/>
        </w:rPr>
        <w:t>international students</w:t>
      </w:r>
      <w:r w:rsidRPr="00D42861">
        <w:rPr>
          <w:rFonts w:cs="Arial"/>
          <w:bCs/>
          <w:lang w:eastAsia="zh-TW"/>
        </w:rPr>
        <w:t xml:space="preserve"> seeking a deferral of their studies and should be completed and signed by both the student and the Education Manager. In the event that a defer</w:t>
      </w:r>
      <w:r w:rsidR="00D808F2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or suspension is granted by </w:t>
      </w:r>
      <w:r w:rsidR="00D42861">
        <w:rPr>
          <w:rFonts w:cs="Arial"/>
          <w:bCs/>
          <w:lang w:eastAsia="zh-TW"/>
        </w:rPr>
        <w:t>TasTAFE</w:t>
      </w:r>
      <w:r w:rsidRPr="00D42861">
        <w:rPr>
          <w:rFonts w:cs="Arial"/>
          <w:bCs/>
          <w:lang w:eastAsia="zh-TW"/>
        </w:rPr>
        <w:t>, it is the student's responsibility to resume their study within the specifi</w:t>
      </w:r>
      <w:r w:rsidR="0086344E">
        <w:rPr>
          <w:rFonts w:cs="Arial"/>
          <w:bCs/>
          <w:lang w:eastAsia="zh-TW"/>
        </w:rPr>
        <w:t>ed</w:t>
      </w:r>
      <w:r w:rsidRPr="00D42861">
        <w:rPr>
          <w:rFonts w:cs="Arial"/>
          <w:bCs/>
          <w:lang w:eastAsia="zh-TW"/>
        </w:rPr>
        <w:t xml:space="preserve"> time frame</w:t>
      </w:r>
      <w:r w:rsidR="00166111" w:rsidRPr="00D42861">
        <w:rPr>
          <w:rFonts w:cs="Arial"/>
          <w:bCs/>
          <w:lang w:eastAsia="zh-TW"/>
        </w:rPr>
        <w:t>.</w:t>
      </w:r>
    </w:p>
    <w:p w14:paraId="0A15EC44" w14:textId="0A89FAE9" w:rsidR="00521829" w:rsidRPr="00E35823" w:rsidRDefault="00521829" w:rsidP="00E35823">
      <w:pPr>
        <w:pStyle w:val="Heading1"/>
        <w:rPr>
          <w:lang w:eastAsia="zh-TW"/>
        </w:rPr>
      </w:pPr>
      <w:r w:rsidRPr="00E35823">
        <w:t xml:space="preserve">Section </w:t>
      </w:r>
      <w:r w:rsidR="0083224C" w:rsidRPr="00E35823">
        <w:rPr>
          <w:lang w:eastAsia="zh-TW"/>
        </w:rPr>
        <w:t>1</w:t>
      </w:r>
      <w:r w:rsidR="00BF1273" w:rsidRPr="00E35823">
        <w:rPr>
          <w:lang w:eastAsia="zh-TW"/>
        </w:rPr>
        <w:t xml:space="preserve"> –</w:t>
      </w:r>
      <w:r w:rsidR="007F7C68" w:rsidRPr="00E35823">
        <w:rPr>
          <w:lang w:eastAsia="zh-TW"/>
        </w:rPr>
        <w:t xml:space="preserve"> </w:t>
      </w:r>
      <w:r w:rsidRPr="00E35823">
        <w:rPr>
          <w:lang w:eastAsia="zh-TW"/>
        </w:rPr>
        <w:t>Student Details</w:t>
      </w:r>
    </w:p>
    <w:tbl>
      <w:tblPr>
        <w:tblpPr w:leftFromText="180" w:rightFromText="180" w:vertAnchor="text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DB105C" w14:paraId="5CC48445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677DB639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Family Name:</w:t>
            </w:r>
          </w:p>
        </w:tc>
      </w:tr>
      <w:tr w:rsidR="007F7C68" w:rsidRPr="00DB105C" w14:paraId="4B47EC48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7A13238E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Given Name:</w:t>
            </w:r>
          </w:p>
        </w:tc>
      </w:tr>
      <w:tr w:rsidR="007F7C68" w:rsidRPr="00DB105C" w14:paraId="3D3C907B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21405D00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Date of Birth:</w:t>
            </w:r>
          </w:p>
        </w:tc>
      </w:tr>
      <w:tr w:rsidR="007F7C68" w:rsidRPr="00DB105C" w14:paraId="56AECB78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577FA376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TasTAFE Student ID:</w:t>
            </w:r>
          </w:p>
        </w:tc>
      </w:tr>
      <w:tr w:rsidR="007F7C68" w:rsidRPr="00DB105C" w14:paraId="1ACBA3D3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0AC0A020" w14:textId="75CC9712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Mobile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:</w:t>
            </w:r>
          </w:p>
        </w:tc>
      </w:tr>
      <w:tr w:rsidR="007F7C68" w:rsidRPr="00DB105C" w14:paraId="0DE4B967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115891F9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Address:</w:t>
            </w:r>
          </w:p>
        </w:tc>
      </w:tr>
      <w:tr w:rsidR="007F7C68" w:rsidRPr="00DB105C" w14:paraId="6F69A92B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AA963E3" w14:textId="1BF2EC0E" w:rsidR="009D1711" w:rsidRPr="00DB105C" w:rsidRDefault="007F7C68" w:rsidP="009D171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Email:</w:t>
            </w:r>
          </w:p>
        </w:tc>
      </w:tr>
    </w:tbl>
    <w:p w14:paraId="29863CC5" w14:textId="1515A97B" w:rsidR="00F03471" w:rsidRPr="00DB105C" w:rsidRDefault="007F7C68" w:rsidP="00E35823">
      <w:pPr>
        <w:pStyle w:val="Heading1"/>
        <w:rPr>
          <w:lang w:eastAsia="zh-TW"/>
        </w:rPr>
      </w:pPr>
      <w:r w:rsidRPr="00DB105C">
        <w:rPr>
          <w:lang w:eastAsia="zh-TW"/>
        </w:rPr>
        <w:t xml:space="preserve">Section </w:t>
      </w:r>
      <w:r w:rsidR="0083224C" w:rsidRPr="00DB105C">
        <w:rPr>
          <w:lang w:eastAsia="zh-TW"/>
        </w:rPr>
        <w:t>2</w:t>
      </w:r>
      <w:r w:rsidR="00BF1273">
        <w:rPr>
          <w:lang w:eastAsia="zh-TW"/>
        </w:rPr>
        <w:t xml:space="preserve"> –</w:t>
      </w:r>
      <w:r w:rsidRPr="00DB105C">
        <w:rPr>
          <w:lang w:eastAsia="zh-TW"/>
        </w:rPr>
        <w:t xml:space="preserve"> </w:t>
      </w:r>
      <w:r w:rsidR="00E55349" w:rsidRPr="00DB105C">
        <w:rPr>
          <w:lang w:eastAsia="zh-TW"/>
        </w:rPr>
        <w:t>Course Details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1"/>
      </w:tblGrid>
      <w:tr w:rsidR="007F7C68" w:rsidRPr="00DB105C" w14:paraId="502BAF5C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587D0B69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Name:</w:t>
            </w:r>
          </w:p>
        </w:tc>
      </w:tr>
      <w:tr w:rsidR="007F7C68" w:rsidRPr="00DB105C" w14:paraId="29E02C40" w14:textId="77777777" w:rsidTr="00E35823">
        <w:trPr>
          <w:trHeight w:val="480"/>
        </w:trPr>
        <w:tc>
          <w:tcPr>
            <w:tcW w:w="9611" w:type="dxa"/>
            <w:shd w:val="clear" w:color="auto" w:fill="auto"/>
            <w:vAlign w:val="center"/>
            <w:hideMark/>
          </w:tcPr>
          <w:p w14:paraId="36F32BB2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Code:</w:t>
            </w:r>
          </w:p>
        </w:tc>
      </w:tr>
      <w:tr w:rsidR="007F7C68" w:rsidRPr="00DB105C" w14:paraId="77827651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180E4BE6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Campus:</w:t>
            </w:r>
          </w:p>
        </w:tc>
      </w:tr>
      <w:tr w:rsidR="007F7C68" w:rsidRPr="00DB105C" w14:paraId="5C958B5F" w14:textId="77777777" w:rsidTr="00E35823">
        <w:trPr>
          <w:trHeight w:val="480"/>
        </w:trPr>
        <w:tc>
          <w:tcPr>
            <w:tcW w:w="9611" w:type="dxa"/>
            <w:shd w:val="clear" w:color="auto" w:fill="auto"/>
            <w:vAlign w:val="center"/>
            <w:hideMark/>
          </w:tcPr>
          <w:p w14:paraId="6301F15E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Start Date:</w:t>
            </w:r>
          </w:p>
        </w:tc>
      </w:tr>
      <w:tr w:rsidR="007F7C68" w:rsidRPr="00DB105C" w14:paraId="4B0CE386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7010AEC0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End Date:</w:t>
            </w:r>
          </w:p>
        </w:tc>
      </w:tr>
    </w:tbl>
    <w:p w14:paraId="3E5569EF" w14:textId="77777777" w:rsidR="007F7C68" w:rsidRPr="00DB105C" w:rsidRDefault="007F7C68" w:rsidP="007F7C68">
      <w:pPr>
        <w:rPr>
          <w:rFonts w:cs="Arial"/>
          <w:lang w:eastAsia="zh-TW"/>
        </w:rPr>
      </w:pPr>
    </w:p>
    <w:p w14:paraId="3F721137" w14:textId="77777777" w:rsidR="009D1711" w:rsidRPr="00DB105C" w:rsidRDefault="009D1711" w:rsidP="007F7C68">
      <w:pPr>
        <w:rPr>
          <w:rFonts w:cs="Arial"/>
          <w:lang w:eastAsia="zh-TW"/>
        </w:rPr>
      </w:pPr>
    </w:p>
    <w:p w14:paraId="52D829A5" w14:textId="26CB11EF" w:rsidR="00E55349" w:rsidRPr="00DB105C" w:rsidRDefault="00E55349" w:rsidP="00E35823">
      <w:pPr>
        <w:pStyle w:val="Heading1"/>
        <w:rPr>
          <w:lang w:eastAsia="zh-TW"/>
        </w:rPr>
      </w:pPr>
      <w:r w:rsidRPr="00DB105C">
        <w:rPr>
          <w:lang w:eastAsia="zh-TW"/>
        </w:rPr>
        <w:lastRenderedPageBreak/>
        <w:t>Section 3</w:t>
      </w:r>
      <w:r w:rsidR="00BF1273">
        <w:rPr>
          <w:lang w:eastAsia="zh-TW"/>
        </w:rPr>
        <w:t xml:space="preserve"> –</w:t>
      </w:r>
      <w:r w:rsidRPr="00DB105C">
        <w:rPr>
          <w:lang w:eastAsia="zh-TW"/>
        </w:rPr>
        <w:t xml:space="preserve"> </w:t>
      </w:r>
      <w:r w:rsidR="009D46ED" w:rsidRPr="00DB105C">
        <w:rPr>
          <w:lang w:eastAsia="zh-TW"/>
        </w:rPr>
        <w:t>Defer</w:t>
      </w:r>
      <w:r w:rsidR="001D70CE">
        <w:rPr>
          <w:lang w:eastAsia="zh-TW"/>
        </w:rPr>
        <w:t>ment</w:t>
      </w:r>
      <w:r w:rsidR="009D46ED" w:rsidRPr="00DB105C">
        <w:rPr>
          <w:lang w:eastAsia="zh-TW"/>
        </w:rPr>
        <w:t>/Suspension Information</w:t>
      </w:r>
    </w:p>
    <w:p w14:paraId="1E66FD70" w14:textId="20B58F62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Have you already applied for your student visa?</w:t>
      </w:r>
    </w:p>
    <w:p w14:paraId="7144D2DF" w14:textId="4848BECC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Yes</w:t>
      </w:r>
      <w:r w:rsidRPr="00DB105C">
        <w:rPr>
          <w:rFonts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No</w:t>
      </w:r>
    </w:p>
    <w:p w14:paraId="5C14B909" w14:textId="77777777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Do you intend to leave Australia if your application is approved?</w:t>
      </w:r>
    </w:p>
    <w:p w14:paraId="2E04250C" w14:textId="633D738E" w:rsidR="009D46ED" w:rsidRPr="00DB105C" w:rsidRDefault="009D46ED" w:rsidP="009D46ED">
      <w:pPr>
        <w:pStyle w:val="ListParagraph"/>
        <w:ind w:left="720"/>
        <w:rPr>
          <w:rFonts w:cs="Arial"/>
          <w:i/>
          <w:iCs/>
          <w:lang w:eastAsia="zh-TW"/>
        </w:rPr>
      </w:pPr>
      <w:r w:rsidRPr="00DB105C">
        <w:rPr>
          <w:rFonts w:cs="Arial"/>
          <w:i/>
          <w:iCs/>
          <w:lang w:eastAsia="zh-TW"/>
        </w:rPr>
        <w:t>Deferring or suspending your studies may affect your student visa. Please contact the Department of Home Affairs to discuss</w:t>
      </w:r>
      <w:r w:rsidR="001D70CE">
        <w:rPr>
          <w:rFonts w:cs="Arial"/>
          <w:i/>
          <w:iCs/>
          <w:lang w:eastAsia="zh-TW"/>
        </w:rPr>
        <w:t xml:space="preserve"> implications on</w:t>
      </w:r>
      <w:r w:rsidRPr="00DB105C">
        <w:rPr>
          <w:rFonts w:cs="Arial"/>
          <w:i/>
          <w:iCs/>
          <w:lang w:eastAsia="zh-TW"/>
        </w:rPr>
        <w:t xml:space="preserve"> your visa </w:t>
      </w:r>
      <w:r w:rsidR="001D70CE">
        <w:rPr>
          <w:rFonts w:cs="Arial"/>
          <w:i/>
          <w:iCs/>
          <w:lang w:eastAsia="zh-TW"/>
        </w:rPr>
        <w:t xml:space="preserve">status </w:t>
      </w:r>
      <w:r w:rsidRPr="00DB105C">
        <w:rPr>
          <w:rFonts w:cs="Arial"/>
          <w:i/>
          <w:iCs/>
          <w:lang w:eastAsia="zh-TW"/>
        </w:rPr>
        <w:t xml:space="preserve">if </w:t>
      </w:r>
      <w:r w:rsidR="001D70CE">
        <w:rPr>
          <w:rFonts w:cs="Arial"/>
          <w:i/>
          <w:iCs/>
          <w:lang w:eastAsia="zh-TW"/>
        </w:rPr>
        <w:t xml:space="preserve">TasTAFE approves of </w:t>
      </w:r>
      <w:r w:rsidRPr="00DB105C">
        <w:rPr>
          <w:rFonts w:cs="Arial"/>
          <w:i/>
          <w:iCs/>
          <w:lang w:eastAsia="zh-TW"/>
        </w:rPr>
        <w:t>your application</w:t>
      </w:r>
      <w:r w:rsidR="001D70CE">
        <w:rPr>
          <w:rFonts w:cs="Arial"/>
          <w:i/>
          <w:iCs/>
          <w:lang w:eastAsia="zh-TW"/>
        </w:rPr>
        <w:t>.</w:t>
      </w:r>
    </w:p>
    <w:p w14:paraId="538E7370" w14:textId="77777777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Yes</w:t>
      </w:r>
      <w:r w:rsidRPr="00DB105C">
        <w:rPr>
          <w:rFonts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No</w:t>
      </w:r>
    </w:p>
    <w:p w14:paraId="483C7CD9" w14:textId="26A954ED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Please indicate defer</w:t>
      </w:r>
      <w:r w:rsidR="001D70CE">
        <w:rPr>
          <w:rFonts w:cs="Arial"/>
          <w:b/>
          <w:bCs/>
          <w:lang w:eastAsia="zh-TW"/>
        </w:rPr>
        <w:t>ment</w:t>
      </w:r>
      <w:r w:rsidRPr="00DB105C">
        <w:rPr>
          <w:rFonts w:cs="Arial"/>
          <w:b/>
          <w:bCs/>
          <w:lang w:eastAsia="zh-TW"/>
        </w:rPr>
        <w:t>/suspension dates:</w:t>
      </w:r>
    </w:p>
    <w:p w14:paraId="377ED850" w14:textId="659CBF4D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cs="Arial"/>
          <w:lang w:eastAsia="zh-TW"/>
        </w:rPr>
        <w:t>Deferring/Suspending from ___________(DD/MM/YYYY) to commence/recommencement ___________(DD/MM/YYYY)</w:t>
      </w:r>
    </w:p>
    <w:p w14:paraId="556FC570" w14:textId="131E52FC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ELICOS students only:</w:t>
      </w:r>
    </w:p>
    <w:p w14:paraId="0DFDAE00" w14:textId="7D3D5564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cs="Arial"/>
          <w:lang w:eastAsia="zh-TW"/>
        </w:rPr>
        <w:t>Number of weeks of leave: ___________</w:t>
      </w:r>
    </w:p>
    <w:p w14:paraId="4A4D7319" w14:textId="577BCB00" w:rsidR="009D1711" w:rsidRPr="00DB105C" w:rsidRDefault="009D1711" w:rsidP="00E35823">
      <w:pPr>
        <w:pStyle w:val="Heading1"/>
        <w:rPr>
          <w:lang w:eastAsia="zh-TW"/>
        </w:rPr>
      </w:pPr>
      <w:r w:rsidRPr="00DB105C">
        <w:rPr>
          <w:lang w:eastAsia="zh-TW"/>
        </w:rPr>
        <w:t>Section 4</w:t>
      </w:r>
      <w:r w:rsidR="00BF1273">
        <w:rPr>
          <w:lang w:eastAsia="zh-TW"/>
        </w:rPr>
        <w:t xml:space="preserve"> </w:t>
      </w:r>
      <w:r w:rsidRPr="00DB105C">
        <w:rPr>
          <w:lang w:eastAsia="zh-TW"/>
        </w:rPr>
        <w:t xml:space="preserve">- </w:t>
      </w:r>
      <w:r w:rsidR="00582196" w:rsidRPr="00DB105C">
        <w:rPr>
          <w:lang w:eastAsia="zh-TW"/>
        </w:rPr>
        <w:t>Reason for Defer</w:t>
      </w:r>
      <w:r w:rsidR="001D70CE">
        <w:rPr>
          <w:lang w:eastAsia="zh-TW"/>
        </w:rPr>
        <w:t>ment</w:t>
      </w:r>
      <w:r w:rsidR="00582196" w:rsidRPr="00DB105C">
        <w:rPr>
          <w:lang w:eastAsia="zh-TW"/>
        </w:rPr>
        <w:t xml:space="preserve"> or Suspension of Studies</w:t>
      </w:r>
    </w:p>
    <w:p w14:paraId="6292E131" w14:textId="65A8A60E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Please explain the reason you wish to defer</w:t>
      </w:r>
      <w:r w:rsidR="001C27B8">
        <w:rPr>
          <w:rFonts w:cs="Arial"/>
          <w:b/>
          <w:bCs/>
          <w:lang w:eastAsia="zh-TW"/>
        </w:rPr>
        <w:t>/suspend</w:t>
      </w:r>
      <w:r w:rsidRPr="00DB105C">
        <w:rPr>
          <w:rFonts w:cs="Arial"/>
          <w:b/>
          <w:bCs/>
          <w:lang w:eastAsia="zh-TW"/>
        </w:rPr>
        <w:t xml:space="preserve"> your course.</w:t>
      </w:r>
    </w:p>
    <w:p w14:paraId="337EFBCB" w14:textId="37D60D70" w:rsidR="009D1711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Give full explanation of compassionate/compelling circumstances below (please attach supporting evidence).</w:t>
      </w:r>
    </w:p>
    <w:p w14:paraId="696400B3" w14:textId="2D4E1731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1E421127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6798D929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6DCFEB7C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73B9E33E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372115D2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6B5F925C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38589525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7B57DE0E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07669D76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2FC8B6E6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2DC7CE05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05E6B0FF" w14:textId="37463D1D" w:rsidR="00BD3DFC" w:rsidRPr="00DB105C" w:rsidRDefault="008B55F7" w:rsidP="00E35823">
      <w:pPr>
        <w:pStyle w:val="Heading1"/>
        <w:rPr>
          <w:rFonts w:eastAsia="PMingLiU"/>
          <w:lang w:eastAsia="zh-TW"/>
        </w:rPr>
      </w:pPr>
      <w:r w:rsidRPr="00DB105C">
        <w:rPr>
          <w:rFonts w:eastAsia="PMingLiU"/>
          <w:lang w:eastAsia="zh-TW"/>
        </w:rPr>
        <w:lastRenderedPageBreak/>
        <w:t xml:space="preserve">Section </w:t>
      </w:r>
      <w:r w:rsidR="003C258D">
        <w:rPr>
          <w:rFonts w:eastAsia="PMingLiU"/>
          <w:lang w:eastAsia="zh-TW"/>
        </w:rPr>
        <w:t>5</w:t>
      </w:r>
      <w:r w:rsidR="00BF1273">
        <w:rPr>
          <w:rFonts w:eastAsia="PMingLiU"/>
          <w:lang w:eastAsia="zh-TW"/>
        </w:rPr>
        <w:t xml:space="preserve"> –</w:t>
      </w:r>
      <w:r w:rsidRPr="00DB105C">
        <w:rPr>
          <w:rFonts w:eastAsia="PMingLiU"/>
          <w:lang w:eastAsia="zh-TW"/>
        </w:rPr>
        <w:t xml:space="preserve"> </w:t>
      </w:r>
      <w:r w:rsidR="009905C8" w:rsidRPr="00DB105C">
        <w:t>Student Declaration</w:t>
      </w:r>
    </w:p>
    <w:p w14:paraId="7E21E90A" w14:textId="0F4E9C42" w:rsidR="00582196" w:rsidRPr="00DB105C" w:rsidRDefault="00582196" w:rsidP="00582196">
      <w:pPr>
        <w:rPr>
          <w:rFonts w:cs="Arial"/>
          <w:lang w:eastAsia="zh-TW"/>
        </w:rPr>
      </w:pPr>
      <w:r w:rsidRPr="00DB105C">
        <w:rPr>
          <w:rFonts w:cs="Arial"/>
          <w:lang w:eastAsia="zh-TW"/>
        </w:rPr>
        <w:t>I have read and underst</w:t>
      </w:r>
      <w:r w:rsidR="00023653">
        <w:rPr>
          <w:rFonts w:cs="Arial"/>
          <w:lang w:eastAsia="zh-TW"/>
        </w:rPr>
        <w:t>oo</w:t>
      </w:r>
      <w:r w:rsidRPr="00DB105C">
        <w:rPr>
          <w:rFonts w:cs="Arial"/>
          <w:lang w:eastAsia="zh-TW"/>
        </w:rPr>
        <w:t xml:space="preserve">d the </w:t>
      </w:r>
      <w:r w:rsidR="00FB0630">
        <w:rPr>
          <w:rFonts w:cs="Arial"/>
          <w:lang w:eastAsia="zh-TW"/>
        </w:rPr>
        <w:t xml:space="preserve">TasTAFE </w:t>
      </w:r>
      <w:r w:rsidR="00FB0630" w:rsidRPr="00FB0630">
        <w:rPr>
          <w:rFonts w:cs="Arial"/>
          <w:lang w:eastAsia="zh-TW"/>
        </w:rPr>
        <w:t xml:space="preserve">Deferring, Suspending or Cancellation of Enrolment </w:t>
      </w:r>
      <w:r w:rsidR="00820457">
        <w:rPr>
          <w:rFonts w:cs="Arial"/>
          <w:lang w:eastAsia="zh-TW"/>
        </w:rPr>
        <w:t>process,</w:t>
      </w:r>
      <w:r w:rsidRPr="00DB105C">
        <w:rPr>
          <w:rFonts w:cs="Arial"/>
          <w:lang w:eastAsia="zh-TW"/>
        </w:rPr>
        <w:t xml:space="preserve"> including my responsibility to resume </w:t>
      </w:r>
      <w:r w:rsidR="00023653">
        <w:rPr>
          <w:rFonts w:cs="Arial"/>
          <w:lang w:eastAsia="zh-TW"/>
        </w:rPr>
        <w:t xml:space="preserve">classes </w:t>
      </w:r>
      <w:r w:rsidRPr="00DB105C">
        <w:rPr>
          <w:rFonts w:cs="Arial"/>
          <w:lang w:eastAsia="zh-TW"/>
        </w:rPr>
        <w:t>within the allowable time (maximum of 12 months).</w:t>
      </w:r>
    </w:p>
    <w:p w14:paraId="5337F483" w14:textId="4321788E" w:rsidR="00BD3DFC" w:rsidRPr="00DB105C" w:rsidRDefault="00BD3DFC" w:rsidP="00BD3DFC">
      <w:pPr>
        <w:rPr>
          <w:rFonts w:cs="Arial"/>
          <w:lang w:eastAsia="zh-TW"/>
        </w:rPr>
      </w:pPr>
      <w:r w:rsidRPr="00DB105C">
        <w:rPr>
          <w:rFonts w:cs="Arial"/>
          <w:lang w:eastAsia="zh-TW"/>
        </w:rPr>
        <w:t xml:space="preserve">TasTAFE is gathering your details on this form in compliance with the Information Privacy Act 2009 and Education Services for Overseas Students Act 2000 to facilitate your </w:t>
      </w:r>
      <w:r w:rsidR="002E2B4A">
        <w:rPr>
          <w:rFonts w:cs="Arial"/>
          <w:lang w:eastAsia="zh-TW"/>
        </w:rPr>
        <w:t>request</w:t>
      </w:r>
      <w:r w:rsidRPr="00DB105C">
        <w:rPr>
          <w:rFonts w:cs="Arial"/>
          <w:lang w:eastAsia="zh-TW"/>
        </w:rPr>
        <w:t>. Your personal information will not be shared with any third party without your consent, except where authorized or mandated by law.</w:t>
      </w:r>
    </w:p>
    <w:p w14:paraId="1C889F5B" w14:textId="77777777" w:rsidR="00BD3DFC" w:rsidRPr="00DB105C" w:rsidRDefault="00BD3DFC" w:rsidP="002E2B4A">
      <w:pPr>
        <w:pStyle w:val="ListParagraph"/>
        <w:numPr>
          <w:ilvl w:val="0"/>
          <w:numId w:val="8"/>
        </w:numPr>
        <w:rPr>
          <w:rFonts w:cs="Arial"/>
          <w:lang w:eastAsia="zh-TW"/>
        </w:rPr>
      </w:pPr>
      <w:r w:rsidRPr="00DB105C">
        <w:rPr>
          <w:rFonts w:cs="Arial"/>
          <w:lang w:eastAsia="zh-TW"/>
        </w:rPr>
        <w:t xml:space="preserve">I declare that all the information provided on this form is accurate and complete. </w:t>
      </w:r>
    </w:p>
    <w:p w14:paraId="0CB1B894" w14:textId="3E8551C0" w:rsidR="00BF0E21" w:rsidRPr="00DB105C" w:rsidRDefault="00BD3DFC" w:rsidP="002E2B4A">
      <w:pPr>
        <w:pStyle w:val="ListParagraph"/>
        <w:numPr>
          <w:ilvl w:val="0"/>
          <w:numId w:val="8"/>
        </w:numPr>
        <w:rPr>
          <w:rFonts w:cs="Arial"/>
          <w:lang w:eastAsia="zh-TW"/>
        </w:rPr>
      </w:pPr>
      <w:r w:rsidRPr="00DB105C">
        <w:rPr>
          <w:rFonts w:cs="Arial"/>
          <w:lang w:eastAsia="zh-TW"/>
        </w:rPr>
        <w:t>I understand that providing inaccurate information or withholding relevant details may delay the processing of my application.</w:t>
      </w:r>
    </w:p>
    <w:p w14:paraId="25DA690A" w14:textId="77777777" w:rsidR="00611B9C" w:rsidRPr="00DB105C" w:rsidRDefault="00611B9C" w:rsidP="00611B9C">
      <w:pPr>
        <w:pStyle w:val="ListParagraph"/>
        <w:ind w:left="720"/>
        <w:rPr>
          <w:rFonts w:cs="Arial"/>
          <w:lang w:eastAsia="zh-TW"/>
        </w:rPr>
      </w:pPr>
    </w:p>
    <w:tbl>
      <w:tblPr>
        <w:tblW w:w="93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0"/>
      </w:tblGrid>
      <w:tr w:rsidR="00ED6BD0" w:rsidRPr="00DB105C" w14:paraId="674EA9F2" w14:textId="77777777" w:rsidTr="00401BB7">
        <w:trPr>
          <w:trHeight w:val="480"/>
        </w:trPr>
        <w:tc>
          <w:tcPr>
            <w:tcW w:w="9390" w:type="dxa"/>
            <w:shd w:val="clear" w:color="000000" w:fill="F2F2F2"/>
            <w:vAlign w:val="center"/>
            <w:hideMark/>
          </w:tcPr>
          <w:p w14:paraId="0A9A94E4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Name: </w:t>
            </w:r>
          </w:p>
        </w:tc>
      </w:tr>
      <w:tr w:rsidR="00ED6BD0" w:rsidRPr="00DB105C" w14:paraId="0EA5C2F8" w14:textId="77777777" w:rsidTr="00401BB7">
        <w:trPr>
          <w:trHeight w:val="480"/>
        </w:trPr>
        <w:tc>
          <w:tcPr>
            <w:tcW w:w="9390" w:type="dxa"/>
            <w:shd w:val="clear" w:color="auto" w:fill="auto"/>
            <w:vAlign w:val="center"/>
            <w:hideMark/>
          </w:tcPr>
          <w:p w14:paraId="4FDA8ED1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Signature: </w:t>
            </w:r>
          </w:p>
        </w:tc>
      </w:tr>
      <w:tr w:rsidR="00ED6BD0" w:rsidRPr="00DB105C" w14:paraId="7FAA0203" w14:textId="77777777" w:rsidTr="00401BB7">
        <w:trPr>
          <w:trHeight w:val="480"/>
        </w:trPr>
        <w:tc>
          <w:tcPr>
            <w:tcW w:w="9390" w:type="dxa"/>
            <w:shd w:val="clear" w:color="000000" w:fill="F2F2F2"/>
            <w:vAlign w:val="center"/>
            <w:hideMark/>
          </w:tcPr>
          <w:p w14:paraId="08354BCF" w14:textId="32952CF1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146394D5" w14:textId="77777777" w:rsidR="00BF0E21" w:rsidRDefault="00BF0E21" w:rsidP="00ED6BD0">
      <w:pPr>
        <w:rPr>
          <w:rFonts w:cs="Arial"/>
          <w:lang w:eastAsia="zh-TW"/>
        </w:rPr>
      </w:pPr>
    </w:p>
    <w:p w14:paraId="032C9B7D" w14:textId="7EAE8B20" w:rsidR="000E386A" w:rsidRPr="00BD3DFC" w:rsidRDefault="000E386A" w:rsidP="00401BB7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641823">
        <w:rPr>
          <w:lang w:eastAsia="zh-TW"/>
        </w:rPr>
        <w:t>6</w:t>
      </w:r>
      <w:r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>
        <w:rPr>
          <w:lang w:eastAsia="zh-TW"/>
        </w:rPr>
        <w:t>Education Manager Approval</w:t>
      </w:r>
      <w:r w:rsidR="008127CE">
        <w:rPr>
          <w:lang w:eastAsia="zh-TW"/>
        </w:rPr>
        <w:t xml:space="preserve"> (Suspensions only)</w:t>
      </w:r>
    </w:p>
    <w:p w14:paraId="6155CC6C" w14:textId="608544AB" w:rsidR="000E386A" w:rsidRDefault="000E386A" w:rsidP="000E386A">
      <w:pPr>
        <w:rPr>
          <w:lang w:eastAsia="zh-TW"/>
        </w:rPr>
      </w:pPr>
      <w:r>
        <w:rPr>
          <w:lang w:eastAsia="zh-TW"/>
        </w:rPr>
        <w:t xml:space="preserve">The Education Manager and delivery team have reviewed the international student’s request for </w:t>
      </w:r>
      <w:r w:rsidR="008127CE">
        <w:rPr>
          <w:lang w:eastAsia="zh-TW"/>
        </w:rPr>
        <w:t>a Suspension.</w:t>
      </w:r>
      <w:r>
        <w:rPr>
          <w:lang w:eastAsia="zh-TW"/>
        </w:rPr>
        <w:t xml:space="preserve">  TasTAFE </w:t>
      </w:r>
      <w:r w:rsidR="003E0DBB">
        <w:rPr>
          <w:lang w:eastAsia="zh-TW"/>
        </w:rPr>
        <w:t>can</w:t>
      </w:r>
      <w:r>
        <w:rPr>
          <w:lang w:eastAsia="zh-TW"/>
        </w:rPr>
        <w:t xml:space="preserve"> commit teaching resources to support the international student to a successful completion as outlined in the expected course completion date.  </w:t>
      </w:r>
    </w:p>
    <w:p w14:paraId="3390260D" w14:textId="77777777" w:rsidR="000E386A" w:rsidRDefault="000E386A" w:rsidP="000E386A">
      <w:pPr>
        <w:pStyle w:val="ListParagraph"/>
        <w:numPr>
          <w:ilvl w:val="0"/>
          <w:numId w:val="10"/>
        </w:numPr>
        <w:rPr>
          <w:lang w:eastAsia="zh-TW"/>
        </w:rPr>
      </w:pPr>
      <w:r>
        <w:rPr>
          <w:lang w:eastAsia="zh-TW"/>
        </w:rPr>
        <w:t>I understand that the TasTAFE International team will review and provide an outcome of this application based on compliance to the ESOS legislative framework.</w:t>
      </w: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8"/>
      </w:tblGrid>
      <w:tr w:rsidR="000E386A" w:rsidRPr="00ED6BD0" w14:paraId="50EEDC0A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3C1090E6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629388AA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0E386A" w:rsidRPr="007307E9" w14:paraId="48A5FBEB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767C5641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7307E9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Expected course completion date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(DD/MM/YYYY): _______________</w:t>
            </w:r>
          </w:p>
          <w:p w14:paraId="4C951589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E680C21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</w:tc>
      </w:tr>
      <w:tr w:rsidR="000E386A" w:rsidRPr="00ED6BD0" w14:paraId="79AEF265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22BE4D79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Education Manager (or delegate)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Name: </w:t>
            </w:r>
          </w:p>
        </w:tc>
      </w:tr>
      <w:tr w:rsidR="000E386A" w:rsidRPr="00ED6BD0" w14:paraId="625420B1" w14:textId="77777777" w:rsidTr="00401BB7">
        <w:trPr>
          <w:trHeight w:val="480"/>
        </w:trPr>
        <w:tc>
          <w:tcPr>
            <w:tcW w:w="9248" w:type="dxa"/>
            <w:shd w:val="clear" w:color="auto" w:fill="auto"/>
            <w:vAlign w:val="center"/>
            <w:hideMark/>
          </w:tcPr>
          <w:p w14:paraId="47960BEB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Education Manager (or delegate)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Signature: </w:t>
            </w:r>
          </w:p>
        </w:tc>
      </w:tr>
      <w:tr w:rsidR="000E386A" w:rsidRPr="00ED6BD0" w14:paraId="049A2539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50771CD6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6038EEC3" w14:textId="77777777" w:rsidR="000E386A" w:rsidRPr="00DB105C" w:rsidRDefault="000E386A" w:rsidP="00ED6BD0">
      <w:pPr>
        <w:rPr>
          <w:rFonts w:cs="Arial"/>
          <w:lang w:eastAsia="zh-TW"/>
        </w:rPr>
      </w:pPr>
    </w:p>
    <w:p w14:paraId="313B3425" w14:textId="1A9279AB" w:rsidR="0083224C" w:rsidRPr="00DB105C" w:rsidRDefault="0083224C" w:rsidP="00401BB7">
      <w:pPr>
        <w:pStyle w:val="Heading1"/>
        <w:rPr>
          <w:lang w:eastAsia="zh-TW"/>
        </w:rPr>
      </w:pPr>
      <w:r w:rsidRPr="00DB105C">
        <w:rPr>
          <w:lang w:eastAsia="zh-TW"/>
        </w:rPr>
        <w:t xml:space="preserve">Section </w:t>
      </w:r>
      <w:r w:rsidR="00641823">
        <w:rPr>
          <w:lang w:eastAsia="zh-TW"/>
        </w:rPr>
        <w:t>7</w:t>
      </w:r>
      <w:r w:rsidR="008127CE">
        <w:rPr>
          <w:lang w:eastAsia="zh-TW"/>
        </w:rPr>
        <w:t xml:space="preserve"> –</w:t>
      </w:r>
      <w:r w:rsidRPr="00DB105C">
        <w:rPr>
          <w:lang w:eastAsia="zh-TW"/>
        </w:rPr>
        <w:t xml:space="preserve"> Office Use Only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D6BD0" w:rsidRPr="00DB105C" w14:paraId="5FBE7E7F" w14:textId="77777777" w:rsidTr="00401BB7">
        <w:trPr>
          <w:trHeight w:val="925"/>
        </w:trPr>
        <w:tc>
          <w:tcPr>
            <w:tcW w:w="9356" w:type="dxa"/>
            <w:shd w:val="clear" w:color="000000" w:fill="F2F2F2"/>
            <w:vAlign w:val="center"/>
            <w:hideMark/>
          </w:tcPr>
          <w:p w14:paraId="77BC04A1" w14:textId="77777777" w:rsidR="00ED6BD0" w:rsidRPr="00DB105C" w:rsidRDefault="00ED6BD0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bookmarkEnd w:id="2"/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32361488" w14:textId="4A92A3B8" w:rsidR="00ED6BD0" w:rsidRPr="00DB105C" w:rsidRDefault="00ED6BD0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ED6BD0" w:rsidRPr="00DB105C" w14:paraId="512E9C26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29B484DC" w14:textId="77777777" w:rsidR="00723498" w:rsidRPr="00DB105C" w:rsidRDefault="00723498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DFD8045" w14:textId="54ABC986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TasTAFE International Delegated</w:t>
            </w:r>
            <w:r w:rsidR="00D73C02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Staff</w:t>
            </w:r>
          </w:p>
        </w:tc>
      </w:tr>
      <w:tr w:rsidR="00ED6BD0" w:rsidRPr="00DB105C" w14:paraId="3F002751" w14:textId="77777777" w:rsidTr="00401BB7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042949C8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Position:</w:t>
            </w:r>
          </w:p>
        </w:tc>
      </w:tr>
      <w:tr w:rsidR="00ED6BD0" w:rsidRPr="00DB105C" w14:paraId="55970AE4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03F127F8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Name:</w:t>
            </w:r>
          </w:p>
        </w:tc>
      </w:tr>
      <w:tr w:rsidR="00ED6BD0" w:rsidRPr="00DB105C" w14:paraId="2432E41F" w14:textId="77777777" w:rsidTr="00401BB7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1E89B6B4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Signature:</w:t>
            </w:r>
          </w:p>
        </w:tc>
      </w:tr>
      <w:tr w:rsidR="00ED6BD0" w:rsidRPr="00DB105C" w14:paraId="1DCF2056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4F662CBD" w14:textId="184C98DC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:</w:t>
            </w:r>
          </w:p>
        </w:tc>
      </w:tr>
      <w:bookmarkEnd w:id="0"/>
      <w:bookmarkEnd w:id="1"/>
    </w:tbl>
    <w:p w14:paraId="1C4FDF03" w14:textId="77777777" w:rsidR="00ED6BD0" w:rsidRDefault="00ED6BD0" w:rsidP="0083224C">
      <w:pPr>
        <w:spacing w:before="0" w:after="0" w:line="240" w:lineRule="auto"/>
        <w:rPr>
          <w:rFonts w:cs="Arial"/>
          <w:lang w:eastAsia="zh-TW"/>
        </w:rPr>
      </w:pPr>
    </w:p>
    <w:p w14:paraId="5B406F9F" w14:textId="77777777" w:rsidR="00861504" w:rsidRPr="00861504" w:rsidRDefault="00861504" w:rsidP="00861504">
      <w:pPr>
        <w:rPr>
          <w:rFonts w:cs="Arial"/>
          <w:lang w:eastAsia="zh-TW"/>
        </w:rPr>
      </w:pPr>
    </w:p>
    <w:p w14:paraId="758039A5" w14:textId="77777777" w:rsidR="00861504" w:rsidRPr="00861504" w:rsidRDefault="00861504" w:rsidP="00861504">
      <w:pPr>
        <w:rPr>
          <w:rFonts w:cs="Arial"/>
          <w:lang w:eastAsia="zh-TW"/>
        </w:rPr>
      </w:pPr>
    </w:p>
    <w:p w14:paraId="011113A1" w14:textId="77777777" w:rsidR="00861504" w:rsidRPr="00861504" w:rsidRDefault="00861504" w:rsidP="00861504">
      <w:pPr>
        <w:rPr>
          <w:rFonts w:cs="Arial"/>
          <w:lang w:eastAsia="zh-TW"/>
        </w:rPr>
      </w:pPr>
    </w:p>
    <w:p w14:paraId="0B0BE1A9" w14:textId="77777777" w:rsidR="00861504" w:rsidRPr="00861504" w:rsidRDefault="00861504" w:rsidP="00861504">
      <w:pPr>
        <w:rPr>
          <w:rFonts w:cs="Arial"/>
          <w:lang w:eastAsia="zh-TW"/>
        </w:rPr>
      </w:pPr>
    </w:p>
    <w:p w14:paraId="6DDE7D69" w14:textId="77777777" w:rsidR="00861504" w:rsidRPr="00861504" w:rsidRDefault="00861504" w:rsidP="00861504">
      <w:pPr>
        <w:rPr>
          <w:rFonts w:cs="Arial"/>
          <w:lang w:eastAsia="zh-TW"/>
        </w:rPr>
      </w:pPr>
    </w:p>
    <w:p w14:paraId="7D46E8DF" w14:textId="77777777" w:rsidR="00861504" w:rsidRPr="00861504" w:rsidRDefault="00861504" w:rsidP="00861504">
      <w:pPr>
        <w:rPr>
          <w:rFonts w:cs="Arial"/>
          <w:lang w:eastAsia="zh-TW"/>
        </w:rPr>
      </w:pPr>
    </w:p>
    <w:p w14:paraId="2CB9B773" w14:textId="77777777" w:rsidR="00861504" w:rsidRPr="00861504" w:rsidRDefault="00861504" w:rsidP="00861504">
      <w:pPr>
        <w:rPr>
          <w:rFonts w:cs="Arial"/>
          <w:lang w:eastAsia="zh-TW"/>
        </w:rPr>
      </w:pPr>
    </w:p>
    <w:p w14:paraId="2E77F671" w14:textId="77777777" w:rsidR="00861504" w:rsidRPr="00861504" w:rsidRDefault="00861504" w:rsidP="00861504">
      <w:pPr>
        <w:rPr>
          <w:rFonts w:cs="Arial"/>
          <w:lang w:eastAsia="zh-TW"/>
        </w:rPr>
      </w:pPr>
    </w:p>
    <w:p w14:paraId="782582FF" w14:textId="77777777" w:rsidR="00861504" w:rsidRPr="00861504" w:rsidRDefault="00861504" w:rsidP="00861504">
      <w:pPr>
        <w:rPr>
          <w:rFonts w:cs="Arial"/>
          <w:lang w:eastAsia="zh-TW"/>
        </w:rPr>
      </w:pPr>
    </w:p>
    <w:p w14:paraId="19D449E4" w14:textId="77777777" w:rsidR="00861504" w:rsidRPr="00861504" w:rsidRDefault="00861504" w:rsidP="00861504">
      <w:pPr>
        <w:rPr>
          <w:rFonts w:cs="Arial"/>
          <w:lang w:eastAsia="zh-TW"/>
        </w:rPr>
      </w:pPr>
    </w:p>
    <w:p w14:paraId="6B76F88B" w14:textId="77777777" w:rsidR="00861504" w:rsidRPr="00861504" w:rsidRDefault="00861504" w:rsidP="00861504">
      <w:pPr>
        <w:rPr>
          <w:rFonts w:cs="Arial"/>
          <w:lang w:eastAsia="zh-TW"/>
        </w:rPr>
      </w:pPr>
    </w:p>
    <w:p w14:paraId="398FCD68" w14:textId="77777777" w:rsidR="00861504" w:rsidRPr="00861504" w:rsidRDefault="00861504" w:rsidP="00861504">
      <w:pPr>
        <w:rPr>
          <w:rFonts w:cs="Arial"/>
          <w:lang w:eastAsia="zh-TW"/>
        </w:rPr>
      </w:pPr>
    </w:p>
    <w:p w14:paraId="792330BD" w14:textId="77777777" w:rsidR="00861504" w:rsidRPr="00861504" w:rsidRDefault="00861504" w:rsidP="00861504">
      <w:pPr>
        <w:rPr>
          <w:rFonts w:cs="Arial"/>
          <w:lang w:eastAsia="zh-TW"/>
        </w:rPr>
      </w:pPr>
    </w:p>
    <w:p w14:paraId="7E7C7759" w14:textId="77777777" w:rsidR="00861504" w:rsidRPr="00861504" w:rsidRDefault="00861504" w:rsidP="00861504">
      <w:pPr>
        <w:rPr>
          <w:rFonts w:cs="Arial"/>
          <w:lang w:eastAsia="zh-TW"/>
        </w:rPr>
      </w:pPr>
    </w:p>
    <w:p w14:paraId="5747BAE5" w14:textId="77777777" w:rsidR="00861504" w:rsidRDefault="00861504" w:rsidP="00861504">
      <w:pPr>
        <w:rPr>
          <w:rFonts w:cs="Arial"/>
          <w:lang w:eastAsia="zh-TW"/>
        </w:rPr>
      </w:pPr>
    </w:p>
    <w:p w14:paraId="3E74BF39" w14:textId="77777777" w:rsidR="00861504" w:rsidRDefault="00861504" w:rsidP="00861504">
      <w:pPr>
        <w:rPr>
          <w:rFonts w:cs="Arial"/>
          <w:lang w:eastAsia="zh-TW"/>
        </w:rPr>
      </w:pPr>
    </w:p>
    <w:p w14:paraId="5ACDD322" w14:textId="77777777" w:rsidR="00861504" w:rsidRDefault="00861504" w:rsidP="00861504">
      <w:pPr>
        <w:rPr>
          <w:rFonts w:cs="Arial"/>
          <w:lang w:eastAsia="zh-TW"/>
        </w:rPr>
      </w:pPr>
    </w:p>
    <w:p w14:paraId="49D5283A" w14:textId="77777777" w:rsidR="00861504" w:rsidRDefault="00861504" w:rsidP="00861504">
      <w:pPr>
        <w:rPr>
          <w:rFonts w:cs="Arial"/>
          <w:lang w:eastAsia="zh-TW"/>
        </w:rPr>
      </w:pPr>
    </w:p>
    <w:p w14:paraId="0661B748" w14:textId="340034EF" w:rsidR="00861504" w:rsidRPr="00861504" w:rsidRDefault="00861504" w:rsidP="00861504">
      <w:pPr>
        <w:rPr>
          <w:rFonts w:cs="Arial"/>
          <w:sz w:val="22"/>
          <w:szCs w:val="20"/>
          <w:lang w:eastAsia="zh-TW"/>
        </w:rPr>
      </w:pPr>
      <w:r w:rsidRPr="00861504">
        <w:rPr>
          <w:rFonts w:cs="Arial"/>
          <w:sz w:val="22"/>
          <w:szCs w:val="20"/>
          <w:lang w:eastAsia="zh-TW"/>
        </w:rPr>
        <w:t>Record Number: DOC/24/153974</w:t>
      </w:r>
    </w:p>
    <w:sectPr w:rsidR="00861504" w:rsidRPr="00861504" w:rsidSect="001C27B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1134" w:right="851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EDEEF" w14:textId="77777777" w:rsidR="00AE16D5" w:rsidRDefault="00AE16D5" w:rsidP="00C37A29">
      <w:pPr>
        <w:spacing w:after="0"/>
      </w:pPr>
      <w:r>
        <w:separator/>
      </w:r>
    </w:p>
  </w:endnote>
  <w:endnote w:type="continuationSeparator" w:id="0">
    <w:p w14:paraId="378CF2B6" w14:textId="77777777" w:rsidR="00AE16D5" w:rsidRDefault="00AE16D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01534" w14:textId="25346F05" w:rsidR="008303AF" w:rsidRDefault="00F06E03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7216" behindDoc="0" locked="1" layoutInCell="1" allowOverlap="1" wp14:anchorId="49D7F0EE" wp14:editId="73DF339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050" cy="633730"/>
              <wp:effectExtent l="0" t="0" r="0" b="0"/>
              <wp:wrapSquare wrapText="bothSides"/>
              <wp:docPr id="70976423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633730"/>
                        <a:chOff x="0" y="0"/>
                        <a:chExt cx="780862" cy="632236"/>
                      </a:xfrm>
                      <a:noFill/>
                    </wpg:grpSpPr>
                    <wps:wsp>
                      <wps:cNvPr id="1486203294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6FE663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97793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9D7F0EE" id="Group 2" o:spid="_x0000_s1026" alt="&quot;&quot;" style="position:absolute;margin-left:0;margin-top:0;width:61.5pt;height:49.9pt;z-index:251657216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6FE663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303AF"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94E1B">
          <w:rPr>
            <w:rStyle w:val="Strong"/>
          </w:rPr>
          <w:t>Deferment or Suspension Request Form (International Education)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54F91" w14:textId="43B5BDDF" w:rsidR="00EB11FB" w:rsidRPr="00BF0E21" w:rsidRDefault="00885045" w:rsidP="00BF0E21">
    <w:pPr>
      <w:pStyle w:val="Footer-Left"/>
      <w:spacing w:before="120"/>
      <w:rPr>
        <w:b/>
        <w:bCs/>
        <w:szCs w:val="18"/>
        <w:lang w:eastAsia="zh-TW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78686FC3" wp14:editId="599492A2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7B8" w:rsidRPr="001C27B8">
      <w:t xml:space="preserve"> </w:t>
    </w:r>
    <w:r w:rsidR="001C27B8" w:rsidRPr="001C27B8">
      <w:rPr>
        <w:rStyle w:val="Strong"/>
        <w:szCs w:val="18"/>
        <w:lang w:eastAsia="zh-TW"/>
      </w:rPr>
      <w:t>Deferment or Suspension Request Form</w:t>
    </w:r>
    <w:r w:rsidR="005F1BF7">
      <w:rPr>
        <w:rStyle w:val="Strong"/>
        <w:szCs w:val="18"/>
        <w:lang w:eastAsia="zh-TW"/>
      </w:rPr>
      <w:t xml:space="preserve"> (International Education)</w:t>
    </w:r>
  </w:p>
  <w:p w14:paraId="0F7DFF6D" w14:textId="7B6A2A5B" w:rsidR="00885045" w:rsidRDefault="002F6C59" w:rsidP="00F03471">
    <w:pPr>
      <w:pStyle w:val="Footer"/>
      <w:tabs>
        <w:tab w:val="clear" w:pos="4513"/>
        <w:tab w:val="clear" w:pos="9026"/>
      </w:tabs>
      <w:ind w:right="849"/>
      <w:jc w:val="left"/>
    </w:pPr>
    <w:r>
      <w:t xml:space="preserve"> </w:t>
    </w:r>
    <w:r w:rsidR="001D21D7">
      <w:tab/>
    </w:r>
    <w:r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03471">
          <w:tab/>
        </w:r>
        <w:r w:rsidR="00EB11FB">
          <w:rPr>
            <w:rFonts w:hint="eastAsia"/>
            <w:lang w:eastAsia="zh-TW"/>
          </w:rPr>
          <w:t xml:space="preserve">                                               </w:t>
        </w:r>
        <w:r w:rsidR="00C503B5">
          <w:rPr>
            <w:rFonts w:hint="eastAsia"/>
            <w:lang w:eastAsia="zh-TW"/>
          </w:rPr>
          <w:t xml:space="preserve">                                                          </w:t>
        </w:r>
        <w:r w:rsidR="00EB11FB">
          <w:rPr>
            <w:rFonts w:hint="eastAsia"/>
            <w:lang w:eastAsia="zh-TW"/>
          </w:rPr>
          <w:t xml:space="preserve">     </w:t>
        </w:r>
        <w:r w:rsidR="00F03471">
          <w:t xml:space="preserve">Page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PAGE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1</w:t>
        </w:r>
        <w:r w:rsidR="00F03471">
          <w:rPr>
            <w:b/>
            <w:bCs/>
          </w:rPr>
          <w:fldChar w:fldCharType="end"/>
        </w:r>
        <w:r w:rsidR="00F03471">
          <w:t xml:space="preserve"> of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NUMPAGES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2</w:t>
        </w:r>
        <w:r w:rsidR="00F03471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D455C" w14:textId="09235B3B" w:rsidR="00D939C7" w:rsidRDefault="00F94E1B" w:rsidP="00BF0E21">
    <w:pPr>
      <w:pStyle w:val="Footer-Left"/>
      <w:spacing w:before="120"/>
      <w:rPr>
        <w:rStyle w:val="Strong"/>
        <w:szCs w:val="18"/>
        <w:lang w:eastAsia="zh-TW"/>
      </w:rPr>
    </w:pPr>
    <w:r>
      <w:rPr>
        <w:rStyle w:val="Strong"/>
        <w:noProof/>
        <w:szCs w:val="18"/>
        <w:lang w:eastAsia="zh-TW"/>
      </w:rPr>
      <w:drawing>
        <wp:anchor distT="0" distB="0" distL="114300" distR="114300" simplePos="0" relativeHeight="251659264" behindDoc="0" locked="0" layoutInCell="1" allowOverlap="1" wp14:anchorId="106A0D5E" wp14:editId="670DBF7D">
          <wp:simplePos x="0" y="0"/>
          <wp:positionH relativeFrom="column">
            <wp:posOffset>5156835</wp:posOffset>
          </wp:positionH>
          <wp:positionV relativeFrom="paragraph">
            <wp:posOffset>-173754</wp:posOffset>
          </wp:positionV>
          <wp:extent cx="1451084" cy="761764"/>
          <wp:effectExtent l="0" t="0" r="0" b="635"/>
          <wp:wrapNone/>
          <wp:docPr id="3939782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174" cy="768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6192" behindDoc="1" locked="1" layoutInCell="1" allowOverlap="1" wp14:anchorId="250F8B8D" wp14:editId="2E7057A8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Strong"/>
        <w:szCs w:val="18"/>
        <w:lang w:eastAsia="zh-TW"/>
      </w:rPr>
      <w:t xml:space="preserve">  </w:t>
    </w:r>
    <w:r w:rsidR="001C27B8" w:rsidRPr="001C27B8">
      <w:rPr>
        <w:rStyle w:val="Strong"/>
        <w:szCs w:val="18"/>
        <w:lang w:eastAsia="zh-TW"/>
      </w:rPr>
      <w:t>Deferment or Suspension Request Form</w:t>
    </w:r>
    <w:r w:rsidR="005F1BF7">
      <w:rPr>
        <w:rStyle w:val="Strong"/>
        <w:szCs w:val="18"/>
        <w:lang w:eastAsia="zh-TW"/>
      </w:rPr>
      <w:t xml:space="preserve"> (International Education)</w:t>
    </w:r>
  </w:p>
  <w:p w14:paraId="22AC468A" w14:textId="77777777" w:rsidR="001C27B8" w:rsidRPr="00BF0E21" w:rsidRDefault="001C27B8" w:rsidP="00BF0E21">
    <w:pPr>
      <w:pStyle w:val="Footer-Left"/>
      <w:spacing w:before="120"/>
      <w:rPr>
        <w:b/>
        <w:bCs/>
        <w:szCs w:val="18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9E1F" w14:textId="77777777" w:rsidR="00AE16D5" w:rsidRDefault="00AE16D5" w:rsidP="00C37A29">
      <w:pPr>
        <w:spacing w:after="0"/>
      </w:pPr>
      <w:r>
        <w:separator/>
      </w:r>
    </w:p>
  </w:footnote>
  <w:footnote w:type="continuationSeparator" w:id="0">
    <w:p w14:paraId="77903F14" w14:textId="77777777" w:rsidR="00AE16D5" w:rsidRDefault="00AE16D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FA86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638DFA0B" wp14:editId="58BE61B8">
          <wp:extent cx="7560000" cy="10702800"/>
          <wp:effectExtent l="0" t="0" r="3175" b="3810"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C366C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B443469"/>
    <w:multiLevelType w:val="hybridMultilevel"/>
    <w:tmpl w:val="2854666C"/>
    <w:lvl w:ilvl="0" w:tplc="D3A2698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210EC"/>
    <w:multiLevelType w:val="hybridMultilevel"/>
    <w:tmpl w:val="526A20DA"/>
    <w:lvl w:ilvl="0" w:tplc="C8C26D48">
      <w:start w:val="1"/>
      <w:numFmt w:val="lowerLetter"/>
      <w:lvlText w:val="%1."/>
      <w:lvlJc w:val="left"/>
      <w:pPr>
        <w:ind w:left="720" w:hanging="360"/>
      </w:pPr>
      <w:rPr>
        <w:rFonts w:ascii="Arial" w:eastAsia="PMingLiU" w:hAnsi="Arial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84C59"/>
    <w:multiLevelType w:val="hybridMultilevel"/>
    <w:tmpl w:val="4AF05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73D84"/>
    <w:multiLevelType w:val="multilevel"/>
    <w:tmpl w:val="50041352"/>
    <w:numStyleLink w:val="ListHeadings"/>
  </w:abstractNum>
  <w:abstractNum w:abstractNumId="7" w15:restartNumberingAfterBreak="0">
    <w:nsid w:val="596A0C8C"/>
    <w:multiLevelType w:val="multilevel"/>
    <w:tmpl w:val="97DAEA0E"/>
    <w:numStyleLink w:val="Numbering"/>
  </w:abstractNum>
  <w:abstractNum w:abstractNumId="8" w15:restartNumberingAfterBreak="0">
    <w:nsid w:val="60E1502C"/>
    <w:multiLevelType w:val="multilevel"/>
    <w:tmpl w:val="DB6C5EE8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9" w15:restartNumberingAfterBreak="0">
    <w:nsid w:val="73C529BA"/>
    <w:multiLevelType w:val="hybridMultilevel"/>
    <w:tmpl w:val="D90C1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297897">
    <w:abstractNumId w:val="8"/>
  </w:num>
  <w:num w:numId="2" w16cid:durableId="1933782884">
    <w:abstractNumId w:val="1"/>
  </w:num>
  <w:num w:numId="3" w16cid:durableId="1322005320">
    <w:abstractNumId w:val="0"/>
  </w:num>
  <w:num w:numId="4" w16cid:durableId="593632881">
    <w:abstractNumId w:val="7"/>
  </w:num>
  <w:num w:numId="5" w16cid:durableId="311370581">
    <w:abstractNumId w:val="6"/>
  </w:num>
  <w:num w:numId="6" w16cid:durableId="818040493">
    <w:abstractNumId w:val="2"/>
  </w:num>
  <w:num w:numId="7" w16cid:durableId="751582464">
    <w:abstractNumId w:val="3"/>
  </w:num>
  <w:num w:numId="8" w16cid:durableId="1072894111">
    <w:abstractNumId w:val="5"/>
  </w:num>
  <w:num w:numId="9" w16cid:durableId="1783527230">
    <w:abstractNumId w:val="4"/>
  </w:num>
  <w:num w:numId="10" w16cid:durableId="22839296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25"/>
    <w:rsid w:val="0002013B"/>
    <w:rsid w:val="00023653"/>
    <w:rsid w:val="000300AF"/>
    <w:rsid w:val="000319B6"/>
    <w:rsid w:val="0003799F"/>
    <w:rsid w:val="0004642D"/>
    <w:rsid w:val="00052847"/>
    <w:rsid w:val="00053277"/>
    <w:rsid w:val="00071205"/>
    <w:rsid w:val="000724AE"/>
    <w:rsid w:val="0008037D"/>
    <w:rsid w:val="000836C2"/>
    <w:rsid w:val="00086C6C"/>
    <w:rsid w:val="00090227"/>
    <w:rsid w:val="000B4318"/>
    <w:rsid w:val="000B497F"/>
    <w:rsid w:val="000B78FC"/>
    <w:rsid w:val="000C095E"/>
    <w:rsid w:val="000C2125"/>
    <w:rsid w:val="000D5C40"/>
    <w:rsid w:val="000D5D52"/>
    <w:rsid w:val="000E386A"/>
    <w:rsid w:val="000E562A"/>
    <w:rsid w:val="00100110"/>
    <w:rsid w:val="00107A69"/>
    <w:rsid w:val="00112E8F"/>
    <w:rsid w:val="001151EC"/>
    <w:rsid w:val="001176B7"/>
    <w:rsid w:val="001268BC"/>
    <w:rsid w:val="00130310"/>
    <w:rsid w:val="00131659"/>
    <w:rsid w:val="00141CCF"/>
    <w:rsid w:val="00145410"/>
    <w:rsid w:val="001549EF"/>
    <w:rsid w:val="0016465B"/>
    <w:rsid w:val="00166111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27B8"/>
    <w:rsid w:val="001C7835"/>
    <w:rsid w:val="001D21D7"/>
    <w:rsid w:val="001D70CE"/>
    <w:rsid w:val="001E5875"/>
    <w:rsid w:val="001F13C1"/>
    <w:rsid w:val="001F288A"/>
    <w:rsid w:val="001F446D"/>
    <w:rsid w:val="00200082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97992"/>
    <w:rsid w:val="002A306F"/>
    <w:rsid w:val="002A67EF"/>
    <w:rsid w:val="002B7C53"/>
    <w:rsid w:val="002C0417"/>
    <w:rsid w:val="002C4498"/>
    <w:rsid w:val="002C51EB"/>
    <w:rsid w:val="002C5F8D"/>
    <w:rsid w:val="002E2B4A"/>
    <w:rsid w:val="002E507D"/>
    <w:rsid w:val="002F6C59"/>
    <w:rsid w:val="00305171"/>
    <w:rsid w:val="00306999"/>
    <w:rsid w:val="00310D9C"/>
    <w:rsid w:val="00314A11"/>
    <w:rsid w:val="003228FB"/>
    <w:rsid w:val="00342A8C"/>
    <w:rsid w:val="0034680A"/>
    <w:rsid w:val="003566F2"/>
    <w:rsid w:val="00363FF8"/>
    <w:rsid w:val="0037721D"/>
    <w:rsid w:val="0038102A"/>
    <w:rsid w:val="00392C2F"/>
    <w:rsid w:val="00397AB4"/>
    <w:rsid w:val="003B33EF"/>
    <w:rsid w:val="003C258D"/>
    <w:rsid w:val="003C344F"/>
    <w:rsid w:val="003D029F"/>
    <w:rsid w:val="003D07A9"/>
    <w:rsid w:val="003D23A3"/>
    <w:rsid w:val="003D5856"/>
    <w:rsid w:val="003D6C1B"/>
    <w:rsid w:val="003E0DBB"/>
    <w:rsid w:val="003F6FC3"/>
    <w:rsid w:val="004015AA"/>
    <w:rsid w:val="00401BB7"/>
    <w:rsid w:val="00404E4F"/>
    <w:rsid w:val="004070C1"/>
    <w:rsid w:val="00414C9E"/>
    <w:rsid w:val="00414E7D"/>
    <w:rsid w:val="0042339A"/>
    <w:rsid w:val="0042508F"/>
    <w:rsid w:val="00440D83"/>
    <w:rsid w:val="00440FF1"/>
    <w:rsid w:val="00445B64"/>
    <w:rsid w:val="00451FFA"/>
    <w:rsid w:val="004571B1"/>
    <w:rsid w:val="00461CFA"/>
    <w:rsid w:val="004635FD"/>
    <w:rsid w:val="0047077B"/>
    <w:rsid w:val="00496AE7"/>
    <w:rsid w:val="00497A35"/>
    <w:rsid w:val="004A2FAD"/>
    <w:rsid w:val="004A439D"/>
    <w:rsid w:val="004B4301"/>
    <w:rsid w:val="004B609E"/>
    <w:rsid w:val="004B7547"/>
    <w:rsid w:val="004C0765"/>
    <w:rsid w:val="004C1757"/>
    <w:rsid w:val="004D0D39"/>
    <w:rsid w:val="004D0EDB"/>
    <w:rsid w:val="004E0833"/>
    <w:rsid w:val="004E28C6"/>
    <w:rsid w:val="004F1080"/>
    <w:rsid w:val="004F138F"/>
    <w:rsid w:val="004F1D61"/>
    <w:rsid w:val="004F66E3"/>
    <w:rsid w:val="004F677A"/>
    <w:rsid w:val="00501DF7"/>
    <w:rsid w:val="00502679"/>
    <w:rsid w:val="0050670B"/>
    <w:rsid w:val="00511FFE"/>
    <w:rsid w:val="005141E8"/>
    <w:rsid w:val="00521829"/>
    <w:rsid w:val="0052253B"/>
    <w:rsid w:val="00525F8C"/>
    <w:rsid w:val="00550C99"/>
    <w:rsid w:val="00553413"/>
    <w:rsid w:val="005560EF"/>
    <w:rsid w:val="00560885"/>
    <w:rsid w:val="00562C0D"/>
    <w:rsid w:val="00572D5A"/>
    <w:rsid w:val="005762D5"/>
    <w:rsid w:val="00582196"/>
    <w:rsid w:val="0058369E"/>
    <w:rsid w:val="00593314"/>
    <w:rsid w:val="00594496"/>
    <w:rsid w:val="005956E1"/>
    <w:rsid w:val="005B4E55"/>
    <w:rsid w:val="005C6618"/>
    <w:rsid w:val="005E2D46"/>
    <w:rsid w:val="005E5879"/>
    <w:rsid w:val="005F1BF7"/>
    <w:rsid w:val="00603FD5"/>
    <w:rsid w:val="00605048"/>
    <w:rsid w:val="00611B9C"/>
    <w:rsid w:val="00613955"/>
    <w:rsid w:val="00616DC8"/>
    <w:rsid w:val="00633BBA"/>
    <w:rsid w:val="00641823"/>
    <w:rsid w:val="006509FA"/>
    <w:rsid w:val="00652031"/>
    <w:rsid w:val="006528C6"/>
    <w:rsid w:val="00653080"/>
    <w:rsid w:val="00655EFE"/>
    <w:rsid w:val="00657FB8"/>
    <w:rsid w:val="006676F4"/>
    <w:rsid w:val="00673AFE"/>
    <w:rsid w:val="00674486"/>
    <w:rsid w:val="00681976"/>
    <w:rsid w:val="00685279"/>
    <w:rsid w:val="0068724F"/>
    <w:rsid w:val="0069113B"/>
    <w:rsid w:val="006A1DEF"/>
    <w:rsid w:val="006A2AB0"/>
    <w:rsid w:val="006A4D83"/>
    <w:rsid w:val="006B1FDA"/>
    <w:rsid w:val="006C1E89"/>
    <w:rsid w:val="006C4AF4"/>
    <w:rsid w:val="006D3F2F"/>
    <w:rsid w:val="006D56AB"/>
    <w:rsid w:val="006D5D76"/>
    <w:rsid w:val="006E0AF4"/>
    <w:rsid w:val="006E3536"/>
    <w:rsid w:val="006F2521"/>
    <w:rsid w:val="00714488"/>
    <w:rsid w:val="0071658D"/>
    <w:rsid w:val="00723498"/>
    <w:rsid w:val="00726871"/>
    <w:rsid w:val="00726AFA"/>
    <w:rsid w:val="007307E9"/>
    <w:rsid w:val="00747165"/>
    <w:rsid w:val="00770965"/>
    <w:rsid w:val="00771D82"/>
    <w:rsid w:val="00773CFB"/>
    <w:rsid w:val="0077753A"/>
    <w:rsid w:val="00783571"/>
    <w:rsid w:val="00793284"/>
    <w:rsid w:val="00793B0A"/>
    <w:rsid w:val="00794530"/>
    <w:rsid w:val="007968F9"/>
    <w:rsid w:val="007A0363"/>
    <w:rsid w:val="007B7503"/>
    <w:rsid w:val="007C13C9"/>
    <w:rsid w:val="007C1B07"/>
    <w:rsid w:val="007C7236"/>
    <w:rsid w:val="007D14BD"/>
    <w:rsid w:val="007D2606"/>
    <w:rsid w:val="007E47ED"/>
    <w:rsid w:val="007F7C68"/>
    <w:rsid w:val="00804D3F"/>
    <w:rsid w:val="00807850"/>
    <w:rsid w:val="00807AF3"/>
    <w:rsid w:val="00810E00"/>
    <w:rsid w:val="008127CE"/>
    <w:rsid w:val="00813E1A"/>
    <w:rsid w:val="0081533C"/>
    <w:rsid w:val="00815F55"/>
    <w:rsid w:val="00820457"/>
    <w:rsid w:val="00821160"/>
    <w:rsid w:val="008303AF"/>
    <w:rsid w:val="0083224C"/>
    <w:rsid w:val="00836CBB"/>
    <w:rsid w:val="00841C5F"/>
    <w:rsid w:val="0085129D"/>
    <w:rsid w:val="00851DCC"/>
    <w:rsid w:val="0085439B"/>
    <w:rsid w:val="00857936"/>
    <w:rsid w:val="00861504"/>
    <w:rsid w:val="0086344E"/>
    <w:rsid w:val="00882A5C"/>
    <w:rsid w:val="00885045"/>
    <w:rsid w:val="008862CA"/>
    <w:rsid w:val="008950A3"/>
    <w:rsid w:val="008B01D0"/>
    <w:rsid w:val="008B05C3"/>
    <w:rsid w:val="008B4965"/>
    <w:rsid w:val="008B55F7"/>
    <w:rsid w:val="008D1ABD"/>
    <w:rsid w:val="008D3B55"/>
    <w:rsid w:val="008E3CF9"/>
    <w:rsid w:val="008F5D5B"/>
    <w:rsid w:val="008F6172"/>
    <w:rsid w:val="0090137A"/>
    <w:rsid w:val="009272CA"/>
    <w:rsid w:val="009343E6"/>
    <w:rsid w:val="00936068"/>
    <w:rsid w:val="009419E9"/>
    <w:rsid w:val="00942B67"/>
    <w:rsid w:val="00944F22"/>
    <w:rsid w:val="00946C11"/>
    <w:rsid w:val="009517CC"/>
    <w:rsid w:val="009615D4"/>
    <w:rsid w:val="009617F6"/>
    <w:rsid w:val="00962C99"/>
    <w:rsid w:val="009725D8"/>
    <w:rsid w:val="00974677"/>
    <w:rsid w:val="00981B76"/>
    <w:rsid w:val="009905C8"/>
    <w:rsid w:val="00991A8A"/>
    <w:rsid w:val="0099434A"/>
    <w:rsid w:val="00994FB0"/>
    <w:rsid w:val="00997C7F"/>
    <w:rsid w:val="009A2F17"/>
    <w:rsid w:val="009A4547"/>
    <w:rsid w:val="009B68EA"/>
    <w:rsid w:val="009C4C9A"/>
    <w:rsid w:val="009D1711"/>
    <w:rsid w:val="009D24F5"/>
    <w:rsid w:val="009D46ED"/>
    <w:rsid w:val="009D4E88"/>
    <w:rsid w:val="009D52FD"/>
    <w:rsid w:val="009F063A"/>
    <w:rsid w:val="009F349C"/>
    <w:rsid w:val="009F56FA"/>
    <w:rsid w:val="00A03D2C"/>
    <w:rsid w:val="00A05F30"/>
    <w:rsid w:val="00A11143"/>
    <w:rsid w:val="00A12778"/>
    <w:rsid w:val="00A13664"/>
    <w:rsid w:val="00A24EF4"/>
    <w:rsid w:val="00A25A5C"/>
    <w:rsid w:val="00A3047A"/>
    <w:rsid w:val="00A36B09"/>
    <w:rsid w:val="00A46A77"/>
    <w:rsid w:val="00A62113"/>
    <w:rsid w:val="00A62AE8"/>
    <w:rsid w:val="00A63585"/>
    <w:rsid w:val="00A75505"/>
    <w:rsid w:val="00A90151"/>
    <w:rsid w:val="00A92B42"/>
    <w:rsid w:val="00A9359B"/>
    <w:rsid w:val="00A9755A"/>
    <w:rsid w:val="00A97702"/>
    <w:rsid w:val="00AA163B"/>
    <w:rsid w:val="00AA68D0"/>
    <w:rsid w:val="00AB4B33"/>
    <w:rsid w:val="00AB55BF"/>
    <w:rsid w:val="00AE16D5"/>
    <w:rsid w:val="00AF2AF5"/>
    <w:rsid w:val="00B01B6A"/>
    <w:rsid w:val="00B23603"/>
    <w:rsid w:val="00B2539A"/>
    <w:rsid w:val="00B253FF"/>
    <w:rsid w:val="00B32D6C"/>
    <w:rsid w:val="00B3749D"/>
    <w:rsid w:val="00B37CE6"/>
    <w:rsid w:val="00B44F9B"/>
    <w:rsid w:val="00B53B4E"/>
    <w:rsid w:val="00B552DF"/>
    <w:rsid w:val="00B6487B"/>
    <w:rsid w:val="00B65DAA"/>
    <w:rsid w:val="00B66B2F"/>
    <w:rsid w:val="00B72A5F"/>
    <w:rsid w:val="00B74F7F"/>
    <w:rsid w:val="00B7503F"/>
    <w:rsid w:val="00B75B08"/>
    <w:rsid w:val="00B8532E"/>
    <w:rsid w:val="00B85BDF"/>
    <w:rsid w:val="00B87859"/>
    <w:rsid w:val="00B87880"/>
    <w:rsid w:val="00B91D47"/>
    <w:rsid w:val="00BA0322"/>
    <w:rsid w:val="00BA3CB8"/>
    <w:rsid w:val="00BA7623"/>
    <w:rsid w:val="00BB0D54"/>
    <w:rsid w:val="00BB18B6"/>
    <w:rsid w:val="00BC08CC"/>
    <w:rsid w:val="00BD1437"/>
    <w:rsid w:val="00BD3DFC"/>
    <w:rsid w:val="00BE2420"/>
    <w:rsid w:val="00BF08F3"/>
    <w:rsid w:val="00BF0E21"/>
    <w:rsid w:val="00BF1273"/>
    <w:rsid w:val="00BF4E6B"/>
    <w:rsid w:val="00BF68C8"/>
    <w:rsid w:val="00C01E68"/>
    <w:rsid w:val="00C04BE2"/>
    <w:rsid w:val="00C11924"/>
    <w:rsid w:val="00C1250F"/>
    <w:rsid w:val="00C125C1"/>
    <w:rsid w:val="00C13FF8"/>
    <w:rsid w:val="00C17F76"/>
    <w:rsid w:val="00C30A53"/>
    <w:rsid w:val="00C326F9"/>
    <w:rsid w:val="00C37A29"/>
    <w:rsid w:val="00C41508"/>
    <w:rsid w:val="00C439E0"/>
    <w:rsid w:val="00C503B5"/>
    <w:rsid w:val="00C5758A"/>
    <w:rsid w:val="00C70EFC"/>
    <w:rsid w:val="00C71CFB"/>
    <w:rsid w:val="00C72C59"/>
    <w:rsid w:val="00C74762"/>
    <w:rsid w:val="00C7480B"/>
    <w:rsid w:val="00C75BFB"/>
    <w:rsid w:val="00C85830"/>
    <w:rsid w:val="00C86234"/>
    <w:rsid w:val="00C932F3"/>
    <w:rsid w:val="00CA03B5"/>
    <w:rsid w:val="00CA4E32"/>
    <w:rsid w:val="00CA5BD8"/>
    <w:rsid w:val="00CA6985"/>
    <w:rsid w:val="00CC3C01"/>
    <w:rsid w:val="00CD2A54"/>
    <w:rsid w:val="00CD61EB"/>
    <w:rsid w:val="00CF02F0"/>
    <w:rsid w:val="00CF0DC9"/>
    <w:rsid w:val="00CF1DB9"/>
    <w:rsid w:val="00CF2857"/>
    <w:rsid w:val="00CF488F"/>
    <w:rsid w:val="00CF556E"/>
    <w:rsid w:val="00D070F2"/>
    <w:rsid w:val="00D16F74"/>
    <w:rsid w:val="00D17703"/>
    <w:rsid w:val="00D34ED6"/>
    <w:rsid w:val="00D36897"/>
    <w:rsid w:val="00D42861"/>
    <w:rsid w:val="00D46594"/>
    <w:rsid w:val="00D529C8"/>
    <w:rsid w:val="00D538F7"/>
    <w:rsid w:val="00D562BA"/>
    <w:rsid w:val="00D56CF5"/>
    <w:rsid w:val="00D60649"/>
    <w:rsid w:val="00D61E88"/>
    <w:rsid w:val="00D62BAA"/>
    <w:rsid w:val="00D62E64"/>
    <w:rsid w:val="00D6574D"/>
    <w:rsid w:val="00D66DC3"/>
    <w:rsid w:val="00D73C02"/>
    <w:rsid w:val="00D75FE2"/>
    <w:rsid w:val="00D80812"/>
    <w:rsid w:val="00D808F2"/>
    <w:rsid w:val="00D8323A"/>
    <w:rsid w:val="00D83923"/>
    <w:rsid w:val="00D90E18"/>
    <w:rsid w:val="00D927A2"/>
    <w:rsid w:val="00D939C7"/>
    <w:rsid w:val="00D9419D"/>
    <w:rsid w:val="00DB105C"/>
    <w:rsid w:val="00DB46E0"/>
    <w:rsid w:val="00DB5F15"/>
    <w:rsid w:val="00DD2DA7"/>
    <w:rsid w:val="00DD58FD"/>
    <w:rsid w:val="00DE0652"/>
    <w:rsid w:val="00DF47B6"/>
    <w:rsid w:val="00DF4E3E"/>
    <w:rsid w:val="00E0453D"/>
    <w:rsid w:val="00E05FA6"/>
    <w:rsid w:val="00E13E80"/>
    <w:rsid w:val="00E20A76"/>
    <w:rsid w:val="00E25474"/>
    <w:rsid w:val="00E303F5"/>
    <w:rsid w:val="00E32F93"/>
    <w:rsid w:val="00E33E1A"/>
    <w:rsid w:val="00E35823"/>
    <w:rsid w:val="00E46D8A"/>
    <w:rsid w:val="00E51DB2"/>
    <w:rsid w:val="00E51F0D"/>
    <w:rsid w:val="00E534F7"/>
    <w:rsid w:val="00E54B2B"/>
    <w:rsid w:val="00E55349"/>
    <w:rsid w:val="00E604DD"/>
    <w:rsid w:val="00E63534"/>
    <w:rsid w:val="00E65E7D"/>
    <w:rsid w:val="00E704DB"/>
    <w:rsid w:val="00E93037"/>
    <w:rsid w:val="00EA1943"/>
    <w:rsid w:val="00EB11FB"/>
    <w:rsid w:val="00EB5085"/>
    <w:rsid w:val="00EC57C6"/>
    <w:rsid w:val="00ED02BE"/>
    <w:rsid w:val="00ED4540"/>
    <w:rsid w:val="00ED5036"/>
    <w:rsid w:val="00ED6BD0"/>
    <w:rsid w:val="00EE095F"/>
    <w:rsid w:val="00EE36A6"/>
    <w:rsid w:val="00EE3BE8"/>
    <w:rsid w:val="00EE6F14"/>
    <w:rsid w:val="00EF3F23"/>
    <w:rsid w:val="00EF3FB1"/>
    <w:rsid w:val="00EF7774"/>
    <w:rsid w:val="00F02484"/>
    <w:rsid w:val="00F03471"/>
    <w:rsid w:val="00F06E03"/>
    <w:rsid w:val="00F162D4"/>
    <w:rsid w:val="00F16665"/>
    <w:rsid w:val="00F4010B"/>
    <w:rsid w:val="00F4035F"/>
    <w:rsid w:val="00F43125"/>
    <w:rsid w:val="00F4610A"/>
    <w:rsid w:val="00F4701B"/>
    <w:rsid w:val="00F4702C"/>
    <w:rsid w:val="00F505B8"/>
    <w:rsid w:val="00F634F6"/>
    <w:rsid w:val="00F650AF"/>
    <w:rsid w:val="00F87B07"/>
    <w:rsid w:val="00F94880"/>
    <w:rsid w:val="00F94E1B"/>
    <w:rsid w:val="00F95F54"/>
    <w:rsid w:val="00FA00BC"/>
    <w:rsid w:val="00FB0630"/>
    <w:rsid w:val="00FC1543"/>
    <w:rsid w:val="00FC2D27"/>
    <w:rsid w:val="00FC2D8B"/>
    <w:rsid w:val="00FC5DEE"/>
    <w:rsid w:val="00FD3306"/>
    <w:rsid w:val="00FD5BF1"/>
    <w:rsid w:val="00FE34D1"/>
    <w:rsid w:val="00FE57D8"/>
    <w:rsid w:val="00FF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7B096"/>
  <w15:docId w15:val="{6D2659B6-8106-440D-A13D-4FB0FC2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35823"/>
    <w:pPr>
      <w:keepNext/>
      <w:keepLines/>
      <w:spacing w:before="240"/>
      <w:outlineLvl w:val="0"/>
    </w:pPr>
    <w:rPr>
      <w:rFonts w:eastAsiaTheme="majorEastAsia" w:cstheme="majorBidi"/>
      <w:b/>
      <w:spacing w:val="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BF4E6B"/>
    <w:pPr>
      <w:numPr>
        <w:numId w:val="7"/>
      </w:numPr>
      <w:spacing w:after="6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35823"/>
    <w:rPr>
      <w:rFonts w:ascii="Arial" w:eastAsiaTheme="majorEastAsia" w:hAnsi="Arial" w:cstheme="majorBidi"/>
      <w:b/>
      <w:spacing w:val="2"/>
      <w:sz w:val="36"/>
      <w:szCs w:val="28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B72A5F"/>
    <w:pPr>
      <w:framePr w:w="10206" w:vSpace="454" w:wrap="around" w:vAnchor="page" w:hAnchor="margin" w:y="710" w:anchorLock="1"/>
      <w:spacing w:after="0"/>
    </w:pPr>
    <w:rPr>
      <w:rFonts w:eastAsia="PMingLiU"/>
      <w:color w:val="F26522" w:themeColor="accent1"/>
      <w:spacing w:val="14"/>
      <w:sz w:val="44"/>
      <w:szCs w:val="44"/>
      <w:lang w:eastAsia="zh-TW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Cs w:val="36"/>
      <w:lang w:eastAsia="en-AU"/>
    </w:rPr>
  </w:style>
  <w:style w:type="character" w:styleId="CommentReference">
    <w:name w:val="annotation reference"/>
    <w:basedOn w:val="DefaultParagraphFont"/>
    <w:rsid w:val="009F349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349C"/>
    <w:pPr>
      <w:spacing w:before="0" w:line="240" w:lineRule="auto"/>
    </w:pPr>
    <w:rPr>
      <w:rFonts w:ascii="Gill Sans MT" w:eastAsiaTheme="minorEastAsia" w:hAnsi="Gill Sans MT"/>
      <w:spacing w:val="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9F349C"/>
    <w:rPr>
      <w:rFonts w:ascii="Gill Sans MT" w:eastAsiaTheme="minorEastAsia" w:hAnsi="Gill Sans MT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8EA"/>
    <w:pPr>
      <w:spacing w:before="60"/>
    </w:pPr>
    <w:rPr>
      <w:rFonts w:ascii="Arial" w:eastAsiaTheme="minorHAnsi" w:hAnsi="Arial"/>
      <w:b/>
      <w:bCs/>
      <w:spacing w:val="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8EA"/>
    <w:rPr>
      <w:rFonts w:ascii="Arial" w:eastAsiaTheme="minorEastAsia" w:hAnsi="Arial"/>
      <w:b/>
      <w:bCs/>
      <w:spacing w:val="4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13B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414C9E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lawes\Downloads\TasTAFE%20Supporting%20document%20(3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1;;;;;;;;;;01/04/2025 at 4:17 PM;GUEST ACCOUNT;;False|110;;;;;;;;;;01/04/2025 at 4:17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*);False|84;;;;;;;;;;01/04/2025 at 4:17 PM;GUEST ACCOUNT;From: 30/03/2025 at 10:23 AM - To: 01/04/2025 at 4:17 PM;False|110;;;;;;;;;;30/03/2025 at 10:23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*);False|84;;;;;;;;;;30/03/2025 at 10:23 AM;GUEST ACCOUNT;From: 27/03/2025 at 5:48 PM - To: 30/03/2025 at 10:23 AM;False|1;;;;;;;;;;30/03/2025 at 10:23 AM;GUEST ACCOUNT;;False|1;;;;;;;;;;27/03/2025 at 5:48 PM;GUEST ACCOUNT;;False|110;;;;;;;;;;27/03/2025 at 5:48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*);False|84;;;;;;;;;;27/03/2025 at 5:48 PM;GUEST ACCOUNT;From: 25/03/2025 at 9:43 PM - To: 27/03/2025 at 5:48 PM;False|110;;;;;;;;;;25/03/2025 at 9:43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*);False|84;;;;;;;;;;25/03/2025 at 9:43 PM;GUEST ACCOUNT;From: 24/03/2025 at 9:23 AM - To: 25/03/2025 at 9:43 PM;False|1;;;;;;;;;;25/03/2025 at 9:43 PM;GUEST ACCOUNT;;False|1;;;;;;;;;;24/03/2025 at 9:23 AM;GUEST ACCOUNT;;False|110;;;;;;;;;;24/03/2025 at 9:23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*);False|84;;;;;;;;;;24/03/2025 at 9:23 AM;GUEST ACCOUNT;From: 23/03/2025 at 11:41 AM - To: 24/03/2025 at 9:23 AM;False|112;;;;;;;;;;23/03/2025 at 11:41 AM;scott.turnbull;P:\\TasTAFE test export of all files 21March\\EP_7120056.DOCX;False|84;;;;;;;;;;23/03/2025 at 11:41 AM;scott.turnbull;From: 23/03/2025 at 10:30 AM - To: 23/03/2025 at 11:41 AM;False|1;;;;;;;;;;23/03/2025 at 11:41 AM;scott.turnbull;;False|125;;;;;;;;;;23/03/2025 at 11:41 AM;scott.turnbull;Revision Number 1 (Main Document Store: 001+0UHX+0O6F1PTK0G7.DOCX);False|125;;;;;;;;;;23/03/2025 at 11:41 AM;scott.turnbull;Revision Number 2 (Main Document Store: 001+0UHX+0O6F1PTK0GA.DOCX);False|125;;;;;;;;;;23/03/2025 at 11:41 AM;scott.turnbull;Revision Number 3 (Main Document Store: 002+0NHX+0O6F1PSBF2R.DOCX);False|110;;;;;;;;;;23/03/2025 at 10:30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*);False|84;;;;;;;;;;23/03/2025 at 10:30 AM;GUEST ACCOUNT;From: 18/03/2025 at 9:42 PM - To: 23/03/2025 at 10:30 AM;False|1;;;;;;;;;;23/03/2025 at 10:30 AM;GUEST ACCOUNT;;False|1;;;;;;;;;;18/03/2025 at 9:42 PM;GUEST ACCOUNT;;False|110;;;;;;;;;;18/03/2025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9:42 PM;GUEST ACCOUNT;From: 18/03/2025 at 2:04 PM - To: 18/03/2025 at 9:42 PM;False|112;;;;;;;;;;18/03/2025 at 2:04 PM;scott.turnbull;P:\\Test Export 14March\\Deferment or Suspension Request Form (International Education).DOCX;False|84;;;;;;;;;;18/03/2025 at 2:04 PM;scott.turnbull;From: 18/03/2025 at 1:47 AM - To: 18/03/2025 at 2:04 PM;False|1;;;;;;;;;;18/03/2025 at 2:04 PM;scott.turnbull;;False|125;;;;;;;;;;18/03/2025 at 2:04 PM;scott.turnbull;Revision Number 1 (Main Document Store: 001+0UHX+0O6F1PTK0G7.DOCX);False|125;;;;;;;;;;18/03/2025 at 2:03 PM;scott.turnbull;Revision Number 2 (Main Document Store: 001+0UHX+0O6F1PTK0GA.DOCX);False|125;;;;;;;;;;18/03/2025 at 2:03 PM;scott.turnbull;Revision Number 3 (Main Document Store: 002+0NHX+0O6F1PSBF2R.DOCX);False|110;;;;;;;;;;18/03/2025 at 1:47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1:47 AM;GUEST ACCOUNT;From: 18/03/2025 at 12:33 AM - To: 18/03/2025 at 1:47 AM;False|1;;;;;;;;;;18/03/2025 at 1:47 AM;GUEST ACCOUNT;;False|1;;;;;;;;;;18/03/2025 at 12:33 AM;GUEST ACCOUNT;;False|110;;;;;;;;;;18/03/2025 at 12:33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12:33 AM;GUEST ACCOUNT;From: 18/03/2025 at 12:00 AM - To: 18/03/2025 at 12:33 AM;False|110;;;;;;;;;;18/03/2025 at 12:00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12:00 AM;GUEST ACCOUNT;From: 16/03/2025 at 10:18 AM - To: 18/03/2025 at 12:00 AM;False|1;;;;;;;;;;18/03/2025 at 12:00 AM;GUEST ACCOUNT;;False|1;;;;;;;;;;16/03/2025 at 10:18 AM;GUEST ACCOUNT;;False|110;;;;;;;;;;16/03/2025 at 10:18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*);False|84;;;;;;;;;;16/03/2025 at 10:18 AM;GUEST ACCOUNT;From: 13/03/2025 at 1:46 PM - To: 16/03/2025 at 10:18 AM;False|110;;;;;;;;;;13/03/2025 at 1:46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*);False|84;;;;;;;;;;13/03/2025 at 1:46 PM;GUEST ACCOUNT;From: 11/03/2025 at 10:01 PM - To: 13/03/2025 at 1:46 PM;False|1;;;;;;;;;;13/03/2025 at 1:46 PM;GUEST ACCOUNT;;False|1;;;;;;;;;;11/03/2025 at 10:01 PM;GUEST ACCOUNT;;False|110;;;;;;;;;;11/03/2025 at 10:01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10:01 PM;GUEST ACCOUNT;From: 11/03/2025 at 8:42 PM - To: 11/03/2025 at 10:01 PM;False|110;;;;;;;;;;11/03/2025 at 8:42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8:42 PM;GUEST ACCOUNT;From: 11/03/2025 at 5:46 AM - To: 11/03/2025 at 8:42 PM;False|1;;;;;;;;;;11/03/2025 at 8:42 PM;GUEST ACCOUNT;;False|1;;;;;;;;;;11/03/2025 at 5:46 AM;GUEST ACCOUNT;;False|110;;;;;;;;;;11/03/2025 at 5:46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5:46 AM;GUEST ACCOUNT;From: 09/03/2025 at 10:25 AM - To: 11/03/2025 at 5:46 AM;False|110;;;;;;;;;;09/03/2025 at 10:25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*);False|84;;;;;;;;;;09/03/2025 at 10:25 AM;GUEST ACCOUNT;From: 08/03/2025 at 10:23 AM - To: 09/03/2025 at 10:25 AM;False|1;;;;;;;;;;09/03/2025 at 10:25 AM;GUEST ACCOUNT;;False|1;;;;;;;;;;08/03/2025 at 10:23 AM;GUEST ACCOUNT;;False|110;;;;;;;;;;08/03/2025 at 10:23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*);False|84;;;;;;;;;;08/03/2025 at 10:23 AM;GUEST ACCOUNT;From: 08/03/2025 at 3:08 AM - To: 08/03/2025 at 10:23 AM;False|110;;;;;;;;;;08/03/2025 at 3:08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*);False|84;;;;;;;;;;08/03/2025 at 3:08 AM;GUEST ACCOUNT;From: 04/03/2025 at 9:41 PM - To: 08/03/2025 at 3:08 AM;False|1;;;;;;;;;;08/03/2025 at 3:08 AM;GUEST ACCOUNT;;False|1;;;;;;;;;;04/03/2025 at 9:41 PM;GUEST ACCOUNT;;False|110;;;;;;;;;;04/03/2025 at 9:41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*);False|84;;;;;;;;;;04/03/2025 at 9:41 PM;GUEST ACCOUNT;From: 04/03/2025 at 1:25 AM - To: 04/03/2025 at 9:41 PM;False|110;;;;;;;;;;04/03/2025 at 1:25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*);False|84;;;;;;;;;;04/03/2025 at 1:25 AM;GUEST ACCOUNT;From: 02/03/2025 at 10:26 AM - To: 04/03/2025 at 1:25 AM;False|1;;;;;;;;;;04/03/2025 at 1:25 AM;GUEST ACCOUNT;;False|1;;;;;;;;;;02/03/2025 at 10:26 AM;GUEST ACCOUNT;;False|110;;;;;;;;;;02/03/2025 at 10:26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*);False|84;;;;;;;;;;02/03/2025 at 10:26 AM;GUEST ACCOUNT;From: 01/03/2025 at 4:31 PM - To: 02/03/2025 at 10:26 AM;False|110;;;;;;;;;;01/03/2025 at 4:31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4:31 PM;GUEST ACCOUNT;From: 01/03/2025 at 4:18 PM - To: 01/03/2025 at 4:31 PM;False|1;;;;;;;;;;01/03/2025 at 4:31 PM;GUEST ACCOUNT;;False|1;;;;;;;;;;01/03/2025 at 4:18 PM;GUEST ACCOUNT;;False|110;;;;;;;;;;01/03/2025 at 4:18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4:18 PM;GUEST ACCOUNT;From: 01/03/2025 at 5:59 AM - To: 01/03/2025 at 4:18 PM;False|110;;;;;;;;;;01/03/2025 at 5:59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5:59 AM;GUEST ACCOUNT;From: 28/02/2025 at 9:40 PM - To: 01/03/2025 at 5:59 AM;False|1;;;;;;;;;;01/03/2025 at 5:59 AM;GUEST ACCOUNT;;False|1;;;;;;;;;;28/02/2025 at 9:40 PM;GUEST ACCOUNT;;False|110;;;;;;;;;;28/02/2025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9:40 PM;GUEST ACCOUNT;From: 28/02/2025 at 9:07 PM - To: 28/02/2025 at 9:40 PM;False|1;;;;;;;;;;28/02/2025 at 9:07 PM;GUEST ACCOUNT;;False|110;;;;;;;;;;28/02/2025 at 9:07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9:07 PM;GUEST ACCOUNT;From: 28/02/2025 at 5:30 AM - To: 28/02/2025 at 9:07 PM;False|110;;;;;;;;;;28/02/2025 at 5:30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5:30 AM;GUEST ACCOUNT;From: 27/02/2025 at 10:31 AM - To: 28/02/2025 at 5:30 AM;False|1;;;;;;;;;;28/02/2025 at 5:30 AM;GUEST ACCOUNT;;False|1;;;;;;;;;;27/02/2025 at 10:31 AM;GUEST ACCOUNT;;False|110;;;;;;;;;;27/02/2025 at 10:31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*);False|84;;;;;;;;;;27/02/2025 at 10:31 AM;GUEST ACCOUNT;From: 26/02/2025 at 3:57 AM - To: 27/02/2025 at 10:31 AM;False|110;;;;;;;;;;26/02/2025 at 3:57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*);False|84;;;;;;;;;;26/02/2025 at 3:57 AM;GUEST ACCOUNT;From: 25/02/2025 at 9:47 PM - To: 26/02/2025 at 3:57 AM;False|1;;;;;;;;;;26/02/2025 at 3:57 AM;GUEST ACCOUNT;;False|1;;;;;;;;;;25/02/2025 at 9:47 PM;GUEST ACCOUNT;;False|110;;;;;;;;;;25/02/2025 at 9:47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9:47 PM;GUEST ACCOUNT;From: 25/02/2025 at 9:20 PM - To: 25/02/2025 at 9:47 PM;False|110;;;;;;;;;;25/02/2025 at 9:20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9:20 PM;GUEST ACCOUNT;From: 25/02/2025 at 2:11 PM - To: 25/02/2025 at 9:20 PM;False|1;;;;;;;;;;25/02/2025 at 9:20 PM;GUEST ACCOUNT;;False|1;;;;;;;;;;25/02/2025 at 2:11 PM;GUEST ACCOUNT;;False|110;;;;;;;;;;25/02/2025 at 2:11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2:11 PM;GUEST ACCOUNT;From: 23/02/2025 at 10:46 AM - To: 25/02/2025 at 2:11 PM;False|110;;;;;;;;;;23/02/2025 at 10:46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*);False|84;;;;;;;;;;23/02/2025 at 10:46 AM;GUEST ACCOUNT;From: 20/02/2025 at 10:33 AM - To: 23/02/2025 at 10:46 AM;False|1;;;;;;;;;;23/02/2025 at 10:46 AM;GUEST ACCOUNT;;False|1;;;;;;;;;;20/02/2025 at 10:33 AM;GUEST ACCOUNT;;False|110;;;;;;;;;;20/02/2025 at 10:33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*);False|84;;;;;;;;;;20/02/2025 at 10:33 AM;GUEST ACCOUNT;From: 18/02/2025 at 9:42 PM - To: 20/02/2025 at 10:33 AM;False|1;;;;;;;;;;18/02/2025 at 9:42 PM;GUEST ACCOUNT;;False|84;;;;;;;;;;18/02/2025 at 9:42 PM;GUEST ACCOUNT;From: 16/02/2025 at 7:58 PM - To: 18/02/2025 at 9:42 PM;False|110;;;;;;;;;;18/02/2025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*);False|110;;;;;;;;;;16/02/2025 at 7:58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*);False|84;;;;;;;;;;16/02/2025 at 7:58 PM;GUEST ACCOUNT;From: 16/02/2025 at 10:26 AM - To: 16/02/2025 at 7:58 PM;False|1;;;;;;;;;;16/02/2025 at 7:58 PM;GUEST ACCOUNT;;False|1;;;;;;;;;;16/02/2025 at 10:26 AM;GUEST ACCOUNT;;False|84;;;;;;;;;;16/02/2025 at 10:26 AM;GUEST ACCOUNT;From: 11/02/2025 at 11:13 PM - To: 16/02/2025 at 10:26 AM;False|110;;;;;;;;;;16/02/2025 at 10:26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*);False|110;;;;;;;;;;11/02/2025 at 11:13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*);False|84;;;;;;;;;;11/02/2025 at 11:13 PM;GUEST ACCOUNT;From: 11/02/2025 at 9:42 PM - To: 11/02/2025 at 11:13 PM;False|1;;;;;;;;;;11/02/2025 at 11:13 PM;GUEST ACCOUNT;;False|1;;;;;;;;;;11/02/2025 at 9:42 PM;GUEST ACCOUNT;;False|84;;;;;;;;;;11/02/2025 at 9:42 PM;GUEST ACCOUNT;From: 09/02/2025 at 10:17 AM - To: 11/02/2025 at 9:42 PM;False|110;;;;;;;;;;11/02/2025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*);False|110;;;;;;;;;;09/02/2025 at 10:17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*);False|84;;;;;;;;;;09/02/2025 at 10:17 AM;GUEST ACCOUNT;From: 09/02/2025 at 2:39 AM - To: 09/02/2025 at 10:17 AM;False|1;;;;;;;;;;09/02/2025 at 10:17 AM;GUEST ACCOUNT;;False|1;;;;;;;;;;09/02/2025 at 2:39 AM;GUEST ACCOUNT;;False|84;;;;;;;;;;09/02/2025 at 2:39 AM;GUEST ACCOUNT;From: 07/02/2025 at 11:19 PM - To: 09/02/2025 at 2:39 AM;False|110;;;;;;;;;;09/02/2025 at 2:39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*);False|112;;;;;;;;;;07/02/2025 at 11:19 PM;scott.turnbull;P:\\TasTAFE Test export 07022025\\EP_7120056_Deferment or Suspension Request Form (International Education).DOCX;False|84;;;;;;;;;;07/02/2025 at 11:19 PM;scott.turnbull;From: 06/02/2025 at 9:54 PM - To: 07/02/2025 at 11:19 PM;False|1;;;;;;;;;;07/02/2025 at 11:19 PM;scott.turnbull;;False|125;;;;;;;;;;07/02/2025 at 11:19 PM;scott.turnbull;Revision Number 1 (Main Document Store: 001+0UHX+0O6F1PTK0G7.DOCX);False|125;;;;;;;;;;07/02/2025 at 11:19 PM;scott.turnbull;Revision Number 2 (Main Document Store: 001+0UHX+0O6F1PTK0GA.DOCX);False|125;;;;;;;;;;07/02/2025 at 11:19 PM;scott.turnbull;Revision Number 3 (Main Document Store: 002+0NHX+0O6F1PSBF2R.DOCX);False|112;;;;;;;;;;06/02/2025 at 9:54 PM;scott.turnbull;P:\\TasTAFE test export 06022025\\EP_7120056_Deferment or Suspension Request Form (International Education).DOCX;False|1;;;;;;;;;;06/02/2025 at 9:54 PM;scott.turnbull;;False|84;;;;;;;;;;06/02/2025 at 9:54 PM;scott.turnbull;From: 06/02/2025 at 2:04 AM - To: 06/02/2025 at 9:54 PM;False|125;;;;;;;;;;06/02/2025 at 9:54 PM;scott.turnbull;Revision Number 1 (Main Document Store: 001+0UHX+0O6F1PTK0G7.DOCX);False|125;;;;;;;;;;06/02/2025 at 9:54 PM;scott.turnbull;Revision Number 2 (Main Document Store: 001+0UHX+0O6F1PTK0GA.DOCX);False|125;;;;;;;;;;06/02/2025 at 9:54 PM;scott.turnbull;Revision Number 3 (Main Document Store: 002+0NHX+0O6F1PSBF2R.DOCX);False|110;;;;;;;;;;06/02/2025 at 2:04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*);False|84;;;;;;;;;;06/02/2025 at 2:04 AM;GUEST ACCOUNT;From: 05/02/2025 at 8:15 PM - To: 06/02/2025 at 2:04 AM;False|1;;;;;;;;;;06/02/2025 at 2:04 AM;GUEST ACCOUNT;;False|1;;;;;;;;;;05/02/2025 at 8:15 PM;GUEST ACCOUNT;;False|84;;;;;;;;;;05/02/2025 at 8:15 PM;GUEST ACCOUNT;From: 04/02/2025 at 9:44 PM - To: 05/02/2025 at 8:15 PM;False|110;;;;;;;;;;05/02/2025 at 8:15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*);False|110;;;;;;;;;;04/02/2025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*);False|84;;;;;;;;;;04/02/2025 at 9:44 PM;GUEST ACCOUNT;From: 02/02/2025 at 10:25 AM - To: 04/02/2025 at 9:44 PM;False|1;;;;;;;;;;04/02/2025 at 9:44 PM;GUEST ACCOUNT;;False|1;;;;;;;;;;02/02/2025 at 10:25 AM;GUEST ACCOUNT;;False|84;;;;;;;;;;02/02/2025 at 10:25 AM;GUEST ACCOUNT;From: 29/01/2025 at 9:40 PM - To: 02/02/2025 at 10:25 AM;False|110;;;;;;;;;;02/02/2025 at 10:25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*);False|110;;;;;;;;;;29/01/2025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*);False|84;;;;;;;;;;29/01/2025 at 9:40 PM;GUEST ACCOUNT;From: 28/01/2025 at 9:40 PM - To: 29/01/2025 at 9:40 PM;False|1;;;;;;;;;;29/01/2025 at 9:40 PM;GUEST ACCOUNT;;False|1;;;;;;;;;;28/01/2025 at 9:40 PM;GUEST ACCOUNT;;False|84;;;;;;;;;;28/01/2025 at 9:40 PM;GUEST ACCOUNT;From: 26/01/2025 at 10:31 AM - To: 28/01/2025 at 9:40 PM;False|110;;;;;;;;;;28/01/2025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*);False|110;;;;;;;;;;26/01/2025 at 10:31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*);False|84;;;;;;;;;;26/01/2025 at 10:31 AM;GUEST ACCOUNT;From: 22/01/2025 at 11:56 AM - To: 26/01/2025 at 10:31 AM;False|1;;;;;;;;;;26/01/2025 at 10:31 AM;GUEST ACCOUNT;;False|1;;;;;;;;;;22/01/2025 at 11:56 AM;mark.steczkowicz;;False|84;;;;;;;;;;22/01/2025 at 11:56 AM;mark.steczkowicz;From: 21/01/2025 at 9:44 PM - To: 22/01/2025 at 11:56 AM;False|112;;;;;;;;;;22/01/2025 at 11:56 AM;mark.steczkowicz;C:\\Users\\mark.steczkowicz\\Downloads\\TasTafe Export 05122025\\Documents\\EP_7120056.DOCX;False|125;;;;;;;;;;22/01/2025 at 11:56 AM;mark.steczkowicz;Revision Number 2 (Main Document Store: 001+0UHX+0O6F1PTK0GA.DOCX);False|125;;;;;;;;;;22/01/2025 at 11:56 AM;mark.steczkowicz;Revision Number 1 (Main Document Store: 001+0UHX+0O6F1PTK0G7.DOCX);False|125;;;;;;;;;;22/01/2025 at 11:56 AM;mark.steczkowicz;Revision Number 3 (Main Document Store: 002+0NHX+0O6F1PSBF2R.DOCX);False|110;;;;;;;;;;21/01/2025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*);False|84;;;;;;;;;;21/01/2025 at 9:44 PM;GUEST ACCOUNT;From: 19/01/2025 at 10:19 AM - To: 21/01/2025 at 9:44 PM;False|1;;;;;;;;;;21/01/2025 at 9:44 PM;GUEST ACCOUNT;;False|1;;;;;;;;;;19/01/2025 at 10:19 AM;GUEST ACCOUNT;;False|84;;;;;;;;;;19/01/2025 at 10:19 AM;GUEST ACCOUNT;From: 17/01/2025 at 9:08 PM - To: 19/01/2025 at 10:19 AM;False|110;;;;;;;;;;19/01/2025 at 10:19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*);False|110;;;;;;;;;;17/01/2025 at 9:08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*);False|84;;;;;;;;;;17/01/2025 at 9:08 PM;GUEST ACCOUNT;From: 14/01/2025 at 9:44 PM - To: 17/01/2025 at 9:08 PM;False|1;;;;;;;;;;17/01/2025 at 9:08 PM;GUEST ACCOUNT;;False|1;;;;;;;;;;14/01/2025 at 9:44 PM;GUEST ACCOUNT;;False|84;;;;;;;;;;14/01/2025 at 9:44 PM;GUEST ACCOUNT;From: 12/01/2025 at 10:33 AM - To: 14/01/2025 at 9:44 PM;False|110;;;;;;;;;;14/01/2025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*);False|110;;;;;;;;;;12/01/2025 at 10:33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*);False|84;;;;;;;;;;12/01/2025 at 10:33 AM;GUEST ACCOUNT;From: 11/01/2025 at 2:18 PM - To: 12/01/2025 at 10:33 AM;False|1;;;;;;;;;;12/01/2025 at 10:33 AM;GUEST ACCOUNT;;False|1;;;;;;;;;;11/01/2025 at 2:18 PM;GUEST ACCOUNT;;False|84;;;;;;;;;;11/01/2025 at 2:18 PM;GUEST ACCOUNT;From: 11/01/2025 at 6:01 AM - To: 11/01/2025 at 2:18 PM;False|110;;;;;;;;;;11/01/2025 at 2:18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*);False|110;;;;;;;;;;11/01/2025 at 6:01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*);False|84;;;;;;;;;;11/01/2025 at 6:01 AM;GUEST ACCOUNT;From: 08/01/2025 at 4:03 PM - To: 11/01/2025 at 6:01 AM;False|1;;;;;;;;;;11/01/2025 at 6:01 AM;GUEST ACCOUNT;;False|1;;;;;;;;;;08/01/2025 at 4:03 PM;GUEST ACCOUNT;;False|84;;;;;;;;;;08/01/2025 at 4:03 PM;GUEST ACCOUNT;From: 08/01/2025 at 3:55 AM - To: 08/01/2025 at 4:03 PM;False|110;;;;;;;;;;08/01/2025 at 4:03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*);False|110;;;;;;;;;;08/01/2025 at 3:55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*);False|84;;;;;;;;;;08/01/2025 at 3:55 AM;GUEST ACCOUNT;From: 07/01/2025 at 9:40 PM - To: 08/01/2025 at 3:55 AM;False|1;;;;;;;;;;08/01/2025 at 3:55 AM;GUEST ACCOUNT;;False|1;;;;;;;;;;07/01/2025 at 9:40 PM;GUEST ACCOUNT;;False|84;;;;;;;;;;07/01/2025 at 9:40 PM;GUEST ACCOUNT;From: 07/01/2025 at 12:04 PM - To: 07/01/2025 at 9:40 PM;False|110;;;;;;;;;;07/01/2025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*);False|1;;;;;;;;;;07/01/2025 at 12:04 PM;GUEST ACCOUNT;;False|84;;;;;;;;;;07/01/2025 at 12:04 PM;GUEST ACCOUNT;From: 06/01/2025 at 1:19 PM - To: 07/01/2025 at 12:04 PM;False|110;;;;;;;;;;07/01/2025 at 12:04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*);False|110;;;;;;;;;;06/01/2025 at 1:19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*);False|84;;;;;;;;;;06/01/2025 at 1:19 PM;GUEST ACCOUNT;From: 05/01/2025 at 8:13 PM - To: 06/01/2025 at 1:19 PM;False|1;;;;;;;;;;06/01/2025 at 1:19 PM;GUEST ACCOUNT;;False|1;;;;;;;;;;05/01/2025 at 8:13 PM;GUEST ACCOUNT;;False|84;;;;;;;;;;05/01/2025 at 8:13 PM;GUEST ACCOUNT;From: 05/01/2025 at 10:36 AM - To: 05/01/2025 at 8:13 PM;Fa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DOC/24/153974</RecordNumber>
    <ExecutiveOwner_x003a_LocationType xmlns="09dfffd6-8fc2-4120-ba5d-b951f1df6f40" xsi:nil="true"/>
    <Expanded_x0020_Number xmlns="09dfffd6-8fc2-4120-ba5d-b951f1df6f40">DOC/2024/0153974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2024-08-19T04:30:46+00:00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7120056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4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2024-08-18T14:29:42+00:00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International Education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DOC/2024/0153974;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 xsi:nil="true"/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TasTAFE\r\nPosition: Senior Policy Analyst (972263)\r\nCreated By: Rhee, Katherine\r\nDated: Monday, 19 August 2024\r\n</Provenance>
    <SeriesRecord xmlns="09dfffd6-8fc2-4120-ba5d-b951f1df6f40" xsi:nil="true"/>
    <ContentManagerBarcode xmlns="09dfffd6-8fc2-4120-ba5d-b951f1df6f40">REP0048LVC</ContentManagerBarcode>
    <Account_x0020_Type xmlns="09dfffd6-8fc2-4120-ba5d-b951f1df6f40" xsi:nil="true"/>
    <Document_x0020_Hash xmlns="09dfffd6-8fc2-4120-ba5d-b951f1df6f40">d35f4addcfc5d317ce236b1a0959b9ab17a4dee527e952124c3391e8324f9b4e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2025-04-03T00:23:32+00:00</LastActionDate>
    <Assignee_x003a__x0020_Date_x0020_Assigned xmlns="09dfffd6-8fc2-4120-ba5d-b951f1df6f40">2024-08-19T04:30:39+00:00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International Business Development (977033)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2024-09-30T22:56:20+00:00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Deferment or Suspension Request Form (International Education)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2024-08-19T04:30:46+00:00</DateReceived>
    <Bypass_x0020_record_x0020_type_x0020_Access_x0020_Controls xmlns="09dfffd6-8fc2-4120-ba5d-b951f1df6f40">False</Bypass_x0020_record_x0020_type_x0020_Access_x0020_Controls>
    <Date_x0020_Modified xmlns="09dfffd6-8fc2-4120-ba5d-b951f1df6f40">2024-09-30T22:56:09+00:00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1;;;;;;;;;;01/04/2025 at 4:17 PM;GUEST ACCOUNT;;False|110;;;;;;;;;;01/04/2025 at 4:17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*);False|84;;;;;;;;;;01/04/2025 at 4:17 PM;GUEST ACCOUNT;From: 30/03/2025 at 10:23 AM - To: 01/04/2025 at 4:17 PM;False|110;;;;;;;;;;30/03/2025 at 10:23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*);False|84;;;;;;;;;;30/03/2025 at 10:23 AM;GUEST ACCOUNT;From: 27/03/2025 at 5:48 PM - To: 30/03/2025 at 10:23 AM;False|1;;;;;;;;;;30/03/2025 at 10:23 AM;GUEST ACCOUNT;;False|1;;;;;;;;;;27/03/2025 at 5:48 PM;GUEST ACCOUNT;;False|110;;;;;;;;;;27/03/2025 at 5:48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*);False|84;;;;;;;;;;27/03/2025 at 5:48 PM;GUEST ACCOUNT;From: 25/03/2025 at 9:43 PM - To: 27/03/2025 at 5:48 PM;False|110;;;;;;;;;;25/03/2025 at 9:43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*);False|84;;;;;;;;;;25/03/2025 at 9:43 PM;GUEST ACCOUNT;From: 24/03/2025 at 9:23 AM - To: 25/03/2025 at 9:43 PM;False|1;;;;;;;;;;25/03/2025 at 9:43 PM;GUEST ACCOUNT;;False|1;;;;;;;;;;24/03/2025 at 9:23 AM;GUEST ACCOUNT;;False|110;;;;;;;;;;24/03/2025 at 9:23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*);False|84;;;;;;;;;;24/03/2025 at 9:23 AM;GUEST ACCOUNT;From: 23/03/2025 at 11:41 AM - To: 24/03/2025 at 9:23 AM;False|112;;;;;;;;;;23/03/2025 at 11:41 AM;scott.turnbull;P:\\TasTAFE test export of all files 21March\\EP_7120056.DOCX;False|84;;;;;;;;;;23/03/2025 at 11:41 AM;scott.turnbull;From: 23/03/2025 at 10:30 AM - To: 23/03/2025 at 11:41 AM;False|1;;;;;;;;;;23/03/2025 at 11:41 AM;scott.turnbull;;False|125;;;;;;;;;;23/03/2025 at 11:41 AM;scott.turnbull;Revision Number 1 (Main Document Store: 001+0UHX+0O6F1PTK0G7.DOCX);False|125;;;;;;;;;;23/03/2025 at 11:41 AM;scott.turnbull;Revision Number 2 (Main Document Store: 001+0UHX+0O6F1PTK0GA.DOCX);False|125;;;;;;;;;;23/03/2025 at 11:41 AM;scott.turnbull;Revision Number 3 (Main Document Store: 002+0NHX+0O6F1PSBF2R.DOCX);False|110;;;;;;;;;;23/03/2025 at 10:30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*);False|84;;;;;;;;;;23/03/2025 at 10:30 AM;GUEST ACCOUNT;From: 18/03/2025 at 9:42 PM - To: 23/03/2025 at 10:30 AM;False|1;;;;;;;;;;23/03/2025 at 10:30 AM;GUEST ACCOUNT;;False|1;;;;;;;;;;18/03/2025 at 9:42 PM;GUEST ACCOUNT;;False|110;;;;;;;;;;18/03/2025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9:42 PM;GUEST ACCOUNT;From: 18/03/2025 at 2:04 PM - To: 18/03/2025 at 9:42 PM;False|112;;;;;;;;;;18/03/2025 at 2:04 PM;scott.turnbull;P:\\Test Export 14March\\Deferment or Suspension Request Form (International Education).DOCX;False|84;;;;;;;;;;18/03/2025 at 2:04 PM;scott.turnbull;From: 18/03/2025 at 1:47 AM - To: 18/03/2025 at 2:04 PM;False|1;;;;;;;;;;18/03/2025 at 2:04 PM;scott.turnbull;;False|125;;;;;;;;;;18/03/2025 at 2:04 PM;scott.turnbull;Revision Number 1 (Main Document Store: 001+0UHX+0O6F1PTK0G7.DOCX);False|125;;;;;;;;;;18/03/2025 at 2:03 PM;scott.turnbull;Revision Number 2 (Main Document Store: 001+0UHX+0O6F1PTK0GA.DOCX);False|125;;;;;;;;;;18/03/2025 at 2:03 PM;scott.turnbull;Revision Number 3 (Main Document Store: 002+0NHX+0O6F1PSBF2R.DOCX);False|110;;;;;;;;;;18/03/2025 at 1:47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1:47 AM;GUEST ACCOUNT;From: 18/03/2025 at 12:33 AM - To: 18/03/2025 at 1:47 AM;False|1;;;;;;;;;;18/03/2025 at 1:47 AM;GUEST ACCOUNT;;False|1;;;;;;;;;;18/03/2025 at 12:33 AM;GUEST ACCOUNT;;False|110;;;;;;;;;;18/03/2025 at 12:33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12:33 AM;GUEST ACCOUNT;From: 18/03/2025 at 12:00 AM - To: 18/03/2025 at 12:33 AM;False|110;;;;;;;;;;18/03/2025 at 12:00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*);False|84;;;;;;;;;;18/03/2025 at 12:00 AM;GUEST ACCOUNT;From: 16/03/2025 at 10:18 AM - To: 18/03/2025 at 12:00 AM;False|1;;;;;;;;;;18/03/2025 at 12:00 AM;GUEST ACCOUNT;;False|1;;;;;;;;;;16/03/2025 at 10:18 AM;GUEST ACCOUNT;;False|110;;;;;;;;;;16/03/2025 at 10:18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*);False|84;;;;;;;;;;16/03/2025 at 10:18 AM;GUEST ACCOUNT;From: 13/03/2025 at 1:46 PM - To: 16/03/2025 at 10:18 AM;False|110;;;;;;;;;;13/03/2025 at 1:46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*);False|84;;;;;;;;;;13/03/2025 at 1:46 PM;GUEST ACCOUNT;From: 11/03/2025 at 10:01 PM - To: 13/03/2025 at 1:46 PM;False|1;;;;;;;;;;13/03/2025 at 1:46 PM;GUEST ACCOUNT;;False|1;;;;;;;;;;11/03/2025 at 10:01 PM;GUEST ACCOUNT;;False|110;;;;;;;;;;11/03/2025 at 10:01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10:01 PM;GUEST ACCOUNT;From: 11/03/2025 at 8:42 PM - To: 11/03/2025 at 10:01 PM;False|110;;;;;;;;;;11/03/2025 at 8:42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8:42 PM;GUEST ACCOUNT;From: 11/03/2025 at 5:46 AM - To: 11/03/2025 at 8:42 PM;False|1;;;;;;;;;;11/03/2025 at 8:42 PM;GUEST ACCOUNT;;False|1;;;;;;;;;;11/03/2025 at 5:46 AM;GUEST ACCOUNT;;False|110;;;;;;;;;;11/03/2025 at 5:46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*);False|84;;;;;;;;;;11/03/2025 at 5:46 AM;GUEST ACCOUNT;From: 09/03/2025 at 10:25 AM - To: 11/03/2025 at 5:46 AM;False|110;;;;;;;;;;09/03/2025 at 10:25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*);False|84;;;;;;;;;;09/03/2025 at 10:25 AM;GUEST ACCOUNT;From: 08/03/2025 at 10:23 AM - To: 09/03/2025 at 10:25 AM;False|1;;;;;;;;;;09/03/2025 at 10:25 AM;GUEST ACCOUNT;;False|1;;;;;;;;;;08/03/2025 at 10:23 AM;GUEST ACCOUNT;;False|110;;;;;;;;;;08/03/2025 at 10:23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*);False|84;;;;;;;;;;08/03/2025 at 10:23 AM;GUEST ACCOUNT;From: 08/03/2025 at 3:08 AM - To: 08/03/2025 at 10:23 AM;False|110;;;;;;;;;;08/03/2025 at 3:08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*);False|84;;;;;;;;;;08/03/2025 at 3:08 AM;GUEST ACCOUNT;From: 04/03/2025 at 9:41 PM - To: 08/03/2025 at 3:08 AM;False|1;;;;;;;;;;08/03/2025 at 3:08 AM;GUEST ACCOUNT;;False|1;;;;;;;;;;04/03/2025 at 9:41 PM;GUEST ACCOUNT;;False|110;;;;;;;;;;04/03/2025 at 9:41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*);False|84;;;;;;;;;;04/03/2025 at 9:41 PM;GUEST ACCOUNT;From: 04/03/2025 at 1:25 AM - To: 04/03/2025 at 9:41 PM;False|110;;;;;;;;;;04/03/2025 at 1:25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*);False|84;;;;;;;;;;04/03/2025 at 1:25 AM;GUEST ACCOUNT;From: 02/03/2025 at 10:26 AM - To: 04/03/2025 at 1:25 AM;False|1;;;;;;;;;;04/03/2025 at 1:25 AM;GUEST ACCOUNT;;False|1;;;;;;;;;;02/03/2025 at 10:26 AM;GUEST ACCOUNT;;False|110;;;;;;;;;;02/03/2025 at 10:26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*);False|84;;;;;;;;;;02/03/2025 at 10:26 AM;GUEST ACCOUNT;From: 01/03/2025 at 4:31 PM - To: 02/03/2025 at 10:26 AM;False|110;;;;;;;;;;01/03/2025 at 4:31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4:31 PM;GUEST ACCOUNT;From: 01/03/2025 at 4:18 PM - To: 01/03/2025 at 4:31 PM;False|1;;;;;;;;;;01/03/2025 at 4:31 PM;GUEST ACCOUNT;;False|1;;;;;;;;;;01/03/2025 at 4:18 PM;GUEST ACCOUNT;;False|110;;;;;;;;;;01/03/2025 at 4:18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4:18 PM;GUEST ACCOUNT;From: 01/03/2025 at 5:59 AM - To: 01/03/2025 at 4:18 PM;False|110;;;;;;;;;;01/03/2025 at 5:59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*);False|84;;;;;;;;;;01/03/2025 at 5:59 AM;GUEST ACCOUNT;From: 28/02/2025 at 9:40 PM - To: 01/03/2025 at 5:59 AM;False|1;;;;;;;;;;01/03/2025 at 5:59 AM;GUEST ACCOUNT;;False|1;;;;;;;;;;28/02/2025 at 9:40 PM;GUEST ACCOUNT;;False|110;;;;;;;;;;28/02/2025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9:40 PM;GUEST ACCOUNT;From: 28/02/2025 at 9:07 PM - To: 28/02/2025 at 9:40 PM;False|1;;;;;;;;;;28/02/2025 at 9:07 PM;GUEST ACCOUNT;;False|110;;;;;;;;;;28/02/2025 at 9:07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9:07 PM;GUEST ACCOUNT;From: 28/02/2025 at 5:30 AM - To: 28/02/2025 at 9:07 PM;False|110;;;;;;;;;;28/02/2025 at 5:30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*);False|84;;;;;;;;;;28/02/2025 at 5:30 AM;GUEST ACCOUNT;From: 27/02/2025 at 10:31 AM - To: 28/02/2025 at 5:30 AM;False|1;;;;;;;;;;28/02/2025 at 5:30 AM;GUEST ACCOUNT;;False|1;;;;;;;;;;27/02/2025 at 10:31 AM;GUEST ACCOUNT;;False|110;;;;;;;;;;27/02/2025 at 10:31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*);False|84;;;;;;;;;;27/02/2025 at 10:31 AM;GUEST ACCOUNT;From: 26/02/2025 at 3:57 AM - To: 27/02/2025 at 10:31 AM;False|110;;;;;;;;;;26/02/2025 at 3:57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*);False|84;;;;;;;;;;26/02/2025 at 3:57 AM;GUEST ACCOUNT;From: 25/02/2025 at 9:47 PM - To: 26/02/2025 at 3:57 AM;False|1;;;;;;;;;;26/02/2025 at 3:57 AM;GUEST ACCOUNT;;False|1;;;;;;;;;;25/02/2025 at 9:47 PM;GUEST ACCOUNT;;False|110;;;;;;;;;;25/02/2025 at 9:47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9:47 PM;GUEST ACCOUNT;From: 25/02/2025 at 9:20 PM - To: 25/02/2025 at 9:47 PM;False|110;;;;;;;;;;25/02/2025 at 9:20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9:20 PM;GUEST ACCOUNT;From: 25/02/2025 at 2:11 PM - To: 25/02/2025 at 9:20 PM;False|1;;;;;;;;;;25/02/2025 at 9:20 PM;GUEST ACCOUNT;;False|1;;;;;;;;;;25/02/2025 at 2:11 PM;GUEST ACCOUNT;;False|110;;;;;;;;;;25/02/2025 at 2:11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*);False|84;;;;;;;;;;25/02/2025 at 2:11 PM;GUEST ACCOUNT;From: 23/02/2025 at 10:46 AM - To: 25/02/2025 at 2:11 PM;False|110;;;;;;;;;;23/02/2025 at 10:46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*);False|84;;;;;;;;;;23/02/2025 at 10:46 AM;GUEST ACCOUNT;From: 20/02/2025 at 10:33 AM - To: 23/02/2025 at 10:46 AM;False|1;;;;;;;;;;23/02/2025 at 10:46 AM;GUEST ACCOUNT;;False|1;;;;;;;;;;20/02/2025 at 10:33 AM;GUEST ACCOUNT;;False|110;;;;;;;;;;20/02/2025 at 10:33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*);False|84;;;;;;;;;;20/02/2025 at 10:33 AM;GUEST ACCOUNT;From: 18/02/2025 at 9:42 PM - To: 20/02/2025 at 10:33 AM;False|1;;;;;;;;;;18/02/2025 at 9:42 PM;GUEST ACCOUNT;;False|84;;;;;;;;;;18/02/2025 at 9:42 PM;GUEST ACCOUNT;From: 16/02/2025 at 7:58 PM - To: 18/02/2025 at 9:42 PM;False|110;;;;;;;;;;18/02/2025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*);False|110;;;;;;;;;;16/02/2025 at 7:58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*);False|84;;;;;;;;;;16/02/2025 at 7:58 PM;GUEST ACCOUNT;From: 16/02/2025 at 10:26 AM - To: 16/02/2025 at 7:58 PM;False|1;;;;;;;;;;16/02/2025 at 7:58 PM;GUEST ACCOUNT;;False|1;;;;;;;;;;16/02/2025 at 10:26 AM;GUEST ACCOUNT;;False|84;;;;;;;;;;16/02/2025 at 10:26 AM;GUEST ACCOUNT;From: 11/02/2025 at 11:13 PM - To: 16/02/2025 at 10:26 AM;False|110;;;;;;;;;;16/02/2025 at 10:26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*);False|110;;;;;;;;;;11/02/2025 at 11:13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*);False|84;;;;;;;;;;11/02/2025 at 11:13 PM;GUEST ACCOUNT;From: 11/02/2025 at 9:42 PM - To: 11/02/2025 at 11:13 PM;False|1;;;;;;;;;;11/02/2025 at 11:13 PM;GUEST ACCOUNT;;False|1;;;;;;;;;;11/02/2025 at 9:42 PM;GUEST ACCOUNT;;False|84;;;;;;;;;;11/02/2025 at 9:42 PM;GUEST ACCOUNT;From: 09/02/2025 at 10:17 AM - To: 11/02/2025 at 9:42 PM;False|110;;;;;;;;;;11/02/2025 at 9:42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*);False|110;;;;;;;;;;09/02/2025 at 10:17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*);False|84;;;;;;;;;;09/02/2025 at 10:17 AM;GUEST ACCOUNT;From: 09/02/2025 at 2:39 AM - To: 09/02/2025 at 10:17 AM;False|1;;;;;;;;;;09/02/2025 at 10:17 AM;GUEST ACCOUNT;;False|1;;;;;;;;;;09/02/2025 at 2:39 AM;GUEST ACCOUNT;;False|84;;;;;;;;;;09/02/2025 at 2:39 AM;GUEST ACCOUNT;From: 07/02/2025 at 11:19 PM - To: 09/02/2025 at 2:39 AM;False|110;;;;;;;;;;09/02/2025 at 2:39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*);False|112;;;;;;;;;;07/02/2025 at 11:19 PM;scott.turnbull;P:\\TasTAFE Test export 07022025\\EP_7120056_Deferment or Suspension Request Form (International Education).DOCX;False|84;;;;;;;;;;07/02/2025 at 11:19 PM;scott.turnbull;From: 06/02/2025 at 9:54 PM - To: 07/02/2025 at 11:19 PM;False|1;;;;;;;;;;07/02/2025 at 11:19 PM;scott.turnbull;;False|125;;;;;;;;;;07/02/2025 at 11:19 PM;scott.turnbull;Revision Number 1 (Main Document Store: 001+0UHX+0O6F1PTK0G7.DOCX);False|125;;;;;;;;;;07/02/2025 at 11:19 PM;scott.turnbull;Revision Number 2 (Main Document Store: 001+0UHX+0O6F1PTK0GA.DOCX);False|125;;;;;;;;;;07/02/2025 at 11:19 PM;scott.turnbull;Revision Number 3 (Main Document Store: 002+0NHX+0O6F1PSBF2R.DOCX);False|112;;;;;;;;;;06/02/2025 at 9:54 PM;scott.turnbull;P:\\TasTAFE test export 06022025\\EP_7120056_Deferment or Suspension Request Form (International Education).DOCX;False|1;;;;;;;;;;06/02/2025 at 9:54 PM;scott.turnbull;;False|84;;;;;;;;;;06/02/2025 at 9:54 PM;scott.turnbull;From: 06/02/2025 at 2:04 AM - To: 06/02/2025 at 9:54 PM;False|125;;;;;;;;;;06/02/2025 at 9:54 PM;scott.turnbull;Revision Number 1 (Main Document Store: 001+0UHX+0O6F1PTK0G7.DOCX);False|125;;;;;;;;;;06/02/2025 at 9:54 PM;scott.turnbull;Revision Number 2 (Main Document Store: 001+0UHX+0O6F1PTK0GA.DOCX);False|125;;;;;;;;;;06/02/2025 at 9:54 PM;scott.turnbull;Revision Number 3 (Main Document Store: 002+0NHX+0O6F1PSBF2R.DOCX);False|110;;;;;;;;;;06/02/2025 at 2:04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*);False|84;;;;;;;;;;06/02/2025 at 2:04 AM;GUEST ACCOUNT;From: 05/02/2025 at 8:15 PM - To: 06/02/2025 at 2:04 AM;False|1;;;;;;;;;;06/02/2025 at 2:04 AM;GUEST ACCOUNT;;False|1;;;;;;;;;;05/02/2025 at 8:15 PM;GUEST ACCOUNT;;False|84;;;;;;;;;;05/02/2025 at 8:15 PM;GUEST ACCOUNT;From: 04/02/2025 at 9:44 PM - To: 05/02/2025 at 8:15 PM;False|110;;;;;;;;;;05/02/2025 at 8:15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*);False|110;;;;;;;;;;04/02/2025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*);False|84;;;;;;;;;;04/02/2025 at 9:44 PM;GUEST ACCOUNT;From: 02/02/2025 at 10:25 AM - To: 04/02/2025 at 9:44 PM;False|1;;;;;;;;;;04/02/2025 at 9:44 PM;GUEST ACCOUNT;;False|1;;;;;;;;;;02/02/2025 at 10:25 AM;GUEST ACCOUNT;;False|84;;;;;;;;;;02/02/2025 at 10:25 AM;GUEST ACCOUNT;From: 29/01/2025 at 9:40 PM - To: 02/02/2025 at 10:25 AM;False|110;;;;;;;;;;02/02/2025 at 10:25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*);False|110;;;;;;;;;;29/01/2025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*);False|84;;;;;;;;;;29/01/2025 at 9:40 PM;GUEST ACCOUNT;From: 28/01/2025 at 9:40 PM - To: 29/01/2025 at 9:40 PM;False|1;;;;;;;;;;29/01/2025 at 9:40 PM;GUEST ACCOUNT;;False|1;;;;;;;;;;28/01/2025 at 9:40 PM;GUEST ACCOUNT;;False|84;;;;;;;;;;28/01/2025 at 9:40 PM;GUEST ACCOUNT;From: 26/01/2025 at 10:31 AM - To: 28/01/2025 at 9:40 PM;False|110;;;;;;;;;;28/01/2025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*);False|110;;;;;;;;;;26/01/2025 at 10:31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*);False|84;;;;;;;;;;26/01/2025 at 10:31 AM;GUEST ACCOUNT;From: 22/01/2025 at 11:56 AM - To: 26/01/2025 at 10:31 AM;False|1;;;;;;;;;;26/01/2025 at 10:31 AM;GUEST ACCOUNT;;False|1;;;;;;;;;;22/01/2025 at 11:56 AM;mark.steczkowicz;;False|84;;;;;;;;;;22/01/2025 at 11:56 AM;mark.steczkowicz;From: 21/01/2025 at 9:44 PM - To: 22/01/2025 at 11:56 AM;False|112;;;;;;;;;;22/01/2025 at 11:56 AM;mark.steczkowicz;C:\\Users\\mark.steczkowicz\\Downloads\\TasTafe Export 05122025\\Documents\\EP_7120056.DOCX;False|125;;;;;;;;;;22/01/2025 at 11:56 AM;mark.steczkowicz;Revision Number 2 (Main Document Store: 001+0UHX+0O6F1PTK0GA.DOCX);False|125;;;;;;;;;;22/01/2025 at 11:56 AM;mark.steczkowicz;Revision Number 1 (Main Document Store: 001+0UHX+0O6F1PTK0G7.DOCX);False|125;;;;;;;;;;22/01/2025 at 11:56 AM;mark.steczkowicz;Revision Number 3 (Main Document Store: 002+0NHX+0O6F1PSBF2R.DOCX);False|110;;;;;;;;;;21/01/2025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*);False|84;;;;;;;;;;21/01/2025 at 9:44 PM;GUEST ACCOUNT;From: 19/01/2025 at 10:19 AM - To: 21/01/2025 at 9:44 PM;False|1;;;;;;;;;;21/01/2025 at 9:44 PM;GUEST ACCOUNT;;False|1;;;;;;;;;;19/01/2025 at 10:19 AM;GUEST ACCOUNT;;False|84;;;;;;;;;;19/01/2025 at 10:19 AM;GUEST ACCOUNT;From: 17/01/2025 at 9:08 PM - To: 19/01/2025 at 10:19 AM;False|110;;;;;;;;;;19/01/2025 at 10:19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*);False|110;;;;;;;;;;17/01/2025 at 9:08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*);False|84;;;;;;;;;;17/01/2025 at 9:08 PM;GUEST ACCOUNT;From: 14/01/2025 at 9:44 PM - To: 17/01/2025 at 9:08 PM;False|1;;;;;;;;;;17/01/2025 at 9:08 PM;GUEST ACCOUNT;;False|1;;;;;;;;;;14/01/2025 at 9:44 PM;GUEST ACCOUNT;;False|84;;;;;;;;;;14/01/2025 at 9:44 PM;GUEST ACCOUNT;From: 12/01/2025 at 10:33 AM - To: 14/01/2025 at 9:44 PM;False|110;;;;;;;;;;14/01/2025 at 9:44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*);False|110;;;;;;;;;;12/01/2025 at 10:33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*);False|84;;;;;;;;;;12/01/2025 at 10:33 AM;GUEST ACCOUNT;From: 11/01/2025 at 2:18 PM - To: 12/01/2025 at 10:33 AM;False|1;;;;;;;;;;12/01/2025 at 10:33 AM;GUEST ACCOUNT;;False|1;;;;;;;;;;11/01/2025 at 2:18 PM;GUEST ACCOUNT;;False|84;;;;;;;;;;11/01/2025 at 2:18 PM;GUEST ACCOUNT;From: 11/01/2025 at 6:01 AM - To: 11/01/2025 at 2:18 PM;False|110;;;;;;;;;;11/01/2025 at 2:18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*);False|110;;;;;;;;;;11/01/2025 at 6:01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*);False|84;;;;;;;;;;11/01/2025 at 6:01 AM;GUEST ACCOUNT;From: 08/01/2025 at 4:03 PM - To: 11/01/2025 at 6:01 AM;False|1;;;;;;;;;;11/01/2025 at 6:01 AM;GUEST ACCOUNT;;False|1;;;;;;;;;;08/01/2025 at 4:03 PM;GUEST ACCOUNT;;False|84;;;;;;;;;;08/01/2025 at 4:03 PM;GUEST ACCOUNT;From: 08/01/2025 at 3:55 AM - To: 08/01/2025 at 4:03 PM;False|110;;;;;;;;;;08/01/2025 at 4:03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*);False|110;;;;;;;;;;08/01/2025 at 3:55 AM;GUEST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*);False|84;;;;;;;;;;08/01/2025 at 3:55 AM;GUEST ACCOUNT;From: 07/01/2025 at 9:40 PM - To: 08/01/2025 at 3:55 AM;False|1;;;;;;;;;;08/01/2025 at 3:55 AM;GUEST ACCOUNT;;False|1;;;;;;;;;;07/01/2025 at 9:40 PM;GUEST ACCOUNT;;False|84;;;;;;;;;;07/01/2025 at 9:40 PM;GUEST ACCOUNT;From: 07/01/2025 at 12:04 PM - To: 07/01/2025 at 9:40 PM;False|110;;;;;;;;;;07/01/2025 at 9:40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*);False|1;;;;;;;;;;07/01/2025 at 12:04 PM;GUEST ACCOUNT;;False|84;;;;;;;;;;07/01/2025 at 12:04 PM;GUEST ACCOUNT;From: 06/01/2025 at 1:19 PM - To: 07/01/2025 at 12:04 PM;False|110;;;;;;;;;;07/01/2025 at 12:04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*);False|110;;;;;;;;;;06/01/2025 at 1:19 PM;GUEST ACCOUNT;Revision Number 4 - C:\\Users\\katherine.rhee\\ContentManager\\Offline Records (EP)\\TasTAFE Supporting ~ POLICY AND PROCEDURES - Standards(2)\\Deferment or Suspension Request Form (International Education).DOCX (* Main Document Store: 001+0UJX+0O6F1PTKFVE.DOCX *);False|84;;;;;;;;;;06/01/2025 at 1:19 PM;GUEST ACCOUNT;From: 05/01/2025 at 8:13 PM - To: 06/01/2025 at 1:19 PM;False|1;;;;;;;;;;06/01/2025 at 1:19 PM;GUEST ACCOUNT;;False|1;;;;;;;;;;05/01/2025 at 8:13 PM;GUEST ACCOUNT;;False|84;;;;;;;;;;05/01/2025 at 8:13 PM;GUEST ACCOUNT;From: 05/01/2025 at 10:36 AM - To: 05/01/2025 at 8:13 PM;Fa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9BCB7-34A6-4683-BD56-64338B2CA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4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 (3)</Template>
  <TotalTime>14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Refund Request Form</vt:lpstr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Deferment or Suspension Request Form (International Education)</dc:title>
  <dc:subject/>
  <dc:creator>Lawes, Alison</dc:creator>
  <cp:keywords/>
  <dc:description/>
  <cp:lastModifiedBy>Rigby, Matt</cp:lastModifiedBy>
  <cp:revision>4</cp:revision>
  <cp:lastPrinted>2020-12-23T02:30:00Z</cp:lastPrinted>
  <dcterms:created xsi:type="dcterms:W3CDTF">2024-09-30T05:43:00Z</dcterms:created>
  <dcterms:modified xsi:type="dcterms:W3CDTF">2025-05-05T01:18:00Z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GrammarlyDocumentId">
    <vt:lpwstr>0917bc0d209f240e4ca83017f4ad542b690e56549e2616f2e3b23e86043ad82c</vt:lpwstr>
  </property>
  <property fmtid="{D5CDD505-2E9C-101B-9397-08002B2CF9AE}" pid="4" name="MediaServiceImageTags">
    <vt:lpwstr/>
  </property>
  <property fmtid="{D5CDD505-2E9C-101B-9397-08002B2CF9AE}" pid="5" name="_ExtendedDescription">
    <vt:lpwstr>Deferment or Suspension Request Form (International Education)</vt:lpwstr>
  </property>
</Properties>
</file>