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0502210" w:displacedByCustomXml="next"/>
    <w:bookmarkStart w:id="1" w:name="_Toc49512514" w:displacedByCustomXml="next"/>
    <w:sdt>
      <w:sdtPr>
        <w:alias w:val="Title"/>
        <w:tag w:val=""/>
        <w:id w:val="1694955488"/>
        <w:placeholder>
          <w:docPart w:val="10F6A20E5CC849D6B2EE0970FED844D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C0F24D5" w14:textId="279A7F95" w:rsidR="00D75FE2" w:rsidRPr="006E6FD7" w:rsidRDefault="002C676B" w:rsidP="0021435C">
          <w:pPr>
            <w:pStyle w:val="MainTitleHeading"/>
            <w:framePr w:wrap="around"/>
          </w:pPr>
          <w:proofErr w:type="spellStart"/>
          <w:r w:rsidRPr="006E6FD7">
            <w:t>Launtel</w:t>
          </w:r>
          <w:proofErr w:type="spellEnd"/>
          <w:r w:rsidR="00731ECE" w:rsidRPr="006E6FD7">
            <w:t xml:space="preserve"> and </w:t>
          </w:r>
          <w:proofErr w:type="spellStart"/>
          <w:r w:rsidR="00731ECE" w:rsidRPr="006E6FD7">
            <w:t>TasTAFE</w:t>
          </w:r>
          <w:proofErr w:type="spellEnd"/>
          <w:r w:rsidR="00731ECE" w:rsidRPr="006E6FD7">
            <w:t xml:space="preserve"> Student Internet </w:t>
          </w:r>
          <w:r w:rsidR="008C4ECD" w:rsidRPr="006E6FD7">
            <w:t>Scholarship</w:t>
          </w:r>
          <w:r w:rsidR="00731ECE" w:rsidRPr="006E6FD7">
            <w:t xml:space="preserve"> 2026</w:t>
          </w:r>
        </w:p>
      </w:sdtContent>
    </w:sdt>
    <w:p w14:paraId="2AA5060D" w14:textId="1C30E970" w:rsidR="007E5307" w:rsidRPr="006E6FD7" w:rsidRDefault="007E5307" w:rsidP="0021435C">
      <w:pPr>
        <w:pStyle w:val="Heading1"/>
      </w:pPr>
      <w:r w:rsidRPr="006E6FD7">
        <w:t>Scholarship Overview</w:t>
      </w:r>
    </w:p>
    <w:p w14:paraId="45CF4822" w14:textId="77777777" w:rsidR="000300C8" w:rsidRPr="000300C8" w:rsidRDefault="000300C8" w:rsidP="000300C8">
      <w:r w:rsidRPr="000300C8">
        <w:t xml:space="preserve">The </w:t>
      </w:r>
      <w:proofErr w:type="spellStart"/>
      <w:r w:rsidRPr="000300C8">
        <w:t>Launtel</w:t>
      </w:r>
      <w:proofErr w:type="spellEnd"/>
      <w:r w:rsidRPr="000300C8">
        <w:t xml:space="preserve"> &amp; </w:t>
      </w:r>
      <w:proofErr w:type="spellStart"/>
      <w:r w:rsidRPr="000300C8">
        <w:t>TasTAFE</w:t>
      </w:r>
      <w:proofErr w:type="spellEnd"/>
      <w:r w:rsidRPr="000300C8">
        <w:t xml:space="preserve"> Student Internet Scholarship provides practical, high-speed internet support to </w:t>
      </w:r>
      <w:proofErr w:type="spellStart"/>
      <w:r w:rsidRPr="000300C8">
        <w:t>TasTAFE</w:t>
      </w:r>
      <w:proofErr w:type="spellEnd"/>
      <w:r w:rsidRPr="000300C8">
        <w:t xml:space="preserve"> students across Tasmania, helping to reduce financial barriers and support successful participation in training.</w:t>
      </w:r>
    </w:p>
    <w:p w14:paraId="2983C5F3" w14:textId="77777777" w:rsidR="000300C8" w:rsidRPr="000300C8" w:rsidRDefault="000300C8" w:rsidP="000300C8">
      <w:proofErr w:type="spellStart"/>
      <w:r w:rsidRPr="000300C8">
        <w:t>Launtel</w:t>
      </w:r>
      <w:proofErr w:type="spellEnd"/>
      <w:r w:rsidRPr="000300C8">
        <w:t xml:space="preserve"> will provide three (3) Community Internet Scholarships for the 2026 student intake (Semester 1 and Semester 2), including:</w:t>
      </w:r>
    </w:p>
    <w:p w14:paraId="262CA623" w14:textId="46E19059" w:rsidR="000300C8" w:rsidRPr="00566689" w:rsidRDefault="000300C8" w:rsidP="00566689">
      <w:pPr>
        <w:pStyle w:val="ListParagraph"/>
        <w:numPr>
          <w:ilvl w:val="0"/>
          <w:numId w:val="37"/>
        </w:numPr>
        <w:spacing w:before="60" w:line="288" w:lineRule="auto"/>
        <w:ind w:left="714" w:hanging="357"/>
        <w:rPr>
          <w:b w:val="0"/>
          <w:bCs w:val="0"/>
        </w:rPr>
      </w:pPr>
      <w:r w:rsidRPr="00566689">
        <w:rPr>
          <w:b w:val="0"/>
          <w:bCs w:val="0"/>
        </w:rPr>
        <w:t>One (1) dedicated connection for an international student.</w:t>
      </w:r>
    </w:p>
    <w:p w14:paraId="648604F2" w14:textId="14112E07" w:rsidR="000300C8" w:rsidRPr="00566689" w:rsidRDefault="000300C8" w:rsidP="00566689">
      <w:pPr>
        <w:pStyle w:val="ListParagraph"/>
        <w:numPr>
          <w:ilvl w:val="0"/>
          <w:numId w:val="37"/>
        </w:numPr>
        <w:spacing w:before="60" w:line="288" w:lineRule="auto"/>
        <w:ind w:left="714" w:hanging="357"/>
        <w:rPr>
          <w:b w:val="0"/>
          <w:bCs w:val="0"/>
        </w:rPr>
      </w:pPr>
      <w:r w:rsidRPr="00566689">
        <w:rPr>
          <w:b w:val="0"/>
          <w:bCs w:val="0"/>
        </w:rPr>
        <w:t xml:space="preserve">One (1) dedicated connection for a student enrolled / studying in </w:t>
      </w:r>
      <w:r w:rsidR="00D17DBC">
        <w:rPr>
          <w:b w:val="0"/>
          <w:bCs w:val="0"/>
        </w:rPr>
        <w:t>an</w:t>
      </w:r>
      <w:r w:rsidRPr="00566689">
        <w:rPr>
          <w:b w:val="0"/>
          <w:bCs w:val="0"/>
        </w:rPr>
        <w:t xml:space="preserve"> IT stream</w:t>
      </w:r>
    </w:p>
    <w:p w14:paraId="21CCBBA8" w14:textId="6D52C793" w:rsidR="000300C8" w:rsidRPr="00566689" w:rsidRDefault="000300C8" w:rsidP="00566689">
      <w:pPr>
        <w:pStyle w:val="ListParagraph"/>
        <w:numPr>
          <w:ilvl w:val="0"/>
          <w:numId w:val="37"/>
        </w:numPr>
        <w:spacing w:before="60" w:line="288" w:lineRule="auto"/>
        <w:ind w:left="714" w:hanging="357"/>
        <w:rPr>
          <w:b w:val="0"/>
          <w:bCs w:val="0"/>
        </w:rPr>
      </w:pPr>
      <w:r w:rsidRPr="00566689">
        <w:rPr>
          <w:b w:val="0"/>
          <w:bCs w:val="0"/>
        </w:rPr>
        <w:t xml:space="preserve">One (1) dedicated connection for a student experiencing financial </w:t>
      </w:r>
      <w:proofErr w:type="gramStart"/>
      <w:r w:rsidRPr="00566689">
        <w:rPr>
          <w:b w:val="0"/>
          <w:bCs w:val="0"/>
        </w:rPr>
        <w:t>hardship, or</w:t>
      </w:r>
      <w:proofErr w:type="gramEnd"/>
      <w:r w:rsidRPr="00566689">
        <w:rPr>
          <w:b w:val="0"/>
          <w:bCs w:val="0"/>
        </w:rPr>
        <w:t xml:space="preserve"> transitioning into/re-entering the workforce.</w:t>
      </w:r>
    </w:p>
    <w:p w14:paraId="4E5A8418" w14:textId="77777777" w:rsidR="000300C8" w:rsidRPr="000300C8" w:rsidRDefault="000300C8" w:rsidP="000300C8">
      <w:r w:rsidRPr="000300C8">
        <w:t xml:space="preserve">This scholarship reflects </w:t>
      </w:r>
      <w:proofErr w:type="spellStart"/>
      <w:r w:rsidRPr="000300C8">
        <w:t>Launtel's</w:t>
      </w:r>
      <w:proofErr w:type="spellEnd"/>
      <w:r w:rsidRPr="000300C8">
        <w:t xml:space="preserve"> commitment to our local community, ensuring emerging professionals have the essential tools they need to succeed by providing a seamless, high-quality connection that removes barriers to their education.</w:t>
      </w:r>
    </w:p>
    <w:p w14:paraId="451BC458" w14:textId="77777777" w:rsidR="000300C8" w:rsidRDefault="000300C8" w:rsidP="000300C8">
      <w:pPr>
        <w:rPr>
          <w:b/>
        </w:rPr>
      </w:pPr>
      <w:r w:rsidRPr="000300C8">
        <w:t>Applications open on 27 July 2026 and close on 21 August 2026</w:t>
      </w:r>
    </w:p>
    <w:p w14:paraId="425521F9" w14:textId="0AD91588" w:rsidR="007217A6" w:rsidRPr="006E6FD7" w:rsidRDefault="00A76219" w:rsidP="000300C8">
      <w:pPr>
        <w:pStyle w:val="Heading3"/>
        <w:rPr>
          <w:color w:val="auto"/>
          <w:sz w:val="36"/>
          <w:szCs w:val="32"/>
        </w:rPr>
      </w:pPr>
      <w:r w:rsidRPr="006E6FD7">
        <w:rPr>
          <w:color w:val="auto"/>
          <w:sz w:val="36"/>
          <w:szCs w:val="32"/>
        </w:rPr>
        <w:t>Scholarship Value</w:t>
      </w:r>
    </w:p>
    <w:p w14:paraId="028C191F" w14:textId="7E597EA7" w:rsidR="005F47A2" w:rsidRPr="005F47A2" w:rsidRDefault="005F47A2" w:rsidP="005F47A2">
      <w:r w:rsidRPr="005F47A2">
        <w:t>The scholarship provides a dedicated 1000/100 Mbps connection, valued at approximately $1</w:t>
      </w:r>
      <w:r w:rsidR="006A243E">
        <w:t>32.00</w:t>
      </w:r>
      <w:r w:rsidRPr="005F47A2">
        <w:t xml:space="preserve"> per month. To accommodate significantly varying course lengths, the scholarship is provided for the duration of the recipient’s enrolled course, capped at a maximum of </w:t>
      </w:r>
      <w:r>
        <w:t>two (</w:t>
      </w:r>
      <w:r w:rsidRPr="005F47A2">
        <w:t>2</w:t>
      </w:r>
      <w:r>
        <w:t>)</w:t>
      </w:r>
      <w:r w:rsidRPr="005F47A2">
        <w:t xml:space="preserve"> years</w:t>
      </w:r>
    </w:p>
    <w:p w14:paraId="61016B25" w14:textId="77777777" w:rsidR="005F47A2" w:rsidRDefault="005F47A2" w:rsidP="005F47A2">
      <w:pPr>
        <w:rPr>
          <w:b/>
        </w:rPr>
      </w:pPr>
      <w:r w:rsidRPr="005F47A2">
        <w:t xml:space="preserve">The scholarship is intended to directly contribute to a student's ability to commence and complete their studies/ training at </w:t>
      </w:r>
      <w:proofErr w:type="spellStart"/>
      <w:r w:rsidRPr="005F47A2">
        <w:t>TasTAFE</w:t>
      </w:r>
      <w:proofErr w:type="spellEnd"/>
      <w:r w:rsidRPr="005F47A2">
        <w:t>.</w:t>
      </w:r>
    </w:p>
    <w:p w14:paraId="4D866523" w14:textId="3B485569" w:rsidR="00412239" w:rsidRPr="006E6FD7" w:rsidRDefault="00412239" w:rsidP="005F47A2">
      <w:pPr>
        <w:pStyle w:val="Heading3"/>
        <w:rPr>
          <w:color w:val="auto"/>
          <w:sz w:val="36"/>
          <w:szCs w:val="32"/>
        </w:rPr>
      </w:pPr>
      <w:r w:rsidRPr="006E6FD7">
        <w:rPr>
          <w:color w:val="auto"/>
          <w:sz w:val="36"/>
          <w:szCs w:val="32"/>
        </w:rPr>
        <w:t xml:space="preserve">About </w:t>
      </w:r>
      <w:proofErr w:type="spellStart"/>
      <w:r w:rsidR="006E76FD" w:rsidRPr="006E6FD7">
        <w:rPr>
          <w:color w:val="auto"/>
          <w:sz w:val="36"/>
          <w:szCs w:val="32"/>
        </w:rPr>
        <w:t>Launtel</w:t>
      </w:r>
      <w:proofErr w:type="spellEnd"/>
      <w:r w:rsidR="006E76FD" w:rsidRPr="006E6FD7">
        <w:rPr>
          <w:color w:val="auto"/>
          <w:sz w:val="36"/>
          <w:szCs w:val="32"/>
        </w:rPr>
        <w:t xml:space="preserve"> </w:t>
      </w:r>
    </w:p>
    <w:p w14:paraId="7706103A" w14:textId="11153A58" w:rsidR="006E76FD" w:rsidRPr="006E6FD7" w:rsidRDefault="006E76FD" w:rsidP="00D96904">
      <w:pPr>
        <w:rPr>
          <w:bCs/>
        </w:rPr>
      </w:pPr>
      <w:r w:rsidRPr="006E6FD7">
        <w:rPr>
          <w:bCs/>
        </w:rPr>
        <w:t xml:space="preserve">Founded in 2007, </w:t>
      </w:r>
      <w:proofErr w:type="spellStart"/>
      <w:r w:rsidRPr="006E6FD7">
        <w:rPr>
          <w:bCs/>
        </w:rPr>
        <w:t>Launtel</w:t>
      </w:r>
      <w:proofErr w:type="spellEnd"/>
      <w:r w:rsidRPr="006E6FD7">
        <w:rPr>
          <w:bCs/>
        </w:rPr>
        <w:t xml:space="preserve"> is an award-winning, Australian-owned internet service provider headquartered right here in Launceston, Tasmania. </w:t>
      </w:r>
    </w:p>
    <w:p w14:paraId="09581A98" w14:textId="77777777" w:rsidR="006E76FD" w:rsidRPr="006E6FD7" w:rsidRDefault="006E76FD" w:rsidP="00D96904">
      <w:pPr>
        <w:rPr>
          <w:bCs/>
        </w:rPr>
      </w:pPr>
      <w:r w:rsidRPr="006E6FD7">
        <w:rPr>
          <w:bCs/>
        </w:rPr>
        <w:t xml:space="preserve">We are a customer service company that just happens to provide Internet, and we act as dedicated advocates for our customers on their journey to a high-quality connection. </w:t>
      </w:r>
    </w:p>
    <w:p w14:paraId="1D0F2D24" w14:textId="3EA98B77" w:rsidR="00F8036A" w:rsidRPr="006E6FD7" w:rsidRDefault="006E76FD" w:rsidP="00D96904">
      <w:pPr>
        <w:rPr>
          <w:bCs/>
        </w:rPr>
      </w:pPr>
      <w:r w:rsidRPr="006E6FD7">
        <w:rPr>
          <w:bCs/>
        </w:rPr>
        <w:t>Famous for our prepaid daily billing and full flexibility - with no lock-in contracts and zero peak-hour congestion - we put the power entirely in the customer's hands.</w:t>
      </w:r>
    </w:p>
    <w:p w14:paraId="0C9D3894" w14:textId="5C86E942" w:rsidR="00756545" w:rsidRPr="006E6FD7" w:rsidRDefault="00756545" w:rsidP="002F6058">
      <w:pPr>
        <w:pStyle w:val="Heading2"/>
      </w:pPr>
      <w:r w:rsidRPr="006E6FD7">
        <w:lastRenderedPageBreak/>
        <w:t>How to apply</w:t>
      </w:r>
    </w:p>
    <w:p w14:paraId="1CC1CDC6" w14:textId="2FDF62E3" w:rsidR="00983DF3" w:rsidRPr="006E6FD7" w:rsidRDefault="00983DF3" w:rsidP="008C4ECD">
      <w:pPr>
        <w:spacing w:before="0" w:after="0" w:line="276" w:lineRule="auto"/>
      </w:pPr>
      <w:r w:rsidRPr="006E6FD7">
        <w:t xml:space="preserve">Complete the online application form via the </w:t>
      </w:r>
      <w:proofErr w:type="spellStart"/>
      <w:r w:rsidRPr="006E6FD7">
        <w:t>TasTAFE</w:t>
      </w:r>
      <w:proofErr w:type="spellEnd"/>
      <w:r w:rsidRPr="006E6FD7">
        <w:t xml:space="preserve"> </w:t>
      </w:r>
      <w:r w:rsidR="00651C45" w:rsidRPr="006E6FD7">
        <w:t>Scholarships page</w:t>
      </w:r>
      <w:r w:rsidR="00323B69" w:rsidRPr="006E6FD7">
        <w:t xml:space="preserve"> </w:t>
      </w:r>
      <w:hyperlink r:id="rId12" w:history="1">
        <w:r w:rsidR="00651C45" w:rsidRPr="006E6FD7">
          <w:rPr>
            <w:rStyle w:val="Hyperlink"/>
            <w:b/>
            <w:bCs/>
            <w:color w:val="0070C0"/>
          </w:rPr>
          <w:t>here</w:t>
        </w:r>
      </w:hyperlink>
      <w:r w:rsidRPr="006E6FD7">
        <w:rPr>
          <w:color w:val="0070C0"/>
          <w:u w:val="single"/>
        </w:rPr>
        <w:t xml:space="preserve"> </w:t>
      </w:r>
    </w:p>
    <w:p w14:paraId="22CE39FD" w14:textId="41EF0C88" w:rsidR="00D9216A" w:rsidRPr="006E6FD7" w:rsidRDefault="00D9216A" w:rsidP="00D9216A">
      <w:pPr>
        <w:pStyle w:val="Heading2"/>
        <w:rPr>
          <w:sz w:val="28"/>
          <w:szCs w:val="24"/>
        </w:rPr>
      </w:pPr>
      <w:r w:rsidRPr="006E6FD7">
        <w:rPr>
          <w:sz w:val="28"/>
          <w:szCs w:val="24"/>
        </w:rPr>
        <w:t>Eligibility</w:t>
      </w:r>
    </w:p>
    <w:p w14:paraId="4A7E1AE9" w14:textId="77777777" w:rsidR="008A6CC0" w:rsidRPr="008A6CC0" w:rsidRDefault="008A6CC0" w:rsidP="008A6CC0">
      <w:r w:rsidRPr="008A6CC0">
        <w:t>To be eligible, applicants must meet all the following criteria:</w:t>
      </w:r>
    </w:p>
    <w:p w14:paraId="0EDD03B0" w14:textId="528DFCF9" w:rsidR="008A6CC0" w:rsidRPr="007F2750" w:rsidRDefault="008A6CC0" w:rsidP="007F2750">
      <w:pPr>
        <w:pStyle w:val="ListParagraph"/>
        <w:numPr>
          <w:ilvl w:val="0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 xml:space="preserve">Be an enrolled </w:t>
      </w:r>
      <w:proofErr w:type="spellStart"/>
      <w:r w:rsidRPr="007F2750">
        <w:rPr>
          <w:b w:val="0"/>
          <w:bCs w:val="0"/>
        </w:rPr>
        <w:t>TasTAFE</w:t>
      </w:r>
      <w:proofErr w:type="spellEnd"/>
      <w:r w:rsidRPr="007F2750">
        <w:rPr>
          <w:b w:val="0"/>
          <w:bCs w:val="0"/>
        </w:rPr>
        <w:t xml:space="preserve"> student who commenced in Semester 1 or Semester 2, 2026 (open to both domestic and international students).</w:t>
      </w:r>
    </w:p>
    <w:p w14:paraId="4DF18F03" w14:textId="19E2F2F4" w:rsidR="008A6CC0" w:rsidRPr="007F2750" w:rsidRDefault="008A6CC0" w:rsidP="007F2750">
      <w:pPr>
        <w:pStyle w:val="ListParagraph"/>
        <w:numPr>
          <w:ilvl w:val="0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 xml:space="preserve">Enrolled at any </w:t>
      </w:r>
      <w:proofErr w:type="spellStart"/>
      <w:r w:rsidRPr="007F2750">
        <w:rPr>
          <w:b w:val="0"/>
          <w:bCs w:val="0"/>
        </w:rPr>
        <w:t>TasTAFE</w:t>
      </w:r>
      <w:proofErr w:type="spellEnd"/>
      <w:r w:rsidRPr="007F2750">
        <w:rPr>
          <w:b w:val="0"/>
          <w:bCs w:val="0"/>
        </w:rPr>
        <w:t xml:space="preserve"> campus across Tasmania (including online courses).</w:t>
      </w:r>
    </w:p>
    <w:p w14:paraId="25CA8D0E" w14:textId="3480D82A" w:rsidR="008A6CC0" w:rsidRPr="007F2750" w:rsidRDefault="008A6CC0" w:rsidP="007F2750">
      <w:pPr>
        <w:pStyle w:val="ListParagraph"/>
        <w:numPr>
          <w:ilvl w:val="0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>Demonstrated financial need and/or other barriers that may impact the applicant's ability to access and participate in training. Specifically, you must fall into at least one of these categories:</w:t>
      </w:r>
    </w:p>
    <w:p w14:paraId="0E3950F7" w14:textId="059F5637" w:rsidR="008A6CC0" w:rsidRPr="007F2750" w:rsidRDefault="008A6CC0" w:rsidP="007F2750">
      <w:pPr>
        <w:pStyle w:val="ListParagraph"/>
        <w:numPr>
          <w:ilvl w:val="1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>Experiencing current financial hardship.</w:t>
      </w:r>
    </w:p>
    <w:p w14:paraId="0AB3F308" w14:textId="39607CCE" w:rsidR="008A6CC0" w:rsidRPr="007F2750" w:rsidRDefault="008A6CC0" w:rsidP="007F2750">
      <w:pPr>
        <w:pStyle w:val="ListParagraph"/>
        <w:numPr>
          <w:ilvl w:val="1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>New to Tasmania</w:t>
      </w:r>
      <w:r w:rsidR="00307C5A" w:rsidRPr="007F2750">
        <w:rPr>
          <w:b w:val="0"/>
          <w:bCs w:val="0"/>
        </w:rPr>
        <w:t xml:space="preserve"> </w:t>
      </w:r>
      <w:r w:rsidRPr="007F2750">
        <w:rPr>
          <w:b w:val="0"/>
          <w:bCs w:val="0"/>
        </w:rPr>
        <w:t>(e.g., an international student or recent arrival).</w:t>
      </w:r>
    </w:p>
    <w:p w14:paraId="0BF1B1D0" w14:textId="1BD9FFE0" w:rsidR="008A6CC0" w:rsidRPr="007F2750" w:rsidRDefault="008A6CC0" w:rsidP="007F2750">
      <w:pPr>
        <w:pStyle w:val="ListParagraph"/>
        <w:numPr>
          <w:ilvl w:val="1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>New to the workforce (e.g., returning to study after a long absence, or commencing your first professional qualification).</w:t>
      </w:r>
    </w:p>
    <w:p w14:paraId="5FA2A99C" w14:textId="22E49DA3" w:rsidR="008A6CC0" w:rsidRPr="007F2750" w:rsidRDefault="008A6CC0" w:rsidP="007F2750">
      <w:pPr>
        <w:pStyle w:val="ListParagraph"/>
        <w:numPr>
          <w:ilvl w:val="1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 xml:space="preserve">Enrolled </w:t>
      </w:r>
      <w:r w:rsidR="00C73619">
        <w:rPr>
          <w:b w:val="0"/>
          <w:bCs w:val="0"/>
        </w:rPr>
        <w:t xml:space="preserve">and/or studying </w:t>
      </w:r>
      <w:r w:rsidRPr="007F2750">
        <w:rPr>
          <w:b w:val="0"/>
          <w:bCs w:val="0"/>
        </w:rPr>
        <w:t xml:space="preserve">in </w:t>
      </w:r>
      <w:r w:rsidR="00D17DBC">
        <w:rPr>
          <w:b w:val="0"/>
          <w:bCs w:val="0"/>
        </w:rPr>
        <w:t>an</w:t>
      </w:r>
      <w:r w:rsidRPr="007F2750">
        <w:rPr>
          <w:b w:val="0"/>
          <w:bCs w:val="0"/>
        </w:rPr>
        <w:t xml:space="preserve"> IT stream</w:t>
      </w:r>
    </w:p>
    <w:p w14:paraId="08FE17F1" w14:textId="0079B2BE" w:rsidR="008A6CC0" w:rsidRPr="007F2750" w:rsidRDefault="008A6CC0" w:rsidP="007F2750">
      <w:pPr>
        <w:pStyle w:val="ListParagraph"/>
        <w:numPr>
          <w:ilvl w:val="0"/>
          <w:numId w:val="38"/>
        </w:numPr>
        <w:spacing w:before="60" w:line="288" w:lineRule="auto"/>
        <w:ind w:hanging="357"/>
        <w:rPr>
          <w:b w:val="0"/>
          <w:bCs w:val="0"/>
        </w:rPr>
      </w:pPr>
      <w:r w:rsidRPr="007F2750">
        <w:rPr>
          <w:b w:val="0"/>
          <w:bCs w:val="0"/>
        </w:rPr>
        <w:t>There are no age restrictions for this scholarship.</w:t>
      </w:r>
    </w:p>
    <w:p w14:paraId="61878641" w14:textId="00C7B883" w:rsidR="007217A6" w:rsidRPr="006E6FD7" w:rsidRDefault="00EF523D" w:rsidP="008A6CC0">
      <w:pPr>
        <w:pStyle w:val="Heading2"/>
        <w:rPr>
          <w:sz w:val="28"/>
          <w:szCs w:val="24"/>
        </w:rPr>
      </w:pPr>
      <w:r w:rsidRPr="006E6FD7">
        <w:rPr>
          <w:sz w:val="28"/>
          <w:szCs w:val="24"/>
        </w:rPr>
        <w:t>About y</w:t>
      </w:r>
      <w:r w:rsidR="00F55F61" w:rsidRPr="006E6FD7">
        <w:rPr>
          <w:sz w:val="28"/>
          <w:szCs w:val="24"/>
        </w:rPr>
        <w:t>ou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975E3A" w:rsidRPr="006E6FD7" w14:paraId="5BEA344B" w14:textId="77777777" w:rsidTr="00976E24">
        <w:tc>
          <w:tcPr>
            <w:tcW w:w="2830" w:type="dxa"/>
            <w:vAlign w:val="center"/>
          </w:tcPr>
          <w:p w14:paraId="273645E7" w14:textId="288940F9" w:rsidR="00975E3A" w:rsidRPr="006E6FD7" w:rsidRDefault="00975E3A" w:rsidP="00976E2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6E6FD7">
              <w:rPr>
                <w:rFonts w:ascii="Arial" w:hAnsi="Arial" w:cs="Arial"/>
              </w:rPr>
              <w:t xml:space="preserve">Full </w:t>
            </w:r>
            <w:r w:rsidR="00EF523D" w:rsidRPr="006E6FD7">
              <w:rPr>
                <w:rFonts w:ascii="Arial" w:hAnsi="Arial" w:cs="Arial"/>
              </w:rPr>
              <w:t>n</w:t>
            </w:r>
            <w:r w:rsidRPr="006E6FD7">
              <w:rPr>
                <w:rFonts w:ascii="Arial" w:hAnsi="Arial" w:cs="Arial"/>
              </w:rPr>
              <w:t>ame</w:t>
            </w:r>
          </w:p>
        </w:tc>
        <w:tc>
          <w:tcPr>
            <w:tcW w:w="6798" w:type="dxa"/>
            <w:vAlign w:val="center"/>
          </w:tcPr>
          <w:p w14:paraId="68248409" w14:textId="77777777" w:rsidR="00975E3A" w:rsidRPr="006E6FD7" w:rsidRDefault="00975E3A" w:rsidP="00613AD1">
            <w:pPr>
              <w:pStyle w:val="Default"/>
              <w:spacing w:line="360" w:lineRule="auto"/>
              <w:rPr>
                <w:rFonts w:ascii="Arial" w:hAnsi="Arial" w:cs="Arial"/>
              </w:rPr>
            </w:pPr>
          </w:p>
        </w:tc>
      </w:tr>
      <w:tr w:rsidR="00975E3A" w:rsidRPr="006E6FD7" w14:paraId="60D902D5" w14:textId="77777777" w:rsidTr="00976E24">
        <w:tc>
          <w:tcPr>
            <w:tcW w:w="2830" w:type="dxa"/>
            <w:vAlign w:val="center"/>
          </w:tcPr>
          <w:p w14:paraId="42E51815" w14:textId="56151CD7" w:rsidR="00975E3A" w:rsidRPr="006E6FD7" w:rsidRDefault="00975E3A" w:rsidP="00976E2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6E6FD7">
              <w:rPr>
                <w:rFonts w:ascii="Arial" w:hAnsi="Arial" w:cs="Arial"/>
              </w:rPr>
              <w:t xml:space="preserve">Residential </w:t>
            </w:r>
            <w:r w:rsidR="00EF523D" w:rsidRPr="006E6FD7">
              <w:rPr>
                <w:rFonts w:ascii="Arial" w:hAnsi="Arial" w:cs="Arial"/>
              </w:rPr>
              <w:t>a</w:t>
            </w:r>
            <w:r w:rsidRPr="006E6FD7">
              <w:rPr>
                <w:rFonts w:ascii="Arial" w:hAnsi="Arial" w:cs="Arial"/>
              </w:rPr>
              <w:t>ddress</w:t>
            </w:r>
          </w:p>
        </w:tc>
        <w:tc>
          <w:tcPr>
            <w:tcW w:w="6798" w:type="dxa"/>
            <w:vAlign w:val="center"/>
          </w:tcPr>
          <w:p w14:paraId="69D9BA9D" w14:textId="77777777" w:rsidR="00975E3A" w:rsidRPr="006E6FD7" w:rsidRDefault="00975E3A" w:rsidP="00613AD1">
            <w:pPr>
              <w:pStyle w:val="Default"/>
              <w:spacing w:line="360" w:lineRule="auto"/>
              <w:rPr>
                <w:rFonts w:ascii="Arial" w:hAnsi="Arial" w:cs="Arial"/>
              </w:rPr>
            </w:pPr>
          </w:p>
        </w:tc>
      </w:tr>
      <w:tr w:rsidR="00975E3A" w:rsidRPr="006E6FD7" w14:paraId="2547B52B" w14:textId="77777777" w:rsidTr="00976E24">
        <w:tc>
          <w:tcPr>
            <w:tcW w:w="2830" w:type="dxa"/>
            <w:vAlign w:val="center"/>
          </w:tcPr>
          <w:p w14:paraId="004E9181" w14:textId="3ED3365E" w:rsidR="00975E3A" w:rsidRPr="006E6FD7" w:rsidRDefault="00975E3A" w:rsidP="00976E2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6E6FD7">
              <w:rPr>
                <w:rFonts w:ascii="Arial" w:hAnsi="Arial" w:cs="Arial"/>
              </w:rPr>
              <w:t xml:space="preserve">Postal </w:t>
            </w:r>
            <w:r w:rsidR="00EF523D" w:rsidRPr="006E6FD7">
              <w:rPr>
                <w:rFonts w:ascii="Arial" w:hAnsi="Arial" w:cs="Arial"/>
              </w:rPr>
              <w:t>a</w:t>
            </w:r>
            <w:r w:rsidRPr="006E6FD7">
              <w:rPr>
                <w:rFonts w:ascii="Arial" w:hAnsi="Arial" w:cs="Arial"/>
              </w:rPr>
              <w:t>ddress</w:t>
            </w:r>
          </w:p>
        </w:tc>
        <w:tc>
          <w:tcPr>
            <w:tcW w:w="6798" w:type="dxa"/>
            <w:vAlign w:val="center"/>
          </w:tcPr>
          <w:p w14:paraId="6130B975" w14:textId="77777777" w:rsidR="00975E3A" w:rsidRPr="006E6FD7" w:rsidRDefault="00975E3A" w:rsidP="00613AD1">
            <w:pPr>
              <w:pStyle w:val="Default"/>
              <w:spacing w:line="360" w:lineRule="auto"/>
              <w:rPr>
                <w:rFonts w:ascii="Arial" w:hAnsi="Arial" w:cs="Arial"/>
              </w:rPr>
            </w:pPr>
          </w:p>
        </w:tc>
      </w:tr>
      <w:tr w:rsidR="00EF523D" w:rsidRPr="006E6FD7" w14:paraId="7BF64154" w14:textId="77777777" w:rsidTr="00086457">
        <w:tc>
          <w:tcPr>
            <w:tcW w:w="2830" w:type="dxa"/>
            <w:vAlign w:val="center"/>
          </w:tcPr>
          <w:p w14:paraId="4AFDF78E" w14:textId="47D97DE1" w:rsidR="00EF523D" w:rsidRPr="006E6FD7" w:rsidRDefault="00EF523D" w:rsidP="00976E2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6E6FD7">
              <w:rPr>
                <w:rFonts w:ascii="Arial" w:hAnsi="Arial" w:cs="Arial"/>
              </w:rPr>
              <w:t>Phone number</w:t>
            </w:r>
          </w:p>
        </w:tc>
        <w:tc>
          <w:tcPr>
            <w:tcW w:w="6798" w:type="dxa"/>
            <w:vAlign w:val="center"/>
          </w:tcPr>
          <w:p w14:paraId="31CC0C07" w14:textId="248B5B53" w:rsidR="00EF523D" w:rsidRPr="006E6FD7" w:rsidRDefault="00EF523D" w:rsidP="00613AD1">
            <w:pPr>
              <w:pStyle w:val="Default"/>
              <w:spacing w:line="360" w:lineRule="auto"/>
              <w:rPr>
                <w:rFonts w:ascii="Arial" w:hAnsi="Arial" w:cs="Arial"/>
              </w:rPr>
            </w:pPr>
          </w:p>
        </w:tc>
      </w:tr>
      <w:tr w:rsidR="00975E3A" w:rsidRPr="006E6FD7" w14:paraId="4672B4AD" w14:textId="77777777" w:rsidTr="00976E24">
        <w:tc>
          <w:tcPr>
            <w:tcW w:w="2830" w:type="dxa"/>
            <w:vAlign w:val="center"/>
          </w:tcPr>
          <w:p w14:paraId="31353D16" w14:textId="113B4A75" w:rsidR="00975E3A" w:rsidRPr="006E6FD7" w:rsidRDefault="00975E3A" w:rsidP="00976E2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6E6FD7">
              <w:rPr>
                <w:rFonts w:ascii="Arial" w:hAnsi="Arial" w:cs="Arial"/>
              </w:rPr>
              <w:t>Email</w:t>
            </w:r>
          </w:p>
        </w:tc>
        <w:tc>
          <w:tcPr>
            <w:tcW w:w="6798" w:type="dxa"/>
            <w:vAlign w:val="center"/>
          </w:tcPr>
          <w:p w14:paraId="62753B59" w14:textId="77777777" w:rsidR="00975E3A" w:rsidRPr="006E6FD7" w:rsidRDefault="00975E3A" w:rsidP="00613AD1">
            <w:pPr>
              <w:pStyle w:val="Default"/>
              <w:spacing w:line="360" w:lineRule="auto"/>
              <w:rPr>
                <w:rFonts w:ascii="Arial" w:hAnsi="Arial" w:cs="Arial"/>
              </w:rPr>
            </w:pPr>
          </w:p>
        </w:tc>
      </w:tr>
      <w:tr w:rsidR="00975E3A" w:rsidRPr="006E6FD7" w14:paraId="59E94979" w14:textId="77777777" w:rsidTr="00976E24">
        <w:tc>
          <w:tcPr>
            <w:tcW w:w="2830" w:type="dxa"/>
            <w:vAlign w:val="center"/>
          </w:tcPr>
          <w:p w14:paraId="4BC46885" w14:textId="77777777" w:rsidR="00975E3A" w:rsidRPr="006E6FD7" w:rsidRDefault="00975E3A" w:rsidP="00976E24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6E6FD7">
              <w:rPr>
                <w:rFonts w:ascii="Arial" w:hAnsi="Arial" w:cs="Arial"/>
              </w:rPr>
              <w:t>Citizenship</w:t>
            </w:r>
            <w:r w:rsidR="000D7450" w:rsidRPr="006E6FD7">
              <w:rPr>
                <w:rFonts w:ascii="Arial" w:hAnsi="Arial" w:cs="Arial"/>
              </w:rPr>
              <w:t>:</w:t>
            </w:r>
          </w:p>
        </w:tc>
        <w:tc>
          <w:tcPr>
            <w:tcW w:w="6798" w:type="dxa"/>
            <w:vAlign w:val="center"/>
          </w:tcPr>
          <w:p w14:paraId="48EAA2E3" w14:textId="03D2EC0D" w:rsidR="000D7450" w:rsidRPr="006E6FD7" w:rsidRDefault="00000000" w:rsidP="00613AD1">
            <w:pPr>
              <w:pStyle w:val="Default"/>
              <w:spacing w:line="360" w:lineRule="auto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92478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450" w:rsidRPr="006E6FD7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0D7450" w:rsidRPr="006E6FD7">
              <w:rPr>
                <w:rFonts w:ascii="Arial" w:hAnsi="Arial" w:cs="Arial"/>
                <w:color w:val="auto"/>
              </w:rPr>
              <w:t xml:space="preserve"> Australian </w:t>
            </w:r>
            <w:r w:rsidR="00EF523D" w:rsidRPr="006E6FD7">
              <w:rPr>
                <w:rFonts w:ascii="Arial" w:hAnsi="Arial" w:cs="Arial"/>
                <w:color w:val="auto"/>
              </w:rPr>
              <w:t>c</w:t>
            </w:r>
            <w:r w:rsidR="000D7450" w:rsidRPr="006E6FD7">
              <w:rPr>
                <w:rFonts w:ascii="Arial" w:hAnsi="Arial" w:cs="Arial"/>
                <w:color w:val="auto"/>
              </w:rPr>
              <w:t>itizen</w:t>
            </w:r>
          </w:p>
          <w:p w14:paraId="6C77BFDF" w14:textId="0AB96A2D" w:rsidR="00975E3A" w:rsidRPr="006E6FD7" w:rsidRDefault="00000000" w:rsidP="00613AD1">
            <w:pPr>
              <w:pStyle w:val="Default"/>
              <w:spacing w:line="360" w:lineRule="auto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76364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450" w:rsidRPr="006E6FD7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0D7450" w:rsidRPr="006E6FD7">
              <w:rPr>
                <w:rFonts w:ascii="Arial" w:hAnsi="Arial" w:cs="Arial"/>
                <w:color w:val="auto"/>
              </w:rPr>
              <w:t xml:space="preserve"> Permanent </w:t>
            </w:r>
            <w:r w:rsidR="00F70910" w:rsidRPr="006E6FD7">
              <w:rPr>
                <w:rFonts w:ascii="Arial" w:hAnsi="Arial" w:cs="Arial"/>
                <w:color w:val="auto"/>
              </w:rPr>
              <w:t>h</w:t>
            </w:r>
            <w:r w:rsidR="000D7450" w:rsidRPr="006E6FD7">
              <w:rPr>
                <w:rFonts w:ascii="Arial" w:hAnsi="Arial" w:cs="Arial"/>
                <w:color w:val="auto"/>
              </w:rPr>
              <w:t xml:space="preserve">umanitarian </w:t>
            </w:r>
            <w:r w:rsidR="00F70910" w:rsidRPr="006E6FD7">
              <w:rPr>
                <w:rFonts w:ascii="Arial" w:hAnsi="Arial" w:cs="Arial"/>
                <w:color w:val="auto"/>
              </w:rPr>
              <w:t>v</w:t>
            </w:r>
            <w:r w:rsidR="000D7450" w:rsidRPr="006E6FD7">
              <w:rPr>
                <w:rFonts w:ascii="Arial" w:hAnsi="Arial" w:cs="Arial"/>
                <w:color w:val="auto"/>
              </w:rPr>
              <w:t xml:space="preserve">isa </w:t>
            </w:r>
            <w:r w:rsidR="00F70910" w:rsidRPr="006E6FD7">
              <w:rPr>
                <w:rFonts w:ascii="Arial" w:hAnsi="Arial" w:cs="Arial"/>
                <w:color w:val="auto"/>
              </w:rPr>
              <w:t>h</w:t>
            </w:r>
            <w:r w:rsidR="000D7450" w:rsidRPr="006E6FD7">
              <w:rPr>
                <w:rFonts w:ascii="Arial" w:hAnsi="Arial" w:cs="Arial"/>
                <w:color w:val="auto"/>
              </w:rPr>
              <w:t>older</w:t>
            </w:r>
          </w:p>
          <w:p w14:paraId="6CDF9F25" w14:textId="4128A734" w:rsidR="00341204" w:rsidRPr="006E6FD7" w:rsidRDefault="00000000" w:rsidP="00613AD1">
            <w:pPr>
              <w:pStyle w:val="Default"/>
              <w:spacing w:line="360" w:lineRule="auto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05312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450" w:rsidRPr="006E6FD7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0D7450" w:rsidRPr="006E6FD7">
              <w:rPr>
                <w:rFonts w:ascii="Arial" w:hAnsi="Arial" w:cs="Arial"/>
                <w:color w:val="auto"/>
              </w:rPr>
              <w:t xml:space="preserve"> Permanent</w:t>
            </w:r>
            <w:r w:rsidR="00FF4018" w:rsidRPr="006E6FD7">
              <w:rPr>
                <w:rFonts w:ascii="Arial" w:hAnsi="Arial" w:cs="Arial"/>
                <w:color w:val="auto"/>
              </w:rPr>
              <w:t xml:space="preserve"> Australian</w:t>
            </w:r>
            <w:r w:rsidR="000D7450" w:rsidRPr="006E6FD7">
              <w:rPr>
                <w:rFonts w:ascii="Arial" w:hAnsi="Arial" w:cs="Arial"/>
                <w:color w:val="auto"/>
              </w:rPr>
              <w:t xml:space="preserve"> </w:t>
            </w:r>
            <w:r w:rsidR="00F70910" w:rsidRPr="006E6FD7">
              <w:rPr>
                <w:rFonts w:ascii="Arial" w:hAnsi="Arial" w:cs="Arial"/>
                <w:color w:val="auto"/>
              </w:rPr>
              <w:t>r</w:t>
            </w:r>
            <w:r w:rsidR="000D7450" w:rsidRPr="006E6FD7">
              <w:rPr>
                <w:rFonts w:ascii="Arial" w:hAnsi="Arial" w:cs="Arial"/>
                <w:color w:val="auto"/>
              </w:rPr>
              <w:t>esident</w:t>
            </w:r>
          </w:p>
        </w:tc>
      </w:tr>
      <w:tr w:rsidR="000D7450" w:rsidRPr="006E6FD7" w14:paraId="6426E29D" w14:textId="77777777" w:rsidTr="00976E24">
        <w:tc>
          <w:tcPr>
            <w:tcW w:w="2830" w:type="dxa"/>
            <w:vAlign w:val="center"/>
          </w:tcPr>
          <w:p w14:paraId="65B48AAF" w14:textId="630505D3" w:rsidR="000D7450" w:rsidRPr="006E6FD7" w:rsidRDefault="000D7450" w:rsidP="00976E24">
            <w:pPr>
              <w:pStyle w:val="Default"/>
              <w:spacing w:line="360" w:lineRule="auto"/>
              <w:rPr>
                <w:rFonts w:ascii="Arial" w:hAnsi="Arial" w:cs="Arial"/>
              </w:rPr>
            </w:pPr>
            <w:proofErr w:type="spellStart"/>
            <w:r w:rsidRPr="006E6FD7">
              <w:rPr>
                <w:rFonts w:ascii="Arial" w:hAnsi="Arial" w:cs="Arial"/>
              </w:rPr>
              <w:t>TasTAFE</w:t>
            </w:r>
            <w:proofErr w:type="spellEnd"/>
            <w:r w:rsidRPr="006E6FD7">
              <w:rPr>
                <w:rFonts w:ascii="Arial" w:hAnsi="Arial" w:cs="Arial"/>
              </w:rPr>
              <w:t xml:space="preserve"> </w:t>
            </w:r>
            <w:r w:rsidR="00EF523D" w:rsidRPr="006E6FD7">
              <w:rPr>
                <w:rFonts w:ascii="Arial" w:hAnsi="Arial" w:cs="Arial"/>
              </w:rPr>
              <w:t>s</w:t>
            </w:r>
            <w:r w:rsidRPr="006E6FD7">
              <w:rPr>
                <w:rFonts w:ascii="Arial" w:hAnsi="Arial" w:cs="Arial"/>
              </w:rPr>
              <w:t xml:space="preserve">tudent ID </w:t>
            </w:r>
            <w:r w:rsidR="00EF523D" w:rsidRPr="006E6FD7">
              <w:rPr>
                <w:rFonts w:ascii="Arial" w:hAnsi="Arial" w:cs="Arial"/>
              </w:rPr>
              <w:t>n</w:t>
            </w:r>
            <w:r w:rsidRPr="006E6FD7">
              <w:rPr>
                <w:rFonts w:ascii="Arial" w:hAnsi="Arial" w:cs="Arial"/>
              </w:rPr>
              <w:t>umber</w:t>
            </w:r>
          </w:p>
        </w:tc>
        <w:tc>
          <w:tcPr>
            <w:tcW w:w="6798" w:type="dxa"/>
            <w:vAlign w:val="center"/>
          </w:tcPr>
          <w:p w14:paraId="5A3952B5" w14:textId="77777777" w:rsidR="000D7450" w:rsidRPr="006E6FD7" w:rsidRDefault="000D7450" w:rsidP="00613AD1">
            <w:pPr>
              <w:pStyle w:val="Default"/>
              <w:spacing w:line="360" w:lineRule="auto"/>
              <w:rPr>
                <w:rFonts w:ascii="Arial" w:eastAsia="MS Gothic" w:hAnsi="Arial" w:cs="Arial"/>
                <w:color w:val="auto"/>
              </w:rPr>
            </w:pPr>
          </w:p>
        </w:tc>
      </w:tr>
    </w:tbl>
    <w:p w14:paraId="52F295F4" w14:textId="7CD50BA8" w:rsidR="008F4027" w:rsidRPr="006E6FD7" w:rsidRDefault="000D7450" w:rsidP="004067E6">
      <w:pPr>
        <w:pStyle w:val="Heading2"/>
      </w:pPr>
      <w:r w:rsidRPr="006E6FD7">
        <w:t xml:space="preserve">Provide details of </w:t>
      </w:r>
      <w:r w:rsidR="006F10F8" w:rsidRPr="006E6FD7">
        <w:t xml:space="preserve">the </w:t>
      </w:r>
      <w:r w:rsidRPr="006E6FD7">
        <w:t>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FF325A" w:rsidRPr="006E6FD7" w14:paraId="65B64CD5" w14:textId="77777777" w:rsidTr="00873FB1">
        <w:tc>
          <w:tcPr>
            <w:tcW w:w="2830" w:type="dxa"/>
            <w:vAlign w:val="center"/>
          </w:tcPr>
          <w:p w14:paraId="61C3BC43" w14:textId="74D333C1" w:rsidR="00FF325A" w:rsidRPr="006E6FD7" w:rsidRDefault="00FF325A" w:rsidP="00FF325A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6E6FD7">
              <w:rPr>
                <w:rFonts w:ascii="Arial" w:hAnsi="Arial" w:cs="Arial"/>
              </w:rPr>
              <w:t xml:space="preserve">Name of </w:t>
            </w:r>
            <w:r w:rsidR="003D4B09" w:rsidRPr="006E6FD7">
              <w:rPr>
                <w:rFonts w:ascii="Arial" w:hAnsi="Arial" w:cs="Arial"/>
              </w:rPr>
              <w:t>apprenticeship</w:t>
            </w:r>
            <w:r w:rsidRPr="006E6FD7">
              <w:rPr>
                <w:rFonts w:ascii="Arial" w:hAnsi="Arial" w:cs="Arial"/>
              </w:rPr>
              <w:t xml:space="preserve"> qualification</w:t>
            </w:r>
          </w:p>
        </w:tc>
        <w:tc>
          <w:tcPr>
            <w:tcW w:w="6798" w:type="dxa"/>
          </w:tcPr>
          <w:p w14:paraId="2D1A5186" w14:textId="77777777" w:rsidR="00FF325A" w:rsidRPr="006E6FD7" w:rsidRDefault="00FF325A" w:rsidP="00FF325A">
            <w:pPr>
              <w:pStyle w:val="Default"/>
              <w:spacing w:line="360" w:lineRule="auto"/>
              <w:rPr>
                <w:rFonts w:ascii="Arial" w:hAnsi="Arial" w:cs="Arial"/>
                <w:color w:val="595959"/>
              </w:rPr>
            </w:pPr>
          </w:p>
        </w:tc>
      </w:tr>
      <w:tr w:rsidR="00A00EE9" w:rsidRPr="006E6FD7" w14:paraId="608006CA" w14:textId="77777777" w:rsidTr="00873FB1">
        <w:tc>
          <w:tcPr>
            <w:tcW w:w="2830" w:type="dxa"/>
            <w:vAlign w:val="center"/>
          </w:tcPr>
          <w:p w14:paraId="333345DF" w14:textId="739B63F3" w:rsidR="00A00EE9" w:rsidRPr="006E6FD7" w:rsidRDefault="00A00EE9" w:rsidP="00FF325A">
            <w:pPr>
              <w:pStyle w:val="Defaul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Enrolment Date</w:t>
            </w:r>
          </w:p>
        </w:tc>
        <w:tc>
          <w:tcPr>
            <w:tcW w:w="6798" w:type="dxa"/>
          </w:tcPr>
          <w:p w14:paraId="510C50AE" w14:textId="77777777" w:rsidR="00A00EE9" w:rsidRPr="006E6FD7" w:rsidRDefault="00A00EE9" w:rsidP="00FF325A">
            <w:pPr>
              <w:pStyle w:val="Default"/>
              <w:spacing w:line="360" w:lineRule="auto"/>
              <w:rPr>
                <w:rFonts w:ascii="Arial" w:hAnsi="Arial" w:cs="Arial"/>
                <w:color w:val="595959"/>
              </w:rPr>
            </w:pPr>
          </w:p>
        </w:tc>
      </w:tr>
      <w:tr w:rsidR="00A00EE9" w:rsidRPr="006E6FD7" w14:paraId="07198D2D" w14:textId="77777777" w:rsidTr="00873FB1">
        <w:tc>
          <w:tcPr>
            <w:tcW w:w="2830" w:type="dxa"/>
            <w:vAlign w:val="center"/>
          </w:tcPr>
          <w:p w14:paraId="4A1B7183" w14:textId="3FF2D97F" w:rsidR="00A00EE9" w:rsidRDefault="00A00EE9" w:rsidP="00FF325A">
            <w:pPr>
              <w:pStyle w:val="Defaul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Estimated Completion Date</w:t>
            </w:r>
          </w:p>
        </w:tc>
        <w:tc>
          <w:tcPr>
            <w:tcW w:w="6798" w:type="dxa"/>
          </w:tcPr>
          <w:p w14:paraId="19DE7ACB" w14:textId="77777777" w:rsidR="00A00EE9" w:rsidRPr="006E6FD7" w:rsidRDefault="00A00EE9" w:rsidP="00FF325A">
            <w:pPr>
              <w:pStyle w:val="Default"/>
              <w:spacing w:line="360" w:lineRule="auto"/>
              <w:rPr>
                <w:rFonts w:ascii="Arial" w:hAnsi="Arial" w:cs="Arial"/>
                <w:color w:val="595959"/>
              </w:rPr>
            </w:pPr>
          </w:p>
        </w:tc>
      </w:tr>
    </w:tbl>
    <w:p w14:paraId="0B7BC655" w14:textId="7ED63846" w:rsidR="00AA2EFE" w:rsidRPr="006E6FD7" w:rsidRDefault="00AA2EFE" w:rsidP="00AA2EFE">
      <w:pPr>
        <w:pStyle w:val="Heading2"/>
      </w:pPr>
      <w:r w:rsidRPr="006E6FD7">
        <w:lastRenderedPageBreak/>
        <w:t>Impact Statement</w:t>
      </w:r>
    </w:p>
    <w:p w14:paraId="4A1ABE11" w14:textId="79DFDF72" w:rsidR="00435568" w:rsidRDefault="00435568" w:rsidP="00435568">
      <w:pPr>
        <w:pStyle w:val="ListParagraph"/>
        <w:numPr>
          <w:ilvl w:val="0"/>
          <w:numId w:val="36"/>
        </w:numPr>
        <w:spacing w:before="60" w:line="288" w:lineRule="auto"/>
        <w:ind w:left="714" w:hanging="357"/>
      </w:pPr>
      <w:r>
        <w:t xml:space="preserve">Your Selected Category: </w:t>
      </w:r>
      <w:r w:rsidRPr="00435568">
        <w:rPr>
          <w:b w:val="0"/>
          <w:bCs w:val="0"/>
        </w:rPr>
        <w:t>Describe your current situation based on the eligibility box you ticked above (e.g., your specific financial hardship, your transition as a new arrival/worker, or your progression in IT).</w:t>
      </w:r>
    </w:p>
    <w:p w14:paraId="23DDB83D" w14:textId="77777777" w:rsidR="00435568" w:rsidRDefault="00435568" w:rsidP="00435568">
      <w:pPr>
        <w:pStyle w:val="ListParagraph"/>
        <w:numPr>
          <w:ilvl w:val="0"/>
          <w:numId w:val="36"/>
        </w:numPr>
        <w:spacing w:before="60" w:line="288" w:lineRule="auto"/>
        <w:ind w:left="714" w:hanging="357"/>
      </w:pPr>
      <w:r>
        <w:t xml:space="preserve">Overcoming Barriers: </w:t>
      </w:r>
      <w:r w:rsidRPr="00435568">
        <w:rPr>
          <w:b w:val="0"/>
          <w:bCs w:val="0"/>
        </w:rPr>
        <w:t>How reliable, high-speed internet access will specifically help you overcome these challenges and support your daily life.</w:t>
      </w:r>
    </w:p>
    <w:p w14:paraId="13C1E894" w14:textId="0BF1C106" w:rsidR="00AA2EFE" w:rsidRPr="00435568" w:rsidRDefault="00435568" w:rsidP="00435568">
      <w:pPr>
        <w:pStyle w:val="ListParagraph"/>
        <w:numPr>
          <w:ilvl w:val="0"/>
          <w:numId w:val="36"/>
        </w:numPr>
        <w:spacing w:before="60" w:line="288" w:lineRule="auto"/>
        <w:ind w:left="714" w:hanging="357"/>
      </w:pPr>
      <w:r>
        <w:t xml:space="preserve">Commitment to Study: </w:t>
      </w:r>
      <w:r w:rsidRPr="00435568">
        <w:rPr>
          <w:b w:val="0"/>
          <w:bCs w:val="0"/>
        </w:rPr>
        <w:t xml:space="preserve">How this scholarship will directly assist you in accessing your training or studies and successfully completing your </w:t>
      </w:r>
      <w:proofErr w:type="spellStart"/>
      <w:r w:rsidRPr="00435568">
        <w:rPr>
          <w:b w:val="0"/>
          <w:bCs w:val="0"/>
        </w:rPr>
        <w:t>TasTAFE</w:t>
      </w:r>
      <w:proofErr w:type="spellEnd"/>
      <w:r w:rsidRPr="00435568">
        <w:rPr>
          <w:b w:val="0"/>
          <w:bCs w:val="0"/>
        </w:rPr>
        <w:t xml:space="preserve"> course</w:t>
      </w:r>
      <w:r w:rsidR="00AA2EFE" w:rsidRPr="00435568">
        <w:rPr>
          <w:b w:val="0"/>
          <w:bCs w:val="0"/>
        </w:rPr>
        <w:t>.</w:t>
      </w:r>
    </w:p>
    <w:p w14:paraId="11043B9A" w14:textId="77777777" w:rsidR="00AA2EFE" w:rsidRPr="006E6FD7" w:rsidRDefault="00AA2EFE" w:rsidP="00AA2EFE">
      <w:r w:rsidRPr="006E6FD7">
        <w:t>(Please attach your response on a separate page or type in the digital text box. Minimum 100 words recommended. All information provided will be reviewed confidentially).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1D13" w:rsidRPr="006E6FD7" w14:paraId="325C9DA7" w14:textId="77777777" w:rsidTr="00BC1D13">
        <w:tc>
          <w:tcPr>
            <w:tcW w:w="9628" w:type="dxa"/>
          </w:tcPr>
          <w:p w14:paraId="0EFB5B4E" w14:textId="77777777" w:rsidR="00BC1D13" w:rsidRPr="006E6FD7" w:rsidRDefault="00BC1D13" w:rsidP="00BC1D13"/>
          <w:p w14:paraId="4D547AF3" w14:textId="77777777" w:rsidR="008C4ECD" w:rsidRPr="006E6FD7" w:rsidRDefault="008C4ECD" w:rsidP="00BC1D13"/>
          <w:p w14:paraId="6635BCEC" w14:textId="77777777" w:rsidR="008C4ECD" w:rsidRPr="006E6FD7" w:rsidRDefault="008C4ECD" w:rsidP="00BC1D13"/>
          <w:p w14:paraId="590BD3AE" w14:textId="77777777" w:rsidR="008C4ECD" w:rsidRPr="006E6FD7" w:rsidRDefault="008C4ECD" w:rsidP="00BC1D13"/>
          <w:p w14:paraId="506AF42A" w14:textId="77777777" w:rsidR="008C4ECD" w:rsidRPr="006E6FD7" w:rsidRDefault="008C4ECD" w:rsidP="00BC1D13"/>
          <w:p w14:paraId="6D44C566" w14:textId="77777777" w:rsidR="008C4ECD" w:rsidRPr="006E6FD7" w:rsidRDefault="008C4ECD" w:rsidP="00BC1D13"/>
          <w:p w14:paraId="328EC88E" w14:textId="77777777" w:rsidR="008C4ECD" w:rsidRPr="006E6FD7" w:rsidRDefault="008C4ECD" w:rsidP="00BC1D13"/>
          <w:p w14:paraId="59ADF479" w14:textId="77777777" w:rsidR="008C4ECD" w:rsidRPr="006E6FD7" w:rsidRDefault="008C4ECD" w:rsidP="00BC1D13"/>
          <w:p w14:paraId="5E3BACAF" w14:textId="77777777" w:rsidR="008C4ECD" w:rsidRPr="006E6FD7" w:rsidRDefault="008C4ECD" w:rsidP="00BC1D13"/>
        </w:tc>
      </w:tr>
    </w:tbl>
    <w:p w14:paraId="71A0A431" w14:textId="77777777" w:rsidR="008C4ECD" w:rsidRPr="006E6FD7" w:rsidRDefault="008C4ECD" w:rsidP="00E0512A"/>
    <w:p w14:paraId="0B14306F" w14:textId="3AC7E5DC" w:rsidR="00E0512A" w:rsidRPr="006E6FD7" w:rsidRDefault="00E0512A" w:rsidP="008C4ECD">
      <w:pPr>
        <w:pStyle w:val="Heading2"/>
      </w:pPr>
      <w:r w:rsidRPr="006E6FD7">
        <w:t xml:space="preserve">Terms and Conditions for the </w:t>
      </w:r>
      <w:proofErr w:type="spellStart"/>
      <w:r w:rsidRPr="006E6FD7">
        <w:t>Launtel</w:t>
      </w:r>
      <w:proofErr w:type="spellEnd"/>
      <w:r w:rsidRPr="006E6FD7">
        <w:t xml:space="preserve"> &amp; </w:t>
      </w:r>
      <w:proofErr w:type="spellStart"/>
      <w:r w:rsidRPr="006E6FD7">
        <w:t>TasTAFE</w:t>
      </w:r>
      <w:proofErr w:type="spellEnd"/>
      <w:r w:rsidRPr="006E6FD7">
        <w:t xml:space="preserve"> Student Internet Scholarship 2026</w:t>
      </w:r>
    </w:p>
    <w:p w14:paraId="2092C9DA" w14:textId="77777777" w:rsidR="00E0512A" w:rsidRPr="006E6FD7" w:rsidRDefault="00E0512A" w:rsidP="00E0512A">
      <w:pPr>
        <w:rPr>
          <w:b/>
          <w:bCs/>
        </w:rPr>
      </w:pPr>
      <w:r w:rsidRPr="006E6FD7">
        <w:rPr>
          <w:b/>
          <w:bCs/>
        </w:rPr>
        <w:t>1. Structure</w:t>
      </w:r>
    </w:p>
    <w:p w14:paraId="04CAD0CB" w14:textId="3429B5A6" w:rsidR="00F20C91" w:rsidRPr="00F20C91" w:rsidRDefault="00F20C91" w:rsidP="00F20C91">
      <w:pPr>
        <w:pStyle w:val="ListParagraph"/>
        <w:spacing w:before="60" w:line="288" w:lineRule="auto"/>
        <w:ind w:left="714" w:hanging="357"/>
        <w:rPr>
          <w:b w:val="0"/>
          <w:bCs w:val="0"/>
        </w:rPr>
      </w:pPr>
      <w:r w:rsidRPr="00F20C91">
        <w:rPr>
          <w:b w:val="0"/>
          <w:bCs w:val="0"/>
        </w:rPr>
        <w:t>The scholarship provides a dedicated 1000/100 Mbps internet connection, valued at approximately $</w:t>
      </w:r>
      <w:r w:rsidR="003B79C5">
        <w:rPr>
          <w:b w:val="0"/>
          <w:bCs w:val="0"/>
        </w:rPr>
        <w:t>132.00</w:t>
      </w:r>
      <w:r w:rsidRPr="00F20C91">
        <w:rPr>
          <w:b w:val="0"/>
          <w:bCs w:val="0"/>
        </w:rPr>
        <w:t xml:space="preserve"> per month, for the duration of the recipient’s enrolled course (capped at a maximum of </w:t>
      </w:r>
      <w:r w:rsidR="00DA525B">
        <w:rPr>
          <w:b w:val="0"/>
          <w:bCs w:val="0"/>
        </w:rPr>
        <w:t>two years</w:t>
      </w:r>
      <w:r w:rsidRPr="00F20C91">
        <w:rPr>
          <w:b w:val="0"/>
          <w:bCs w:val="0"/>
        </w:rPr>
        <w:t>).</w:t>
      </w:r>
    </w:p>
    <w:p w14:paraId="73B8AF38" w14:textId="69B4DD4E" w:rsidR="00F20C91" w:rsidRPr="00F20C91" w:rsidRDefault="00F20C91" w:rsidP="00F20C91">
      <w:pPr>
        <w:pStyle w:val="ListParagraph"/>
        <w:spacing w:before="60" w:line="288" w:lineRule="auto"/>
        <w:ind w:left="714" w:hanging="357"/>
        <w:rPr>
          <w:b w:val="0"/>
          <w:bCs w:val="0"/>
        </w:rPr>
      </w:pPr>
      <w:r w:rsidRPr="00F20C91">
        <w:rPr>
          <w:b w:val="0"/>
          <w:bCs w:val="0"/>
        </w:rPr>
        <w:t xml:space="preserve">The scholarship is available to eligible </w:t>
      </w:r>
      <w:proofErr w:type="spellStart"/>
      <w:r w:rsidRPr="00F20C91">
        <w:rPr>
          <w:b w:val="0"/>
          <w:bCs w:val="0"/>
        </w:rPr>
        <w:t>TasTAFE</w:t>
      </w:r>
      <w:proofErr w:type="spellEnd"/>
      <w:r w:rsidRPr="00F20C91">
        <w:rPr>
          <w:b w:val="0"/>
          <w:bCs w:val="0"/>
        </w:rPr>
        <w:t xml:space="preserve"> students enrolled across Tasmania (including online) as at the scholarship closing date.</w:t>
      </w:r>
    </w:p>
    <w:p w14:paraId="0F26EF62" w14:textId="01C3AA17" w:rsidR="00F20C91" w:rsidRPr="00F20C91" w:rsidRDefault="00F20C91" w:rsidP="00F20C91">
      <w:pPr>
        <w:pStyle w:val="ListParagraph"/>
        <w:spacing w:before="60" w:line="288" w:lineRule="auto"/>
        <w:ind w:left="714" w:hanging="357"/>
        <w:rPr>
          <w:b w:val="0"/>
          <w:bCs w:val="0"/>
        </w:rPr>
      </w:pPr>
      <w:r w:rsidRPr="00F20C91">
        <w:rPr>
          <w:b w:val="0"/>
          <w:bCs w:val="0"/>
        </w:rPr>
        <w:t xml:space="preserve">The scholarship is intended to support costs that directly assist with accessing and participating in training at </w:t>
      </w:r>
      <w:proofErr w:type="spellStart"/>
      <w:r w:rsidRPr="00F20C91">
        <w:rPr>
          <w:b w:val="0"/>
          <w:bCs w:val="0"/>
        </w:rPr>
        <w:t>TasTAFE</w:t>
      </w:r>
      <w:proofErr w:type="spellEnd"/>
      <w:r w:rsidRPr="00F20C91">
        <w:rPr>
          <w:b w:val="0"/>
          <w:bCs w:val="0"/>
        </w:rPr>
        <w:t>.</w:t>
      </w:r>
    </w:p>
    <w:p w14:paraId="63BA35C7" w14:textId="0414D7C3" w:rsidR="00F20C91" w:rsidRPr="00F20C91" w:rsidRDefault="00F20C91" w:rsidP="00F20C91">
      <w:pPr>
        <w:pStyle w:val="ListParagraph"/>
        <w:spacing w:before="60" w:line="288" w:lineRule="auto"/>
        <w:ind w:left="714" w:hanging="357"/>
        <w:rPr>
          <w:b w:val="0"/>
          <w:bCs w:val="0"/>
        </w:rPr>
      </w:pPr>
      <w:r w:rsidRPr="00F20C91">
        <w:rPr>
          <w:b w:val="0"/>
          <w:bCs w:val="0"/>
        </w:rPr>
        <w:t>Scholarships will be awarded to applicants who, at the discretion of the selection panel, have met all eligibility requirements and demonstrated merit against the selection criteria.</w:t>
      </w:r>
    </w:p>
    <w:p w14:paraId="437B7DBE" w14:textId="77777777" w:rsidR="00E0512A" w:rsidRPr="006E6FD7" w:rsidRDefault="00E0512A" w:rsidP="00E0512A">
      <w:pPr>
        <w:rPr>
          <w:b/>
          <w:bCs/>
        </w:rPr>
      </w:pPr>
      <w:r w:rsidRPr="006E6FD7">
        <w:rPr>
          <w:b/>
          <w:bCs/>
        </w:rPr>
        <w:t>2. Eligibility</w:t>
      </w:r>
    </w:p>
    <w:p w14:paraId="33CEB50D" w14:textId="77777777" w:rsidR="00305FDC" w:rsidRPr="00305FDC" w:rsidRDefault="00305FDC" w:rsidP="00305FDC">
      <w:r w:rsidRPr="00305FDC">
        <w:lastRenderedPageBreak/>
        <w:t>Applicants must meet the following eligibility criteria:</w:t>
      </w:r>
    </w:p>
    <w:p w14:paraId="1C048E63" w14:textId="39FABA60" w:rsidR="00305FDC" w:rsidRPr="00305FDC" w:rsidRDefault="00305FDC" w:rsidP="00305FDC">
      <w:pPr>
        <w:pStyle w:val="ListParagraph"/>
        <w:numPr>
          <w:ilvl w:val="0"/>
          <w:numId w:val="40"/>
        </w:numPr>
        <w:spacing w:before="60" w:line="288" w:lineRule="auto"/>
        <w:ind w:left="714" w:hanging="357"/>
        <w:rPr>
          <w:b w:val="0"/>
          <w:bCs w:val="0"/>
        </w:rPr>
      </w:pPr>
      <w:r w:rsidRPr="00305FDC">
        <w:rPr>
          <w:b w:val="0"/>
          <w:bCs w:val="0"/>
        </w:rPr>
        <w:t>Applicants must meet the following eligibility criteria:</w:t>
      </w:r>
    </w:p>
    <w:p w14:paraId="75D73D8F" w14:textId="645728D8" w:rsidR="00305FDC" w:rsidRPr="00305FDC" w:rsidRDefault="00305FDC" w:rsidP="00305FDC">
      <w:pPr>
        <w:pStyle w:val="ListParagraph"/>
        <w:numPr>
          <w:ilvl w:val="0"/>
          <w:numId w:val="40"/>
        </w:numPr>
        <w:spacing w:before="60" w:line="288" w:lineRule="auto"/>
        <w:ind w:left="714" w:hanging="357"/>
        <w:rPr>
          <w:b w:val="0"/>
          <w:bCs w:val="0"/>
        </w:rPr>
      </w:pPr>
      <w:r w:rsidRPr="00305FDC">
        <w:rPr>
          <w:b w:val="0"/>
          <w:bCs w:val="0"/>
        </w:rPr>
        <w:t>The scholarship is open to all domestic and international applicants.</w:t>
      </w:r>
    </w:p>
    <w:p w14:paraId="5D618FBB" w14:textId="2ACF1CBC" w:rsidR="00305FDC" w:rsidRPr="00305FDC" w:rsidRDefault="00305FDC" w:rsidP="00305FDC">
      <w:pPr>
        <w:pStyle w:val="ListParagraph"/>
        <w:numPr>
          <w:ilvl w:val="0"/>
          <w:numId w:val="40"/>
        </w:numPr>
        <w:spacing w:before="60" w:line="288" w:lineRule="auto"/>
        <w:ind w:left="714" w:hanging="357"/>
        <w:rPr>
          <w:b w:val="0"/>
          <w:bCs w:val="0"/>
        </w:rPr>
      </w:pPr>
      <w:r w:rsidRPr="00305FDC">
        <w:rPr>
          <w:b w:val="0"/>
          <w:bCs w:val="0"/>
        </w:rPr>
        <w:t xml:space="preserve">Applicants must be enrolled with </w:t>
      </w:r>
      <w:proofErr w:type="spellStart"/>
      <w:r w:rsidRPr="00305FDC">
        <w:rPr>
          <w:b w:val="0"/>
          <w:bCs w:val="0"/>
        </w:rPr>
        <w:t>TasTAFE</w:t>
      </w:r>
      <w:proofErr w:type="spellEnd"/>
      <w:r w:rsidRPr="00305FDC">
        <w:rPr>
          <w:b w:val="0"/>
          <w:bCs w:val="0"/>
        </w:rPr>
        <w:t xml:space="preserve"> in either Semester 1 or Semester 2, 2026.</w:t>
      </w:r>
    </w:p>
    <w:p w14:paraId="02D3F1A6" w14:textId="743DE764" w:rsidR="00305FDC" w:rsidRPr="00305FDC" w:rsidRDefault="00305FDC" w:rsidP="00305FDC">
      <w:pPr>
        <w:pStyle w:val="ListParagraph"/>
        <w:numPr>
          <w:ilvl w:val="0"/>
          <w:numId w:val="40"/>
        </w:numPr>
        <w:spacing w:before="60" w:line="288" w:lineRule="auto"/>
        <w:ind w:left="714" w:hanging="357"/>
        <w:rPr>
          <w:b w:val="0"/>
          <w:bCs w:val="0"/>
        </w:rPr>
      </w:pPr>
      <w:r w:rsidRPr="00305FDC">
        <w:rPr>
          <w:b w:val="0"/>
          <w:bCs w:val="0"/>
        </w:rPr>
        <w:t xml:space="preserve">Applicants must complete and submit the application form provided by </w:t>
      </w:r>
      <w:proofErr w:type="spellStart"/>
      <w:r w:rsidRPr="00305FDC">
        <w:rPr>
          <w:b w:val="0"/>
          <w:bCs w:val="0"/>
        </w:rPr>
        <w:t>TasTAFE</w:t>
      </w:r>
      <w:proofErr w:type="spellEnd"/>
      <w:r w:rsidRPr="00305FDC">
        <w:rPr>
          <w:b w:val="0"/>
          <w:bCs w:val="0"/>
        </w:rPr>
        <w:t>.</w:t>
      </w:r>
    </w:p>
    <w:p w14:paraId="17EA1252" w14:textId="693B87CB" w:rsidR="00305FDC" w:rsidRPr="00305FDC" w:rsidRDefault="00305FDC" w:rsidP="00305FDC">
      <w:pPr>
        <w:pStyle w:val="ListParagraph"/>
        <w:numPr>
          <w:ilvl w:val="0"/>
          <w:numId w:val="40"/>
        </w:numPr>
        <w:spacing w:before="60" w:line="288" w:lineRule="auto"/>
        <w:ind w:left="714" w:hanging="357"/>
        <w:rPr>
          <w:b w:val="0"/>
          <w:bCs w:val="0"/>
        </w:rPr>
      </w:pPr>
      <w:r w:rsidRPr="00305FDC">
        <w:rPr>
          <w:b w:val="0"/>
          <w:bCs w:val="0"/>
        </w:rPr>
        <w:t xml:space="preserve">Applicants must provide evidence of commitment to study and commitment to using the scholarship to directly assist with accessing and participating in training at </w:t>
      </w:r>
      <w:proofErr w:type="spellStart"/>
      <w:r w:rsidRPr="00305FDC">
        <w:rPr>
          <w:b w:val="0"/>
          <w:bCs w:val="0"/>
        </w:rPr>
        <w:t>TasTAFE</w:t>
      </w:r>
      <w:proofErr w:type="spellEnd"/>
      <w:r w:rsidRPr="00305FDC">
        <w:rPr>
          <w:b w:val="0"/>
          <w:bCs w:val="0"/>
        </w:rPr>
        <w:t>.</w:t>
      </w:r>
    </w:p>
    <w:p w14:paraId="64389491" w14:textId="77777777" w:rsidR="00E0512A" w:rsidRPr="006E6FD7" w:rsidRDefault="00E0512A" w:rsidP="00E0512A">
      <w:pPr>
        <w:rPr>
          <w:b/>
          <w:bCs/>
        </w:rPr>
      </w:pPr>
      <w:r w:rsidRPr="006E6FD7">
        <w:rPr>
          <w:b/>
          <w:bCs/>
        </w:rPr>
        <w:t>3. Administration</w:t>
      </w:r>
    </w:p>
    <w:p w14:paraId="2799CC71" w14:textId="77777777" w:rsidR="008767FB" w:rsidRPr="008767FB" w:rsidRDefault="008767FB" w:rsidP="008767FB">
      <w:pPr>
        <w:pStyle w:val="ListParagraph"/>
        <w:numPr>
          <w:ilvl w:val="0"/>
          <w:numId w:val="41"/>
        </w:numPr>
        <w:spacing w:before="60" w:line="288" w:lineRule="auto"/>
        <w:ind w:left="714" w:hanging="357"/>
        <w:rPr>
          <w:b w:val="0"/>
          <w:bCs w:val="0"/>
        </w:rPr>
      </w:pPr>
      <w:r w:rsidRPr="008767FB">
        <w:rPr>
          <w:b w:val="0"/>
          <w:bCs w:val="0"/>
        </w:rPr>
        <w:t xml:space="preserve">Shortlisting and assessment of eligible applications will be conducted by a joint selection panel comprising </w:t>
      </w:r>
      <w:proofErr w:type="spellStart"/>
      <w:r w:rsidRPr="008767FB">
        <w:rPr>
          <w:b w:val="0"/>
          <w:bCs w:val="0"/>
        </w:rPr>
        <w:t>TasTAFE</w:t>
      </w:r>
      <w:proofErr w:type="spellEnd"/>
      <w:r w:rsidRPr="008767FB">
        <w:rPr>
          <w:b w:val="0"/>
          <w:bCs w:val="0"/>
        </w:rPr>
        <w:t xml:space="preserve"> representatives and </w:t>
      </w:r>
      <w:proofErr w:type="spellStart"/>
      <w:r w:rsidRPr="008767FB">
        <w:rPr>
          <w:b w:val="0"/>
          <w:bCs w:val="0"/>
        </w:rPr>
        <w:t>Launtel</w:t>
      </w:r>
      <w:proofErr w:type="spellEnd"/>
      <w:r w:rsidRPr="008767FB">
        <w:rPr>
          <w:b w:val="0"/>
          <w:bCs w:val="0"/>
        </w:rPr>
        <w:t xml:space="preserve"> representatives.</w:t>
      </w:r>
    </w:p>
    <w:p w14:paraId="10E2D2EC" w14:textId="77777777" w:rsidR="008767FB" w:rsidRPr="008767FB" w:rsidRDefault="008767FB" w:rsidP="008767FB">
      <w:pPr>
        <w:pStyle w:val="ListParagraph"/>
        <w:numPr>
          <w:ilvl w:val="0"/>
          <w:numId w:val="41"/>
        </w:numPr>
        <w:spacing w:before="60" w:line="288" w:lineRule="auto"/>
        <w:ind w:left="714" w:hanging="357"/>
        <w:rPr>
          <w:b w:val="0"/>
          <w:bCs w:val="0"/>
        </w:rPr>
      </w:pPr>
      <w:r w:rsidRPr="008767FB">
        <w:rPr>
          <w:b w:val="0"/>
          <w:bCs w:val="0"/>
        </w:rPr>
        <w:t>The selection panel will assess applications against the eligibility requirements and selection criteria and determine the scholarship recipient by 26 August 2026</w:t>
      </w:r>
    </w:p>
    <w:p w14:paraId="578BFDF8" w14:textId="77777777" w:rsidR="008767FB" w:rsidRPr="008767FB" w:rsidRDefault="008767FB" w:rsidP="008767FB">
      <w:pPr>
        <w:pStyle w:val="ListParagraph"/>
        <w:numPr>
          <w:ilvl w:val="0"/>
          <w:numId w:val="41"/>
        </w:numPr>
        <w:spacing w:before="60" w:line="288" w:lineRule="auto"/>
        <w:ind w:left="714" w:hanging="357"/>
        <w:rPr>
          <w:b w:val="0"/>
          <w:bCs w:val="0"/>
        </w:rPr>
      </w:pPr>
      <w:r w:rsidRPr="008767FB">
        <w:rPr>
          <w:b w:val="0"/>
          <w:bCs w:val="0"/>
        </w:rPr>
        <w:t>All applicants will be notified in writing of the outcome of their application.</w:t>
      </w:r>
    </w:p>
    <w:p w14:paraId="1F6195FD" w14:textId="5DAD2C5E" w:rsidR="008767FB" w:rsidRPr="008767FB" w:rsidRDefault="008767FB" w:rsidP="008767FB">
      <w:pPr>
        <w:pStyle w:val="ListParagraph"/>
        <w:numPr>
          <w:ilvl w:val="0"/>
          <w:numId w:val="41"/>
        </w:numPr>
        <w:spacing w:before="60" w:line="288" w:lineRule="auto"/>
        <w:ind w:left="714" w:hanging="357"/>
        <w:rPr>
          <w:b w:val="0"/>
          <w:bCs w:val="0"/>
        </w:rPr>
      </w:pPr>
      <w:r w:rsidRPr="008767FB">
        <w:rPr>
          <w:b w:val="0"/>
          <w:bCs w:val="0"/>
        </w:rPr>
        <w:t>All information supplied by applicants and considered by the selection panel will be treated as confidential and used solely for the purpose of scholarship administration</w:t>
      </w:r>
    </w:p>
    <w:p w14:paraId="54A8468E" w14:textId="653C151E" w:rsidR="00BF5D29" w:rsidRPr="006E6FD7" w:rsidRDefault="00E0512A" w:rsidP="00BA7C55">
      <w:pPr>
        <w:rPr>
          <w:b/>
          <w:bCs/>
        </w:rPr>
      </w:pPr>
      <w:r w:rsidRPr="006E6FD7">
        <w:rPr>
          <w:b/>
          <w:bCs/>
        </w:rPr>
        <w:t>4. Declaration</w:t>
      </w:r>
      <w:r w:rsidR="00BF5D29" w:rsidRPr="006E6FD7">
        <w:rPr>
          <w:b/>
          <w:bCs/>
        </w:rPr>
        <w:t xml:space="preserve"> </w:t>
      </w:r>
    </w:p>
    <w:p w14:paraId="336F8302" w14:textId="29A30240" w:rsidR="00BF5D29" w:rsidRPr="006E6FD7" w:rsidRDefault="00BF5D29" w:rsidP="00BA7C55">
      <w:pPr>
        <w:pStyle w:val="Default"/>
        <w:spacing w:line="360" w:lineRule="auto"/>
        <w:rPr>
          <w:rFonts w:ascii="Arial" w:eastAsia="MS Gothic" w:hAnsi="Arial" w:cs="Arial"/>
        </w:rPr>
      </w:pPr>
      <w:bookmarkStart w:id="2" w:name="_Hlk156311253"/>
      <w:r w:rsidRPr="006E6FD7">
        <w:rPr>
          <w:rFonts w:ascii="Segoe UI Symbol" w:eastAsia="MS Gothic" w:hAnsi="Segoe UI Symbol" w:cs="Segoe UI Symbol"/>
        </w:rPr>
        <w:t>☐</w:t>
      </w:r>
      <w:r w:rsidRPr="006E6FD7">
        <w:rPr>
          <w:rFonts w:ascii="Arial" w:eastAsia="MS Gothic" w:hAnsi="Arial" w:cs="Arial"/>
        </w:rPr>
        <w:t xml:space="preserve"> </w:t>
      </w:r>
      <w:r w:rsidR="00BA7C55" w:rsidRPr="006E6FD7">
        <w:rPr>
          <w:rFonts w:ascii="Arial" w:eastAsia="MS Gothic" w:hAnsi="Arial" w:cs="Arial"/>
        </w:rPr>
        <w:tab/>
      </w:r>
      <w:r w:rsidRPr="006E6FD7">
        <w:rPr>
          <w:rFonts w:ascii="Arial" w:eastAsia="MS Gothic" w:hAnsi="Arial" w:cs="Arial"/>
        </w:rPr>
        <w:t>I have read and agree to the terms</w:t>
      </w:r>
      <w:r w:rsidR="00D75E74" w:rsidRPr="006E6FD7">
        <w:rPr>
          <w:rFonts w:ascii="Arial" w:eastAsia="MS Gothic" w:hAnsi="Arial" w:cs="Arial"/>
        </w:rPr>
        <w:t xml:space="preserve"> and</w:t>
      </w:r>
      <w:r w:rsidRPr="006E6FD7">
        <w:rPr>
          <w:rFonts w:ascii="Arial" w:eastAsia="MS Gothic" w:hAnsi="Arial" w:cs="Arial"/>
        </w:rPr>
        <w:t xml:space="preserve"> conditions</w:t>
      </w:r>
      <w:r w:rsidR="00D75E74" w:rsidRPr="006E6FD7">
        <w:rPr>
          <w:rFonts w:ascii="Arial" w:eastAsia="MS Gothic" w:hAnsi="Arial" w:cs="Arial"/>
        </w:rPr>
        <w:t xml:space="preserve"> </w:t>
      </w:r>
      <w:r w:rsidRPr="006E6FD7">
        <w:rPr>
          <w:rFonts w:ascii="Arial" w:eastAsia="MS Gothic" w:hAnsi="Arial" w:cs="Arial"/>
        </w:rPr>
        <w:t xml:space="preserve">of this scholarship. </w:t>
      </w:r>
    </w:p>
    <w:p w14:paraId="24238ACE" w14:textId="4E3A659D" w:rsidR="00BA7C55" w:rsidRDefault="00BA7C55" w:rsidP="00BA7C55">
      <w:pPr>
        <w:pStyle w:val="Default"/>
        <w:spacing w:line="360" w:lineRule="auto"/>
        <w:ind w:left="720" w:hanging="720"/>
        <w:rPr>
          <w:rFonts w:ascii="Arial" w:eastAsia="MS Gothic" w:hAnsi="Arial" w:cs="Arial"/>
        </w:rPr>
      </w:pPr>
      <w:r w:rsidRPr="006E6FD7">
        <w:rPr>
          <w:rFonts w:ascii="Segoe UI Symbol" w:eastAsia="MS Gothic" w:hAnsi="Segoe UI Symbol" w:cs="Segoe UI Symbol"/>
        </w:rPr>
        <w:t xml:space="preserve">☐ </w:t>
      </w:r>
      <w:r w:rsidRPr="006E6FD7">
        <w:rPr>
          <w:rFonts w:ascii="Segoe UI Symbol" w:eastAsia="MS Gothic" w:hAnsi="Segoe UI Symbol" w:cs="Segoe UI Symbol"/>
        </w:rPr>
        <w:tab/>
        <w:t xml:space="preserve">I </w:t>
      </w:r>
      <w:r w:rsidRPr="006E6FD7">
        <w:rPr>
          <w:rFonts w:ascii="Arial" w:eastAsia="MS Gothic" w:hAnsi="Arial" w:cs="Arial"/>
        </w:rPr>
        <w:t xml:space="preserve">consent to my de-identified story being shared for </w:t>
      </w:r>
      <w:proofErr w:type="spellStart"/>
      <w:r w:rsidRPr="006E6FD7">
        <w:rPr>
          <w:rFonts w:ascii="Arial" w:eastAsia="MS Gothic" w:hAnsi="Arial" w:cs="Arial"/>
        </w:rPr>
        <w:t>Launtel</w:t>
      </w:r>
      <w:proofErr w:type="spellEnd"/>
      <w:r w:rsidRPr="006E6FD7">
        <w:rPr>
          <w:rFonts w:ascii="Arial" w:eastAsia="MS Gothic" w:hAnsi="Arial" w:cs="Arial"/>
        </w:rPr>
        <w:t xml:space="preserve"> and </w:t>
      </w:r>
      <w:proofErr w:type="spellStart"/>
      <w:r w:rsidRPr="006E6FD7">
        <w:rPr>
          <w:rFonts w:ascii="Arial" w:eastAsia="MS Gothic" w:hAnsi="Arial" w:cs="Arial"/>
        </w:rPr>
        <w:t>TasTAFE</w:t>
      </w:r>
      <w:proofErr w:type="spellEnd"/>
      <w:r w:rsidRPr="006E6FD7">
        <w:rPr>
          <w:rFonts w:ascii="Arial" w:eastAsia="MS Gothic" w:hAnsi="Arial" w:cs="Arial"/>
        </w:rPr>
        <w:t xml:space="preserve"> community updates (Optional).</w:t>
      </w:r>
    </w:p>
    <w:bookmarkEnd w:id="1"/>
    <w:bookmarkEnd w:id="0"/>
    <w:bookmarkEnd w:id="2"/>
    <w:p w14:paraId="7C342735" w14:textId="2F83FCE2" w:rsidR="007217A6" w:rsidRDefault="007217A6" w:rsidP="007217A6">
      <w:pPr>
        <w:pStyle w:val="NoSpacing"/>
      </w:pPr>
    </w:p>
    <w:p w14:paraId="55D1CDC3" w14:textId="77777777" w:rsidR="008F19E1" w:rsidRDefault="008F19E1" w:rsidP="007217A6">
      <w:pPr>
        <w:pStyle w:val="NoSpacing"/>
      </w:pPr>
    </w:p>
    <w:sectPr w:rsidR="008F19E1" w:rsidSect="00332EF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851" w:right="1133" w:bottom="1418" w:left="1134" w:header="142" w:footer="0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519E" w14:textId="77777777" w:rsidR="00846D10" w:rsidRDefault="00846D10" w:rsidP="00C37A29">
      <w:pPr>
        <w:spacing w:after="0"/>
      </w:pPr>
      <w:r>
        <w:separator/>
      </w:r>
    </w:p>
  </w:endnote>
  <w:endnote w:type="continuationSeparator" w:id="0">
    <w:p w14:paraId="2582A114" w14:textId="77777777" w:rsidR="00846D10" w:rsidRDefault="00846D10" w:rsidP="00C37A29">
      <w:pPr>
        <w:spacing w:after="0"/>
      </w:pPr>
      <w:r>
        <w:continuationSeparator/>
      </w:r>
    </w:p>
  </w:endnote>
  <w:endnote w:type="continuationNotice" w:id="1">
    <w:p w14:paraId="47C1DD2E" w14:textId="77777777" w:rsidR="00846D10" w:rsidRDefault="00846D1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 Std Light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7028" w14:textId="141D80CB" w:rsidR="008303AF" w:rsidRDefault="00522DEE" w:rsidP="008303AF">
    <w:pPr>
      <w:pStyle w:val="Footer-Left"/>
    </w:pPr>
    <w:fldSimple w:instr=" DOCVARIABLE  CUFooterText \* MERGEFORMAT " w:fldLock="1">
      <w:r>
        <w:t>L\355897804.5</w:t>
      </w:r>
    </w:fldSimple>
    <w:r w:rsidR="008303AF">
      <w:rPr>
        <w:noProof/>
      </w:rPr>
      <mc:AlternateContent>
        <mc:Choice Requires="wpg">
          <w:drawing>
            <wp:anchor distT="0" distB="0" distL="114300" distR="215900" simplePos="0" relativeHeight="251658240" behindDoc="0" locked="1" layoutInCell="1" allowOverlap="1" wp14:anchorId="4409B726" wp14:editId="35310D9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81200" cy="633600"/>
              <wp:effectExtent l="0" t="0" r="0" b="0"/>
              <wp:wrapSquare wrapText="bothSides"/>
              <wp:docPr id="13" name="Group 1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1200" cy="633600"/>
                        <a:chOff x="0" y="0"/>
                        <a:chExt cx="780862" cy="632236"/>
                      </a:xfrm>
                      <a:noFill/>
                    </wpg:grpSpPr>
                    <wps:wsp>
                      <wps:cNvPr id="2" name="Graphic 4" descr="Footer Shape with Page Number"/>
                      <wps:cNvSpPr/>
                      <wps:spPr>
                        <a:xfrm>
                          <a:off x="353291" y="0"/>
                          <a:ext cx="427571" cy="385537"/>
                        </a:xfrm>
                        <a:custGeom>
                          <a:avLst/>
                          <a:gdLst>
                            <a:gd name="connsiteX0" fmla="*/ 844487 w 948316"/>
                            <a:gd name="connsiteY0" fmla="*/ 641296 h 851527"/>
                            <a:gd name="connsiteX1" fmla="*/ 940641 w 948316"/>
                            <a:gd name="connsiteY1" fmla="*/ 252686 h 851527"/>
                            <a:gd name="connsiteX2" fmla="*/ 237891 w 948316"/>
                            <a:gd name="connsiteY2" fmla="*/ 64373 h 851527"/>
                            <a:gd name="connsiteX3" fmla="*/ 218 w 948316"/>
                            <a:gd name="connsiteY3" fmla="*/ 423594 h 851527"/>
                            <a:gd name="connsiteX4" fmla="*/ 123762 w 948316"/>
                            <a:gd name="connsiteY4" fmla="*/ 685521 h 851527"/>
                            <a:gd name="connsiteX5" fmla="*/ 844487 w 948316"/>
                            <a:gd name="connsiteY5" fmla="*/ 641296 h 8515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48316" h="851527">
                              <a:moveTo>
                                <a:pt x="844487" y="641296"/>
                              </a:moveTo>
                              <a:cubicBezTo>
                                <a:pt x="912680" y="535726"/>
                                <a:pt x="969459" y="378799"/>
                                <a:pt x="940641" y="252686"/>
                              </a:cubicBezTo>
                              <a:cubicBezTo>
                                <a:pt x="873020" y="-41482"/>
                                <a:pt x="452169" y="-41196"/>
                                <a:pt x="237891" y="64373"/>
                              </a:cubicBezTo>
                              <a:cubicBezTo>
                                <a:pt x="101792" y="131424"/>
                                <a:pt x="-5489" y="271803"/>
                                <a:pt x="218" y="423594"/>
                              </a:cubicBezTo>
                              <a:cubicBezTo>
                                <a:pt x="3927" y="522316"/>
                                <a:pt x="54429" y="615331"/>
                                <a:pt x="123762" y="685521"/>
                              </a:cubicBezTo>
                              <a:cubicBezTo>
                                <a:pt x="344887" y="909499"/>
                                <a:pt x="665590" y="918344"/>
                                <a:pt x="844487" y="641296"/>
                              </a:cubicBezTo>
                            </a:path>
                          </a:pathLst>
                        </a:custGeom>
                        <a:grpFill/>
                        <a:ln w="28424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5719ECF" w14:textId="77777777" w:rsidR="008303AF" w:rsidRDefault="008303AF" w:rsidP="008303AF">
                            <w:pPr>
                              <w:pStyle w:val="FooterPageNumb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Rectangle 15"/>
                      <wps:cNvSpPr/>
                      <wps:spPr>
                        <a:xfrm>
                          <a:off x="0" y="491836"/>
                          <a:ext cx="140400" cy="14040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09B726" id="Group 13" o:spid="_x0000_s1026" alt="&quot;&quot;" style="position:absolute;margin-left:0;margin-top:0;width:61.5pt;height:49.9pt;z-index:251658240;mso-wrap-distance-right:17pt;mso-position-horizontal:left;mso-position-horizontal-relative:page;mso-position-vertical:bottom;mso-position-vertical-relative:page;mso-width-relative:margin;mso-height-relative:margin" coordsize="7808,6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">
              <v:shape id="Graphic 4" o:spid="_x0000_s1027" alt="Footer Shape with Page Number" style="position:absolute;left:3532;width:4276;height:3855;visibility:visible;mso-wrap-style:square;v-text-anchor:middle" coordsize="948316,8515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" adj="-11796480,,5400" path="m844487,641296c912680,535726,969459,378799,940641,252686,873020,-41482,452169,-41196,237891,64373,101792,131424,-5489,271803,218,423594v3709,98722,54211,191737,123544,261927c344887,909499,665590,918344,844487,641296e" filled="f" stroked="f" strokeweight=".78956mm">
                <v:stroke joinstyle="miter"/>
                <v:formulas/>
                <v:path arrowok="t" o:connecttype="custom" o:connectlocs="380757,290353;424111,114406;107259,29145;98,191786;55801,310376;380757,290353" o:connectangles="0,0,0,0,0,0" textboxrect="0,0,948316,851527"/>
                <v:textbox inset="0,0,0,0">
                  <w:txbxContent>
                    <w:p w14:paraId="55719ECF" w14:textId="77777777" w:rsidR="008303AF" w:rsidRDefault="008303AF" w:rsidP="008303AF">
                      <w:pPr>
                        <w:pStyle w:val="FooterPageNumber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  <v:rect id="Rectangle 15" o:spid="_x0000_s1028" style="position:absolute;top:4918;width:1404;height:1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<w10:wrap type="square" anchorx="page" anchory="page"/>
              <w10:anchorlock/>
            </v:group>
          </w:pict>
        </mc:Fallback>
      </mc:AlternateContent>
    </w:r>
    <w:r w:rsidR="008303AF">
      <w:t xml:space="preserve">TasTAFE </w:t>
    </w:r>
    <w:sdt>
      <w:sdtPr>
        <w:rPr>
          <w:rStyle w:val="Strong"/>
        </w:rPr>
        <w:alias w:val="Title"/>
        <w:tag w:val=""/>
        <w:id w:val="5161968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roofErr w:type="spellStart"/>
        <w:r w:rsidR="008C4ECD">
          <w:rPr>
            <w:rStyle w:val="Strong"/>
          </w:rPr>
          <w:t>Launtel</w:t>
        </w:r>
        <w:proofErr w:type="spellEnd"/>
        <w:r w:rsidR="008C4ECD">
          <w:rPr>
            <w:rStyle w:val="Strong"/>
          </w:rPr>
          <w:t xml:space="preserve"> and </w:t>
        </w:r>
        <w:proofErr w:type="spellStart"/>
        <w:r w:rsidR="008C4ECD">
          <w:rPr>
            <w:rStyle w:val="Strong"/>
          </w:rPr>
          <w:t>TasTAFE</w:t>
        </w:r>
        <w:proofErr w:type="spellEnd"/>
        <w:r w:rsidR="008C4ECD">
          <w:rPr>
            <w:rStyle w:val="Strong"/>
          </w:rPr>
          <w:t xml:space="preserve"> Student Internet Scholarship 2026</w:t>
        </w:r>
      </w:sdtContent>
    </w:sdt>
  </w:p>
  <w:p w14:paraId="0F088A06" w14:textId="77777777" w:rsidR="00D85B63" w:rsidRDefault="00D85B63"/>
  <w:p w14:paraId="55A3B356" w14:textId="77777777" w:rsidR="00D85B63" w:rsidRDefault="00D85B63"/>
  <w:p w14:paraId="0423DC10" w14:textId="77777777" w:rsidR="00D85B63" w:rsidRDefault="00D85B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5F61" w14:textId="1AE599E9" w:rsidR="00D85B63" w:rsidRDefault="00885045" w:rsidP="00BF5D29">
    <w:pPr>
      <w:pStyle w:val="Footer"/>
      <w:tabs>
        <w:tab w:val="clear" w:pos="4513"/>
        <w:tab w:val="clear" w:pos="9026"/>
      </w:tabs>
      <w:ind w:right="849"/>
    </w:pPr>
    <w:r>
      <w:rPr>
        <w:noProof/>
      </w:rPr>
      <w:drawing>
        <wp:anchor distT="0" distB="0" distL="114300" distR="114300" simplePos="0" relativeHeight="251658242" behindDoc="1" locked="1" layoutInCell="1" allowOverlap="1" wp14:anchorId="4FAD773A" wp14:editId="753DEFD5">
          <wp:simplePos x="0" y="0"/>
          <wp:positionH relativeFrom="page">
            <wp:posOffset>5680710</wp:posOffset>
          </wp:positionH>
          <wp:positionV relativeFrom="page">
            <wp:posOffset>8389620</wp:posOffset>
          </wp:positionV>
          <wp:extent cx="1868170" cy="2282190"/>
          <wp:effectExtent l="0" t="0" r="0" b="3810"/>
          <wp:wrapNone/>
          <wp:docPr id="886934380" name="Graphic 8869343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868170" cy="228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ECCB" w14:textId="7F19F0C3" w:rsidR="00D939C7" w:rsidRPr="00502679" w:rsidRDefault="006B0A43" w:rsidP="009B2F33">
    <w:pPr>
      <w:pStyle w:val="Footer-Left"/>
      <w:spacing w:before="120"/>
      <w:ind w:right="90"/>
      <w:jc w:val="right"/>
      <w:rPr>
        <w:szCs w:val="18"/>
      </w:rPr>
    </w:pPr>
    <w:r>
      <w:rPr>
        <w:noProof/>
        <w:szCs w:val="18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213670FD" wp14:editId="09F7BD9F">
              <wp:simplePos x="0" y="0"/>
              <wp:positionH relativeFrom="column">
                <wp:posOffset>3835400</wp:posOffset>
              </wp:positionH>
              <wp:positionV relativeFrom="paragraph">
                <wp:posOffset>-503307</wp:posOffset>
              </wp:positionV>
              <wp:extent cx="2190033" cy="648970"/>
              <wp:effectExtent l="0" t="0" r="1270" b="0"/>
              <wp:wrapSquare wrapText="bothSides"/>
              <wp:docPr id="81476957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0033" cy="648970"/>
                        <a:chOff x="0" y="0"/>
                        <a:chExt cx="2190033" cy="648970"/>
                      </a:xfrm>
                    </wpg:grpSpPr>
                    <pic:pic xmlns:pic="http://schemas.openxmlformats.org/drawingml/2006/picture">
                      <pic:nvPicPr>
                        <pic:cNvPr id="53189770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2453" y="71561"/>
                          <a:ext cx="9575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998465414" name="image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430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64E9F2" id="Group 3" o:spid="_x0000_s1026" style="position:absolute;margin-left:302pt;margin-top:-39.65pt;width:172.45pt;height:51.1pt;z-index:251660291" coordsize="21900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12324;top:715;width:95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">
                <v:imagedata r:id="rId3" o:title=""/>
              </v:shape>
              <v:shape id="image1.png" o:spid="_x0000_s1028" type="#_x0000_t75" style="position:absolute;width:11544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">
                <v:imagedata r:id="rId4" o:title=""/>
              </v:shape>
              <w10:wrap type="square"/>
            </v:group>
          </w:pict>
        </mc:Fallback>
      </mc:AlternateContent>
    </w:r>
    <w:r w:rsidR="008D3B55" w:rsidRPr="00BC4269">
      <w:rPr>
        <w:noProof/>
        <w:szCs w:val="18"/>
        <w:highlight w:val="yellow"/>
      </w:rPr>
      <w:drawing>
        <wp:anchor distT="0" distB="0" distL="114300" distR="114300" simplePos="0" relativeHeight="251658241" behindDoc="1" locked="1" layoutInCell="1" allowOverlap="1" wp14:anchorId="018C0B8F" wp14:editId="762D8772">
          <wp:simplePos x="0" y="0"/>
          <wp:positionH relativeFrom="page">
            <wp:posOffset>0</wp:posOffset>
          </wp:positionH>
          <wp:positionV relativeFrom="page">
            <wp:posOffset>8394700</wp:posOffset>
          </wp:positionV>
          <wp:extent cx="1868170" cy="2282190"/>
          <wp:effectExtent l="0" t="0" r="0" b="3810"/>
          <wp:wrapNone/>
          <wp:docPr id="1261043521" name="Graphic 12610435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228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5329" w14:textId="77777777" w:rsidR="00846D10" w:rsidRDefault="00846D10" w:rsidP="00C37A29">
      <w:pPr>
        <w:spacing w:after="0"/>
      </w:pPr>
      <w:r>
        <w:separator/>
      </w:r>
    </w:p>
  </w:footnote>
  <w:footnote w:type="continuationSeparator" w:id="0">
    <w:p w14:paraId="7132CD57" w14:textId="77777777" w:rsidR="00846D10" w:rsidRDefault="00846D10" w:rsidP="00C37A29">
      <w:pPr>
        <w:spacing w:after="0"/>
      </w:pPr>
      <w:r>
        <w:continuationSeparator/>
      </w:r>
    </w:p>
  </w:footnote>
  <w:footnote w:type="continuationNotice" w:id="1">
    <w:p w14:paraId="26894D11" w14:textId="77777777" w:rsidR="00846D10" w:rsidRDefault="00846D1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58D0" w14:textId="77777777" w:rsidR="00D939C7" w:rsidRDefault="00D939C7">
    <w:pPr>
      <w:pStyle w:val="Header"/>
    </w:pPr>
    <w:r>
      <w:rPr>
        <w:noProof/>
      </w:rPr>
      <w:drawing>
        <wp:inline distT="0" distB="0" distL="0" distR="0" wp14:anchorId="7C1ABD09" wp14:editId="28D30F96">
          <wp:extent cx="7560000" cy="10702800"/>
          <wp:effectExtent l="0" t="0" r="3175" b="3810"/>
          <wp:docPr id="156322245" name="Picture 1563222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AAE2F5" w14:textId="77777777" w:rsidR="00D85B63" w:rsidRDefault="00D85B63"/>
  <w:p w14:paraId="70D177BD" w14:textId="77777777" w:rsidR="00D85B63" w:rsidRDefault="00D85B63"/>
  <w:p w14:paraId="2EEB8A58" w14:textId="77777777" w:rsidR="00D85B63" w:rsidRDefault="00D85B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FFB4" w14:textId="77777777" w:rsidR="00962C99" w:rsidRPr="00962C99" w:rsidRDefault="00962C99" w:rsidP="00962C99">
    <w:pPr>
      <w:spacing w:after="36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86646887" o:spid="_x0000_i1025" type="#_x0000_t75" style="width:35.7pt;height:35.7pt;visibility:visible;mso-wrap-style:square" o:bullet="t">
        <v:imagedata r:id="rId1" o:title=""/>
      </v:shape>
    </w:pict>
  </w:numPicBullet>
  <w:numPicBullet w:numPicBulletId="1">
    <w:pict>
      <v:shape id="Picture 1391309604" o:spid="_x0000_i1026" type="#_x0000_t75" style="width:42.55pt;height:35.7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14CC1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B1EE4"/>
    <w:multiLevelType w:val="hybridMultilevel"/>
    <w:tmpl w:val="A94E8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C2448"/>
    <w:multiLevelType w:val="multilevel"/>
    <w:tmpl w:val="32AA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9452D"/>
    <w:multiLevelType w:val="hybridMultilevel"/>
    <w:tmpl w:val="1C6EE78A"/>
    <w:lvl w:ilvl="0" w:tplc="4A121F10">
      <w:start w:val="1"/>
      <w:numFmt w:val="lowerRoman"/>
      <w:lvlText w:val="(%1)"/>
      <w:lvlJc w:val="left"/>
      <w:pPr>
        <w:ind w:left="2468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28" w:hanging="360"/>
      </w:pPr>
    </w:lvl>
    <w:lvl w:ilvl="2" w:tplc="0C09001B" w:tentative="1">
      <w:start w:val="1"/>
      <w:numFmt w:val="lowerRoman"/>
      <w:lvlText w:val="%3."/>
      <w:lvlJc w:val="right"/>
      <w:pPr>
        <w:ind w:left="3548" w:hanging="180"/>
      </w:pPr>
    </w:lvl>
    <w:lvl w:ilvl="3" w:tplc="0C09000F" w:tentative="1">
      <w:start w:val="1"/>
      <w:numFmt w:val="decimal"/>
      <w:lvlText w:val="%4."/>
      <w:lvlJc w:val="left"/>
      <w:pPr>
        <w:ind w:left="4268" w:hanging="360"/>
      </w:pPr>
    </w:lvl>
    <w:lvl w:ilvl="4" w:tplc="0C090019" w:tentative="1">
      <w:start w:val="1"/>
      <w:numFmt w:val="lowerLetter"/>
      <w:lvlText w:val="%5."/>
      <w:lvlJc w:val="left"/>
      <w:pPr>
        <w:ind w:left="4988" w:hanging="360"/>
      </w:pPr>
    </w:lvl>
    <w:lvl w:ilvl="5" w:tplc="0C09001B" w:tentative="1">
      <w:start w:val="1"/>
      <w:numFmt w:val="lowerRoman"/>
      <w:lvlText w:val="%6."/>
      <w:lvlJc w:val="right"/>
      <w:pPr>
        <w:ind w:left="5708" w:hanging="180"/>
      </w:pPr>
    </w:lvl>
    <w:lvl w:ilvl="6" w:tplc="0C09000F" w:tentative="1">
      <w:start w:val="1"/>
      <w:numFmt w:val="decimal"/>
      <w:lvlText w:val="%7."/>
      <w:lvlJc w:val="left"/>
      <w:pPr>
        <w:ind w:left="6428" w:hanging="360"/>
      </w:pPr>
    </w:lvl>
    <w:lvl w:ilvl="7" w:tplc="0C090019" w:tentative="1">
      <w:start w:val="1"/>
      <w:numFmt w:val="lowerLetter"/>
      <w:lvlText w:val="%8."/>
      <w:lvlJc w:val="left"/>
      <w:pPr>
        <w:ind w:left="7148" w:hanging="360"/>
      </w:pPr>
    </w:lvl>
    <w:lvl w:ilvl="8" w:tplc="0C09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4" w15:restartNumberingAfterBreak="0">
    <w:nsid w:val="047D624F"/>
    <w:multiLevelType w:val="hybridMultilevel"/>
    <w:tmpl w:val="888E1E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D5CB5"/>
    <w:multiLevelType w:val="hybridMultilevel"/>
    <w:tmpl w:val="B3E4B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NumberedHeading1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F6F37EA"/>
    <w:multiLevelType w:val="multilevel"/>
    <w:tmpl w:val="97DAEA0E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8" w15:restartNumberingAfterBreak="0">
    <w:nsid w:val="10D573AC"/>
    <w:multiLevelType w:val="hybridMultilevel"/>
    <w:tmpl w:val="353A41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69A4AF6"/>
    <w:multiLevelType w:val="hybridMultilevel"/>
    <w:tmpl w:val="CE0050F8"/>
    <w:lvl w:ilvl="0" w:tplc="C44C4FE8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674"/>
    <w:multiLevelType w:val="multilevel"/>
    <w:tmpl w:val="0CEC1A1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21C516E"/>
    <w:multiLevelType w:val="hybridMultilevel"/>
    <w:tmpl w:val="74DCBE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45436"/>
    <w:multiLevelType w:val="singleLevel"/>
    <w:tmpl w:val="0C090001"/>
    <w:lvl w:ilvl="0">
      <w:start w:val="1"/>
      <w:numFmt w:val="bullet"/>
      <w:pStyle w:val="ListBullet3"/>
      <w:lvlText w:val=""/>
      <w:lvlJc w:val="left"/>
      <w:pPr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2B470691"/>
    <w:multiLevelType w:val="hybridMultilevel"/>
    <w:tmpl w:val="2FC29B3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C527637"/>
    <w:multiLevelType w:val="hybridMultilevel"/>
    <w:tmpl w:val="B58C4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818A8"/>
    <w:multiLevelType w:val="multilevel"/>
    <w:tmpl w:val="34BE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AF1AB4"/>
    <w:multiLevelType w:val="hybridMultilevel"/>
    <w:tmpl w:val="3636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B5F98"/>
    <w:multiLevelType w:val="hybridMultilevel"/>
    <w:tmpl w:val="31B8C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E0910"/>
    <w:multiLevelType w:val="hybridMultilevel"/>
    <w:tmpl w:val="A3846C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2131C"/>
    <w:multiLevelType w:val="hybridMultilevel"/>
    <w:tmpl w:val="08343126"/>
    <w:lvl w:ilvl="0" w:tplc="5DC49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911C4"/>
    <w:multiLevelType w:val="hybridMultilevel"/>
    <w:tmpl w:val="956CB6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73D84"/>
    <w:multiLevelType w:val="multilevel"/>
    <w:tmpl w:val="50041352"/>
    <w:numStyleLink w:val="ListHeadings"/>
  </w:abstractNum>
  <w:abstractNum w:abstractNumId="23" w15:restartNumberingAfterBreak="0">
    <w:nsid w:val="59056CF6"/>
    <w:multiLevelType w:val="hybridMultilevel"/>
    <w:tmpl w:val="D28E5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A0C8C"/>
    <w:multiLevelType w:val="multilevel"/>
    <w:tmpl w:val="97DAEA0E"/>
    <w:numStyleLink w:val="Numbering"/>
  </w:abstractNum>
  <w:abstractNum w:abstractNumId="25" w15:restartNumberingAfterBreak="0">
    <w:nsid w:val="5CA74A28"/>
    <w:multiLevelType w:val="hybridMultilevel"/>
    <w:tmpl w:val="3D1EF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5494D"/>
    <w:multiLevelType w:val="hybridMultilevel"/>
    <w:tmpl w:val="8DC2B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1502C"/>
    <w:multiLevelType w:val="multilevel"/>
    <w:tmpl w:val="89B801F6"/>
    <w:styleLink w:val="Bullets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680" w:hanging="396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8" w15:restartNumberingAfterBreak="0">
    <w:nsid w:val="61D279BC"/>
    <w:multiLevelType w:val="hybridMultilevel"/>
    <w:tmpl w:val="C8DAED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E480C"/>
    <w:multiLevelType w:val="hybridMultilevel"/>
    <w:tmpl w:val="6CAEAD4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4D51B39"/>
    <w:multiLevelType w:val="hybridMultilevel"/>
    <w:tmpl w:val="1CD8D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A55AB"/>
    <w:multiLevelType w:val="hybridMultilevel"/>
    <w:tmpl w:val="A5346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E077D"/>
    <w:multiLevelType w:val="hybridMultilevel"/>
    <w:tmpl w:val="E7A2DA8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7A86A0A"/>
    <w:multiLevelType w:val="hybridMultilevel"/>
    <w:tmpl w:val="A4329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84ACE"/>
    <w:multiLevelType w:val="hybridMultilevel"/>
    <w:tmpl w:val="E676CC8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D436569"/>
    <w:multiLevelType w:val="hybridMultilevel"/>
    <w:tmpl w:val="65C83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2478B"/>
    <w:multiLevelType w:val="hybridMultilevel"/>
    <w:tmpl w:val="4A5AE8EA"/>
    <w:lvl w:ilvl="0" w:tplc="EC94A3B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46724"/>
    <w:multiLevelType w:val="hybridMultilevel"/>
    <w:tmpl w:val="2E1E9484"/>
    <w:lvl w:ilvl="0" w:tplc="14B48B9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A36AD"/>
    <w:multiLevelType w:val="hybridMultilevel"/>
    <w:tmpl w:val="B68C92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5F4612A"/>
    <w:multiLevelType w:val="hybridMultilevel"/>
    <w:tmpl w:val="9B36D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515BE1"/>
    <w:multiLevelType w:val="hybridMultilevel"/>
    <w:tmpl w:val="2C422988"/>
    <w:lvl w:ilvl="0" w:tplc="0C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 w16cid:durableId="646863234">
    <w:abstractNumId w:val="27"/>
  </w:num>
  <w:num w:numId="2" w16cid:durableId="906456238">
    <w:abstractNumId w:val="7"/>
  </w:num>
  <w:num w:numId="3" w16cid:durableId="1224292010">
    <w:abstractNumId w:val="6"/>
  </w:num>
  <w:num w:numId="4" w16cid:durableId="429619837">
    <w:abstractNumId w:val="24"/>
  </w:num>
  <w:num w:numId="5" w16cid:durableId="1038628653">
    <w:abstractNumId w:val="22"/>
  </w:num>
  <w:num w:numId="6" w16cid:durableId="142503567">
    <w:abstractNumId w:val="9"/>
  </w:num>
  <w:num w:numId="7" w16cid:durableId="1948387220">
    <w:abstractNumId w:val="13"/>
  </w:num>
  <w:num w:numId="8" w16cid:durableId="493880102">
    <w:abstractNumId w:val="37"/>
  </w:num>
  <w:num w:numId="9" w16cid:durableId="1609661852">
    <w:abstractNumId w:val="3"/>
  </w:num>
  <w:num w:numId="10" w16cid:durableId="1911040525">
    <w:abstractNumId w:val="40"/>
  </w:num>
  <w:num w:numId="11" w16cid:durableId="641933987">
    <w:abstractNumId w:val="16"/>
  </w:num>
  <w:num w:numId="12" w16cid:durableId="2086216871">
    <w:abstractNumId w:val="0"/>
  </w:num>
  <w:num w:numId="13" w16cid:durableId="1077364936">
    <w:abstractNumId w:val="34"/>
  </w:num>
  <w:num w:numId="14" w16cid:durableId="181363457">
    <w:abstractNumId w:val="29"/>
  </w:num>
  <w:num w:numId="15" w16cid:durableId="76633669">
    <w:abstractNumId w:val="32"/>
  </w:num>
  <w:num w:numId="16" w16cid:durableId="1588542620">
    <w:abstractNumId w:val="38"/>
  </w:num>
  <w:num w:numId="17" w16cid:durableId="319121150">
    <w:abstractNumId w:val="31"/>
  </w:num>
  <w:num w:numId="18" w16cid:durableId="1736127887">
    <w:abstractNumId w:val="39"/>
  </w:num>
  <w:num w:numId="19" w16cid:durableId="1045837964">
    <w:abstractNumId w:val="1"/>
  </w:num>
  <w:num w:numId="20" w16cid:durableId="1673414798">
    <w:abstractNumId w:val="17"/>
  </w:num>
  <w:num w:numId="21" w16cid:durableId="343240793">
    <w:abstractNumId w:val="21"/>
  </w:num>
  <w:num w:numId="22" w16cid:durableId="1146582708">
    <w:abstractNumId w:val="8"/>
  </w:num>
  <w:num w:numId="23" w16cid:durableId="73161686">
    <w:abstractNumId w:val="2"/>
  </w:num>
  <w:num w:numId="24" w16cid:durableId="1467238443">
    <w:abstractNumId w:val="35"/>
  </w:num>
  <w:num w:numId="25" w16cid:durableId="1428306796">
    <w:abstractNumId w:val="23"/>
  </w:num>
  <w:num w:numId="26" w16cid:durableId="1893468748">
    <w:abstractNumId w:val="14"/>
  </w:num>
  <w:num w:numId="27" w16cid:durableId="1990665067">
    <w:abstractNumId w:val="4"/>
  </w:num>
  <w:num w:numId="28" w16cid:durableId="1473597792">
    <w:abstractNumId w:val="10"/>
  </w:num>
  <w:num w:numId="29" w16cid:durableId="1039161949">
    <w:abstractNumId w:val="25"/>
  </w:num>
  <w:num w:numId="30" w16cid:durableId="1648240215">
    <w:abstractNumId w:val="5"/>
  </w:num>
  <w:num w:numId="31" w16cid:durableId="210772579">
    <w:abstractNumId w:val="33"/>
  </w:num>
  <w:num w:numId="32" w16cid:durableId="523710172">
    <w:abstractNumId w:val="11"/>
  </w:num>
  <w:num w:numId="33" w16cid:durableId="893809092">
    <w:abstractNumId w:val="15"/>
  </w:num>
  <w:num w:numId="34" w16cid:durableId="435490624">
    <w:abstractNumId w:val="18"/>
  </w:num>
  <w:num w:numId="35" w16cid:durableId="82265471">
    <w:abstractNumId w:val="20"/>
  </w:num>
  <w:num w:numId="36" w16cid:durableId="762183711">
    <w:abstractNumId w:val="26"/>
  </w:num>
  <w:num w:numId="37" w16cid:durableId="1283462701">
    <w:abstractNumId w:val="28"/>
  </w:num>
  <w:num w:numId="38" w16cid:durableId="229580790">
    <w:abstractNumId w:val="19"/>
  </w:num>
  <w:num w:numId="39" w16cid:durableId="358363638">
    <w:abstractNumId w:val="36"/>
  </w:num>
  <w:num w:numId="40" w16cid:durableId="1289898583">
    <w:abstractNumId w:val="12"/>
  </w:num>
  <w:num w:numId="41" w16cid:durableId="1490243161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FooterText" w:val="L\355897804.5"/>
  </w:docVars>
  <w:rsids>
    <w:rsidRoot w:val="004065FB"/>
    <w:rsid w:val="00004847"/>
    <w:rsid w:val="00020F20"/>
    <w:rsid w:val="000227E4"/>
    <w:rsid w:val="00024283"/>
    <w:rsid w:val="00027CD7"/>
    <w:rsid w:val="000300AF"/>
    <w:rsid w:val="000300C8"/>
    <w:rsid w:val="000319B6"/>
    <w:rsid w:val="00033A8D"/>
    <w:rsid w:val="00045697"/>
    <w:rsid w:val="000502FA"/>
    <w:rsid w:val="00053277"/>
    <w:rsid w:val="00071205"/>
    <w:rsid w:val="000724AE"/>
    <w:rsid w:val="0008037D"/>
    <w:rsid w:val="000836C2"/>
    <w:rsid w:val="00086C6C"/>
    <w:rsid w:val="000A0A54"/>
    <w:rsid w:val="000B14C5"/>
    <w:rsid w:val="000B4318"/>
    <w:rsid w:val="000B4972"/>
    <w:rsid w:val="000B497F"/>
    <w:rsid w:val="000B52AD"/>
    <w:rsid w:val="000B6114"/>
    <w:rsid w:val="000B78FC"/>
    <w:rsid w:val="000C095E"/>
    <w:rsid w:val="000C4614"/>
    <w:rsid w:val="000D5C40"/>
    <w:rsid w:val="000D5D52"/>
    <w:rsid w:val="000D6E57"/>
    <w:rsid w:val="000D7450"/>
    <w:rsid w:val="000E4939"/>
    <w:rsid w:val="000E4B79"/>
    <w:rsid w:val="000E562A"/>
    <w:rsid w:val="000E6227"/>
    <w:rsid w:val="000F3214"/>
    <w:rsid w:val="000F4D89"/>
    <w:rsid w:val="000F6CAB"/>
    <w:rsid w:val="00100110"/>
    <w:rsid w:val="00107805"/>
    <w:rsid w:val="00107A69"/>
    <w:rsid w:val="00112E8F"/>
    <w:rsid w:val="00113E86"/>
    <w:rsid w:val="001172DF"/>
    <w:rsid w:val="001176B7"/>
    <w:rsid w:val="00123B77"/>
    <w:rsid w:val="001268BC"/>
    <w:rsid w:val="001328F3"/>
    <w:rsid w:val="00141889"/>
    <w:rsid w:val="00145410"/>
    <w:rsid w:val="001603CE"/>
    <w:rsid w:val="0016465B"/>
    <w:rsid w:val="00170F53"/>
    <w:rsid w:val="00173608"/>
    <w:rsid w:val="001767C7"/>
    <w:rsid w:val="001808EC"/>
    <w:rsid w:val="001930F5"/>
    <w:rsid w:val="001957E0"/>
    <w:rsid w:val="0019621F"/>
    <w:rsid w:val="001A0D77"/>
    <w:rsid w:val="001A0DE2"/>
    <w:rsid w:val="001A1EE0"/>
    <w:rsid w:val="001A72E4"/>
    <w:rsid w:val="001B091F"/>
    <w:rsid w:val="001B5487"/>
    <w:rsid w:val="001B7791"/>
    <w:rsid w:val="001C2322"/>
    <w:rsid w:val="001C3582"/>
    <w:rsid w:val="001C3EA2"/>
    <w:rsid w:val="001C7835"/>
    <w:rsid w:val="001D33DC"/>
    <w:rsid w:val="001E5875"/>
    <w:rsid w:val="001F0FF2"/>
    <w:rsid w:val="001F13C1"/>
    <w:rsid w:val="001F194B"/>
    <w:rsid w:val="001F288A"/>
    <w:rsid w:val="001F446D"/>
    <w:rsid w:val="001F7916"/>
    <w:rsid w:val="00200E24"/>
    <w:rsid w:val="00201C0F"/>
    <w:rsid w:val="002020C2"/>
    <w:rsid w:val="00210751"/>
    <w:rsid w:val="0021435C"/>
    <w:rsid w:val="00215A3F"/>
    <w:rsid w:val="00221AB7"/>
    <w:rsid w:val="00226B03"/>
    <w:rsid w:val="002313FF"/>
    <w:rsid w:val="002317E8"/>
    <w:rsid w:val="00237536"/>
    <w:rsid w:val="00246435"/>
    <w:rsid w:val="00246BCF"/>
    <w:rsid w:val="00255F21"/>
    <w:rsid w:val="002610E7"/>
    <w:rsid w:val="00267845"/>
    <w:rsid w:val="00270834"/>
    <w:rsid w:val="002749A6"/>
    <w:rsid w:val="002814E6"/>
    <w:rsid w:val="00281C5B"/>
    <w:rsid w:val="00282D5E"/>
    <w:rsid w:val="00286F5A"/>
    <w:rsid w:val="0029662F"/>
    <w:rsid w:val="002A306F"/>
    <w:rsid w:val="002A43D7"/>
    <w:rsid w:val="002B3AAE"/>
    <w:rsid w:val="002B7C53"/>
    <w:rsid w:val="002C2081"/>
    <w:rsid w:val="002C2E28"/>
    <w:rsid w:val="002C3D3B"/>
    <w:rsid w:val="002C4498"/>
    <w:rsid w:val="002C608C"/>
    <w:rsid w:val="002C676B"/>
    <w:rsid w:val="002C68B3"/>
    <w:rsid w:val="002E3363"/>
    <w:rsid w:val="002E387B"/>
    <w:rsid w:val="002E507D"/>
    <w:rsid w:val="002F4D94"/>
    <w:rsid w:val="002F6058"/>
    <w:rsid w:val="002F6C59"/>
    <w:rsid w:val="00300E21"/>
    <w:rsid w:val="00305171"/>
    <w:rsid w:val="00305FDC"/>
    <w:rsid w:val="00306999"/>
    <w:rsid w:val="00307C5A"/>
    <w:rsid w:val="00310104"/>
    <w:rsid w:val="003210CD"/>
    <w:rsid w:val="00323B69"/>
    <w:rsid w:val="00332EF5"/>
    <w:rsid w:val="003373BF"/>
    <w:rsid w:val="003407A5"/>
    <w:rsid w:val="00341204"/>
    <w:rsid w:val="00342A8C"/>
    <w:rsid w:val="00342CD5"/>
    <w:rsid w:val="0034680A"/>
    <w:rsid w:val="00346DEC"/>
    <w:rsid w:val="00350655"/>
    <w:rsid w:val="00355C08"/>
    <w:rsid w:val="003566F2"/>
    <w:rsid w:val="00356908"/>
    <w:rsid w:val="00360A02"/>
    <w:rsid w:val="00363FF8"/>
    <w:rsid w:val="00375006"/>
    <w:rsid w:val="0037721D"/>
    <w:rsid w:val="0038102A"/>
    <w:rsid w:val="00387DB7"/>
    <w:rsid w:val="00392C2F"/>
    <w:rsid w:val="0039693C"/>
    <w:rsid w:val="00397AB4"/>
    <w:rsid w:val="003A2095"/>
    <w:rsid w:val="003A5BF2"/>
    <w:rsid w:val="003B0DB8"/>
    <w:rsid w:val="003B79C5"/>
    <w:rsid w:val="003C2383"/>
    <w:rsid w:val="003C344F"/>
    <w:rsid w:val="003C4DD5"/>
    <w:rsid w:val="003C5ED7"/>
    <w:rsid w:val="003C6789"/>
    <w:rsid w:val="003C75D7"/>
    <w:rsid w:val="003D029F"/>
    <w:rsid w:val="003D23A3"/>
    <w:rsid w:val="003D4B09"/>
    <w:rsid w:val="003D5856"/>
    <w:rsid w:val="003D6C1B"/>
    <w:rsid w:val="003E02FF"/>
    <w:rsid w:val="003F1210"/>
    <w:rsid w:val="004015AA"/>
    <w:rsid w:val="00404E4F"/>
    <w:rsid w:val="004065FB"/>
    <w:rsid w:val="004067E6"/>
    <w:rsid w:val="00407CB0"/>
    <w:rsid w:val="00412239"/>
    <w:rsid w:val="00414E7D"/>
    <w:rsid w:val="0041597F"/>
    <w:rsid w:val="0042339A"/>
    <w:rsid w:val="0042508F"/>
    <w:rsid w:val="00434058"/>
    <w:rsid w:val="00435568"/>
    <w:rsid w:val="00440D83"/>
    <w:rsid w:val="00445B64"/>
    <w:rsid w:val="00451FFA"/>
    <w:rsid w:val="004526E5"/>
    <w:rsid w:val="004528BE"/>
    <w:rsid w:val="00454D1B"/>
    <w:rsid w:val="004571B1"/>
    <w:rsid w:val="00460F55"/>
    <w:rsid w:val="00461CFA"/>
    <w:rsid w:val="0046239F"/>
    <w:rsid w:val="004635FD"/>
    <w:rsid w:val="0047077B"/>
    <w:rsid w:val="00482384"/>
    <w:rsid w:val="00486A92"/>
    <w:rsid w:val="00496AE7"/>
    <w:rsid w:val="00497A35"/>
    <w:rsid w:val="004A06AF"/>
    <w:rsid w:val="004A439D"/>
    <w:rsid w:val="004B609E"/>
    <w:rsid w:val="004B65C7"/>
    <w:rsid w:val="004C0765"/>
    <w:rsid w:val="004C1757"/>
    <w:rsid w:val="004C5DCE"/>
    <w:rsid w:val="004D59B4"/>
    <w:rsid w:val="004E0833"/>
    <w:rsid w:val="004E26AA"/>
    <w:rsid w:val="004E2769"/>
    <w:rsid w:val="004E28C6"/>
    <w:rsid w:val="004E78C6"/>
    <w:rsid w:val="004F1080"/>
    <w:rsid w:val="004F138F"/>
    <w:rsid w:val="004F2AA5"/>
    <w:rsid w:val="004F677A"/>
    <w:rsid w:val="00501DF7"/>
    <w:rsid w:val="00502679"/>
    <w:rsid w:val="005062C0"/>
    <w:rsid w:val="0050670B"/>
    <w:rsid w:val="005113FA"/>
    <w:rsid w:val="00511F78"/>
    <w:rsid w:val="00511FFE"/>
    <w:rsid w:val="005141E8"/>
    <w:rsid w:val="005211D6"/>
    <w:rsid w:val="0052253B"/>
    <w:rsid w:val="00522DEE"/>
    <w:rsid w:val="00525F8C"/>
    <w:rsid w:val="00530067"/>
    <w:rsid w:val="00542363"/>
    <w:rsid w:val="005433A5"/>
    <w:rsid w:val="00550C99"/>
    <w:rsid w:val="00553413"/>
    <w:rsid w:val="00560B3A"/>
    <w:rsid w:val="00562C0D"/>
    <w:rsid w:val="00563623"/>
    <w:rsid w:val="00566689"/>
    <w:rsid w:val="00567F52"/>
    <w:rsid w:val="005760A1"/>
    <w:rsid w:val="005762D5"/>
    <w:rsid w:val="00583525"/>
    <w:rsid w:val="0058369E"/>
    <w:rsid w:val="0059252F"/>
    <w:rsid w:val="00593314"/>
    <w:rsid w:val="005933E0"/>
    <w:rsid w:val="00594496"/>
    <w:rsid w:val="005A5782"/>
    <w:rsid w:val="005B23E2"/>
    <w:rsid w:val="005C6618"/>
    <w:rsid w:val="005C71D9"/>
    <w:rsid w:val="005D3CCD"/>
    <w:rsid w:val="005D6BAE"/>
    <w:rsid w:val="005E2D46"/>
    <w:rsid w:val="005E5879"/>
    <w:rsid w:val="005E5CD1"/>
    <w:rsid w:val="005F47A2"/>
    <w:rsid w:val="005F72A3"/>
    <w:rsid w:val="0060294C"/>
    <w:rsid w:val="006029C8"/>
    <w:rsid w:val="00603FD5"/>
    <w:rsid w:val="00605048"/>
    <w:rsid w:val="0061317B"/>
    <w:rsid w:val="00613955"/>
    <w:rsid w:val="00613AD1"/>
    <w:rsid w:val="00616DC8"/>
    <w:rsid w:val="00626F2C"/>
    <w:rsid w:val="006311E4"/>
    <w:rsid w:val="00633BBA"/>
    <w:rsid w:val="006509FA"/>
    <w:rsid w:val="00651C45"/>
    <w:rsid w:val="00652699"/>
    <w:rsid w:val="006528C6"/>
    <w:rsid w:val="00653080"/>
    <w:rsid w:val="00655EFE"/>
    <w:rsid w:val="006602C0"/>
    <w:rsid w:val="00666053"/>
    <w:rsid w:val="006676F4"/>
    <w:rsid w:val="00677492"/>
    <w:rsid w:val="00681976"/>
    <w:rsid w:val="00685F5C"/>
    <w:rsid w:val="0068724F"/>
    <w:rsid w:val="0069113B"/>
    <w:rsid w:val="00691F0C"/>
    <w:rsid w:val="00693CD0"/>
    <w:rsid w:val="0069513E"/>
    <w:rsid w:val="00696FCB"/>
    <w:rsid w:val="006A1DEF"/>
    <w:rsid w:val="006A243E"/>
    <w:rsid w:val="006A2AB0"/>
    <w:rsid w:val="006A4D83"/>
    <w:rsid w:val="006A79C4"/>
    <w:rsid w:val="006B0A43"/>
    <w:rsid w:val="006B3804"/>
    <w:rsid w:val="006C1E89"/>
    <w:rsid w:val="006C48BB"/>
    <w:rsid w:val="006C4AF4"/>
    <w:rsid w:val="006C5EFC"/>
    <w:rsid w:val="006D2282"/>
    <w:rsid w:val="006D2965"/>
    <w:rsid w:val="006D3F2F"/>
    <w:rsid w:val="006D4933"/>
    <w:rsid w:val="006D56AB"/>
    <w:rsid w:val="006D5D76"/>
    <w:rsid w:val="006E0AF4"/>
    <w:rsid w:val="006E3536"/>
    <w:rsid w:val="006E6FD7"/>
    <w:rsid w:val="006E76FD"/>
    <w:rsid w:val="006F10F8"/>
    <w:rsid w:val="00700DAB"/>
    <w:rsid w:val="0070143B"/>
    <w:rsid w:val="00705586"/>
    <w:rsid w:val="00714488"/>
    <w:rsid w:val="0071658D"/>
    <w:rsid w:val="007217A6"/>
    <w:rsid w:val="007218E8"/>
    <w:rsid w:val="00726AFA"/>
    <w:rsid w:val="00731ECE"/>
    <w:rsid w:val="00734BC2"/>
    <w:rsid w:val="00734D4B"/>
    <w:rsid w:val="00743549"/>
    <w:rsid w:val="00746367"/>
    <w:rsid w:val="007517AC"/>
    <w:rsid w:val="00753609"/>
    <w:rsid w:val="00756545"/>
    <w:rsid w:val="00762800"/>
    <w:rsid w:val="00764F4E"/>
    <w:rsid w:val="00773CFB"/>
    <w:rsid w:val="0077753A"/>
    <w:rsid w:val="00793284"/>
    <w:rsid w:val="00793B0A"/>
    <w:rsid w:val="007A0363"/>
    <w:rsid w:val="007A1243"/>
    <w:rsid w:val="007A3B20"/>
    <w:rsid w:val="007A6F20"/>
    <w:rsid w:val="007C13C9"/>
    <w:rsid w:val="007C1B07"/>
    <w:rsid w:val="007C611E"/>
    <w:rsid w:val="007C7236"/>
    <w:rsid w:val="007C7B99"/>
    <w:rsid w:val="007D14BD"/>
    <w:rsid w:val="007D1DE5"/>
    <w:rsid w:val="007D2606"/>
    <w:rsid w:val="007E2603"/>
    <w:rsid w:val="007E47ED"/>
    <w:rsid w:val="007E5307"/>
    <w:rsid w:val="007F2750"/>
    <w:rsid w:val="007F3772"/>
    <w:rsid w:val="007F7DC6"/>
    <w:rsid w:val="00804D3F"/>
    <w:rsid w:val="008071C1"/>
    <w:rsid w:val="00807850"/>
    <w:rsid w:val="00807AF3"/>
    <w:rsid w:val="00813E1A"/>
    <w:rsid w:val="0081533C"/>
    <w:rsid w:val="00815F55"/>
    <w:rsid w:val="008160E7"/>
    <w:rsid w:val="0081617E"/>
    <w:rsid w:val="00821160"/>
    <w:rsid w:val="0082419B"/>
    <w:rsid w:val="008253AA"/>
    <w:rsid w:val="008303AF"/>
    <w:rsid w:val="0083635B"/>
    <w:rsid w:val="00841807"/>
    <w:rsid w:val="00841C5F"/>
    <w:rsid w:val="008428A5"/>
    <w:rsid w:val="00844284"/>
    <w:rsid w:val="008451B4"/>
    <w:rsid w:val="00846D10"/>
    <w:rsid w:val="0085129D"/>
    <w:rsid w:val="0085439B"/>
    <w:rsid w:val="00857936"/>
    <w:rsid w:val="008626CD"/>
    <w:rsid w:val="00864685"/>
    <w:rsid w:val="00864CDD"/>
    <w:rsid w:val="00873FB1"/>
    <w:rsid w:val="0087498D"/>
    <w:rsid w:val="008767FB"/>
    <w:rsid w:val="00882A5C"/>
    <w:rsid w:val="00885045"/>
    <w:rsid w:val="008862CA"/>
    <w:rsid w:val="00895125"/>
    <w:rsid w:val="008A6CC0"/>
    <w:rsid w:val="008B05C3"/>
    <w:rsid w:val="008B0DEC"/>
    <w:rsid w:val="008B259B"/>
    <w:rsid w:val="008B4965"/>
    <w:rsid w:val="008B50FB"/>
    <w:rsid w:val="008B57A9"/>
    <w:rsid w:val="008C2424"/>
    <w:rsid w:val="008C4ECD"/>
    <w:rsid w:val="008D1ABD"/>
    <w:rsid w:val="008D3B55"/>
    <w:rsid w:val="008E35DB"/>
    <w:rsid w:val="008E3CF9"/>
    <w:rsid w:val="008E5935"/>
    <w:rsid w:val="008F194F"/>
    <w:rsid w:val="008F19E1"/>
    <w:rsid w:val="008F1BE4"/>
    <w:rsid w:val="008F3E94"/>
    <w:rsid w:val="008F4027"/>
    <w:rsid w:val="008F5D5B"/>
    <w:rsid w:val="008F6172"/>
    <w:rsid w:val="0090137A"/>
    <w:rsid w:val="0091085F"/>
    <w:rsid w:val="009123C5"/>
    <w:rsid w:val="00915158"/>
    <w:rsid w:val="009165A5"/>
    <w:rsid w:val="00916A7A"/>
    <w:rsid w:val="00923145"/>
    <w:rsid w:val="009272CA"/>
    <w:rsid w:val="00927676"/>
    <w:rsid w:val="00935265"/>
    <w:rsid w:val="00936068"/>
    <w:rsid w:val="009419E9"/>
    <w:rsid w:val="00942B67"/>
    <w:rsid w:val="0094379D"/>
    <w:rsid w:val="00944F22"/>
    <w:rsid w:val="009517CC"/>
    <w:rsid w:val="00957D4C"/>
    <w:rsid w:val="00961533"/>
    <w:rsid w:val="009615D4"/>
    <w:rsid w:val="009617F6"/>
    <w:rsid w:val="00962C99"/>
    <w:rsid w:val="00974677"/>
    <w:rsid w:val="00975E3A"/>
    <w:rsid w:val="00976E24"/>
    <w:rsid w:val="00981B76"/>
    <w:rsid w:val="00983DF3"/>
    <w:rsid w:val="009840F2"/>
    <w:rsid w:val="00991A8A"/>
    <w:rsid w:val="00994FB0"/>
    <w:rsid w:val="00995791"/>
    <w:rsid w:val="009A2F17"/>
    <w:rsid w:val="009A7621"/>
    <w:rsid w:val="009B0EA8"/>
    <w:rsid w:val="009B2F33"/>
    <w:rsid w:val="009B382A"/>
    <w:rsid w:val="009B57DE"/>
    <w:rsid w:val="009B6873"/>
    <w:rsid w:val="009B7849"/>
    <w:rsid w:val="009C1208"/>
    <w:rsid w:val="009C4C9A"/>
    <w:rsid w:val="009D24F5"/>
    <w:rsid w:val="009D4E88"/>
    <w:rsid w:val="009E3B90"/>
    <w:rsid w:val="009F0A30"/>
    <w:rsid w:val="009F56FA"/>
    <w:rsid w:val="009F5B98"/>
    <w:rsid w:val="00A00EE9"/>
    <w:rsid w:val="00A05F30"/>
    <w:rsid w:val="00A10A0A"/>
    <w:rsid w:val="00A11143"/>
    <w:rsid w:val="00A11852"/>
    <w:rsid w:val="00A12778"/>
    <w:rsid w:val="00A13664"/>
    <w:rsid w:val="00A238FF"/>
    <w:rsid w:val="00A24EF4"/>
    <w:rsid w:val="00A30336"/>
    <w:rsid w:val="00A3047A"/>
    <w:rsid w:val="00A324F6"/>
    <w:rsid w:val="00A32C07"/>
    <w:rsid w:val="00A36B09"/>
    <w:rsid w:val="00A62113"/>
    <w:rsid w:val="00A63446"/>
    <w:rsid w:val="00A63585"/>
    <w:rsid w:val="00A76219"/>
    <w:rsid w:val="00A81C60"/>
    <w:rsid w:val="00A850B3"/>
    <w:rsid w:val="00A90151"/>
    <w:rsid w:val="00A92B42"/>
    <w:rsid w:val="00A9359B"/>
    <w:rsid w:val="00A9755A"/>
    <w:rsid w:val="00A97702"/>
    <w:rsid w:val="00AA163B"/>
    <w:rsid w:val="00AA2EFE"/>
    <w:rsid w:val="00AA68D0"/>
    <w:rsid w:val="00AB4B33"/>
    <w:rsid w:val="00AC3183"/>
    <w:rsid w:val="00AC7497"/>
    <w:rsid w:val="00AD033C"/>
    <w:rsid w:val="00AD3754"/>
    <w:rsid w:val="00AF1A9E"/>
    <w:rsid w:val="00AF2AF5"/>
    <w:rsid w:val="00B015A8"/>
    <w:rsid w:val="00B01971"/>
    <w:rsid w:val="00B01B6A"/>
    <w:rsid w:val="00B11E17"/>
    <w:rsid w:val="00B15D7D"/>
    <w:rsid w:val="00B21E70"/>
    <w:rsid w:val="00B23603"/>
    <w:rsid w:val="00B2539A"/>
    <w:rsid w:val="00B253FF"/>
    <w:rsid w:val="00B32D6C"/>
    <w:rsid w:val="00B349AA"/>
    <w:rsid w:val="00B36D65"/>
    <w:rsid w:val="00B3749D"/>
    <w:rsid w:val="00B44F9B"/>
    <w:rsid w:val="00B50882"/>
    <w:rsid w:val="00B552DF"/>
    <w:rsid w:val="00B55359"/>
    <w:rsid w:val="00B56140"/>
    <w:rsid w:val="00B5678E"/>
    <w:rsid w:val="00B64206"/>
    <w:rsid w:val="00B6487B"/>
    <w:rsid w:val="00B65DAA"/>
    <w:rsid w:val="00B66B2F"/>
    <w:rsid w:val="00B71924"/>
    <w:rsid w:val="00B74F7F"/>
    <w:rsid w:val="00B7503F"/>
    <w:rsid w:val="00B75B08"/>
    <w:rsid w:val="00B85BDF"/>
    <w:rsid w:val="00B87859"/>
    <w:rsid w:val="00B91D47"/>
    <w:rsid w:val="00B932F7"/>
    <w:rsid w:val="00B9736A"/>
    <w:rsid w:val="00BA3193"/>
    <w:rsid w:val="00BA3CB8"/>
    <w:rsid w:val="00BA4844"/>
    <w:rsid w:val="00BA7623"/>
    <w:rsid w:val="00BA7C55"/>
    <w:rsid w:val="00BB0D54"/>
    <w:rsid w:val="00BB7C56"/>
    <w:rsid w:val="00BC08CC"/>
    <w:rsid w:val="00BC1D13"/>
    <w:rsid w:val="00BC4269"/>
    <w:rsid w:val="00BC588B"/>
    <w:rsid w:val="00BC65F5"/>
    <w:rsid w:val="00BD1437"/>
    <w:rsid w:val="00BD6BF0"/>
    <w:rsid w:val="00BE2420"/>
    <w:rsid w:val="00BF4833"/>
    <w:rsid w:val="00BF5D29"/>
    <w:rsid w:val="00BF68C8"/>
    <w:rsid w:val="00BF6C82"/>
    <w:rsid w:val="00C01E68"/>
    <w:rsid w:val="00C04733"/>
    <w:rsid w:val="00C06961"/>
    <w:rsid w:val="00C11924"/>
    <w:rsid w:val="00C1250F"/>
    <w:rsid w:val="00C13FF8"/>
    <w:rsid w:val="00C16F96"/>
    <w:rsid w:val="00C17F76"/>
    <w:rsid w:val="00C326F9"/>
    <w:rsid w:val="00C33183"/>
    <w:rsid w:val="00C37A29"/>
    <w:rsid w:val="00C463EE"/>
    <w:rsid w:val="00C63811"/>
    <w:rsid w:val="00C6407B"/>
    <w:rsid w:val="00C66B43"/>
    <w:rsid w:val="00C7051F"/>
    <w:rsid w:val="00C70EFC"/>
    <w:rsid w:val="00C72C59"/>
    <w:rsid w:val="00C73619"/>
    <w:rsid w:val="00C7480B"/>
    <w:rsid w:val="00C75BFB"/>
    <w:rsid w:val="00C83816"/>
    <w:rsid w:val="00C85830"/>
    <w:rsid w:val="00C85A21"/>
    <w:rsid w:val="00C86234"/>
    <w:rsid w:val="00C932F3"/>
    <w:rsid w:val="00CA03B5"/>
    <w:rsid w:val="00CA4B1C"/>
    <w:rsid w:val="00CA6985"/>
    <w:rsid w:val="00CA719E"/>
    <w:rsid w:val="00CB7F37"/>
    <w:rsid w:val="00CD61EB"/>
    <w:rsid w:val="00CF02F0"/>
    <w:rsid w:val="00CF2857"/>
    <w:rsid w:val="00D070F2"/>
    <w:rsid w:val="00D12EE8"/>
    <w:rsid w:val="00D16F74"/>
    <w:rsid w:val="00D17703"/>
    <w:rsid w:val="00D17DBC"/>
    <w:rsid w:val="00D3132E"/>
    <w:rsid w:val="00D34ED6"/>
    <w:rsid w:val="00D36897"/>
    <w:rsid w:val="00D370D2"/>
    <w:rsid w:val="00D46594"/>
    <w:rsid w:val="00D46603"/>
    <w:rsid w:val="00D47E8C"/>
    <w:rsid w:val="00D504BE"/>
    <w:rsid w:val="00D538F7"/>
    <w:rsid w:val="00D56CF5"/>
    <w:rsid w:val="00D60649"/>
    <w:rsid w:val="00D61E88"/>
    <w:rsid w:val="00D6574D"/>
    <w:rsid w:val="00D66DC3"/>
    <w:rsid w:val="00D709A9"/>
    <w:rsid w:val="00D75E74"/>
    <w:rsid w:val="00D75FE2"/>
    <w:rsid w:val="00D80812"/>
    <w:rsid w:val="00D8323A"/>
    <w:rsid w:val="00D83923"/>
    <w:rsid w:val="00D85B63"/>
    <w:rsid w:val="00D85DB1"/>
    <w:rsid w:val="00D90E18"/>
    <w:rsid w:val="00D9216A"/>
    <w:rsid w:val="00D927A2"/>
    <w:rsid w:val="00D93854"/>
    <w:rsid w:val="00D939C7"/>
    <w:rsid w:val="00D9419D"/>
    <w:rsid w:val="00D96904"/>
    <w:rsid w:val="00D97B16"/>
    <w:rsid w:val="00DA369D"/>
    <w:rsid w:val="00DA49EF"/>
    <w:rsid w:val="00DA525B"/>
    <w:rsid w:val="00DB5F15"/>
    <w:rsid w:val="00DB7A18"/>
    <w:rsid w:val="00DB7B81"/>
    <w:rsid w:val="00DC111A"/>
    <w:rsid w:val="00DC42A2"/>
    <w:rsid w:val="00DD58FD"/>
    <w:rsid w:val="00DD5DBC"/>
    <w:rsid w:val="00DD6C74"/>
    <w:rsid w:val="00DD7DFF"/>
    <w:rsid w:val="00DE0652"/>
    <w:rsid w:val="00DE4761"/>
    <w:rsid w:val="00DE566C"/>
    <w:rsid w:val="00DF47B6"/>
    <w:rsid w:val="00DF4E3E"/>
    <w:rsid w:val="00E0453D"/>
    <w:rsid w:val="00E0512A"/>
    <w:rsid w:val="00E05FA6"/>
    <w:rsid w:val="00E142CD"/>
    <w:rsid w:val="00E16914"/>
    <w:rsid w:val="00E171F6"/>
    <w:rsid w:val="00E20A76"/>
    <w:rsid w:val="00E22E15"/>
    <w:rsid w:val="00E25474"/>
    <w:rsid w:val="00E264F5"/>
    <w:rsid w:val="00E272EF"/>
    <w:rsid w:val="00E2735F"/>
    <w:rsid w:val="00E31C9F"/>
    <w:rsid w:val="00E32F93"/>
    <w:rsid w:val="00E45A79"/>
    <w:rsid w:val="00E46253"/>
    <w:rsid w:val="00E51F0D"/>
    <w:rsid w:val="00E52B81"/>
    <w:rsid w:val="00E52E3A"/>
    <w:rsid w:val="00E54B2B"/>
    <w:rsid w:val="00E604DD"/>
    <w:rsid w:val="00E63534"/>
    <w:rsid w:val="00E65E7D"/>
    <w:rsid w:val="00E672C1"/>
    <w:rsid w:val="00E704DB"/>
    <w:rsid w:val="00E857EF"/>
    <w:rsid w:val="00E94A75"/>
    <w:rsid w:val="00EA1943"/>
    <w:rsid w:val="00EA4718"/>
    <w:rsid w:val="00EB5085"/>
    <w:rsid w:val="00EC57C6"/>
    <w:rsid w:val="00EC6FC0"/>
    <w:rsid w:val="00ED02BE"/>
    <w:rsid w:val="00ED1185"/>
    <w:rsid w:val="00ED322E"/>
    <w:rsid w:val="00ED5036"/>
    <w:rsid w:val="00ED66BD"/>
    <w:rsid w:val="00EE095F"/>
    <w:rsid w:val="00EE36A6"/>
    <w:rsid w:val="00EE3BE8"/>
    <w:rsid w:val="00EE498A"/>
    <w:rsid w:val="00EE6F14"/>
    <w:rsid w:val="00EF1293"/>
    <w:rsid w:val="00EF3F23"/>
    <w:rsid w:val="00EF3FB1"/>
    <w:rsid w:val="00EF523D"/>
    <w:rsid w:val="00EF6E43"/>
    <w:rsid w:val="00F02484"/>
    <w:rsid w:val="00F06659"/>
    <w:rsid w:val="00F072E4"/>
    <w:rsid w:val="00F157DC"/>
    <w:rsid w:val="00F162D4"/>
    <w:rsid w:val="00F20C91"/>
    <w:rsid w:val="00F23393"/>
    <w:rsid w:val="00F25838"/>
    <w:rsid w:val="00F25BD6"/>
    <w:rsid w:val="00F32197"/>
    <w:rsid w:val="00F4010B"/>
    <w:rsid w:val="00F4035F"/>
    <w:rsid w:val="00F44458"/>
    <w:rsid w:val="00F4701B"/>
    <w:rsid w:val="00F4702C"/>
    <w:rsid w:val="00F505B8"/>
    <w:rsid w:val="00F52867"/>
    <w:rsid w:val="00F55F61"/>
    <w:rsid w:val="00F574F0"/>
    <w:rsid w:val="00F61D6E"/>
    <w:rsid w:val="00F634F6"/>
    <w:rsid w:val="00F63EBA"/>
    <w:rsid w:val="00F650AF"/>
    <w:rsid w:val="00F70910"/>
    <w:rsid w:val="00F8036A"/>
    <w:rsid w:val="00F8663E"/>
    <w:rsid w:val="00F86CC4"/>
    <w:rsid w:val="00F87B07"/>
    <w:rsid w:val="00F94880"/>
    <w:rsid w:val="00FA00BC"/>
    <w:rsid w:val="00FB4390"/>
    <w:rsid w:val="00FB72EA"/>
    <w:rsid w:val="00FB7C80"/>
    <w:rsid w:val="00FC1543"/>
    <w:rsid w:val="00FC2D27"/>
    <w:rsid w:val="00FC2D8B"/>
    <w:rsid w:val="00FC3B86"/>
    <w:rsid w:val="00FD3306"/>
    <w:rsid w:val="00FD3AAA"/>
    <w:rsid w:val="00FD5BF1"/>
    <w:rsid w:val="00FE4B89"/>
    <w:rsid w:val="00FE57D8"/>
    <w:rsid w:val="00FF325A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CB2D"/>
  <w15:chartTrackingRefBased/>
  <w15:docId w15:val="{F7E45A75-BB8C-4312-99A9-FCDE4EED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9EF"/>
    <w:pPr>
      <w:spacing w:before="60" w:after="120" w:line="288" w:lineRule="auto"/>
    </w:pPr>
    <w:rPr>
      <w:rFonts w:ascii="Arial" w:hAnsi="Arial"/>
      <w:spacing w:val="4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435C"/>
    <w:pPr>
      <w:keepNext/>
      <w:keepLines/>
      <w:spacing w:before="240"/>
      <w:outlineLvl w:val="0"/>
    </w:pPr>
    <w:rPr>
      <w:rFonts w:eastAsiaTheme="majorEastAsia" w:cstheme="majorBidi"/>
      <w:b/>
      <w:spacing w:val="2"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67E6"/>
    <w:pPr>
      <w:keepNext/>
      <w:keepLines/>
      <w:spacing w:before="240"/>
      <w:outlineLvl w:val="1"/>
    </w:pPr>
    <w:rPr>
      <w:rFonts w:eastAsiaTheme="majorEastAsia" w:cstheme="majorBidi"/>
      <w:b/>
      <w:spacing w:val="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C99"/>
    <w:pPr>
      <w:keepNext/>
      <w:keepLines/>
      <w:spacing w:before="240" w:after="60"/>
      <w:outlineLvl w:val="2"/>
    </w:pPr>
    <w:rPr>
      <w:rFonts w:eastAsiaTheme="majorEastAsia" w:cstheme="majorBidi"/>
      <w:b/>
      <w:color w:val="000000" w:themeColor="text2"/>
      <w:spacing w:val="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3B86"/>
    <w:pPr>
      <w:keepNext/>
      <w:keepLines/>
      <w:spacing w:before="240"/>
      <w:outlineLvl w:val="3"/>
    </w:pPr>
    <w:rPr>
      <w:rFonts w:eastAsiaTheme="majorEastAsia" w:cstheme="majorBidi"/>
      <w:b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FC3B86"/>
    <w:pPr>
      <w:spacing w:after="0" w:line="240" w:lineRule="auto"/>
    </w:pPr>
    <w:rPr>
      <w:rFonts w:ascii="Arial" w:hAnsi="Arial"/>
      <w:spacing w:val="6"/>
      <w:sz w:val="24"/>
    </w:rPr>
  </w:style>
  <w:style w:type="paragraph" w:styleId="ListBullet">
    <w:name w:val="List Bullet"/>
    <w:basedOn w:val="Normal"/>
    <w:autoRedefine/>
    <w:uiPriority w:val="99"/>
    <w:unhideWhenUsed/>
    <w:qFormat/>
    <w:rsid w:val="008E5935"/>
    <w:pPr>
      <w:spacing w:before="0" w:after="160" w:line="259" w:lineRule="auto"/>
    </w:pPr>
  </w:style>
  <w:style w:type="paragraph" w:styleId="ListBullet2">
    <w:name w:val="List Bullet 2"/>
    <w:basedOn w:val="Normal"/>
    <w:autoRedefine/>
    <w:uiPriority w:val="99"/>
    <w:unhideWhenUsed/>
    <w:qFormat/>
    <w:rsid w:val="00DD5DBC"/>
    <w:pPr>
      <w:spacing w:before="120"/>
      <w:contextualSpacing/>
    </w:pPr>
  </w:style>
  <w:style w:type="paragraph" w:styleId="ListNumber">
    <w:name w:val="List Number"/>
    <w:basedOn w:val="Normal"/>
    <w:autoRedefine/>
    <w:uiPriority w:val="99"/>
    <w:unhideWhenUsed/>
    <w:qFormat/>
    <w:rsid w:val="008B259B"/>
    <w:pPr>
      <w:numPr>
        <w:numId w:val="4"/>
      </w:numPr>
    </w:pPr>
  </w:style>
  <w:style w:type="numbering" w:customStyle="1" w:styleId="Bullets">
    <w:name w:val="Bullets"/>
    <w:uiPriority w:val="99"/>
    <w:rsid w:val="00A63585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1435C"/>
    <w:rPr>
      <w:rFonts w:ascii="Arial" w:eastAsiaTheme="majorEastAsia" w:hAnsi="Arial" w:cstheme="majorBidi"/>
      <w:b/>
      <w:spacing w:val="2"/>
      <w:sz w:val="36"/>
      <w:szCs w:val="28"/>
    </w:rPr>
  </w:style>
  <w:style w:type="paragraph" w:styleId="ListNumber2">
    <w:name w:val="List Number 2"/>
    <w:basedOn w:val="Normal"/>
    <w:uiPriority w:val="99"/>
    <w:unhideWhenUsed/>
    <w:qFormat/>
    <w:rsid w:val="00D16F74"/>
    <w:pPr>
      <w:numPr>
        <w:ilvl w:val="1"/>
        <w:numId w:val="4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067E6"/>
    <w:rPr>
      <w:rFonts w:ascii="Arial" w:eastAsiaTheme="majorEastAsia" w:hAnsi="Arial" w:cstheme="majorBidi"/>
      <w:b/>
      <w:spacing w:val="6"/>
      <w:sz w:val="32"/>
      <w:szCs w:val="26"/>
    </w:rPr>
  </w:style>
  <w:style w:type="paragraph" w:styleId="ListParagraph">
    <w:name w:val="List Paragraph"/>
    <w:basedOn w:val="Normal"/>
    <w:autoRedefine/>
    <w:uiPriority w:val="34"/>
    <w:qFormat/>
    <w:rsid w:val="00F20C91"/>
    <w:pPr>
      <w:numPr>
        <w:numId w:val="39"/>
      </w:numPr>
      <w:autoSpaceDE w:val="0"/>
      <w:autoSpaceDN w:val="0"/>
      <w:adjustRightInd w:val="0"/>
      <w:spacing w:before="240" w:line="240" w:lineRule="auto"/>
      <w:contextualSpacing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7A29"/>
  </w:style>
  <w:style w:type="paragraph" w:styleId="Footer">
    <w:name w:val="footer"/>
    <w:basedOn w:val="Normal"/>
    <w:link w:val="FooterChar"/>
    <w:uiPriority w:val="99"/>
    <w:unhideWhenUsed/>
    <w:rsid w:val="00A12778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12778"/>
    <w:rPr>
      <w:sz w:val="18"/>
    </w:rPr>
  </w:style>
  <w:style w:type="numbering" w:customStyle="1" w:styleId="Numbering">
    <w:name w:val="Numbering"/>
    <w:uiPriority w:val="99"/>
    <w:rsid w:val="00D16F74"/>
    <w:pPr>
      <w:numPr>
        <w:numId w:val="2"/>
      </w:numPr>
    </w:pPr>
  </w:style>
  <w:style w:type="paragraph" w:styleId="ListBullet3">
    <w:name w:val="List Bullet 3"/>
    <w:basedOn w:val="Normal"/>
    <w:uiPriority w:val="99"/>
    <w:unhideWhenUsed/>
    <w:rsid w:val="00A63585"/>
    <w:pPr>
      <w:numPr>
        <w:ilvl w:val="2"/>
        <w:numId w:val="7"/>
      </w:numPr>
      <w:ind w:left="851" w:hanging="284"/>
      <w:contextualSpacing/>
    </w:pPr>
  </w:style>
  <w:style w:type="paragraph" w:styleId="ListContinue2">
    <w:name w:val="List Continue 2"/>
    <w:basedOn w:val="Normal"/>
    <w:uiPriority w:val="99"/>
    <w:unhideWhenUsed/>
    <w:qFormat/>
    <w:rsid w:val="004635FD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D16F74"/>
    <w:pPr>
      <w:numPr>
        <w:ilvl w:val="2"/>
        <w:numId w:val="4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D16F74"/>
    <w:pPr>
      <w:numPr>
        <w:ilvl w:val="3"/>
        <w:numId w:val="4"/>
      </w:numPr>
      <w:contextualSpacing/>
    </w:pPr>
  </w:style>
  <w:style w:type="paragraph" w:styleId="ListNumber5">
    <w:name w:val="List Number 5"/>
    <w:basedOn w:val="Normal"/>
    <w:uiPriority w:val="99"/>
    <w:unhideWhenUsed/>
    <w:rsid w:val="00D16F74"/>
    <w:pPr>
      <w:numPr>
        <w:ilvl w:val="4"/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1D47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62C99"/>
    <w:rPr>
      <w:rFonts w:ascii="Gill Sans MT Std Light" w:eastAsiaTheme="majorEastAsia" w:hAnsi="Gill Sans MT Std Light" w:cstheme="majorBidi"/>
      <w:b/>
      <w:color w:val="000000" w:themeColor="text2"/>
      <w:spacing w:val="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C3B86"/>
    <w:rPr>
      <w:rFonts w:ascii="Arial" w:eastAsiaTheme="majorEastAsia" w:hAnsi="Arial" w:cstheme="majorBidi"/>
      <w:b/>
      <w:iCs/>
      <w:spacing w:val="4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7A2"/>
    <w:rPr>
      <w:rFonts w:asciiTheme="majorHAnsi" w:eastAsiaTheme="majorEastAsia" w:hAnsiTheme="majorHAnsi" w:cstheme="majorBidi"/>
      <w:b/>
      <w:spacing w:val="4"/>
      <w:sz w:val="18"/>
    </w:rPr>
  </w:style>
  <w:style w:type="numbering" w:customStyle="1" w:styleId="ListHeadings">
    <w:name w:val="List Headings"/>
    <w:uiPriority w:val="99"/>
    <w:rsid w:val="00D16F74"/>
    <w:pPr>
      <w:numPr>
        <w:numId w:val="3"/>
      </w:numPr>
    </w:pPr>
  </w:style>
  <w:style w:type="paragraph" w:styleId="Title">
    <w:name w:val="Title"/>
    <w:basedOn w:val="Normal"/>
    <w:next w:val="Subtitle"/>
    <w:link w:val="TitleChar"/>
    <w:uiPriority w:val="10"/>
    <w:rsid w:val="00E604DD"/>
    <w:pPr>
      <w:framePr w:w="5670" w:h="1701" w:wrap="around" w:vAnchor="page" w:hAnchor="margin" w:xAlign="right" w:y="4537" w:anchorLock="1"/>
      <w:spacing w:after="360" w:line="228" w:lineRule="auto"/>
      <w:contextualSpacing/>
      <w:jc w:val="right"/>
    </w:pPr>
    <w:rPr>
      <w:rFonts w:asciiTheme="majorHAnsi" w:eastAsiaTheme="majorEastAsia" w:hAnsiTheme="majorHAnsi" w:cstheme="majorBidi"/>
      <w:caps/>
      <w:color w:val="FFFFFF" w:themeColor="background1"/>
      <w:spacing w:val="2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4DD"/>
    <w:rPr>
      <w:rFonts w:asciiTheme="majorHAnsi" w:eastAsiaTheme="majorEastAsia" w:hAnsiTheme="majorHAnsi" w:cstheme="majorBidi"/>
      <w:caps/>
      <w:color w:val="FFFFFF" w:themeColor="background1"/>
      <w:spacing w:val="2"/>
      <w:kern w:val="28"/>
      <w:sz w:val="60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0000" w:themeColor="text2"/>
        <w:left w:val="single" w:sz="4" w:space="4" w:color="000000" w:themeColor="text2"/>
        <w:bottom w:val="single" w:sz="4" w:space="4" w:color="000000" w:themeColor="text2"/>
        <w:right w:val="single" w:sz="4" w:space="4" w:color="000000" w:themeColor="text2"/>
      </w:pBdr>
      <w:shd w:val="clear" w:color="auto" w:fill="000000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0000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0000" w:themeFill="text2"/>
    </w:rPr>
  </w:style>
  <w:style w:type="paragraph" w:customStyle="1" w:styleId="NumberedHeading1">
    <w:name w:val="Numbered Heading 1"/>
    <w:basedOn w:val="Heading1"/>
    <w:next w:val="Normal"/>
    <w:link w:val="NumberedHeading1Char"/>
    <w:uiPriority w:val="9"/>
    <w:semiHidden/>
    <w:rsid w:val="00D16F74"/>
    <w:pPr>
      <w:numPr>
        <w:numId w:val="5"/>
      </w:numPr>
    </w:pPr>
  </w:style>
  <w:style w:type="paragraph" w:customStyle="1" w:styleId="NumberedHeading2">
    <w:name w:val="Numbered Heading 2"/>
    <w:basedOn w:val="Heading2"/>
    <w:next w:val="Normal"/>
    <w:link w:val="NumberedHeading2Char"/>
    <w:uiPriority w:val="9"/>
    <w:semiHidden/>
    <w:rsid w:val="00D16F74"/>
    <w:pPr>
      <w:numPr>
        <w:ilvl w:val="1"/>
        <w:numId w:val="5"/>
      </w:numPr>
    </w:pPr>
  </w:style>
  <w:style w:type="character" w:customStyle="1" w:styleId="NumberedHeading1Char">
    <w:name w:val="Numbered Heading 1 Char"/>
    <w:basedOn w:val="Heading1Char"/>
    <w:link w:val="NumberedHeading1"/>
    <w:uiPriority w:val="9"/>
    <w:semiHidden/>
    <w:rsid w:val="00C70EFC"/>
    <w:rPr>
      <w:rFonts w:ascii="Arial" w:eastAsiaTheme="majorEastAsia" w:hAnsi="Arial" w:cstheme="majorBidi"/>
      <w:b/>
      <w:color w:val="F26522" w:themeColor="accent1"/>
      <w:spacing w:val="2"/>
      <w:sz w:val="40"/>
      <w:szCs w:val="32"/>
    </w:rPr>
  </w:style>
  <w:style w:type="character" w:customStyle="1" w:styleId="NumberedHeading2Char">
    <w:name w:val="Numbered Heading 2 Char"/>
    <w:basedOn w:val="Heading2Char"/>
    <w:link w:val="NumberedHeading2"/>
    <w:uiPriority w:val="9"/>
    <w:semiHidden/>
    <w:rsid w:val="00C70EFC"/>
    <w:rPr>
      <w:rFonts w:ascii="Arial" w:eastAsiaTheme="majorEastAsia" w:hAnsi="Arial" w:cstheme="majorBidi"/>
      <w:b/>
      <w:spacing w:val="6"/>
      <w:sz w:val="32"/>
      <w:szCs w:val="26"/>
    </w:rPr>
  </w:style>
  <w:style w:type="paragraph" w:styleId="ListContinue5">
    <w:name w:val="List Continue 5"/>
    <w:basedOn w:val="Normal"/>
    <w:uiPriority w:val="99"/>
    <w:unhideWhenUsed/>
    <w:qFormat/>
    <w:rsid w:val="00593314"/>
    <w:pPr>
      <w:ind w:left="1415"/>
      <w:contextualSpacing/>
    </w:pPr>
  </w:style>
  <w:style w:type="table" w:styleId="TableGrid">
    <w:name w:val="Table Grid"/>
    <w:basedOn w:val="TableNormal"/>
    <w:uiPriority w:val="39"/>
    <w:rsid w:val="00EF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35"/>
    <w:unhideWhenUsed/>
    <w:qFormat/>
    <w:rsid w:val="00FC3B86"/>
    <w:pPr>
      <w:spacing w:before="200" w:after="200"/>
    </w:pPr>
    <w:rPr>
      <w:b/>
      <w:iCs/>
      <w:sz w:val="22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6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6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6"/>
      </w:numPr>
    </w:pPr>
  </w:style>
  <w:style w:type="paragraph" w:styleId="Subtitle">
    <w:name w:val="Subtitle"/>
    <w:basedOn w:val="Title"/>
    <w:next w:val="Normal"/>
    <w:link w:val="SubtitleChar"/>
    <w:uiPriority w:val="11"/>
    <w:rsid w:val="00E604DD"/>
    <w:pPr>
      <w:framePr w:wrap="around"/>
      <w:spacing w:after="160" w:line="240" w:lineRule="auto"/>
    </w:pPr>
    <w:rPr>
      <w:caps w:val="0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E604DD"/>
    <w:rPr>
      <w:rFonts w:asciiTheme="majorHAnsi" w:eastAsiaTheme="majorEastAsia" w:hAnsiTheme="majorHAnsi" w:cstheme="majorBidi"/>
      <w:color w:val="FFFFFF" w:themeColor="background1"/>
      <w:spacing w:val="2"/>
      <w:kern w:val="28"/>
      <w:sz w:val="50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paragraph" w:customStyle="1" w:styleId="FooterPageNumber">
    <w:name w:val="Footer Page Number"/>
    <w:basedOn w:val="Normal"/>
    <w:rsid w:val="007C13C9"/>
    <w:pPr>
      <w:jc w:val="center"/>
    </w:pPr>
    <w:rPr>
      <w:b/>
    </w:rPr>
  </w:style>
  <w:style w:type="character" w:styleId="Strong">
    <w:name w:val="Strong"/>
    <w:basedOn w:val="DefaultParagraphFont"/>
    <w:uiPriority w:val="22"/>
    <w:qFormat/>
    <w:rsid w:val="00A12778"/>
    <w:rPr>
      <w:b/>
      <w:bCs/>
    </w:rPr>
  </w:style>
  <w:style w:type="paragraph" w:customStyle="1" w:styleId="Footer-Left">
    <w:name w:val="Footer - Left"/>
    <w:basedOn w:val="Footer"/>
    <w:rsid w:val="00D66DC3"/>
    <w:pPr>
      <w:jc w:val="left"/>
    </w:pPr>
    <w:rPr>
      <w:szCs w:val="24"/>
    </w:rPr>
  </w:style>
  <w:style w:type="paragraph" w:customStyle="1" w:styleId="CoverFooter">
    <w:name w:val="Cover Footer"/>
    <w:basedOn w:val="Normal"/>
    <w:rsid w:val="009272CA"/>
    <w:pPr>
      <w:framePr w:w="11907" w:h="1990" w:wrap="around" w:vAnchor="page" w:hAnchor="page" w:yAlign="bottom" w:anchorLock="1"/>
      <w:spacing w:before="0" w:after="0"/>
    </w:pPr>
  </w:style>
  <w:style w:type="paragraph" w:customStyle="1" w:styleId="CoverHeaderGraphic">
    <w:name w:val="Cover Header Graphic"/>
    <w:basedOn w:val="Normal"/>
    <w:rsid w:val="00994FB0"/>
    <w:pPr>
      <w:framePr w:w="4133" w:h="1094" w:hRule="exact" w:wrap="around" w:vAnchor="page" w:hAnchor="page" w:x="6918" w:yAlign="top" w:anchorLock="1"/>
      <w:spacing w:before="0" w:after="0"/>
    </w:pPr>
  </w:style>
  <w:style w:type="paragraph" w:customStyle="1" w:styleId="TitleGraphicA">
    <w:name w:val="Title Graphic A"/>
    <w:basedOn w:val="Normal"/>
    <w:rsid w:val="000B78FC"/>
    <w:pPr>
      <w:framePr w:w="6447" w:h="7836" w:hRule="exact" w:wrap="around" w:vAnchor="page" w:hAnchor="page" w:xAlign="right" w:y="2269" w:anchorLock="1"/>
      <w:spacing w:before="0" w:after="0"/>
    </w:pPr>
    <w:rPr>
      <w:noProof/>
    </w:rPr>
  </w:style>
  <w:style w:type="paragraph" w:customStyle="1" w:styleId="TableHeading">
    <w:name w:val="Table Heading"/>
    <w:basedOn w:val="Normal"/>
    <w:autoRedefine/>
    <w:qFormat/>
    <w:rsid w:val="008B259B"/>
    <w:pPr>
      <w:spacing w:after="60"/>
    </w:pPr>
    <w:rPr>
      <w:b/>
      <w:color w:val="000000" w:themeColor="text1"/>
      <w:spacing w:val="6"/>
    </w:rPr>
  </w:style>
  <w:style w:type="table" w:customStyle="1" w:styleId="TASTafeTableStyle1">
    <w:name w:val="TASTafe Table Style 1"/>
    <w:basedOn w:val="TableNormal"/>
    <w:uiPriority w:val="99"/>
    <w:rsid w:val="00306999"/>
    <w:pPr>
      <w:spacing w:after="0" w:line="240" w:lineRule="auto"/>
      <w:jc w:val="right"/>
    </w:pPr>
    <w:tblPr>
      <w:tblBorders>
        <w:insideH w:val="single" w:sz="4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6E7E8"/>
    </w:tcPr>
    <w:tblStylePr w:type="firstRow">
      <w:rPr>
        <w:b w:val="0"/>
        <w:color w:val="FFFFFF" w:themeColor="background1"/>
      </w:rPr>
      <w:tblPr/>
      <w:tcPr>
        <w:shd w:val="clear" w:color="auto" w:fill="CC4928"/>
      </w:tcPr>
    </w:tblStylePr>
    <w:tblStylePr w:type="lastRow">
      <w:pPr>
        <w:jc w:val="left"/>
      </w:pPr>
      <w:rPr>
        <w:caps w:val="0"/>
        <w:smallCaps w:val="0"/>
        <w:strike w:val="0"/>
        <w:dstrike w:val="0"/>
        <w:vanish w:val="0"/>
        <w:vertAlign w:val="baseline"/>
      </w:rPr>
    </w:tblStylePr>
    <w:tblStylePr w:type="firstCol">
      <w:pPr>
        <w:jc w:val="left"/>
      </w:pPr>
      <w:tblPr/>
      <w:tcPr>
        <w:shd w:val="clear" w:color="auto" w:fill="DCDDDE"/>
      </w:tcPr>
    </w:tblStylePr>
    <w:tblStylePr w:type="lastCol">
      <w:pPr>
        <w:jc w:val="right"/>
      </w:pPr>
      <w:rPr>
        <w:caps/>
        <w:smallCaps w:val="0"/>
        <w:strike w:val="0"/>
        <w:dstrike w:val="0"/>
        <w:vanish w:val="0"/>
        <w:vertAlign w:val="baseline"/>
      </w:rPr>
    </w:tblStylePr>
  </w:style>
  <w:style w:type="paragraph" w:customStyle="1" w:styleId="QuoteText">
    <w:name w:val="Quote Text"/>
    <w:basedOn w:val="Normal"/>
    <w:uiPriority w:val="19"/>
    <w:rsid w:val="00885045"/>
    <w:pPr>
      <w:pBdr>
        <w:top w:val="single" w:sz="8" w:space="4" w:color="F26522" w:themeColor="accent1"/>
        <w:bottom w:val="single" w:sz="8" w:space="4" w:color="F26522" w:themeColor="accent1"/>
      </w:pBdr>
      <w:spacing w:before="160" w:after="160"/>
    </w:pPr>
    <w:rPr>
      <w:b/>
    </w:rPr>
  </w:style>
  <w:style w:type="table" w:customStyle="1" w:styleId="TASTafeTableStyle2">
    <w:name w:val="TASTafe Table Style 2"/>
    <w:basedOn w:val="TableNormal"/>
    <w:uiPriority w:val="99"/>
    <w:rsid w:val="00961533"/>
    <w:pPr>
      <w:spacing w:after="0" w:line="240" w:lineRule="auto"/>
      <w:jc w:val="right"/>
    </w:pPr>
    <w:rPr>
      <w:rFonts w:ascii="Arial" w:hAnsi="Arial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vAlign w:val="center"/>
    </w:tcPr>
    <w:tblStylePr w:type="firstRow">
      <w:rPr>
        <w:b w:val="0"/>
        <w:color w:val="FFFFFF" w:themeColor="background1"/>
      </w:rPr>
      <w:tblPr/>
      <w:tcPr>
        <w:shd w:val="clear" w:color="auto" w:fill="CC4928"/>
      </w:tcPr>
    </w:tblStylePr>
    <w:tblStylePr w:type="lastRow">
      <w:pPr>
        <w:jc w:val="left"/>
      </w:pPr>
      <w:rPr>
        <w:caps w:val="0"/>
        <w:smallCaps w:val="0"/>
        <w:strike w:val="0"/>
        <w:dstrike w:val="0"/>
        <w:vanish w:val="0"/>
        <w:vertAlign w:val="baseline"/>
      </w:rPr>
    </w:tblStylePr>
    <w:tblStylePr w:type="firstCol">
      <w:pPr>
        <w:jc w:val="left"/>
      </w:pPr>
      <w:tblPr>
        <w:tblCellMar>
          <w:top w:w="57" w:type="dxa"/>
          <w:left w:w="108" w:type="dxa"/>
          <w:bottom w:w="57" w:type="dxa"/>
          <w:right w:w="108" w:type="dxa"/>
        </w:tblCellMar>
      </w:tblPr>
    </w:tblStylePr>
    <w:tblStylePr w:type="lastCol">
      <w:pPr>
        <w:jc w:val="right"/>
      </w:pPr>
      <w:rPr>
        <w:caps/>
        <w:smallCaps w:val="0"/>
        <w:strike w:val="0"/>
        <w:dstrike w:val="0"/>
        <w:vanish w:val="0"/>
        <w:vertAlign w:val="baseline"/>
      </w:rPr>
    </w:tblStylePr>
    <w:tblStylePr w:type="band1Horz">
      <w:rPr>
        <w:rFonts w:ascii="Arial" w:hAnsi="Arial"/>
      </w:rPr>
      <w:tblPr/>
      <w:tcPr>
        <w:shd w:val="clear" w:color="auto" w:fill="DFE0E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mageGraphic">
    <w:name w:val="Image Graphic"/>
    <w:basedOn w:val="Normal"/>
    <w:rsid w:val="003566F2"/>
    <w:pPr>
      <w:framePr w:w="5273" w:h="4922" w:hRule="exact" w:wrap="around" w:vAnchor="page" w:hAnchor="page" w:x="6011" w:y="1702" w:anchorLock="1"/>
    </w:pPr>
  </w:style>
  <w:style w:type="paragraph" w:customStyle="1" w:styleId="EndPage">
    <w:name w:val="End Page"/>
    <w:basedOn w:val="Normal"/>
    <w:rsid w:val="00342A8C"/>
    <w:pPr>
      <w:framePr w:w="11907" w:h="16840" w:hRule="exact" w:wrap="around" w:vAnchor="page" w:hAnchor="page" w:yAlign="top" w:anchorLock="1"/>
      <w:spacing w:before="0" w:after="0"/>
    </w:pPr>
  </w:style>
  <w:style w:type="paragraph" w:customStyle="1" w:styleId="Title2">
    <w:name w:val="Title 2"/>
    <w:basedOn w:val="Title"/>
    <w:rsid w:val="00653080"/>
    <w:pPr>
      <w:framePr w:wrap="around"/>
      <w:jc w:val="left"/>
    </w:pPr>
  </w:style>
  <w:style w:type="paragraph" w:customStyle="1" w:styleId="Subtitle2">
    <w:name w:val="Subtitle 2"/>
    <w:basedOn w:val="Subtitle"/>
    <w:rsid w:val="00653080"/>
    <w:pPr>
      <w:framePr w:wrap="around"/>
      <w:jc w:val="left"/>
    </w:pPr>
  </w:style>
  <w:style w:type="paragraph" w:customStyle="1" w:styleId="Title3">
    <w:name w:val="Title 3"/>
    <w:basedOn w:val="Title2"/>
    <w:rsid w:val="00D46594"/>
    <w:pPr>
      <w:framePr w:wrap="around"/>
    </w:pPr>
    <w:rPr>
      <w:color w:val="2E2E2F"/>
    </w:rPr>
  </w:style>
  <w:style w:type="paragraph" w:customStyle="1" w:styleId="Subtitle3">
    <w:name w:val="Subtitle 3"/>
    <w:basedOn w:val="Subtitle2"/>
    <w:rsid w:val="00D46594"/>
    <w:pPr>
      <w:framePr w:wrap="around"/>
    </w:pPr>
    <w:rPr>
      <w:color w:val="2E2E2F"/>
    </w:rPr>
  </w:style>
  <w:style w:type="paragraph" w:customStyle="1" w:styleId="Smalltext">
    <w:name w:val="Small text"/>
    <w:basedOn w:val="Normal"/>
    <w:rsid w:val="00BE2420"/>
    <w:rPr>
      <w:color w:val="363436"/>
      <w:sz w:val="2"/>
    </w:rPr>
  </w:style>
  <w:style w:type="paragraph" w:customStyle="1" w:styleId="ImageBanner">
    <w:name w:val="Image Banner"/>
    <w:basedOn w:val="Normal"/>
    <w:rsid w:val="0016465B"/>
    <w:pPr>
      <w:framePr w:w="13608" w:h="6322" w:hRule="exact" w:wrap="around" w:vAnchor="page" w:hAnchor="page" w:yAlign="top" w:anchorLock="1"/>
      <w:spacing w:before="0" w:after="0"/>
    </w:pPr>
  </w:style>
  <w:style w:type="paragraph" w:customStyle="1" w:styleId="MainTitleHeading">
    <w:name w:val="Main Title Heading"/>
    <w:basedOn w:val="Heading1"/>
    <w:autoRedefine/>
    <w:uiPriority w:val="8"/>
    <w:qFormat/>
    <w:rsid w:val="009C1208"/>
    <w:pPr>
      <w:framePr w:w="9917" w:vSpace="454" w:wrap="around" w:vAnchor="page" w:hAnchor="margin" w:y="710" w:anchorLock="1"/>
      <w:spacing w:after="0"/>
      <w:ind w:right="277"/>
    </w:pPr>
    <w:rPr>
      <w:color w:val="F58220" w:themeColor="accent2"/>
      <w:spacing w:val="14"/>
      <w:sz w:val="56"/>
    </w:rPr>
  </w:style>
  <w:style w:type="table" w:customStyle="1" w:styleId="Calendar1">
    <w:name w:val="Calendar 1"/>
    <w:basedOn w:val="TableNormal"/>
    <w:uiPriority w:val="99"/>
    <w:qFormat/>
    <w:rsid w:val="0026784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3">
    <w:name w:val="Calendar 3"/>
    <w:basedOn w:val="TableNormal"/>
    <w:uiPriority w:val="99"/>
    <w:qFormat/>
    <w:rsid w:val="00267845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val="en-US"/>
    </w:rPr>
    <w:tblPr/>
    <w:tblStylePr w:type="firstRow">
      <w:pPr>
        <w:wordWrap/>
        <w:jc w:val="right"/>
      </w:pPr>
      <w:rPr>
        <w:color w:val="F26522" w:themeColor="accent1"/>
        <w:sz w:val="44"/>
      </w:rPr>
    </w:tblStylePr>
    <w:tblStylePr w:type="firstCol">
      <w:rPr>
        <w:color w:val="F26522" w:themeColor="accent1"/>
      </w:rPr>
    </w:tblStylePr>
    <w:tblStylePr w:type="lastCol">
      <w:rPr>
        <w:color w:val="F26522" w:themeColor="accent1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55F61"/>
    <w:rPr>
      <w:color w:val="605E5C"/>
      <w:shd w:val="clear" w:color="auto" w:fill="E1DFDD"/>
    </w:rPr>
  </w:style>
  <w:style w:type="paragraph" w:customStyle="1" w:styleId="Default">
    <w:name w:val="Default"/>
    <w:rsid w:val="00F55F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8663E"/>
    <w:pPr>
      <w:spacing w:after="0" w:line="240" w:lineRule="auto"/>
    </w:pPr>
    <w:rPr>
      <w:rFonts w:ascii="Arial" w:hAnsi="Arial"/>
      <w:spacing w:val="4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5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2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23D"/>
    <w:rPr>
      <w:rFonts w:ascii="Arial" w:hAnsi="Arial"/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23D"/>
    <w:rPr>
      <w:rFonts w:ascii="Arial" w:hAnsi="Arial"/>
      <w:b/>
      <w:bCs/>
      <w:spacing w:val="4"/>
      <w:sz w:val="20"/>
      <w:szCs w:val="20"/>
    </w:rPr>
  </w:style>
  <w:style w:type="paragraph" w:styleId="NormalWeb">
    <w:name w:val="Normal (Web)"/>
    <w:basedOn w:val="Normal"/>
    <w:uiPriority w:val="99"/>
    <w:unhideWhenUsed/>
    <w:rsid w:val="00BD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Cs w:val="24"/>
      <w:lang w:eastAsia="en-AU"/>
    </w:rPr>
  </w:style>
  <w:style w:type="table" w:customStyle="1" w:styleId="TASTafeTableStyle21">
    <w:name w:val="TASTafe Table Style 21"/>
    <w:basedOn w:val="TableNormal"/>
    <w:uiPriority w:val="99"/>
    <w:rsid w:val="0069513E"/>
    <w:pPr>
      <w:spacing w:after="0" w:line="240" w:lineRule="auto"/>
      <w:jc w:val="right"/>
    </w:pPr>
    <w:rPr>
      <w:rFonts w:ascii="Arial" w:hAnsi="Arial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vAlign w:val="center"/>
    </w:tcPr>
    <w:tblStylePr w:type="firstRow">
      <w:rPr>
        <w:b w:val="0"/>
        <w:color w:val="FFFFFF" w:themeColor="background1"/>
      </w:rPr>
      <w:tblPr/>
      <w:tcPr>
        <w:shd w:val="clear" w:color="auto" w:fill="CC4928"/>
      </w:tcPr>
    </w:tblStylePr>
    <w:tblStylePr w:type="lastRow">
      <w:pPr>
        <w:jc w:val="left"/>
      </w:pPr>
      <w:rPr>
        <w:caps w:val="0"/>
        <w:smallCaps w:val="0"/>
        <w:strike w:val="0"/>
        <w:dstrike w:val="0"/>
        <w:vanish w:val="0"/>
        <w:vertAlign w:val="baseline"/>
      </w:rPr>
    </w:tblStylePr>
    <w:tblStylePr w:type="firstCol">
      <w:pPr>
        <w:jc w:val="left"/>
      </w:pPr>
      <w:tblPr>
        <w:tblCellMar>
          <w:top w:w="57" w:type="dxa"/>
          <w:left w:w="108" w:type="dxa"/>
          <w:bottom w:w="57" w:type="dxa"/>
          <w:right w:w="108" w:type="dxa"/>
        </w:tblCellMar>
      </w:tblPr>
    </w:tblStylePr>
    <w:tblStylePr w:type="lastCol">
      <w:pPr>
        <w:jc w:val="right"/>
      </w:pPr>
      <w:rPr>
        <w:caps/>
        <w:smallCaps w:val="0"/>
        <w:strike w:val="0"/>
        <w:dstrike w:val="0"/>
        <w:vanish w:val="0"/>
        <w:vertAlign w:val="baseline"/>
      </w:rPr>
    </w:tblStylePr>
    <w:tblStylePr w:type="band1Horz">
      <w:rPr>
        <w:rFonts w:ascii="Arial" w:hAnsi="Arial"/>
      </w:rPr>
      <w:tblPr/>
      <w:tcPr>
        <w:shd w:val="clear" w:color="auto" w:fill="DFE0E1"/>
      </w:tcPr>
    </w:tblStylePr>
    <w:tblStylePr w:type="band2Horz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1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1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84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ms.office.com/r/j6Hcfw7iSu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hew.dance1\OneDrive%20-%20Department%20of%20Education\Documents\Projects\Brighte\Brighte%20Women%20in%20Solar%20Scholarship%20Fund_TasTAFE_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F6A20E5CC849D6B2EE0970FED8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E3087-E49A-41EC-9A6B-CCA0A87CF05B}"/>
      </w:docPartPr>
      <w:docPartBody>
        <w:p w:rsidR="00584D07" w:rsidRDefault="00584D07">
          <w:pPr>
            <w:pStyle w:val="10F6A20E5CC849D6B2EE0970FED844D9"/>
          </w:pPr>
          <w:r w:rsidRPr="00553FC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 Std Light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65"/>
    <w:rsid w:val="00164FF2"/>
    <w:rsid w:val="00215A3F"/>
    <w:rsid w:val="00317EBD"/>
    <w:rsid w:val="00357135"/>
    <w:rsid w:val="0049327E"/>
    <w:rsid w:val="004A06AF"/>
    <w:rsid w:val="004B54B1"/>
    <w:rsid w:val="00584D07"/>
    <w:rsid w:val="005D6BAE"/>
    <w:rsid w:val="00607D8B"/>
    <w:rsid w:val="00693CD0"/>
    <w:rsid w:val="006C2057"/>
    <w:rsid w:val="006F40E7"/>
    <w:rsid w:val="007517AC"/>
    <w:rsid w:val="00753609"/>
    <w:rsid w:val="00766E67"/>
    <w:rsid w:val="007A1243"/>
    <w:rsid w:val="007E05FA"/>
    <w:rsid w:val="007F7DC6"/>
    <w:rsid w:val="00841807"/>
    <w:rsid w:val="0087498D"/>
    <w:rsid w:val="00876E38"/>
    <w:rsid w:val="0097418F"/>
    <w:rsid w:val="00995791"/>
    <w:rsid w:val="009C4A69"/>
    <w:rsid w:val="009F7A6D"/>
    <w:rsid w:val="00A76F43"/>
    <w:rsid w:val="00AC7497"/>
    <w:rsid w:val="00B45C99"/>
    <w:rsid w:val="00B70165"/>
    <w:rsid w:val="00B71777"/>
    <w:rsid w:val="00B71924"/>
    <w:rsid w:val="00BF6C82"/>
    <w:rsid w:val="00C9444D"/>
    <w:rsid w:val="00CA719E"/>
    <w:rsid w:val="00D63836"/>
    <w:rsid w:val="00D93854"/>
    <w:rsid w:val="00DA774E"/>
    <w:rsid w:val="00DC003E"/>
    <w:rsid w:val="00DD7DFF"/>
    <w:rsid w:val="00DF27E0"/>
    <w:rsid w:val="00E171F6"/>
    <w:rsid w:val="00E555BB"/>
    <w:rsid w:val="00F17D95"/>
    <w:rsid w:val="00F30879"/>
    <w:rsid w:val="00F5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2057"/>
    <w:rPr>
      <w:color w:val="808080"/>
    </w:rPr>
  </w:style>
  <w:style w:type="paragraph" w:customStyle="1" w:styleId="10F6A20E5CC849D6B2EE0970FED844D9">
    <w:name w:val="10F6A20E5CC849D6B2EE0970FED844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ASTafe">
      <a:dk1>
        <a:sysClr val="windowText" lastClr="000000"/>
      </a:dk1>
      <a:lt1>
        <a:sysClr val="window" lastClr="FFFFFF"/>
      </a:lt1>
      <a:dk2>
        <a:srgbClr val="000000"/>
      </a:dk2>
      <a:lt2>
        <a:srgbClr val="808285"/>
      </a:lt2>
      <a:accent1>
        <a:srgbClr val="F26522"/>
      </a:accent1>
      <a:accent2>
        <a:srgbClr val="F58220"/>
      </a:accent2>
      <a:accent3>
        <a:srgbClr val="F99D1C"/>
      </a:accent3>
      <a:accent4>
        <a:srgbClr val="FDB913"/>
      </a:accent4>
      <a:accent5>
        <a:srgbClr val="FFD400"/>
      </a:accent5>
      <a:accent6>
        <a:srgbClr val="B1B3B6"/>
      </a:accent6>
      <a:hlink>
        <a:srgbClr val="000000"/>
      </a:hlink>
      <a:folHlink>
        <a:srgbClr val="000000"/>
      </a:folHlink>
    </a:clrScheme>
    <a:fontScheme name="Custom 1">
      <a:majorFont>
        <a:latin typeface="Gill Sans MT Std Light"/>
        <a:ea typeface=""/>
        <a:cs typeface=""/>
      </a:majorFont>
      <a:minorFont>
        <a:latin typeface="Gill Sans MT Std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1e7c8-bc2b-44bb-bcd1-95e8bc680194" xsi:nil="true"/>
    <lcf76f155ced4ddcb4097134ff3c332f xmlns="5883bbdf-3da4-4b78-83f9-9715b5b0d7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roperties xmlns="http://www.imanage.com/work/xmlschema">
  <documentid>Legal!355897804.5</documentid>
  <senderid>DRICHMOND</senderid>
  <senderemail>DRICHMOND@CLAYTONUTZ.COM</senderemail>
  <lastmodified>2025-03-12T09:16:00.0000000+11:00</lastmodified>
  <database>Legal</database>
</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30F53C72E184288CBF255BA92DD18" ma:contentTypeVersion="37" ma:contentTypeDescription="Create a new document." ma:contentTypeScope="" ma:versionID="e91d912ec6db52ef3ffcffbca8ea77e5">
  <xsd:schema xmlns:xsd="http://www.w3.org/2001/XMLSchema" xmlns:xs="http://www.w3.org/2001/XMLSchema" xmlns:p="http://schemas.microsoft.com/office/2006/metadata/properties" xmlns:ns2="d3e6dffb-5fa0-4e46-9cdb-fcd8042301ce" xmlns:ns3="5883bbdf-3da4-4b78-83f9-9715b5b0d7ed" xmlns:ns4="23f1e7c8-bc2b-44bb-bcd1-95e8bc680194" targetNamespace="http://schemas.microsoft.com/office/2006/metadata/properties" ma:root="true" ma:fieldsID="335985b9bd8f6019b36bc04e4ab56d1e" ns2:_="" ns3:_="" ns4:_="">
    <xsd:import namespace="d3e6dffb-5fa0-4e46-9cdb-fcd8042301ce"/>
    <xsd:import namespace="5883bbdf-3da4-4b78-83f9-9715b5b0d7ed"/>
    <xsd:import namespace="23f1e7c8-bc2b-44bb-bcd1-95e8bc680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6dffb-5fa0-4e46-9cdb-fcd804230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3bbdf-3da4-4b78-83f9-9715b5b0d7e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5237b9b-0dda-47e1-a316-aa28ff2e4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e7c8-bc2b-44bb-bcd1-95e8bc6801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3e17ec-2d5a-48da-b66d-6d3e0202c940}" ma:internalName="TaxCatchAll" ma:showField="CatchAllData" ma:web="23f1e7c8-bc2b-44bb-bcd1-95e8bc680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C60F10-79D7-46AB-A072-2FB5DCBEFA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610CD-8BCC-4C92-BF2A-CADB37D80294}">
  <ds:schemaRefs>
    <ds:schemaRef ds:uri="http://schemas.microsoft.com/office/2006/metadata/properties"/>
    <ds:schemaRef ds:uri="http://schemas.microsoft.com/office/infopath/2007/PartnerControls"/>
    <ds:schemaRef ds:uri="23f1e7c8-bc2b-44bb-bcd1-95e8bc680194"/>
    <ds:schemaRef ds:uri="5883bbdf-3da4-4b78-83f9-9715b5b0d7ed"/>
  </ds:schemaRefs>
</ds:datastoreItem>
</file>

<file path=customXml/itemProps3.xml><?xml version="1.0" encoding="utf-8"?>
<ds:datastoreItem xmlns:ds="http://schemas.openxmlformats.org/officeDocument/2006/customXml" ds:itemID="{486DD994-EADC-42CD-832B-B69A712E69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2B164D-13B9-4257-8BC6-ED48A6E89FCE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64B62251-CF1A-4EF9-91F4-0DBB544C622A}"/>
</file>

<file path=docMetadata/LabelInfo.xml><?xml version="1.0" encoding="utf-8"?>
<clbl:labelList xmlns:clbl="http://schemas.microsoft.com/office/2020/mipLabelMetadata">
  <clbl:label id="{219c87d2-2f02-4a62-bc57-beadd82b8558}" enabled="0" method="" siteId="{219c87d2-2f02-4a62-bc57-beadd82b85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Brighte Women in Solar Scholarship Fund_TasTAFE_v1.0</Template>
  <TotalTime>36</TotalTime>
  <Pages>4</Pages>
  <Words>844</Words>
  <Characters>5144</Characters>
  <Application>Microsoft Office Word</Application>
  <DocSecurity>0</DocSecurity>
  <Lines>321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Clayton Utz Women in Construction Scholarship Fund (insert year</vt:lpstr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Launtel and TasTAFE Student Internet Scholarship 2026</dc:title>
  <dc:subject/>
  <dc:creator>Dance, Matthew</dc:creator>
  <cp:keywords/>
  <dc:description/>
  <cp:lastModifiedBy>Eamonn Doherty</cp:lastModifiedBy>
  <cp:revision>42</cp:revision>
  <cp:lastPrinted>2025-12-18T00:05:00Z</cp:lastPrinted>
  <dcterms:created xsi:type="dcterms:W3CDTF">2025-12-18T00:08:00Z</dcterms:created>
  <dcterms:modified xsi:type="dcterms:W3CDTF">2026-07-22T03:35:00Z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0x01010084930F53C72E184288CBF255BA92DD18</vt:lpwstr>
  </property>
  <property fmtid="{D5CDD505-2E9C-101B-9397-08002B2CF9AE}" pid="3" name="GrammarlyDocumentId">
    <vt:lpwstr>28a7dde01af7daf3f6188fd81c2d82718519d636966dbf2c3f185c3f8ecbbf35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UID">
    <vt:lpwstr>5a319ce8-26b0-43f4-8147-09824d11f562</vt:lpwstr>
  </property>
</Properties>
</file>