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6D733" w14:textId="77777777" w:rsidR="00170F53" w:rsidRDefault="00BB0D54" w:rsidP="00BB0D54">
      <w:pPr>
        <w:pStyle w:val="CoverHeaderGraphic"/>
        <w:framePr w:wrap="around"/>
      </w:pPr>
      <w:bookmarkStart w:id="0" w:name="_Toc30502210"/>
      <w:bookmarkStart w:id="1" w:name="_Toc49512514"/>
      <w:r>
        <w:rPr>
          <w:noProof/>
        </w:rPr>
        <mc:AlternateContent>
          <mc:Choice Requires="wpg">
            <w:drawing>
              <wp:inline distT="0" distB="0" distL="0" distR="0" wp14:anchorId="4077F52C" wp14:editId="55057F85">
                <wp:extent cx="2607310" cy="692150"/>
                <wp:effectExtent l="0" t="0" r="2540" b="0"/>
                <wp:docPr id="4" name="Tagline" descr="Tagline: Your skills. Your future."/>
                <wp:cNvGraphicFramePr/>
                <a:graphic xmlns:a="http://schemas.openxmlformats.org/drawingml/2006/main">
                  <a:graphicData uri="http://schemas.microsoft.com/office/word/2010/wordprocessingGroup">
                    <wpg:wgp>
                      <wpg:cNvGrpSpPr/>
                      <wpg:grpSpPr>
                        <a:xfrm>
                          <a:off x="0" y="0"/>
                          <a:ext cx="2607310" cy="692150"/>
                          <a:chOff x="0" y="0"/>
                          <a:chExt cx="2607465" cy="692290"/>
                        </a:xfrm>
                      </wpg:grpSpPr>
                      <wps:wsp>
                        <wps:cNvPr id="5" name="Box" descr="Gray box with the words &quot;Your Skills. Your Future&quot;."/>
                        <wps:cNvSpPr/>
                        <wps:spPr>
                          <a:xfrm>
                            <a:off x="0" y="0"/>
                            <a:ext cx="2607465" cy="692290"/>
                          </a:xfrm>
                          <a:custGeom>
                            <a:avLst/>
                            <a:gdLst>
                              <a:gd name="connsiteX0" fmla="*/ 318962 w 2607465"/>
                              <a:gd name="connsiteY0" fmla="*/ 692290 h 692290"/>
                              <a:gd name="connsiteX1" fmla="*/ 2288503 w 2607465"/>
                              <a:gd name="connsiteY1" fmla="*/ 692290 h 692290"/>
                              <a:gd name="connsiteX2" fmla="*/ 2607465 w 2607465"/>
                              <a:gd name="connsiteY2" fmla="*/ 372985 h 692290"/>
                              <a:gd name="connsiteX3" fmla="*/ 2607465 w 2607465"/>
                              <a:gd name="connsiteY3" fmla="*/ 0 h 692290"/>
                              <a:gd name="connsiteX4" fmla="*/ 0 w 2607465"/>
                              <a:gd name="connsiteY4" fmla="*/ 0 h 692290"/>
                              <a:gd name="connsiteX5" fmla="*/ 0 w 2607465"/>
                              <a:gd name="connsiteY5" fmla="*/ 372985 h 692290"/>
                              <a:gd name="connsiteX6" fmla="*/ 318962 w 2607465"/>
                              <a:gd name="connsiteY6" fmla="*/ 692290 h 692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07465" h="692290">
                                <a:moveTo>
                                  <a:pt x="318962" y="692290"/>
                                </a:moveTo>
                                <a:lnTo>
                                  <a:pt x="2288503" y="692290"/>
                                </a:lnTo>
                                <a:cubicBezTo>
                                  <a:pt x="2464639" y="692290"/>
                                  <a:pt x="2607465" y="549310"/>
                                  <a:pt x="2607465" y="372985"/>
                                </a:cubicBezTo>
                                <a:lnTo>
                                  <a:pt x="2607465" y="0"/>
                                </a:lnTo>
                                <a:lnTo>
                                  <a:pt x="0" y="0"/>
                                </a:lnTo>
                                <a:lnTo>
                                  <a:pt x="0" y="372985"/>
                                </a:lnTo>
                                <a:cubicBezTo>
                                  <a:pt x="0" y="549310"/>
                                  <a:pt x="142826" y="692290"/>
                                  <a:pt x="318962" y="692290"/>
                                </a:cubicBezTo>
                                <a:close/>
                              </a:path>
                            </a:pathLst>
                          </a:custGeom>
                          <a:solidFill>
                            <a:srgbClr val="363436"/>
                          </a:solidFill>
                          <a:ln w="12608" cap="flat">
                            <a:noFill/>
                            <a:prstDash val="solid"/>
                            <a:miter/>
                          </a:ln>
                        </wps:spPr>
                        <wps:txbx>
                          <w:txbxContent>
                            <w:p w14:paraId="6FD8DD78" w14:textId="77777777" w:rsidR="00BB0D54" w:rsidRDefault="00BB0D54" w:rsidP="00BB0D54">
                              <w:pPr>
                                <w:rPr>
                                  <w:szCs w:val="24"/>
                                </w:rPr>
                              </w:pPr>
                              <w:r>
                                <w:rPr>
                                  <w:rFonts w:ascii="Gill Sans MT" w:eastAsia="Gill Sans MT" w:hAnsi="Gill Sans MT"/>
                                  <w:color w:val="363436"/>
                                  <w:sz w:val="2"/>
                                  <w:szCs w:val="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Your"/>
                        <wps:cNvSpPr/>
                        <wps:spPr>
                          <a:xfrm>
                            <a:off x="304452" y="402541"/>
                            <a:ext cx="393024" cy="160789"/>
                          </a:xfrm>
                          <a:custGeom>
                            <a:avLst/>
                            <a:gdLst>
                              <a:gd name="connsiteX0" fmla="*/ 318836 w 393024"/>
                              <a:gd name="connsiteY0" fmla="*/ 130096 h 160789"/>
                              <a:gd name="connsiteX1" fmla="*/ 314925 w 393024"/>
                              <a:gd name="connsiteY1" fmla="*/ 146769 h 160789"/>
                              <a:gd name="connsiteX2" fmla="*/ 317322 w 393024"/>
                              <a:gd name="connsiteY2" fmla="*/ 155358 h 160789"/>
                              <a:gd name="connsiteX3" fmla="*/ 323631 w 393024"/>
                              <a:gd name="connsiteY3" fmla="*/ 159779 h 160789"/>
                              <a:gd name="connsiteX4" fmla="*/ 332084 w 393024"/>
                              <a:gd name="connsiteY4" fmla="*/ 150685 h 160789"/>
                              <a:gd name="connsiteX5" fmla="*/ 335743 w 393024"/>
                              <a:gd name="connsiteY5" fmla="*/ 140454 h 160789"/>
                              <a:gd name="connsiteX6" fmla="*/ 340411 w 393024"/>
                              <a:gd name="connsiteY6" fmla="*/ 125928 h 160789"/>
                              <a:gd name="connsiteX7" fmla="*/ 348739 w 393024"/>
                              <a:gd name="connsiteY7" fmla="*/ 102940 h 160789"/>
                              <a:gd name="connsiteX8" fmla="*/ 362239 w 393024"/>
                              <a:gd name="connsiteY8" fmla="*/ 78563 h 160789"/>
                              <a:gd name="connsiteX9" fmla="*/ 382553 w 393024"/>
                              <a:gd name="connsiteY9" fmla="*/ 62522 h 160789"/>
                              <a:gd name="connsiteX10" fmla="*/ 390502 w 393024"/>
                              <a:gd name="connsiteY10" fmla="*/ 57343 h 160789"/>
                              <a:gd name="connsiteX11" fmla="*/ 393025 w 393024"/>
                              <a:gd name="connsiteY11" fmla="*/ 52291 h 160789"/>
                              <a:gd name="connsiteX12" fmla="*/ 381922 w 393024"/>
                              <a:gd name="connsiteY12" fmla="*/ 46860 h 160789"/>
                              <a:gd name="connsiteX13" fmla="*/ 344449 w 393024"/>
                              <a:gd name="connsiteY13" fmla="*/ 76921 h 160789"/>
                              <a:gd name="connsiteX14" fmla="*/ 344954 w 393024"/>
                              <a:gd name="connsiteY14" fmla="*/ 65427 h 160789"/>
                              <a:gd name="connsiteX15" fmla="*/ 340916 w 393024"/>
                              <a:gd name="connsiteY15" fmla="*/ 52291 h 160789"/>
                              <a:gd name="connsiteX16" fmla="*/ 332589 w 393024"/>
                              <a:gd name="connsiteY16" fmla="*/ 46734 h 160789"/>
                              <a:gd name="connsiteX17" fmla="*/ 327542 w 393024"/>
                              <a:gd name="connsiteY17" fmla="*/ 57470 h 160789"/>
                              <a:gd name="connsiteX18" fmla="*/ 328173 w 393024"/>
                              <a:gd name="connsiteY18" fmla="*/ 74521 h 160789"/>
                              <a:gd name="connsiteX19" fmla="*/ 318836 w 393024"/>
                              <a:gd name="connsiteY19" fmla="*/ 130096 h 160789"/>
                              <a:gd name="connsiteX20" fmla="*/ 287293 w 393024"/>
                              <a:gd name="connsiteY20" fmla="*/ 53049 h 160789"/>
                              <a:gd name="connsiteX21" fmla="*/ 272783 w 393024"/>
                              <a:gd name="connsiteY21" fmla="*/ 90562 h 160789"/>
                              <a:gd name="connsiteX22" fmla="*/ 251082 w 393024"/>
                              <a:gd name="connsiteY22" fmla="*/ 126055 h 160789"/>
                              <a:gd name="connsiteX23" fmla="*/ 230516 w 393024"/>
                              <a:gd name="connsiteY23" fmla="*/ 141338 h 160789"/>
                              <a:gd name="connsiteX24" fmla="*/ 225090 w 393024"/>
                              <a:gd name="connsiteY24" fmla="*/ 138938 h 160789"/>
                              <a:gd name="connsiteX25" fmla="*/ 222819 w 393024"/>
                              <a:gd name="connsiteY25" fmla="*/ 132875 h 160789"/>
                              <a:gd name="connsiteX26" fmla="*/ 229002 w 393024"/>
                              <a:gd name="connsiteY26" fmla="*/ 103193 h 160789"/>
                              <a:gd name="connsiteX27" fmla="*/ 241240 w 393024"/>
                              <a:gd name="connsiteY27" fmla="*/ 73637 h 160789"/>
                              <a:gd name="connsiteX28" fmla="*/ 247423 w 393024"/>
                              <a:gd name="connsiteY28" fmla="*/ 58985 h 160789"/>
                              <a:gd name="connsiteX29" fmla="*/ 244395 w 393024"/>
                              <a:gd name="connsiteY29" fmla="*/ 50523 h 160789"/>
                              <a:gd name="connsiteX30" fmla="*/ 237203 w 393024"/>
                              <a:gd name="connsiteY30" fmla="*/ 46734 h 160789"/>
                              <a:gd name="connsiteX31" fmla="*/ 216132 w 393024"/>
                              <a:gd name="connsiteY31" fmla="*/ 79195 h 160789"/>
                              <a:gd name="connsiteX32" fmla="*/ 203515 w 393024"/>
                              <a:gd name="connsiteY32" fmla="*/ 133254 h 160789"/>
                              <a:gd name="connsiteX33" fmla="*/ 211716 w 393024"/>
                              <a:gd name="connsiteY33" fmla="*/ 150937 h 160789"/>
                              <a:gd name="connsiteX34" fmla="*/ 229128 w 393024"/>
                              <a:gd name="connsiteY34" fmla="*/ 159526 h 160789"/>
                              <a:gd name="connsiteX35" fmla="*/ 249442 w 393024"/>
                              <a:gd name="connsiteY35" fmla="*/ 149548 h 160789"/>
                              <a:gd name="connsiteX36" fmla="*/ 270134 w 393024"/>
                              <a:gd name="connsiteY36" fmla="*/ 124034 h 160789"/>
                              <a:gd name="connsiteX37" fmla="*/ 264961 w 393024"/>
                              <a:gd name="connsiteY37" fmla="*/ 147906 h 160789"/>
                              <a:gd name="connsiteX38" fmla="*/ 266979 w 393024"/>
                              <a:gd name="connsiteY38" fmla="*/ 157000 h 160789"/>
                              <a:gd name="connsiteX39" fmla="*/ 272026 w 393024"/>
                              <a:gd name="connsiteY39" fmla="*/ 159526 h 160789"/>
                              <a:gd name="connsiteX40" fmla="*/ 279723 w 393024"/>
                              <a:gd name="connsiteY40" fmla="*/ 149927 h 160789"/>
                              <a:gd name="connsiteX41" fmla="*/ 295116 w 393024"/>
                              <a:gd name="connsiteY41" fmla="*/ 99025 h 160789"/>
                              <a:gd name="connsiteX42" fmla="*/ 305083 w 393024"/>
                              <a:gd name="connsiteY42" fmla="*/ 64038 h 160789"/>
                              <a:gd name="connsiteX43" fmla="*/ 300667 w 393024"/>
                              <a:gd name="connsiteY43" fmla="*/ 52670 h 160789"/>
                              <a:gd name="connsiteX44" fmla="*/ 293223 w 393024"/>
                              <a:gd name="connsiteY44" fmla="*/ 46734 h 160789"/>
                              <a:gd name="connsiteX45" fmla="*/ 289186 w 393024"/>
                              <a:gd name="connsiteY45" fmla="*/ 48123 h 160789"/>
                              <a:gd name="connsiteX46" fmla="*/ 287293 w 393024"/>
                              <a:gd name="connsiteY46" fmla="*/ 53049 h 160789"/>
                              <a:gd name="connsiteX47" fmla="*/ 104849 w 393024"/>
                              <a:gd name="connsiteY47" fmla="*/ 121634 h 160789"/>
                              <a:gd name="connsiteX48" fmla="*/ 112545 w 393024"/>
                              <a:gd name="connsiteY48" fmla="*/ 148790 h 160789"/>
                              <a:gd name="connsiteX49" fmla="*/ 131850 w 393024"/>
                              <a:gd name="connsiteY49" fmla="*/ 159526 h 160789"/>
                              <a:gd name="connsiteX50" fmla="*/ 161500 w 393024"/>
                              <a:gd name="connsiteY50" fmla="*/ 148285 h 160789"/>
                              <a:gd name="connsiteX51" fmla="*/ 183454 w 393024"/>
                              <a:gd name="connsiteY51" fmla="*/ 119866 h 160789"/>
                              <a:gd name="connsiteX52" fmla="*/ 191403 w 393024"/>
                              <a:gd name="connsiteY52" fmla="*/ 86268 h 160789"/>
                              <a:gd name="connsiteX53" fmla="*/ 182318 w 393024"/>
                              <a:gd name="connsiteY53" fmla="*/ 58354 h 160789"/>
                              <a:gd name="connsiteX54" fmla="*/ 159733 w 393024"/>
                              <a:gd name="connsiteY54" fmla="*/ 46860 h 160789"/>
                              <a:gd name="connsiteX55" fmla="*/ 133364 w 393024"/>
                              <a:gd name="connsiteY55" fmla="*/ 58354 h 160789"/>
                              <a:gd name="connsiteX56" fmla="*/ 112671 w 393024"/>
                              <a:gd name="connsiteY56" fmla="*/ 87531 h 160789"/>
                              <a:gd name="connsiteX57" fmla="*/ 104849 w 393024"/>
                              <a:gd name="connsiteY57" fmla="*/ 121634 h 160789"/>
                              <a:gd name="connsiteX58" fmla="*/ 160869 w 393024"/>
                              <a:gd name="connsiteY58" fmla="*/ 121634 h 160789"/>
                              <a:gd name="connsiteX59" fmla="*/ 133111 w 393024"/>
                              <a:gd name="connsiteY59" fmla="*/ 143990 h 160789"/>
                              <a:gd name="connsiteX60" fmla="*/ 124532 w 393024"/>
                              <a:gd name="connsiteY60" fmla="*/ 122139 h 160789"/>
                              <a:gd name="connsiteX61" fmla="*/ 135761 w 393024"/>
                              <a:gd name="connsiteY61" fmla="*/ 84752 h 160789"/>
                              <a:gd name="connsiteX62" fmla="*/ 162635 w 393024"/>
                              <a:gd name="connsiteY62" fmla="*/ 60501 h 160789"/>
                              <a:gd name="connsiteX63" fmla="*/ 169953 w 393024"/>
                              <a:gd name="connsiteY63" fmla="*/ 70606 h 160789"/>
                              <a:gd name="connsiteX64" fmla="*/ 172477 w 393024"/>
                              <a:gd name="connsiteY64" fmla="*/ 85257 h 160789"/>
                              <a:gd name="connsiteX65" fmla="*/ 160869 w 393024"/>
                              <a:gd name="connsiteY65" fmla="*/ 121634 h 160789"/>
                              <a:gd name="connsiteX66" fmla="*/ 41132 w 393024"/>
                              <a:gd name="connsiteY66" fmla="*/ 70353 h 160789"/>
                              <a:gd name="connsiteX67" fmla="*/ 28641 w 393024"/>
                              <a:gd name="connsiteY67" fmla="*/ 51660 h 160789"/>
                              <a:gd name="connsiteX68" fmla="*/ 20187 w 393024"/>
                              <a:gd name="connsiteY68" fmla="*/ 27409 h 160789"/>
                              <a:gd name="connsiteX69" fmla="*/ 14888 w 393024"/>
                              <a:gd name="connsiteY69" fmla="*/ 7199 h 160789"/>
                              <a:gd name="connsiteX70" fmla="*/ 9084 w 393024"/>
                              <a:gd name="connsiteY70" fmla="*/ 126 h 160789"/>
                              <a:gd name="connsiteX71" fmla="*/ 0 w 393024"/>
                              <a:gd name="connsiteY71" fmla="*/ 16041 h 160789"/>
                              <a:gd name="connsiteX72" fmla="*/ 5930 w 393024"/>
                              <a:gd name="connsiteY72" fmla="*/ 48628 h 160789"/>
                              <a:gd name="connsiteX73" fmla="*/ 23089 w 393024"/>
                              <a:gd name="connsiteY73" fmla="*/ 78816 h 160789"/>
                              <a:gd name="connsiteX74" fmla="*/ 47693 w 393024"/>
                              <a:gd name="connsiteY74" fmla="*/ 95741 h 160789"/>
                              <a:gd name="connsiteX75" fmla="*/ 43529 w 393024"/>
                              <a:gd name="connsiteY75" fmla="*/ 103825 h 160789"/>
                              <a:gd name="connsiteX76" fmla="*/ 39366 w 393024"/>
                              <a:gd name="connsiteY76" fmla="*/ 112035 h 160789"/>
                              <a:gd name="connsiteX77" fmla="*/ 35454 w 393024"/>
                              <a:gd name="connsiteY77" fmla="*/ 119487 h 160789"/>
                              <a:gd name="connsiteX78" fmla="*/ 31795 w 393024"/>
                              <a:gd name="connsiteY78" fmla="*/ 126812 h 160789"/>
                              <a:gd name="connsiteX79" fmla="*/ 28641 w 393024"/>
                              <a:gd name="connsiteY79" fmla="*/ 133254 h 160789"/>
                              <a:gd name="connsiteX80" fmla="*/ 22332 w 393024"/>
                              <a:gd name="connsiteY80" fmla="*/ 152579 h 160789"/>
                              <a:gd name="connsiteX81" fmla="*/ 27379 w 393024"/>
                              <a:gd name="connsiteY81" fmla="*/ 160789 h 160789"/>
                              <a:gd name="connsiteX82" fmla="*/ 36211 w 393024"/>
                              <a:gd name="connsiteY82" fmla="*/ 153969 h 160789"/>
                              <a:gd name="connsiteX83" fmla="*/ 56146 w 393024"/>
                              <a:gd name="connsiteY83" fmla="*/ 119613 h 160789"/>
                              <a:gd name="connsiteX84" fmla="*/ 85166 w 393024"/>
                              <a:gd name="connsiteY84" fmla="*/ 68585 h 160789"/>
                              <a:gd name="connsiteX85" fmla="*/ 108382 w 393024"/>
                              <a:gd name="connsiteY85" fmla="*/ 30693 h 160789"/>
                              <a:gd name="connsiteX86" fmla="*/ 116961 w 393024"/>
                              <a:gd name="connsiteY86" fmla="*/ 11620 h 160789"/>
                              <a:gd name="connsiteX87" fmla="*/ 114059 w 393024"/>
                              <a:gd name="connsiteY87" fmla="*/ 3410 h 160789"/>
                              <a:gd name="connsiteX88" fmla="*/ 106363 w 393024"/>
                              <a:gd name="connsiteY88" fmla="*/ 0 h 160789"/>
                              <a:gd name="connsiteX89" fmla="*/ 90339 w 393024"/>
                              <a:gd name="connsiteY89" fmla="*/ 19578 h 160789"/>
                              <a:gd name="connsiteX90" fmla="*/ 68259 w 393024"/>
                              <a:gd name="connsiteY90" fmla="*/ 58607 h 160789"/>
                              <a:gd name="connsiteX91" fmla="*/ 53371 w 393024"/>
                              <a:gd name="connsiteY91" fmla="*/ 78058 h 160789"/>
                              <a:gd name="connsiteX92" fmla="*/ 41132 w 393024"/>
                              <a:gd name="connsiteY92" fmla="*/ 70353 h 160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393024" h="160789">
                                <a:moveTo>
                                  <a:pt x="318836" y="130096"/>
                                </a:moveTo>
                                <a:cubicBezTo>
                                  <a:pt x="316313" y="138433"/>
                                  <a:pt x="314925" y="143990"/>
                                  <a:pt x="314925" y="146769"/>
                                </a:cubicBezTo>
                                <a:cubicBezTo>
                                  <a:pt x="314925" y="149548"/>
                                  <a:pt x="315682" y="152453"/>
                                  <a:pt x="317322" y="155358"/>
                                </a:cubicBezTo>
                                <a:cubicBezTo>
                                  <a:pt x="318962" y="158263"/>
                                  <a:pt x="320981" y="159779"/>
                                  <a:pt x="323631" y="159779"/>
                                </a:cubicBezTo>
                                <a:cubicBezTo>
                                  <a:pt x="326785" y="159779"/>
                                  <a:pt x="329561" y="156747"/>
                                  <a:pt x="332084" y="150685"/>
                                </a:cubicBezTo>
                                <a:cubicBezTo>
                                  <a:pt x="333472" y="147401"/>
                                  <a:pt x="334607" y="143990"/>
                                  <a:pt x="335743" y="140454"/>
                                </a:cubicBezTo>
                                <a:cubicBezTo>
                                  <a:pt x="336752" y="136917"/>
                                  <a:pt x="338393" y="132117"/>
                                  <a:pt x="340411" y="125928"/>
                                </a:cubicBezTo>
                                <a:cubicBezTo>
                                  <a:pt x="342430" y="119739"/>
                                  <a:pt x="345206" y="112035"/>
                                  <a:pt x="348739" y="102940"/>
                                </a:cubicBezTo>
                                <a:cubicBezTo>
                                  <a:pt x="352272" y="93846"/>
                                  <a:pt x="356688" y="85763"/>
                                  <a:pt x="362239" y="78563"/>
                                </a:cubicBezTo>
                                <a:cubicBezTo>
                                  <a:pt x="367791" y="71364"/>
                                  <a:pt x="374478" y="66059"/>
                                  <a:pt x="382553" y="62522"/>
                                </a:cubicBezTo>
                                <a:cubicBezTo>
                                  <a:pt x="386212" y="60501"/>
                                  <a:pt x="388861" y="58859"/>
                                  <a:pt x="390502" y="57343"/>
                                </a:cubicBezTo>
                                <a:cubicBezTo>
                                  <a:pt x="392142" y="55828"/>
                                  <a:pt x="393025" y="54186"/>
                                  <a:pt x="393025" y="52291"/>
                                </a:cubicBezTo>
                                <a:cubicBezTo>
                                  <a:pt x="393025" y="48628"/>
                                  <a:pt x="389366" y="46860"/>
                                  <a:pt x="381922" y="46860"/>
                                </a:cubicBezTo>
                                <a:cubicBezTo>
                                  <a:pt x="370062" y="46860"/>
                                  <a:pt x="357571" y="56838"/>
                                  <a:pt x="344449" y="76921"/>
                                </a:cubicBezTo>
                                <a:cubicBezTo>
                                  <a:pt x="344701" y="74395"/>
                                  <a:pt x="344954" y="70479"/>
                                  <a:pt x="344954" y="65427"/>
                                </a:cubicBezTo>
                                <a:cubicBezTo>
                                  <a:pt x="344954" y="60375"/>
                                  <a:pt x="343566" y="55954"/>
                                  <a:pt x="340916" y="52291"/>
                                </a:cubicBezTo>
                                <a:cubicBezTo>
                                  <a:pt x="338266" y="48628"/>
                                  <a:pt x="335491" y="46734"/>
                                  <a:pt x="332589" y="46734"/>
                                </a:cubicBezTo>
                                <a:cubicBezTo>
                                  <a:pt x="329308" y="46734"/>
                                  <a:pt x="327542" y="50270"/>
                                  <a:pt x="327542" y="57470"/>
                                </a:cubicBezTo>
                                <a:lnTo>
                                  <a:pt x="328173" y="74521"/>
                                </a:lnTo>
                                <a:cubicBezTo>
                                  <a:pt x="328047" y="92457"/>
                                  <a:pt x="325018" y="111024"/>
                                  <a:pt x="318836" y="130096"/>
                                </a:cubicBezTo>
                                <a:close/>
                                <a:moveTo>
                                  <a:pt x="287293" y="53049"/>
                                </a:moveTo>
                                <a:cubicBezTo>
                                  <a:pt x="284139" y="64543"/>
                                  <a:pt x="279218" y="77047"/>
                                  <a:pt x="272783" y="90562"/>
                                </a:cubicBezTo>
                                <a:cubicBezTo>
                                  <a:pt x="266222" y="104077"/>
                                  <a:pt x="259031" y="115824"/>
                                  <a:pt x="251082" y="126055"/>
                                </a:cubicBezTo>
                                <a:cubicBezTo>
                                  <a:pt x="243133" y="136159"/>
                                  <a:pt x="236320" y="141338"/>
                                  <a:pt x="230516" y="141338"/>
                                </a:cubicBezTo>
                                <a:cubicBezTo>
                                  <a:pt x="228371" y="141338"/>
                                  <a:pt x="226604" y="140580"/>
                                  <a:pt x="225090" y="138938"/>
                                </a:cubicBezTo>
                                <a:cubicBezTo>
                                  <a:pt x="223576" y="137296"/>
                                  <a:pt x="222819" y="135401"/>
                                  <a:pt x="222819" y="132875"/>
                                </a:cubicBezTo>
                                <a:cubicBezTo>
                                  <a:pt x="222819" y="124413"/>
                                  <a:pt x="224838" y="114561"/>
                                  <a:pt x="229002" y="103193"/>
                                </a:cubicBezTo>
                                <a:cubicBezTo>
                                  <a:pt x="233039" y="91952"/>
                                  <a:pt x="237203" y="82100"/>
                                  <a:pt x="241240" y="73637"/>
                                </a:cubicBezTo>
                                <a:cubicBezTo>
                                  <a:pt x="245278" y="65175"/>
                                  <a:pt x="247423" y="60375"/>
                                  <a:pt x="247423" y="58985"/>
                                </a:cubicBezTo>
                                <a:cubicBezTo>
                                  <a:pt x="247423" y="55828"/>
                                  <a:pt x="246413" y="52923"/>
                                  <a:pt x="244395" y="50523"/>
                                </a:cubicBezTo>
                                <a:cubicBezTo>
                                  <a:pt x="242376" y="47997"/>
                                  <a:pt x="239979" y="46734"/>
                                  <a:pt x="237203" y="46734"/>
                                </a:cubicBezTo>
                                <a:cubicBezTo>
                                  <a:pt x="231651" y="46734"/>
                                  <a:pt x="224586" y="57470"/>
                                  <a:pt x="216132" y="79195"/>
                                </a:cubicBezTo>
                                <a:cubicBezTo>
                                  <a:pt x="207679" y="100793"/>
                                  <a:pt x="203515" y="118855"/>
                                  <a:pt x="203515" y="133254"/>
                                </a:cubicBezTo>
                                <a:cubicBezTo>
                                  <a:pt x="203515" y="139317"/>
                                  <a:pt x="206291" y="145253"/>
                                  <a:pt x="211716" y="150937"/>
                                </a:cubicBezTo>
                                <a:cubicBezTo>
                                  <a:pt x="217142" y="156747"/>
                                  <a:pt x="222945" y="159526"/>
                                  <a:pt x="229128" y="159526"/>
                                </a:cubicBezTo>
                                <a:cubicBezTo>
                                  <a:pt x="235310" y="159526"/>
                                  <a:pt x="241997" y="156242"/>
                                  <a:pt x="249442" y="149548"/>
                                </a:cubicBezTo>
                                <a:cubicBezTo>
                                  <a:pt x="256886" y="142854"/>
                                  <a:pt x="263699" y="134391"/>
                                  <a:pt x="270134" y="124034"/>
                                </a:cubicBezTo>
                                <a:cubicBezTo>
                                  <a:pt x="266601" y="135528"/>
                                  <a:pt x="264961" y="143485"/>
                                  <a:pt x="264961" y="147906"/>
                                </a:cubicBezTo>
                                <a:cubicBezTo>
                                  <a:pt x="264961" y="152327"/>
                                  <a:pt x="265592" y="155358"/>
                                  <a:pt x="266979" y="157000"/>
                                </a:cubicBezTo>
                                <a:cubicBezTo>
                                  <a:pt x="268367" y="158642"/>
                                  <a:pt x="270008" y="159526"/>
                                  <a:pt x="272026" y="159526"/>
                                </a:cubicBezTo>
                                <a:cubicBezTo>
                                  <a:pt x="275307" y="159526"/>
                                  <a:pt x="277956" y="156368"/>
                                  <a:pt x="279723" y="149927"/>
                                </a:cubicBezTo>
                                <a:cubicBezTo>
                                  <a:pt x="283382" y="137296"/>
                                  <a:pt x="288555" y="120371"/>
                                  <a:pt x="295116" y="99025"/>
                                </a:cubicBezTo>
                                <a:cubicBezTo>
                                  <a:pt x="301803" y="77679"/>
                                  <a:pt x="305083" y="65932"/>
                                  <a:pt x="305083" y="64038"/>
                                </a:cubicBezTo>
                                <a:cubicBezTo>
                                  <a:pt x="305083" y="60375"/>
                                  <a:pt x="303569" y="56586"/>
                                  <a:pt x="300667" y="52670"/>
                                </a:cubicBezTo>
                                <a:cubicBezTo>
                                  <a:pt x="297765" y="48755"/>
                                  <a:pt x="295242" y="46734"/>
                                  <a:pt x="293223" y="46734"/>
                                </a:cubicBezTo>
                                <a:cubicBezTo>
                                  <a:pt x="291204" y="46734"/>
                                  <a:pt x="289816" y="47239"/>
                                  <a:pt x="289186" y="48123"/>
                                </a:cubicBezTo>
                                <a:cubicBezTo>
                                  <a:pt x="288429" y="49007"/>
                                  <a:pt x="287924" y="50649"/>
                                  <a:pt x="287293" y="53049"/>
                                </a:cubicBezTo>
                                <a:close/>
                                <a:moveTo>
                                  <a:pt x="104849" y="121634"/>
                                </a:moveTo>
                                <a:cubicBezTo>
                                  <a:pt x="104849" y="132623"/>
                                  <a:pt x="107372" y="141717"/>
                                  <a:pt x="112545" y="148790"/>
                                </a:cubicBezTo>
                                <a:cubicBezTo>
                                  <a:pt x="117718" y="155863"/>
                                  <a:pt x="124153" y="159526"/>
                                  <a:pt x="131850" y="159526"/>
                                </a:cubicBezTo>
                                <a:cubicBezTo>
                                  <a:pt x="142322" y="159526"/>
                                  <a:pt x="152163" y="155737"/>
                                  <a:pt x="161500" y="148285"/>
                                </a:cubicBezTo>
                                <a:cubicBezTo>
                                  <a:pt x="170837" y="140833"/>
                                  <a:pt x="178155" y="131360"/>
                                  <a:pt x="183454" y="119866"/>
                                </a:cubicBezTo>
                                <a:cubicBezTo>
                                  <a:pt x="188753" y="108372"/>
                                  <a:pt x="191403" y="97257"/>
                                  <a:pt x="191403" y="86268"/>
                                </a:cubicBezTo>
                                <a:cubicBezTo>
                                  <a:pt x="191403" y="75279"/>
                                  <a:pt x="188374" y="65932"/>
                                  <a:pt x="182318" y="58354"/>
                                </a:cubicBezTo>
                                <a:cubicBezTo>
                                  <a:pt x="176262" y="50649"/>
                                  <a:pt x="168692" y="46860"/>
                                  <a:pt x="159733" y="46860"/>
                                </a:cubicBezTo>
                                <a:cubicBezTo>
                                  <a:pt x="150775" y="46860"/>
                                  <a:pt x="141943" y="50649"/>
                                  <a:pt x="133364" y="58354"/>
                                </a:cubicBezTo>
                                <a:cubicBezTo>
                                  <a:pt x="124784" y="66059"/>
                                  <a:pt x="117971" y="75784"/>
                                  <a:pt x="112671" y="87531"/>
                                </a:cubicBezTo>
                                <a:cubicBezTo>
                                  <a:pt x="107498" y="99151"/>
                                  <a:pt x="104849" y="110645"/>
                                  <a:pt x="104849" y="121634"/>
                                </a:cubicBezTo>
                                <a:close/>
                                <a:moveTo>
                                  <a:pt x="160869" y="121634"/>
                                </a:moveTo>
                                <a:cubicBezTo>
                                  <a:pt x="153173" y="134391"/>
                                  <a:pt x="143962" y="141969"/>
                                  <a:pt x="133111" y="143990"/>
                                </a:cubicBezTo>
                                <a:cubicBezTo>
                                  <a:pt x="127307" y="141085"/>
                                  <a:pt x="124532" y="133886"/>
                                  <a:pt x="124532" y="122139"/>
                                </a:cubicBezTo>
                                <a:cubicBezTo>
                                  <a:pt x="124532" y="110519"/>
                                  <a:pt x="128317" y="98014"/>
                                  <a:pt x="135761" y="84752"/>
                                </a:cubicBezTo>
                                <a:cubicBezTo>
                                  <a:pt x="143205" y="71490"/>
                                  <a:pt x="152163" y="63406"/>
                                  <a:pt x="162635" y="60501"/>
                                </a:cubicBezTo>
                                <a:cubicBezTo>
                                  <a:pt x="165790" y="62648"/>
                                  <a:pt x="168187" y="66059"/>
                                  <a:pt x="169953" y="70606"/>
                                </a:cubicBezTo>
                                <a:cubicBezTo>
                                  <a:pt x="171594" y="75279"/>
                                  <a:pt x="172477" y="80079"/>
                                  <a:pt x="172477" y="85257"/>
                                </a:cubicBezTo>
                                <a:cubicBezTo>
                                  <a:pt x="172351" y="96751"/>
                                  <a:pt x="168565" y="108751"/>
                                  <a:pt x="160869" y="121634"/>
                                </a:cubicBezTo>
                                <a:close/>
                                <a:moveTo>
                                  <a:pt x="41132" y="70353"/>
                                </a:moveTo>
                                <a:cubicBezTo>
                                  <a:pt x="36337" y="65175"/>
                                  <a:pt x="32174" y="58985"/>
                                  <a:pt x="28641" y="51660"/>
                                </a:cubicBezTo>
                                <a:cubicBezTo>
                                  <a:pt x="25108" y="44334"/>
                                  <a:pt x="22332" y="36250"/>
                                  <a:pt x="20187" y="27409"/>
                                </a:cubicBezTo>
                                <a:cubicBezTo>
                                  <a:pt x="18043" y="18567"/>
                                  <a:pt x="16276" y="11873"/>
                                  <a:pt x="14888" y="7199"/>
                                </a:cubicBezTo>
                                <a:cubicBezTo>
                                  <a:pt x="13500" y="2526"/>
                                  <a:pt x="11482" y="126"/>
                                  <a:pt x="9084" y="126"/>
                                </a:cubicBezTo>
                                <a:cubicBezTo>
                                  <a:pt x="3028" y="126"/>
                                  <a:pt x="0" y="5431"/>
                                  <a:pt x="0" y="16041"/>
                                </a:cubicBezTo>
                                <a:cubicBezTo>
                                  <a:pt x="0" y="26651"/>
                                  <a:pt x="2019" y="37513"/>
                                  <a:pt x="5930" y="48628"/>
                                </a:cubicBezTo>
                                <a:cubicBezTo>
                                  <a:pt x="9841" y="59743"/>
                                  <a:pt x="15645" y="69848"/>
                                  <a:pt x="23089" y="78816"/>
                                </a:cubicBezTo>
                                <a:cubicBezTo>
                                  <a:pt x="30534" y="87784"/>
                                  <a:pt x="38735" y="93467"/>
                                  <a:pt x="47693" y="95741"/>
                                </a:cubicBezTo>
                                <a:cubicBezTo>
                                  <a:pt x="46810" y="97383"/>
                                  <a:pt x="45422" y="100162"/>
                                  <a:pt x="43529" y="103825"/>
                                </a:cubicBezTo>
                                <a:cubicBezTo>
                                  <a:pt x="41637" y="107487"/>
                                  <a:pt x="40249" y="110266"/>
                                  <a:pt x="39366" y="112035"/>
                                </a:cubicBezTo>
                                <a:cubicBezTo>
                                  <a:pt x="38482" y="113803"/>
                                  <a:pt x="37221" y="116203"/>
                                  <a:pt x="35454" y="119487"/>
                                </a:cubicBezTo>
                                <a:cubicBezTo>
                                  <a:pt x="33814" y="122644"/>
                                  <a:pt x="32552" y="125170"/>
                                  <a:pt x="31795" y="126812"/>
                                </a:cubicBezTo>
                                <a:cubicBezTo>
                                  <a:pt x="31038" y="128581"/>
                                  <a:pt x="30029" y="130728"/>
                                  <a:pt x="28641" y="133254"/>
                                </a:cubicBezTo>
                                <a:cubicBezTo>
                                  <a:pt x="24351" y="141843"/>
                                  <a:pt x="22332" y="148285"/>
                                  <a:pt x="22332" y="152579"/>
                                </a:cubicBezTo>
                                <a:cubicBezTo>
                                  <a:pt x="22332" y="158010"/>
                                  <a:pt x="23973" y="160789"/>
                                  <a:pt x="27379" y="160789"/>
                                </a:cubicBezTo>
                                <a:cubicBezTo>
                                  <a:pt x="29650" y="160789"/>
                                  <a:pt x="32552" y="158516"/>
                                  <a:pt x="36211" y="153969"/>
                                </a:cubicBezTo>
                                <a:cubicBezTo>
                                  <a:pt x="39870" y="149422"/>
                                  <a:pt x="46557" y="137928"/>
                                  <a:pt x="56146" y="119613"/>
                                </a:cubicBezTo>
                                <a:cubicBezTo>
                                  <a:pt x="65862" y="101298"/>
                                  <a:pt x="75577" y="84247"/>
                                  <a:pt x="85166" y="68585"/>
                                </a:cubicBezTo>
                                <a:cubicBezTo>
                                  <a:pt x="94881" y="52923"/>
                                  <a:pt x="102578" y="40292"/>
                                  <a:pt x="108382" y="30693"/>
                                </a:cubicBezTo>
                                <a:cubicBezTo>
                                  <a:pt x="114185" y="21093"/>
                                  <a:pt x="116961" y="14778"/>
                                  <a:pt x="116961" y="11620"/>
                                </a:cubicBezTo>
                                <a:cubicBezTo>
                                  <a:pt x="116961" y="8463"/>
                                  <a:pt x="115952" y="5684"/>
                                  <a:pt x="114059" y="3410"/>
                                </a:cubicBezTo>
                                <a:cubicBezTo>
                                  <a:pt x="112040" y="1137"/>
                                  <a:pt x="109517" y="0"/>
                                  <a:pt x="106363" y="0"/>
                                </a:cubicBezTo>
                                <a:cubicBezTo>
                                  <a:pt x="103209" y="0"/>
                                  <a:pt x="97909" y="6568"/>
                                  <a:pt x="90339" y="19578"/>
                                </a:cubicBezTo>
                                <a:cubicBezTo>
                                  <a:pt x="82895" y="32587"/>
                                  <a:pt x="75451" y="45597"/>
                                  <a:pt x="68259" y="58607"/>
                                </a:cubicBezTo>
                                <a:cubicBezTo>
                                  <a:pt x="61067" y="71616"/>
                                  <a:pt x="56146" y="78058"/>
                                  <a:pt x="53371" y="78058"/>
                                </a:cubicBezTo>
                                <a:cubicBezTo>
                                  <a:pt x="49964" y="78058"/>
                                  <a:pt x="45927" y="75532"/>
                                  <a:pt x="41132" y="70353"/>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Skills"/>
                        <wps:cNvSpPr/>
                        <wps:spPr>
                          <a:xfrm>
                            <a:off x="739240" y="385616"/>
                            <a:ext cx="485508" cy="181124"/>
                          </a:xfrm>
                          <a:custGeom>
                            <a:avLst/>
                            <a:gdLst>
                              <a:gd name="connsiteX0" fmla="*/ 482985 w 485508"/>
                              <a:gd name="connsiteY0" fmla="*/ 178851 h 181124"/>
                              <a:gd name="connsiteX1" fmla="*/ 485509 w 485508"/>
                              <a:gd name="connsiteY1" fmla="*/ 174809 h 181124"/>
                              <a:gd name="connsiteX2" fmla="*/ 479957 w 485508"/>
                              <a:gd name="connsiteY2" fmla="*/ 158010 h 181124"/>
                              <a:gd name="connsiteX3" fmla="*/ 470242 w 485508"/>
                              <a:gd name="connsiteY3" fmla="*/ 146895 h 181124"/>
                              <a:gd name="connsiteX4" fmla="*/ 462041 w 485508"/>
                              <a:gd name="connsiteY4" fmla="*/ 151821 h 181124"/>
                              <a:gd name="connsiteX5" fmla="*/ 458003 w 485508"/>
                              <a:gd name="connsiteY5" fmla="*/ 161547 h 181124"/>
                              <a:gd name="connsiteX6" fmla="*/ 465321 w 485508"/>
                              <a:gd name="connsiteY6" fmla="*/ 173799 h 181124"/>
                              <a:gd name="connsiteX7" fmla="*/ 478317 w 485508"/>
                              <a:gd name="connsiteY7" fmla="*/ 181125 h 181124"/>
                              <a:gd name="connsiteX8" fmla="*/ 482985 w 485508"/>
                              <a:gd name="connsiteY8" fmla="*/ 178851 h 181124"/>
                              <a:gd name="connsiteX9" fmla="*/ 392268 w 485508"/>
                              <a:gd name="connsiteY9" fmla="*/ 76668 h 181124"/>
                              <a:gd name="connsiteX10" fmla="*/ 373342 w 485508"/>
                              <a:gd name="connsiteY10" fmla="*/ 101804 h 181124"/>
                              <a:gd name="connsiteX11" fmla="*/ 379903 w 485508"/>
                              <a:gd name="connsiteY11" fmla="*/ 115192 h 181124"/>
                              <a:gd name="connsiteX12" fmla="*/ 394287 w 485508"/>
                              <a:gd name="connsiteY12" fmla="*/ 126307 h 181124"/>
                              <a:gd name="connsiteX13" fmla="*/ 408670 w 485508"/>
                              <a:gd name="connsiteY13" fmla="*/ 136664 h 181124"/>
                              <a:gd name="connsiteX14" fmla="*/ 415231 w 485508"/>
                              <a:gd name="connsiteY14" fmla="*/ 147527 h 181124"/>
                              <a:gd name="connsiteX15" fmla="*/ 409301 w 485508"/>
                              <a:gd name="connsiteY15" fmla="*/ 155737 h 181124"/>
                              <a:gd name="connsiteX16" fmla="*/ 390123 w 485508"/>
                              <a:gd name="connsiteY16" fmla="*/ 158768 h 181124"/>
                              <a:gd name="connsiteX17" fmla="*/ 364636 w 485508"/>
                              <a:gd name="connsiteY17" fmla="*/ 149927 h 181124"/>
                              <a:gd name="connsiteX18" fmla="*/ 358328 w 485508"/>
                              <a:gd name="connsiteY18" fmla="*/ 147022 h 181124"/>
                              <a:gd name="connsiteX19" fmla="*/ 354543 w 485508"/>
                              <a:gd name="connsiteY19" fmla="*/ 148790 h 181124"/>
                              <a:gd name="connsiteX20" fmla="*/ 353029 w 485508"/>
                              <a:gd name="connsiteY20" fmla="*/ 153463 h 181124"/>
                              <a:gd name="connsiteX21" fmla="*/ 365646 w 485508"/>
                              <a:gd name="connsiteY21" fmla="*/ 168494 h 181124"/>
                              <a:gd name="connsiteX22" fmla="*/ 394665 w 485508"/>
                              <a:gd name="connsiteY22" fmla="*/ 176451 h 181124"/>
                              <a:gd name="connsiteX23" fmla="*/ 423559 w 485508"/>
                              <a:gd name="connsiteY23" fmla="*/ 167989 h 181124"/>
                              <a:gd name="connsiteX24" fmla="*/ 435923 w 485508"/>
                              <a:gd name="connsiteY24" fmla="*/ 150432 h 181124"/>
                              <a:gd name="connsiteX25" fmla="*/ 429489 w 485508"/>
                              <a:gd name="connsiteY25" fmla="*/ 133633 h 181124"/>
                              <a:gd name="connsiteX26" fmla="*/ 415105 w 485508"/>
                              <a:gd name="connsiteY26" fmla="*/ 120750 h 181124"/>
                              <a:gd name="connsiteX27" fmla="*/ 394161 w 485508"/>
                              <a:gd name="connsiteY27" fmla="*/ 102814 h 181124"/>
                              <a:gd name="connsiteX28" fmla="*/ 405895 w 485508"/>
                              <a:gd name="connsiteY28" fmla="*/ 89426 h 181124"/>
                              <a:gd name="connsiteX29" fmla="*/ 423054 w 485508"/>
                              <a:gd name="connsiteY29" fmla="*/ 83110 h 181124"/>
                              <a:gd name="connsiteX30" fmla="*/ 433778 w 485508"/>
                              <a:gd name="connsiteY30" fmla="*/ 87152 h 181124"/>
                              <a:gd name="connsiteX31" fmla="*/ 441475 w 485508"/>
                              <a:gd name="connsiteY31" fmla="*/ 91194 h 181124"/>
                              <a:gd name="connsiteX32" fmla="*/ 445134 w 485508"/>
                              <a:gd name="connsiteY32" fmla="*/ 87278 h 181124"/>
                              <a:gd name="connsiteX33" fmla="*/ 438321 w 485508"/>
                              <a:gd name="connsiteY33" fmla="*/ 72374 h 181124"/>
                              <a:gd name="connsiteX34" fmla="*/ 423811 w 485508"/>
                              <a:gd name="connsiteY34" fmla="*/ 63911 h 181124"/>
                              <a:gd name="connsiteX35" fmla="*/ 392268 w 485508"/>
                              <a:gd name="connsiteY35" fmla="*/ 76668 h 181124"/>
                              <a:gd name="connsiteX36" fmla="*/ 347856 w 485508"/>
                              <a:gd name="connsiteY36" fmla="*/ 6442 h 181124"/>
                              <a:gd name="connsiteX37" fmla="*/ 339402 w 485508"/>
                              <a:gd name="connsiteY37" fmla="*/ 0 h 181124"/>
                              <a:gd name="connsiteX38" fmla="*/ 335491 w 485508"/>
                              <a:gd name="connsiteY38" fmla="*/ 1389 h 181124"/>
                              <a:gd name="connsiteX39" fmla="*/ 334607 w 485508"/>
                              <a:gd name="connsiteY39" fmla="*/ 5936 h 181124"/>
                              <a:gd name="connsiteX40" fmla="*/ 328046 w 485508"/>
                              <a:gd name="connsiteY40" fmla="*/ 72879 h 181124"/>
                              <a:gd name="connsiteX41" fmla="*/ 314925 w 485508"/>
                              <a:gd name="connsiteY41" fmla="*/ 135528 h 181124"/>
                              <a:gd name="connsiteX42" fmla="*/ 308364 w 485508"/>
                              <a:gd name="connsiteY42" fmla="*/ 163694 h 181124"/>
                              <a:gd name="connsiteX43" fmla="*/ 312527 w 485508"/>
                              <a:gd name="connsiteY43" fmla="*/ 171399 h 181124"/>
                              <a:gd name="connsiteX44" fmla="*/ 319845 w 485508"/>
                              <a:gd name="connsiteY44" fmla="*/ 176451 h 181124"/>
                              <a:gd name="connsiteX45" fmla="*/ 335743 w 485508"/>
                              <a:gd name="connsiteY45" fmla="*/ 130097 h 181124"/>
                              <a:gd name="connsiteX46" fmla="*/ 353407 w 485508"/>
                              <a:gd name="connsiteY46" fmla="*/ 19199 h 181124"/>
                              <a:gd name="connsiteX47" fmla="*/ 347856 w 485508"/>
                              <a:gd name="connsiteY47" fmla="*/ 6442 h 181124"/>
                              <a:gd name="connsiteX48" fmla="*/ 295368 w 485508"/>
                              <a:gd name="connsiteY48" fmla="*/ 6442 h 181124"/>
                              <a:gd name="connsiteX49" fmla="*/ 286915 w 485508"/>
                              <a:gd name="connsiteY49" fmla="*/ 0 h 181124"/>
                              <a:gd name="connsiteX50" fmla="*/ 283003 w 485508"/>
                              <a:gd name="connsiteY50" fmla="*/ 1389 h 181124"/>
                              <a:gd name="connsiteX51" fmla="*/ 282120 w 485508"/>
                              <a:gd name="connsiteY51" fmla="*/ 5936 h 181124"/>
                              <a:gd name="connsiteX52" fmla="*/ 275559 w 485508"/>
                              <a:gd name="connsiteY52" fmla="*/ 72879 h 181124"/>
                              <a:gd name="connsiteX53" fmla="*/ 262437 w 485508"/>
                              <a:gd name="connsiteY53" fmla="*/ 135528 h 181124"/>
                              <a:gd name="connsiteX54" fmla="*/ 255876 w 485508"/>
                              <a:gd name="connsiteY54" fmla="*/ 163694 h 181124"/>
                              <a:gd name="connsiteX55" fmla="*/ 260040 w 485508"/>
                              <a:gd name="connsiteY55" fmla="*/ 171399 h 181124"/>
                              <a:gd name="connsiteX56" fmla="*/ 267358 w 485508"/>
                              <a:gd name="connsiteY56" fmla="*/ 176451 h 181124"/>
                              <a:gd name="connsiteX57" fmla="*/ 283256 w 485508"/>
                              <a:gd name="connsiteY57" fmla="*/ 130097 h 181124"/>
                              <a:gd name="connsiteX58" fmla="*/ 300920 w 485508"/>
                              <a:gd name="connsiteY58" fmla="*/ 19199 h 181124"/>
                              <a:gd name="connsiteX59" fmla="*/ 295368 w 485508"/>
                              <a:gd name="connsiteY59" fmla="*/ 6442 h 181124"/>
                              <a:gd name="connsiteX60" fmla="*/ 226226 w 485508"/>
                              <a:gd name="connsiteY60" fmla="*/ 74774 h 181124"/>
                              <a:gd name="connsiteX61" fmla="*/ 223324 w 485508"/>
                              <a:gd name="connsiteY61" fmla="*/ 86520 h 181124"/>
                              <a:gd name="connsiteX62" fmla="*/ 220044 w 485508"/>
                              <a:gd name="connsiteY62" fmla="*/ 101804 h 181124"/>
                              <a:gd name="connsiteX63" fmla="*/ 216006 w 485508"/>
                              <a:gd name="connsiteY63" fmla="*/ 118729 h 181124"/>
                              <a:gd name="connsiteX64" fmla="*/ 210833 w 485508"/>
                              <a:gd name="connsiteY64" fmla="*/ 138180 h 181124"/>
                              <a:gd name="connsiteX65" fmla="*/ 205786 w 485508"/>
                              <a:gd name="connsiteY65" fmla="*/ 157253 h 181124"/>
                              <a:gd name="connsiteX66" fmla="*/ 204020 w 485508"/>
                              <a:gd name="connsiteY66" fmla="*/ 167736 h 181124"/>
                              <a:gd name="connsiteX67" fmla="*/ 206291 w 485508"/>
                              <a:gd name="connsiteY67" fmla="*/ 173672 h 181124"/>
                              <a:gd name="connsiteX68" fmla="*/ 211716 w 485508"/>
                              <a:gd name="connsiteY68" fmla="*/ 176325 h 181124"/>
                              <a:gd name="connsiteX69" fmla="*/ 221431 w 485508"/>
                              <a:gd name="connsiteY69" fmla="*/ 164957 h 181124"/>
                              <a:gd name="connsiteX70" fmla="*/ 237960 w 485508"/>
                              <a:gd name="connsiteY70" fmla="*/ 109129 h 181124"/>
                              <a:gd name="connsiteX71" fmla="*/ 244521 w 485508"/>
                              <a:gd name="connsiteY71" fmla="*/ 79195 h 181124"/>
                              <a:gd name="connsiteX72" fmla="*/ 240610 w 485508"/>
                              <a:gd name="connsiteY72" fmla="*/ 68964 h 181124"/>
                              <a:gd name="connsiteX73" fmla="*/ 232408 w 485508"/>
                              <a:gd name="connsiteY73" fmla="*/ 63785 h 181124"/>
                              <a:gd name="connsiteX74" fmla="*/ 226226 w 485508"/>
                              <a:gd name="connsiteY74" fmla="*/ 74774 h 181124"/>
                              <a:gd name="connsiteX75" fmla="*/ 240610 w 485508"/>
                              <a:gd name="connsiteY75" fmla="*/ 42439 h 181124"/>
                              <a:gd name="connsiteX76" fmla="*/ 252722 w 485508"/>
                              <a:gd name="connsiteY76" fmla="*/ 49007 h 181124"/>
                              <a:gd name="connsiteX77" fmla="*/ 257012 w 485508"/>
                              <a:gd name="connsiteY77" fmla="*/ 47239 h 181124"/>
                              <a:gd name="connsiteX78" fmla="*/ 259031 w 485508"/>
                              <a:gd name="connsiteY78" fmla="*/ 43197 h 181124"/>
                              <a:gd name="connsiteX79" fmla="*/ 253858 w 485508"/>
                              <a:gd name="connsiteY79" fmla="*/ 27788 h 181124"/>
                              <a:gd name="connsiteX80" fmla="*/ 244899 w 485508"/>
                              <a:gd name="connsiteY80" fmla="*/ 18567 h 181124"/>
                              <a:gd name="connsiteX81" fmla="*/ 237581 w 485508"/>
                              <a:gd name="connsiteY81" fmla="*/ 22609 h 181124"/>
                              <a:gd name="connsiteX82" fmla="*/ 233922 w 485508"/>
                              <a:gd name="connsiteY82" fmla="*/ 31198 h 181124"/>
                              <a:gd name="connsiteX83" fmla="*/ 240610 w 485508"/>
                              <a:gd name="connsiteY83" fmla="*/ 42439 h 181124"/>
                              <a:gd name="connsiteX84" fmla="*/ 196449 w 485508"/>
                              <a:gd name="connsiteY84" fmla="*/ 67953 h 181124"/>
                              <a:gd name="connsiteX85" fmla="*/ 187996 w 485508"/>
                              <a:gd name="connsiteY85" fmla="*/ 63659 h 181124"/>
                              <a:gd name="connsiteX86" fmla="*/ 164780 w 485508"/>
                              <a:gd name="connsiteY86" fmla="*/ 86268 h 181124"/>
                              <a:gd name="connsiteX87" fmla="*/ 120368 w 485508"/>
                              <a:gd name="connsiteY87" fmla="*/ 145506 h 181124"/>
                              <a:gd name="connsiteX88" fmla="*/ 139924 w 485508"/>
                              <a:gd name="connsiteY88" fmla="*/ 76416 h 181124"/>
                              <a:gd name="connsiteX89" fmla="*/ 148126 w 485508"/>
                              <a:gd name="connsiteY89" fmla="*/ 19830 h 181124"/>
                              <a:gd name="connsiteX90" fmla="*/ 143079 w 485508"/>
                              <a:gd name="connsiteY90" fmla="*/ 6821 h 181124"/>
                              <a:gd name="connsiteX91" fmla="*/ 134625 w 485508"/>
                              <a:gd name="connsiteY91" fmla="*/ 126 h 181124"/>
                              <a:gd name="connsiteX92" fmla="*/ 130209 w 485508"/>
                              <a:gd name="connsiteY92" fmla="*/ 1516 h 181124"/>
                              <a:gd name="connsiteX93" fmla="*/ 129200 w 485508"/>
                              <a:gd name="connsiteY93" fmla="*/ 6568 h 181124"/>
                              <a:gd name="connsiteX94" fmla="*/ 121882 w 485508"/>
                              <a:gd name="connsiteY94" fmla="*/ 71111 h 181124"/>
                              <a:gd name="connsiteX95" fmla="*/ 107120 w 485508"/>
                              <a:gd name="connsiteY95" fmla="*/ 133128 h 181124"/>
                              <a:gd name="connsiteX96" fmla="*/ 99802 w 485508"/>
                              <a:gd name="connsiteY96" fmla="*/ 162431 h 181124"/>
                              <a:gd name="connsiteX97" fmla="*/ 103839 w 485508"/>
                              <a:gd name="connsiteY97" fmla="*/ 171273 h 181124"/>
                              <a:gd name="connsiteX98" fmla="*/ 111284 w 485508"/>
                              <a:gd name="connsiteY98" fmla="*/ 176578 h 181124"/>
                              <a:gd name="connsiteX99" fmla="*/ 121630 w 485508"/>
                              <a:gd name="connsiteY99" fmla="*/ 168494 h 181124"/>
                              <a:gd name="connsiteX100" fmla="*/ 143962 w 485508"/>
                              <a:gd name="connsiteY100" fmla="*/ 139570 h 181124"/>
                              <a:gd name="connsiteX101" fmla="*/ 145728 w 485508"/>
                              <a:gd name="connsiteY101" fmla="*/ 143864 h 181124"/>
                              <a:gd name="connsiteX102" fmla="*/ 160995 w 485508"/>
                              <a:gd name="connsiteY102" fmla="*/ 166473 h 181124"/>
                              <a:gd name="connsiteX103" fmla="*/ 182318 w 485508"/>
                              <a:gd name="connsiteY103" fmla="*/ 176578 h 181124"/>
                              <a:gd name="connsiteX104" fmla="*/ 191276 w 485508"/>
                              <a:gd name="connsiteY104" fmla="*/ 170894 h 181124"/>
                              <a:gd name="connsiteX105" fmla="*/ 186356 w 485508"/>
                              <a:gd name="connsiteY105" fmla="*/ 165210 h 181124"/>
                              <a:gd name="connsiteX106" fmla="*/ 175631 w 485508"/>
                              <a:gd name="connsiteY106" fmla="*/ 158263 h 181124"/>
                              <a:gd name="connsiteX107" fmla="*/ 164907 w 485508"/>
                              <a:gd name="connsiteY107" fmla="*/ 147780 h 181124"/>
                              <a:gd name="connsiteX108" fmla="*/ 159986 w 485508"/>
                              <a:gd name="connsiteY108" fmla="*/ 132623 h 181124"/>
                              <a:gd name="connsiteX109" fmla="*/ 166168 w 485508"/>
                              <a:gd name="connsiteY109" fmla="*/ 114561 h 181124"/>
                              <a:gd name="connsiteX110" fmla="*/ 179921 w 485508"/>
                              <a:gd name="connsiteY110" fmla="*/ 97383 h 181124"/>
                              <a:gd name="connsiteX111" fmla="*/ 200108 w 485508"/>
                              <a:gd name="connsiteY111" fmla="*/ 76037 h 181124"/>
                              <a:gd name="connsiteX112" fmla="*/ 196449 w 485508"/>
                              <a:gd name="connsiteY112" fmla="*/ 67953 h 181124"/>
                              <a:gd name="connsiteX113" fmla="*/ 39239 w 485508"/>
                              <a:gd name="connsiteY113" fmla="*/ 76668 h 181124"/>
                              <a:gd name="connsiteX114" fmla="*/ 20314 w 485508"/>
                              <a:gd name="connsiteY114" fmla="*/ 101804 h 181124"/>
                              <a:gd name="connsiteX115" fmla="*/ 26875 w 485508"/>
                              <a:gd name="connsiteY115" fmla="*/ 115192 h 181124"/>
                              <a:gd name="connsiteX116" fmla="*/ 41258 w 485508"/>
                              <a:gd name="connsiteY116" fmla="*/ 126307 h 181124"/>
                              <a:gd name="connsiteX117" fmla="*/ 55642 w 485508"/>
                              <a:gd name="connsiteY117" fmla="*/ 136664 h 181124"/>
                              <a:gd name="connsiteX118" fmla="*/ 62203 w 485508"/>
                              <a:gd name="connsiteY118" fmla="*/ 147527 h 181124"/>
                              <a:gd name="connsiteX119" fmla="*/ 56273 w 485508"/>
                              <a:gd name="connsiteY119" fmla="*/ 155737 h 181124"/>
                              <a:gd name="connsiteX120" fmla="*/ 37094 w 485508"/>
                              <a:gd name="connsiteY120" fmla="*/ 158768 h 181124"/>
                              <a:gd name="connsiteX121" fmla="*/ 11608 w 485508"/>
                              <a:gd name="connsiteY121" fmla="*/ 149927 h 181124"/>
                              <a:gd name="connsiteX122" fmla="*/ 5299 w 485508"/>
                              <a:gd name="connsiteY122" fmla="*/ 147022 h 181124"/>
                              <a:gd name="connsiteX123" fmla="*/ 1514 w 485508"/>
                              <a:gd name="connsiteY123" fmla="*/ 148790 h 181124"/>
                              <a:gd name="connsiteX124" fmla="*/ 0 w 485508"/>
                              <a:gd name="connsiteY124" fmla="*/ 153463 h 181124"/>
                              <a:gd name="connsiteX125" fmla="*/ 12617 w 485508"/>
                              <a:gd name="connsiteY125" fmla="*/ 168494 h 181124"/>
                              <a:gd name="connsiteX126" fmla="*/ 41637 w 485508"/>
                              <a:gd name="connsiteY126" fmla="*/ 176451 h 181124"/>
                              <a:gd name="connsiteX127" fmla="*/ 70530 w 485508"/>
                              <a:gd name="connsiteY127" fmla="*/ 167989 h 181124"/>
                              <a:gd name="connsiteX128" fmla="*/ 82895 w 485508"/>
                              <a:gd name="connsiteY128" fmla="*/ 150432 h 181124"/>
                              <a:gd name="connsiteX129" fmla="*/ 76460 w 485508"/>
                              <a:gd name="connsiteY129" fmla="*/ 133633 h 181124"/>
                              <a:gd name="connsiteX130" fmla="*/ 62076 w 485508"/>
                              <a:gd name="connsiteY130" fmla="*/ 120750 h 181124"/>
                              <a:gd name="connsiteX131" fmla="*/ 41132 w 485508"/>
                              <a:gd name="connsiteY131" fmla="*/ 102814 h 181124"/>
                              <a:gd name="connsiteX132" fmla="*/ 52866 w 485508"/>
                              <a:gd name="connsiteY132" fmla="*/ 89426 h 181124"/>
                              <a:gd name="connsiteX133" fmla="*/ 70025 w 485508"/>
                              <a:gd name="connsiteY133" fmla="*/ 83110 h 181124"/>
                              <a:gd name="connsiteX134" fmla="*/ 80750 w 485508"/>
                              <a:gd name="connsiteY134" fmla="*/ 87152 h 181124"/>
                              <a:gd name="connsiteX135" fmla="*/ 88446 w 485508"/>
                              <a:gd name="connsiteY135" fmla="*/ 91194 h 181124"/>
                              <a:gd name="connsiteX136" fmla="*/ 92105 w 485508"/>
                              <a:gd name="connsiteY136" fmla="*/ 87278 h 181124"/>
                              <a:gd name="connsiteX137" fmla="*/ 85292 w 485508"/>
                              <a:gd name="connsiteY137" fmla="*/ 72374 h 181124"/>
                              <a:gd name="connsiteX138" fmla="*/ 70782 w 485508"/>
                              <a:gd name="connsiteY138" fmla="*/ 63911 h 181124"/>
                              <a:gd name="connsiteX139" fmla="*/ 39239 w 485508"/>
                              <a:gd name="connsiteY139" fmla="*/ 76668 h 1811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485508" h="181124">
                                <a:moveTo>
                                  <a:pt x="482985" y="178851"/>
                                </a:moveTo>
                                <a:cubicBezTo>
                                  <a:pt x="484626" y="177335"/>
                                  <a:pt x="485509" y="175946"/>
                                  <a:pt x="485509" y="174809"/>
                                </a:cubicBezTo>
                                <a:cubicBezTo>
                                  <a:pt x="485509" y="171020"/>
                                  <a:pt x="483616" y="165463"/>
                                  <a:pt x="479957" y="158010"/>
                                </a:cubicBezTo>
                                <a:cubicBezTo>
                                  <a:pt x="476298" y="150558"/>
                                  <a:pt x="473018" y="146895"/>
                                  <a:pt x="470242" y="146895"/>
                                </a:cubicBezTo>
                                <a:cubicBezTo>
                                  <a:pt x="467466" y="146895"/>
                                  <a:pt x="464691" y="148537"/>
                                  <a:pt x="462041" y="151821"/>
                                </a:cubicBezTo>
                                <a:cubicBezTo>
                                  <a:pt x="459391" y="155105"/>
                                  <a:pt x="458003" y="158389"/>
                                  <a:pt x="458003" y="161547"/>
                                </a:cubicBezTo>
                                <a:cubicBezTo>
                                  <a:pt x="458003" y="164831"/>
                                  <a:pt x="460401" y="168873"/>
                                  <a:pt x="465321" y="173799"/>
                                </a:cubicBezTo>
                                <a:cubicBezTo>
                                  <a:pt x="470116" y="178725"/>
                                  <a:pt x="474532" y="181125"/>
                                  <a:pt x="478317" y="181125"/>
                                </a:cubicBezTo>
                                <a:cubicBezTo>
                                  <a:pt x="479705" y="181125"/>
                                  <a:pt x="481345" y="180367"/>
                                  <a:pt x="482985" y="178851"/>
                                </a:cubicBezTo>
                                <a:close/>
                                <a:moveTo>
                                  <a:pt x="392268" y="76668"/>
                                </a:moveTo>
                                <a:cubicBezTo>
                                  <a:pt x="379651" y="85384"/>
                                  <a:pt x="373342" y="93720"/>
                                  <a:pt x="373342" y="101804"/>
                                </a:cubicBezTo>
                                <a:cubicBezTo>
                                  <a:pt x="373342" y="106351"/>
                                  <a:pt x="375487" y="110771"/>
                                  <a:pt x="379903" y="115192"/>
                                </a:cubicBezTo>
                                <a:cubicBezTo>
                                  <a:pt x="384319" y="119613"/>
                                  <a:pt x="389114" y="123276"/>
                                  <a:pt x="394287" y="126307"/>
                                </a:cubicBezTo>
                                <a:cubicBezTo>
                                  <a:pt x="399460" y="129339"/>
                                  <a:pt x="404254" y="132749"/>
                                  <a:pt x="408670" y="136664"/>
                                </a:cubicBezTo>
                                <a:cubicBezTo>
                                  <a:pt x="413086" y="140580"/>
                                  <a:pt x="415231" y="144117"/>
                                  <a:pt x="415231" y="147527"/>
                                </a:cubicBezTo>
                                <a:cubicBezTo>
                                  <a:pt x="415231" y="150937"/>
                                  <a:pt x="413212" y="153716"/>
                                  <a:pt x="409301" y="155737"/>
                                </a:cubicBezTo>
                                <a:cubicBezTo>
                                  <a:pt x="405390" y="157758"/>
                                  <a:pt x="398955" y="158768"/>
                                  <a:pt x="390123" y="158768"/>
                                </a:cubicBezTo>
                                <a:cubicBezTo>
                                  <a:pt x="381291" y="158768"/>
                                  <a:pt x="372711" y="155863"/>
                                  <a:pt x="364636" y="149927"/>
                                </a:cubicBezTo>
                                <a:cubicBezTo>
                                  <a:pt x="361861" y="147906"/>
                                  <a:pt x="359842" y="147022"/>
                                  <a:pt x="358328" y="147022"/>
                                </a:cubicBezTo>
                                <a:cubicBezTo>
                                  <a:pt x="356814" y="147022"/>
                                  <a:pt x="355552" y="147527"/>
                                  <a:pt x="354543" y="148790"/>
                                </a:cubicBezTo>
                                <a:cubicBezTo>
                                  <a:pt x="353533" y="149927"/>
                                  <a:pt x="353029" y="151442"/>
                                  <a:pt x="353029" y="153463"/>
                                </a:cubicBezTo>
                                <a:cubicBezTo>
                                  <a:pt x="353029" y="158137"/>
                                  <a:pt x="357192" y="163189"/>
                                  <a:pt x="365646" y="168494"/>
                                </a:cubicBezTo>
                                <a:cubicBezTo>
                                  <a:pt x="374099" y="173799"/>
                                  <a:pt x="383688" y="176451"/>
                                  <a:pt x="394665" y="176451"/>
                                </a:cubicBezTo>
                                <a:cubicBezTo>
                                  <a:pt x="405642" y="176451"/>
                                  <a:pt x="415231" y="173672"/>
                                  <a:pt x="423559" y="167989"/>
                                </a:cubicBezTo>
                                <a:cubicBezTo>
                                  <a:pt x="431760" y="162305"/>
                                  <a:pt x="435923" y="156495"/>
                                  <a:pt x="435923" y="150432"/>
                                </a:cubicBezTo>
                                <a:cubicBezTo>
                                  <a:pt x="435923" y="144496"/>
                                  <a:pt x="433778" y="138812"/>
                                  <a:pt x="429489" y="133633"/>
                                </a:cubicBezTo>
                                <a:cubicBezTo>
                                  <a:pt x="425199" y="128455"/>
                                  <a:pt x="420404" y="124160"/>
                                  <a:pt x="415105" y="120750"/>
                                </a:cubicBezTo>
                                <a:cubicBezTo>
                                  <a:pt x="401226" y="112287"/>
                                  <a:pt x="394161" y="106224"/>
                                  <a:pt x="394161" y="102814"/>
                                </a:cubicBezTo>
                                <a:cubicBezTo>
                                  <a:pt x="394161" y="98141"/>
                                  <a:pt x="398072" y="93594"/>
                                  <a:pt x="405895" y="89426"/>
                                </a:cubicBezTo>
                                <a:cubicBezTo>
                                  <a:pt x="413717" y="85131"/>
                                  <a:pt x="419395" y="83110"/>
                                  <a:pt x="423054" y="83110"/>
                                </a:cubicBezTo>
                                <a:cubicBezTo>
                                  <a:pt x="426713" y="83110"/>
                                  <a:pt x="430246" y="84500"/>
                                  <a:pt x="433778" y="87152"/>
                                </a:cubicBezTo>
                                <a:cubicBezTo>
                                  <a:pt x="437311" y="89804"/>
                                  <a:pt x="439835" y="91194"/>
                                  <a:pt x="441475" y="91194"/>
                                </a:cubicBezTo>
                                <a:cubicBezTo>
                                  <a:pt x="443872" y="91194"/>
                                  <a:pt x="445134" y="89931"/>
                                  <a:pt x="445134" y="87278"/>
                                </a:cubicBezTo>
                                <a:cubicBezTo>
                                  <a:pt x="445134" y="82984"/>
                                  <a:pt x="442863" y="78058"/>
                                  <a:pt x="438321" y="72374"/>
                                </a:cubicBezTo>
                                <a:cubicBezTo>
                                  <a:pt x="433778" y="66690"/>
                                  <a:pt x="428984" y="63911"/>
                                  <a:pt x="423811" y="63911"/>
                                </a:cubicBezTo>
                                <a:cubicBezTo>
                                  <a:pt x="415357" y="63659"/>
                                  <a:pt x="404885" y="67953"/>
                                  <a:pt x="392268" y="76668"/>
                                </a:cubicBezTo>
                                <a:close/>
                                <a:moveTo>
                                  <a:pt x="347856" y="6442"/>
                                </a:moveTo>
                                <a:cubicBezTo>
                                  <a:pt x="344197" y="2147"/>
                                  <a:pt x="341295" y="0"/>
                                  <a:pt x="339402" y="0"/>
                                </a:cubicBezTo>
                                <a:cubicBezTo>
                                  <a:pt x="337383" y="0"/>
                                  <a:pt x="336122" y="505"/>
                                  <a:pt x="335491" y="1389"/>
                                </a:cubicBezTo>
                                <a:cubicBezTo>
                                  <a:pt x="334860" y="2274"/>
                                  <a:pt x="334607" y="3789"/>
                                  <a:pt x="334607" y="5936"/>
                                </a:cubicBezTo>
                                <a:cubicBezTo>
                                  <a:pt x="334607" y="25767"/>
                                  <a:pt x="332463" y="48123"/>
                                  <a:pt x="328046" y="72879"/>
                                </a:cubicBezTo>
                                <a:cubicBezTo>
                                  <a:pt x="323630" y="97635"/>
                                  <a:pt x="319215" y="118603"/>
                                  <a:pt x="314925" y="135528"/>
                                </a:cubicBezTo>
                                <a:cubicBezTo>
                                  <a:pt x="310509" y="152453"/>
                                  <a:pt x="308364" y="161926"/>
                                  <a:pt x="308364" y="163694"/>
                                </a:cubicBezTo>
                                <a:cubicBezTo>
                                  <a:pt x="308364" y="165463"/>
                                  <a:pt x="309752" y="168115"/>
                                  <a:pt x="312527" y="171399"/>
                                </a:cubicBezTo>
                                <a:cubicBezTo>
                                  <a:pt x="315303" y="174683"/>
                                  <a:pt x="317827" y="176451"/>
                                  <a:pt x="319845" y="176451"/>
                                </a:cubicBezTo>
                                <a:cubicBezTo>
                                  <a:pt x="322873" y="176451"/>
                                  <a:pt x="328173" y="161042"/>
                                  <a:pt x="335743" y="130097"/>
                                </a:cubicBezTo>
                                <a:cubicBezTo>
                                  <a:pt x="347603" y="84626"/>
                                  <a:pt x="353407" y="47618"/>
                                  <a:pt x="353407" y="19199"/>
                                </a:cubicBezTo>
                                <a:cubicBezTo>
                                  <a:pt x="353407" y="14904"/>
                                  <a:pt x="351641" y="10736"/>
                                  <a:pt x="347856" y="6442"/>
                                </a:cubicBezTo>
                                <a:close/>
                                <a:moveTo>
                                  <a:pt x="295368" y="6442"/>
                                </a:moveTo>
                                <a:cubicBezTo>
                                  <a:pt x="291709" y="2147"/>
                                  <a:pt x="288807" y="0"/>
                                  <a:pt x="286915" y="0"/>
                                </a:cubicBezTo>
                                <a:cubicBezTo>
                                  <a:pt x="284896" y="0"/>
                                  <a:pt x="283634" y="505"/>
                                  <a:pt x="283003" y="1389"/>
                                </a:cubicBezTo>
                                <a:cubicBezTo>
                                  <a:pt x="282372" y="2274"/>
                                  <a:pt x="282120" y="3789"/>
                                  <a:pt x="282120" y="5936"/>
                                </a:cubicBezTo>
                                <a:cubicBezTo>
                                  <a:pt x="282120" y="25767"/>
                                  <a:pt x="279975" y="48123"/>
                                  <a:pt x="275559" y="72879"/>
                                </a:cubicBezTo>
                                <a:cubicBezTo>
                                  <a:pt x="271143" y="97635"/>
                                  <a:pt x="266727" y="118603"/>
                                  <a:pt x="262437" y="135528"/>
                                </a:cubicBezTo>
                                <a:cubicBezTo>
                                  <a:pt x="258021" y="152453"/>
                                  <a:pt x="255876" y="161926"/>
                                  <a:pt x="255876" y="163694"/>
                                </a:cubicBezTo>
                                <a:cubicBezTo>
                                  <a:pt x="255876" y="165463"/>
                                  <a:pt x="257264" y="168115"/>
                                  <a:pt x="260040" y="171399"/>
                                </a:cubicBezTo>
                                <a:cubicBezTo>
                                  <a:pt x="262816" y="174683"/>
                                  <a:pt x="265339" y="176451"/>
                                  <a:pt x="267358" y="176451"/>
                                </a:cubicBezTo>
                                <a:cubicBezTo>
                                  <a:pt x="270386" y="176451"/>
                                  <a:pt x="275685" y="161042"/>
                                  <a:pt x="283256" y="130097"/>
                                </a:cubicBezTo>
                                <a:cubicBezTo>
                                  <a:pt x="295116" y="84626"/>
                                  <a:pt x="300920" y="47618"/>
                                  <a:pt x="300920" y="19199"/>
                                </a:cubicBezTo>
                                <a:cubicBezTo>
                                  <a:pt x="301046" y="14904"/>
                                  <a:pt x="299153" y="10736"/>
                                  <a:pt x="295368" y="6442"/>
                                </a:cubicBezTo>
                                <a:close/>
                                <a:moveTo>
                                  <a:pt x="226226" y="74774"/>
                                </a:moveTo>
                                <a:cubicBezTo>
                                  <a:pt x="225217" y="78689"/>
                                  <a:pt x="224207" y="82605"/>
                                  <a:pt x="223324" y="86520"/>
                                </a:cubicBezTo>
                                <a:cubicBezTo>
                                  <a:pt x="222441" y="90436"/>
                                  <a:pt x="221431" y="95488"/>
                                  <a:pt x="220044" y="101804"/>
                                </a:cubicBezTo>
                                <a:cubicBezTo>
                                  <a:pt x="218656" y="108119"/>
                                  <a:pt x="217394" y="113803"/>
                                  <a:pt x="216006" y="118729"/>
                                </a:cubicBezTo>
                                <a:cubicBezTo>
                                  <a:pt x="214744" y="123781"/>
                                  <a:pt x="212978" y="130223"/>
                                  <a:pt x="210833" y="138180"/>
                                </a:cubicBezTo>
                                <a:cubicBezTo>
                                  <a:pt x="208688" y="146137"/>
                                  <a:pt x="206922" y="152453"/>
                                  <a:pt x="205786" y="157253"/>
                                </a:cubicBezTo>
                                <a:cubicBezTo>
                                  <a:pt x="204651" y="162052"/>
                                  <a:pt x="204020" y="165463"/>
                                  <a:pt x="204020" y="167736"/>
                                </a:cubicBezTo>
                                <a:cubicBezTo>
                                  <a:pt x="204020" y="169883"/>
                                  <a:pt x="204777" y="171904"/>
                                  <a:pt x="206291" y="173672"/>
                                </a:cubicBezTo>
                                <a:cubicBezTo>
                                  <a:pt x="207805" y="175441"/>
                                  <a:pt x="209571" y="176325"/>
                                  <a:pt x="211716" y="176325"/>
                                </a:cubicBezTo>
                                <a:cubicBezTo>
                                  <a:pt x="215628" y="176325"/>
                                  <a:pt x="218908" y="172536"/>
                                  <a:pt x="221431" y="164957"/>
                                </a:cubicBezTo>
                                <a:cubicBezTo>
                                  <a:pt x="228118" y="144369"/>
                                  <a:pt x="233670" y="125676"/>
                                  <a:pt x="237960" y="109129"/>
                                </a:cubicBezTo>
                                <a:cubicBezTo>
                                  <a:pt x="242376" y="92583"/>
                                  <a:pt x="244521" y="82605"/>
                                  <a:pt x="244521" y="79195"/>
                                </a:cubicBezTo>
                                <a:cubicBezTo>
                                  <a:pt x="244521" y="75911"/>
                                  <a:pt x="243259" y="72500"/>
                                  <a:pt x="240610" y="68964"/>
                                </a:cubicBezTo>
                                <a:cubicBezTo>
                                  <a:pt x="238086" y="65427"/>
                                  <a:pt x="235310" y="63785"/>
                                  <a:pt x="232408" y="63785"/>
                                </a:cubicBezTo>
                                <a:cubicBezTo>
                                  <a:pt x="230516" y="63659"/>
                                  <a:pt x="228371" y="67322"/>
                                  <a:pt x="226226" y="74774"/>
                                </a:cubicBezTo>
                                <a:close/>
                                <a:moveTo>
                                  <a:pt x="240610" y="42439"/>
                                </a:moveTo>
                                <a:cubicBezTo>
                                  <a:pt x="245026" y="46860"/>
                                  <a:pt x="249063" y="49007"/>
                                  <a:pt x="252722" y="49007"/>
                                </a:cubicBezTo>
                                <a:cubicBezTo>
                                  <a:pt x="254236" y="49007"/>
                                  <a:pt x="255624" y="48376"/>
                                  <a:pt x="257012" y="47239"/>
                                </a:cubicBezTo>
                                <a:cubicBezTo>
                                  <a:pt x="258400" y="45976"/>
                                  <a:pt x="259031" y="44713"/>
                                  <a:pt x="259031" y="43197"/>
                                </a:cubicBezTo>
                                <a:cubicBezTo>
                                  <a:pt x="259031" y="39155"/>
                                  <a:pt x="257264" y="33977"/>
                                  <a:pt x="253858" y="27788"/>
                                </a:cubicBezTo>
                                <a:cubicBezTo>
                                  <a:pt x="250451" y="21725"/>
                                  <a:pt x="247423" y="18567"/>
                                  <a:pt x="244899" y="18567"/>
                                </a:cubicBezTo>
                                <a:cubicBezTo>
                                  <a:pt x="242376" y="18567"/>
                                  <a:pt x="239979" y="19957"/>
                                  <a:pt x="237581" y="22609"/>
                                </a:cubicBezTo>
                                <a:cubicBezTo>
                                  <a:pt x="235184" y="25388"/>
                                  <a:pt x="233922" y="28166"/>
                                  <a:pt x="233922" y="31198"/>
                                </a:cubicBezTo>
                                <a:cubicBezTo>
                                  <a:pt x="233922" y="34356"/>
                                  <a:pt x="236193" y="38018"/>
                                  <a:pt x="240610" y="42439"/>
                                </a:cubicBezTo>
                                <a:close/>
                                <a:moveTo>
                                  <a:pt x="196449" y="67953"/>
                                </a:moveTo>
                                <a:cubicBezTo>
                                  <a:pt x="193674" y="65048"/>
                                  <a:pt x="190898" y="63659"/>
                                  <a:pt x="187996" y="63659"/>
                                </a:cubicBezTo>
                                <a:cubicBezTo>
                                  <a:pt x="185094" y="63659"/>
                                  <a:pt x="177271" y="71237"/>
                                  <a:pt x="164780" y="86268"/>
                                </a:cubicBezTo>
                                <a:cubicBezTo>
                                  <a:pt x="152289" y="101298"/>
                                  <a:pt x="137527" y="121129"/>
                                  <a:pt x="120368" y="145506"/>
                                </a:cubicBezTo>
                                <a:cubicBezTo>
                                  <a:pt x="127938" y="123655"/>
                                  <a:pt x="134499" y="100667"/>
                                  <a:pt x="139924" y="76416"/>
                                </a:cubicBezTo>
                                <a:cubicBezTo>
                                  <a:pt x="145350" y="52165"/>
                                  <a:pt x="148126" y="33345"/>
                                  <a:pt x="148126" y="19830"/>
                                </a:cubicBezTo>
                                <a:cubicBezTo>
                                  <a:pt x="148126" y="15536"/>
                                  <a:pt x="146485" y="11241"/>
                                  <a:pt x="143079" y="6821"/>
                                </a:cubicBezTo>
                                <a:cubicBezTo>
                                  <a:pt x="139798" y="2400"/>
                                  <a:pt x="136896" y="126"/>
                                  <a:pt x="134625" y="126"/>
                                </a:cubicBezTo>
                                <a:cubicBezTo>
                                  <a:pt x="132354" y="126"/>
                                  <a:pt x="130840" y="632"/>
                                  <a:pt x="130209" y="1516"/>
                                </a:cubicBezTo>
                                <a:cubicBezTo>
                                  <a:pt x="129578" y="2400"/>
                                  <a:pt x="129200" y="4042"/>
                                  <a:pt x="129200" y="6568"/>
                                </a:cubicBezTo>
                                <a:cubicBezTo>
                                  <a:pt x="129200" y="25514"/>
                                  <a:pt x="126676" y="46986"/>
                                  <a:pt x="121882" y="71111"/>
                                </a:cubicBezTo>
                                <a:cubicBezTo>
                                  <a:pt x="116961" y="95236"/>
                                  <a:pt x="112041" y="115824"/>
                                  <a:pt x="107120" y="133128"/>
                                </a:cubicBezTo>
                                <a:cubicBezTo>
                                  <a:pt x="102199" y="150306"/>
                                  <a:pt x="99802" y="160158"/>
                                  <a:pt x="99802" y="162431"/>
                                </a:cubicBezTo>
                                <a:cubicBezTo>
                                  <a:pt x="99802" y="164831"/>
                                  <a:pt x="101190" y="167736"/>
                                  <a:pt x="103839" y="171273"/>
                                </a:cubicBezTo>
                                <a:cubicBezTo>
                                  <a:pt x="106615" y="174809"/>
                                  <a:pt x="109012" y="176578"/>
                                  <a:pt x="111284" y="176578"/>
                                </a:cubicBezTo>
                                <a:cubicBezTo>
                                  <a:pt x="113555" y="176578"/>
                                  <a:pt x="116961" y="173925"/>
                                  <a:pt x="121630" y="168494"/>
                                </a:cubicBezTo>
                                <a:cubicBezTo>
                                  <a:pt x="126298" y="163063"/>
                                  <a:pt x="133742" y="153463"/>
                                  <a:pt x="143962" y="139570"/>
                                </a:cubicBezTo>
                                <a:cubicBezTo>
                                  <a:pt x="144467" y="140959"/>
                                  <a:pt x="144971" y="142348"/>
                                  <a:pt x="145728" y="143864"/>
                                </a:cubicBezTo>
                                <a:cubicBezTo>
                                  <a:pt x="147747" y="152200"/>
                                  <a:pt x="152794" y="159779"/>
                                  <a:pt x="160995" y="166473"/>
                                </a:cubicBezTo>
                                <a:cubicBezTo>
                                  <a:pt x="169196" y="173167"/>
                                  <a:pt x="176388" y="176578"/>
                                  <a:pt x="182318" y="176578"/>
                                </a:cubicBezTo>
                                <a:cubicBezTo>
                                  <a:pt x="188248" y="176578"/>
                                  <a:pt x="191276" y="174683"/>
                                  <a:pt x="191276" y="170894"/>
                                </a:cubicBezTo>
                                <a:cubicBezTo>
                                  <a:pt x="191276" y="169378"/>
                                  <a:pt x="189636" y="167483"/>
                                  <a:pt x="186356" y="165210"/>
                                </a:cubicBezTo>
                                <a:cubicBezTo>
                                  <a:pt x="183075" y="162936"/>
                                  <a:pt x="179542" y="160663"/>
                                  <a:pt x="175631" y="158263"/>
                                </a:cubicBezTo>
                                <a:cubicBezTo>
                                  <a:pt x="171720" y="155863"/>
                                  <a:pt x="168187" y="152453"/>
                                  <a:pt x="164907" y="147780"/>
                                </a:cubicBezTo>
                                <a:cubicBezTo>
                                  <a:pt x="161626" y="143106"/>
                                  <a:pt x="159986" y="138054"/>
                                  <a:pt x="159986" y="132623"/>
                                </a:cubicBezTo>
                                <a:cubicBezTo>
                                  <a:pt x="159986" y="127191"/>
                                  <a:pt x="162005" y="121129"/>
                                  <a:pt x="166168" y="114561"/>
                                </a:cubicBezTo>
                                <a:cubicBezTo>
                                  <a:pt x="170332" y="107993"/>
                                  <a:pt x="174874" y="102309"/>
                                  <a:pt x="179921" y="97383"/>
                                </a:cubicBezTo>
                                <a:cubicBezTo>
                                  <a:pt x="193421" y="84500"/>
                                  <a:pt x="200108" y="77426"/>
                                  <a:pt x="200108" y="76037"/>
                                </a:cubicBezTo>
                                <a:cubicBezTo>
                                  <a:pt x="200487" y="73511"/>
                                  <a:pt x="199225" y="70858"/>
                                  <a:pt x="196449" y="67953"/>
                                </a:cubicBezTo>
                                <a:close/>
                                <a:moveTo>
                                  <a:pt x="39239" y="76668"/>
                                </a:moveTo>
                                <a:cubicBezTo>
                                  <a:pt x="26622" y="85384"/>
                                  <a:pt x="20314" y="93720"/>
                                  <a:pt x="20314" y="101804"/>
                                </a:cubicBezTo>
                                <a:cubicBezTo>
                                  <a:pt x="20314" y="106351"/>
                                  <a:pt x="22459" y="110771"/>
                                  <a:pt x="26875" y="115192"/>
                                </a:cubicBezTo>
                                <a:cubicBezTo>
                                  <a:pt x="31291" y="119613"/>
                                  <a:pt x="36085" y="123276"/>
                                  <a:pt x="41258" y="126307"/>
                                </a:cubicBezTo>
                                <a:cubicBezTo>
                                  <a:pt x="46431" y="129339"/>
                                  <a:pt x="51226" y="132749"/>
                                  <a:pt x="55642" y="136664"/>
                                </a:cubicBezTo>
                                <a:cubicBezTo>
                                  <a:pt x="60058" y="140580"/>
                                  <a:pt x="62203" y="144117"/>
                                  <a:pt x="62203" y="147527"/>
                                </a:cubicBezTo>
                                <a:cubicBezTo>
                                  <a:pt x="62203" y="150937"/>
                                  <a:pt x="60184" y="153716"/>
                                  <a:pt x="56273" y="155737"/>
                                </a:cubicBezTo>
                                <a:cubicBezTo>
                                  <a:pt x="52361" y="157758"/>
                                  <a:pt x="45927" y="158768"/>
                                  <a:pt x="37094" y="158768"/>
                                </a:cubicBezTo>
                                <a:cubicBezTo>
                                  <a:pt x="28262" y="158768"/>
                                  <a:pt x="19683" y="155863"/>
                                  <a:pt x="11608" y="149927"/>
                                </a:cubicBezTo>
                                <a:cubicBezTo>
                                  <a:pt x="8832" y="147906"/>
                                  <a:pt x="6813" y="147022"/>
                                  <a:pt x="5299" y="147022"/>
                                </a:cubicBezTo>
                                <a:cubicBezTo>
                                  <a:pt x="3785" y="147022"/>
                                  <a:pt x="2523" y="147527"/>
                                  <a:pt x="1514" y="148790"/>
                                </a:cubicBezTo>
                                <a:cubicBezTo>
                                  <a:pt x="505" y="149927"/>
                                  <a:pt x="0" y="151442"/>
                                  <a:pt x="0" y="153463"/>
                                </a:cubicBezTo>
                                <a:cubicBezTo>
                                  <a:pt x="0" y="158137"/>
                                  <a:pt x="4164" y="163189"/>
                                  <a:pt x="12617" y="168494"/>
                                </a:cubicBezTo>
                                <a:cubicBezTo>
                                  <a:pt x="21071" y="173799"/>
                                  <a:pt x="30660" y="176451"/>
                                  <a:pt x="41637" y="176451"/>
                                </a:cubicBezTo>
                                <a:cubicBezTo>
                                  <a:pt x="52614" y="176451"/>
                                  <a:pt x="62203" y="173672"/>
                                  <a:pt x="70530" y="167989"/>
                                </a:cubicBezTo>
                                <a:cubicBezTo>
                                  <a:pt x="78731" y="162305"/>
                                  <a:pt x="82895" y="156495"/>
                                  <a:pt x="82895" y="150432"/>
                                </a:cubicBezTo>
                                <a:cubicBezTo>
                                  <a:pt x="82895" y="144496"/>
                                  <a:pt x="80750" y="138812"/>
                                  <a:pt x="76460" y="133633"/>
                                </a:cubicBezTo>
                                <a:cubicBezTo>
                                  <a:pt x="72170" y="128455"/>
                                  <a:pt x="67376" y="124160"/>
                                  <a:pt x="62076" y="120750"/>
                                </a:cubicBezTo>
                                <a:cubicBezTo>
                                  <a:pt x="48198" y="112287"/>
                                  <a:pt x="41132" y="106224"/>
                                  <a:pt x="41132" y="102814"/>
                                </a:cubicBezTo>
                                <a:cubicBezTo>
                                  <a:pt x="41132" y="98141"/>
                                  <a:pt x="45043" y="93594"/>
                                  <a:pt x="52866" y="89426"/>
                                </a:cubicBezTo>
                                <a:cubicBezTo>
                                  <a:pt x="60689" y="85131"/>
                                  <a:pt x="66366" y="83110"/>
                                  <a:pt x="70025" y="83110"/>
                                </a:cubicBezTo>
                                <a:cubicBezTo>
                                  <a:pt x="73684" y="83110"/>
                                  <a:pt x="77217" y="84500"/>
                                  <a:pt x="80750" y="87152"/>
                                </a:cubicBezTo>
                                <a:cubicBezTo>
                                  <a:pt x="84283" y="89804"/>
                                  <a:pt x="86806" y="91194"/>
                                  <a:pt x="88446" y="91194"/>
                                </a:cubicBezTo>
                                <a:cubicBezTo>
                                  <a:pt x="90844" y="91194"/>
                                  <a:pt x="92105" y="89931"/>
                                  <a:pt x="92105" y="87278"/>
                                </a:cubicBezTo>
                                <a:cubicBezTo>
                                  <a:pt x="92105" y="82984"/>
                                  <a:pt x="89834" y="78058"/>
                                  <a:pt x="85292" y="72374"/>
                                </a:cubicBezTo>
                                <a:cubicBezTo>
                                  <a:pt x="80750" y="66690"/>
                                  <a:pt x="75955" y="63911"/>
                                  <a:pt x="70782" y="63911"/>
                                </a:cubicBezTo>
                                <a:cubicBezTo>
                                  <a:pt x="62455" y="63659"/>
                                  <a:pt x="51983" y="67953"/>
                                  <a:pt x="39239" y="76668"/>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Your"/>
                        <wps:cNvSpPr/>
                        <wps:spPr>
                          <a:xfrm>
                            <a:off x="1310167" y="402541"/>
                            <a:ext cx="393151" cy="160789"/>
                          </a:xfrm>
                          <a:custGeom>
                            <a:avLst/>
                            <a:gdLst>
                              <a:gd name="connsiteX0" fmla="*/ 318962 w 393151"/>
                              <a:gd name="connsiteY0" fmla="*/ 130096 h 160789"/>
                              <a:gd name="connsiteX1" fmla="*/ 315051 w 393151"/>
                              <a:gd name="connsiteY1" fmla="*/ 146769 h 160789"/>
                              <a:gd name="connsiteX2" fmla="*/ 317448 w 393151"/>
                              <a:gd name="connsiteY2" fmla="*/ 155358 h 160789"/>
                              <a:gd name="connsiteX3" fmla="*/ 323757 w 393151"/>
                              <a:gd name="connsiteY3" fmla="*/ 159779 h 160789"/>
                              <a:gd name="connsiteX4" fmla="*/ 332210 w 393151"/>
                              <a:gd name="connsiteY4" fmla="*/ 150685 h 160789"/>
                              <a:gd name="connsiteX5" fmla="*/ 335869 w 393151"/>
                              <a:gd name="connsiteY5" fmla="*/ 140454 h 160789"/>
                              <a:gd name="connsiteX6" fmla="*/ 340538 w 393151"/>
                              <a:gd name="connsiteY6" fmla="*/ 125928 h 160789"/>
                              <a:gd name="connsiteX7" fmla="*/ 348865 w 393151"/>
                              <a:gd name="connsiteY7" fmla="*/ 102940 h 160789"/>
                              <a:gd name="connsiteX8" fmla="*/ 362365 w 393151"/>
                              <a:gd name="connsiteY8" fmla="*/ 78563 h 160789"/>
                              <a:gd name="connsiteX9" fmla="*/ 382679 w 393151"/>
                              <a:gd name="connsiteY9" fmla="*/ 62522 h 160789"/>
                              <a:gd name="connsiteX10" fmla="*/ 390628 w 393151"/>
                              <a:gd name="connsiteY10" fmla="*/ 57343 h 160789"/>
                              <a:gd name="connsiteX11" fmla="*/ 393151 w 393151"/>
                              <a:gd name="connsiteY11" fmla="*/ 52291 h 160789"/>
                              <a:gd name="connsiteX12" fmla="*/ 382048 w 393151"/>
                              <a:gd name="connsiteY12" fmla="*/ 46860 h 160789"/>
                              <a:gd name="connsiteX13" fmla="*/ 344575 w 393151"/>
                              <a:gd name="connsiteY13" fmla="*/ 76921 h 160789"/>
                              <a:gd name="connsiteX14" fmla="*/ 345080 w 393151"/>
                              <a:gd name="connsiteY14" fmla="*/ 65427 h 160789"/>
                              <a:gd name="connsiteX15" fmla="*/ 341042 w 393151"/>
                              <a:gd name="connsiteY15" fmla="*/ 52291 h 160789"/>
                              <a:gd name="connsiteX16" fmla="*/ 332715 w 393151"/>
                              <a:gd name="connsiteY16" fmla="*/ 46734 h 160789"/>
                              <a:gd name="connsiteX17" fmla="*/ 327668 w 393151"/>
                              <a:gd name="connsiteY17" fmla="*/ 57470 h 160789"/>
                              <a:gd name="connsiteX18" fmla="*/ 328299 w 393151"/>
                              <a:gd name="connsiteY18" fmla="*/ 74521 h 160789"/>
                              <a:gd name="connsiteX19" fmla="*/ 318962 w 393151"/>
                              <a:gd name="connsiteY19" fmla="*/ 130096 h 160789"/>
                              <a:gd name="connsiteX20" fmla="*/ 287419 w 393151"/>
                              <a:gd name="connsiteY20" fmla="*/ 53049 h 160789"/>
                              <a:gd name="connsiteX21" fmla="*/ 272910 w 393151"/>
                              <a:gd name="connsiteY21" fmla="*/ 90562 h 160789"/>
                              <a:gd name="connsiteX22" fmla="*/ 251208 w 393151"/>
                              <a:gd name="connsiteY22" fmla="*/ 126055 h 160789"/>
                              <a:gd name="connsiteX23" fmla="*/ 230642 w 393151"/>
                              <a:gd name="connsiteY23" fmla="*/ 141338 h 160789"/>
                              <a:gd name="connsiteX24" fmla="*/ 225217 w 393151"/>
                              <a:gd name="connsiteY24" fmla="*/ 138938 h 160789"/>
                              <a:gd name="connsiteX25" fmla="*/ 222946 w 393151"/>
                              <a:gd name="connsiteY25" fmla="*/ 132875 h 160789"/>
                              <a:gd name="connsiteX26" fmla="*/ 229128 w 393151"/>
                              <a:gd name="connsiteY26" fmla="*/ 103193 h 160789"/>
                              <a:gd name="connsiteX27" fmla="*/ 241367 w 393151"/>
                              <a:gd name="connsiteY27" fmla="*/ 73637 h 160789"/>
                              <a:gd name="connsiteX28" fmla="*/ 247549 w 393151"/>
                              <a:gd name="connsiteY28" fmla="*/ 58985 h 160789"/>
                              <a:gd name="connsiteX29" fmla="*/ 244521 w 393151"/>
                              <a:gd name="connsiteY29" fmla="*/ 50523 h 160789"/>
                              <a:gd name="connsiteX30" fmla="*/ 237329 w 393151"/>
                              <a:gd name="connsiteY30" fmla="*/ 46734 h 160789"/>
                              <a:gd name="connsiteX31" fmla="*/ 216258 w 393151"/>
                              <a:gd name="connsiteY31" fmla="*/ 79195 h 160789"/>
                              <a:gd name="connsiteX32" fmla="*/ 203641 w 393151"/>
                              <a:gd name="connsiteY32" fmla="*/ 133254 h 160789"/>
                              <a:gd name="connsiteX33" fmla="*/ 211842 w 393151"/>
                              <a:gd name="connsiteY33" fmla="*/ 150937 h 160789"/>
                              <a:gd name="connsiteX34" fmla="*/ 229254 w 393151"/>
                              <a:gd name="connsiteY34" fmla="*/ 159526 h 160789"/>
                              <a:gd name="connsiteX35" fmla="*/ 249568 w 393151"/>
                              <a:gd name="connsiteY35" fmla="*/ 149548 h 160789"/>
                              <a:gd name="connsiteX36" fmla="*/ 270260 w 393151"/>
                              <a:gd name="connsiteY36" fmla="*/ 124034 h 160789"/>
                              <a:gd name="connsiteX37" fmla="*/ 265087 w 393151"/>
                              <a:gd name="connsiteY37" fmla="*/ 147906 h 160789"/>
                              <a:gd name="connsiteX38" fmla="*/ 267106 w 393151"/>
                              <a:gd name="connsiteY38" fmla="*/ 157000 h 160789"/>
                              <a:gd name="connsiteX39" fmla="*/ 272153 w 393151"/>
                              <a:gd name="connsiteY39" fmla="*/ 159526 h 160789"/>
                              <a:gd name="connsiteX40" fmla="*/ 279849 w 393151"/>
                              <a:gd name="connsiteY40" fmla="*/ 149927 h 160789"/>
                              <a:gd name="connsiteX41" fmla="*/ 295242 w 393151"/>
                              <a:gd name="connsiteY41" fmla="*/ 99025 h 160789"/>
                              <a:gd name="connsiteX42" fmla="*/ 305209 w 393151"/>
                              <a:gd name="connsiteY42" fmla="*/ 64038 h 160789"/>
                              <a:gd name="connsiteX43" fmla="*/ 300793 w 393151"/>
                              <a:gd name="connsiteY43" fmla="*/ 52670 h 160789"/>
                              <a:gd name="connsiteX44" fmla="*/ 293349 w 393151"/>
                              <a:gd name="connsiteY44" fmla="*/ 46734 h 160789"/>
                              <a:gd name="connsiteX45" fmla="*/ 289312 w 393151"/>
                              <a:gd name="connsiteY45" fmla="*/ 48123 h 160789"/>
                              <a:gd name="connsiteX46" fmla="*/ 287419 w 393151"/>
                              <a:gd name="connsiteY46" fmla="*/ 53049 h 160789"/>
                              <a:gd name="connsiteX47" fmla="*/ 104975 w 393151"/>
                              <a:gd name="connsiteY47" fmla="*/ 121634 h 160789"/>
                              <a:gd name="connsiteX48" fmla="*/ 112671 w 393151"/>
                              <a:gd name="connsiteY48" fmla="*/ 148790 h 160789"/>
                              <a:gd name="connsiteX49" fmla="*/ 131976 w 393151"/>
                              <a:gd name="connsiteY49" fmla="*/ 159526 h 160789"/>
                              <a:gd name="connsiteX50" fmla="*/ 161626 w 393151"/>
                              <a:gd name="connsiteY50" fmla="*/ 148285 h 160789"/>
                              <a:gd name="connsiteX51" fmla="*/ 183580 w 393151"/>
                              <a:gd name="connsiteY51" fmla="*/ 119866 h 160789"/>
                              <a:gd name="connsiteX52" fmla="*/ 191529 w 393151"/>
                              <a:gd name="connsiteY52" fmla="*/ 86268 h 160789"/>
                              <a:gd name="connsiteX53" fmla="*/ 182444 w 393151"/>
                              <a:gd name="connsiteY53" fmla="*/ 58354 h 160789"/>
                              <a:gd name="connsiteX54" fmla="*/ 159860 w 393151"/>
                              <a:gd name="connsiteY54" fmla="*/ 46860 h 160789"/>
                              <a:gd name="connsiteX55" fmla="*/ 133490 w 393151"/>
                              <a:gd name="connsiteY55" fmla="*/ 58354 h 160789"/>
                              <a:gd name="connsiteX56" fmla="*/ 112798 w 393151"/>
                              <a:gd name="connsiteY56" fmla="*/ 87531 h 160789"/>
                              <a:gd name="connsiteX57" fmla="*/ 104975 w 393151"/>
                              <a:gd name="connsiteY57" fmla="*/ 121634 h 160789"/>
                              <a:gd name="connsiteX58" fmla="*/ 160995 w 393151"/>
                              <a:gd name="connsiteY58" fmla="*/ 121634 h 160789"/>
                              <a:gd name="connsiteX59" fmla="*/ 133237 w 393151"/>
                              <a:gd name="connsiteY59" fmla="*/ 143990 h 160789"/>
                              <a:gd name="connsiteX60" fmla="*/ 124658 w 393151"/>
                              <a:gd name="connsiteY60" fmla="*/ 122139 h 160789"/>
                              <a:gd name="connsiteX61" fmla="*/ 135887 w 393151"/>
                              <a:gd name="connsiteY61" fmla="*/ 84752 h 160789"/>
                              <a:gd name="connsiteX62" fmla="*/ 162762 w 393151"/>
                              <a:gd name="connsiteY62" fmla="*/ 60501 h 160789"/>
                              <a:gd name="connsiteX63" fmla="*/ 170080 w 393151"/>
                              <a:gd name="connsiteY63" fmla="*/ 70606 h 160789"/>
                              <a:gd name="connsiteX64" fmla="*/ 172603 w 393151"/>
                              <a:gd name="connsiteY64" fmla="*/ 85257 h 160789"/>
                              <a:gd name="connsiteX65" fmla="*/ 160995 w 393151"/>
                              <a:gd name="connsiteY65" fmla="*/ 121634 h 160789"/>
                              <a:gd name="connsiteX66" fmla="*/ 41132 w 393151"/>
                              <a:gd name="connsiteY66" fmla="*/ 70353 h 160789"/>
                              <a:gd name="connsiteX67" fmla="*/ 28641 w 393151"/>
                              <a:gd name="connsiteY67" fmla="*/ 51660 h 160789"/>
                              <a:gd name="connsiteX68" fmla="*/ 20188 w 393151"/>
                              <a:gd name="connsiteY68" fmla="*/ 27409 h 160789"/>
                              <a:gd name="connsiteX69" fmla="*/ 14888 w 393151"/>
                              <a:gd name="connsiteY69" fmla="*/ 7199 h 160789"/>
                              <a:gd name="connsiteX70" fmla="*/ 9084 w 393151"/>
                              <a:gd name="connsiteY70" fmla="*/ 126 h 160789"/>
                              <a:gd name="connsiteX71" fmla="*/ 0 w 393151"/>
                              <a:gd name="connsiteY71" fmla="*/ 16041 h 160789"/>
                              <a:gd name="connsiteX72" fmla="*/ 5930 w 393151"/>
                              <a:gd name="connsiteY72" fmla="*/ 48628 h 160789"/>
                              <a:gd name="connsiteX73" fmla="*/ 23089 w 393151"/>
                              <a:gd name="connsiteY73" fmla="*/ 78816 h 160789"/>
                              <a:gd name="connsiteX74" fmla="*/ 47693 w 393151"/>
                              <a:gd name="connsiteY74" fmla="*/ 95741 h 160789"/>
                              <a:gd name="connsiteX75" fmla="*/ 43529 w 393151"/>
                              <a:gd name="connsiteY75" fmla="*/ 103825 h 160789"/>
                              <a:gd name="connsiteX76" fmla="*/ 39366 w 393151"/>
                              <a:gd name="connsiteY76" fmla="*/ 112035 h 160789"/>
                              <a:gd name="connsiteX77" fmla="*/ 35454 w 393151"/>
                              <a:gd name="connsiteY77" fmla="*/ 119487 h 160789"/>
                              <a:gd name="connsiteX78" fmla="*/ 31795 w 393151"/>
                              <a:gd name="connsiteY78" fmla="*/ 126812 h 160789"/>
                              <a:gd name="connsiteX79" fmla="*/ 28641 w 393151"/>
                              <a:gd name="connsiteY79" fmla="*/ 133254 h 160789"/>
                              <a:gd name="connsiteX80" fmla="*/ 22332 w 393151"/>
                              <a:gd name="connsiteY80" fmla="*/ 152579 h 160789"/>
                              <a:gd name="connsiteX81" fmla="*/ 27379 w 393151"/>
                              <a:gd name="connsiteY81" fmla="*/ 160789 h 160789"/>
                              <a:gd name="connsiteX82" fmla="*/ 36211 w 393151"/>
                              <a:gd name="connsiteY82" fmla="*/ 153969 h 160789"/>
                              <a:gd name="connsiteX83" fmla="*/ 56146 w 393151"/>
                              <a:gd name="connsiteY83" fmla="*/ 119613 h 160789"/>
                              <a:gd name="connsiteX84" fmla="*/ 85166 w 393151"/>
                              <a:gd name="connsiteY84" fmla="*/ 68585 h 160789"/>
                              <a:gd name="connsiteX85" fmla="*/ 108382 w 393151"/>
                              <a:gd name="connsiteY85" fmla="*/ 30693 h 160789"/>
                              <a:gd name="connsiteX86" fmla="*/ 116961 w 393151"/>
                              <a:gd name="connsiteY86" fmla="*/ 11620 h 160789"/>
                              <a:gd name="connsiteX87" fmla="*/ 114059 w 393151"/>
                              <a:gd name="connsiteY87" fmla="*/ 3410 h 160789"/>
                              <a:gd name="connsiteX88" fmla="*/ 106363 w 393151"/>
                              <a:gd name="connsiteY88" fmla="*/ 0 h 160789"/>
                              <a:gd name="connsiteX89" fmla="*/ 90339 w 393151"/>
                              <a:gd name="connsiteY89" fmla="*/ 19578 h 160789"/>
                              <a:gd name="connsiteX90" fmla="*/ 68259 w 393151"/>
                              <a:gd name="connsiteY90" fmla="*/ 58607 h 160789"/>
                              <a:gd name="connsiteX91" fmla="*/ 53371 w 393151"/>
                              <a:gd name="connsiteY91" fmla="*/ 78058 h 160789"/>
                              <a:gd name="connsiteX92" fmla="*/ 41132 w 393151"/>
                              <a:gd name="connsiteY92" fmla="*/ 70353 h 160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393151" h="160789">
                                <a:moveTo>
                                  <a:pt x="318962" y="130096"/>
                                </a:moveTo>
                                <a:cubicBezTo>
                                  <a:pt x="316439" y="138433"/>
                                  <a:pt x="315051" y="143990"/>
                                  <a:pt x="315051" y="146769"/>
                                </a:cubicBezTo>
                                <a:cubicBezTo>
                                  <a:pt x="315051" y="149548"/>
                                  <a:pt x="315808" y="152453"/>
                                  <a:pt x="317448" y="155358"/>
                                </a:cubicBezTo>
                                <a:cubicBezTo>
                                  <a:pt x="319088" y="158263"/>
                                  <a:pt x="321107" y="159779"/>
                                  <a:pt x="323757" y="159779"/>
                                </a:cubicBezTo>
                                <a:cubicBezTo>
                                  <a:pt x="326911" y="159779"/>
                                  <a:pt x="329687" y="156747"/>
                                  <a:pt x="332210" y="150685"/>
                                </a:cubicBezTo>
                                <a:cubicBezTo>
                                  <a:pt x="333598" y="147401"/>
                                  <a:pt x="334734" y="143990"/>
                                  <a:pt x="335869" y="140454"/>
                                </a:cubicBezTo>
                                <a:cubicBezTo>
                                  <a:pt x="336879" y="136917"/>
                                  <a:pt x="338519" y="132117"/>
                                  <a:pt x="340538" y="125928"/>
                                </a:cubicBezTo>
                                <a:cubicBezTo>
                                  <a:pt x="342556" y="119739"/>
                                  <a:pt x="345332" y="112035"/>
                                  <a:pt x="348865" y="102940"/>
                                </a:cubicBezTo>
                                <a:cubicBezTo>
                                  <a:pt x="352398" y="93846"/>
                                  <a:pt x="356814" y="85763"/>
                                  <a:pt x="362365" y="78563"/>
                                </a:cubicBezTo>
                                <a:cubicBezTo>
                                  <a:pt x="367917" y="71364"/>
                                  <a:pt x="374604" y="66059"/>
                                  <a:pt x="382679" y="62522"/>
                                </a:cubicBezTo>
                                <a:cubicBezTo>
                                  <a:pt x="386338" y="60501"/>
                                  <a:pt x="388988" y="58859"/>
                                  <a:pt x="390628" y="57343"/>
                                </a:cubicBezTo>
                                <a:cubicBezTo>
                                  <a:pt x="392268" y="55828"/>
                                  <a:pt x="393151" y="54186"/>
                                  <a:pt x="393151" y="52291"/>
                                </a:cubicBezTo>
                                <a:cubicBezTo>
                                  <a:pt x="393151" y="48628"/>
                                  <a:pt x="389492" y="46860"/>
                                  <a:pt x="382048" y="46860"/>
                                </a:cubicBezTo>
                                <a:cubicBezTo>
                                  <a:pt x="370188" y="46860"/>
                                  <a:pt x="357697" y="56838"/>
                                  <a:pt x="344575" y="76921"/>
                                </a:cubicBezTo>
                                <a:cubicBezTo>
                                  <a:pt x="344827" y="74395"/>
                                  <a:pt x="345080" y="70479"/>
                                  <a:pt x="345080" y="65427"/>
                                </a:cubicBezTo>
                                <a:cubicBezTo>
                                  <a:pt x="345080" y="60375"/>
                                  <a:pt x="343692" y="55954"/>
                                  <a:pt x="341042" y="52291"/>
                                </a:cubicBezTo>
                                <a:cubicBezTo>
                                  <a:pt x="338393" y="48628"/>
                                  <a:pt x="335617" y="46734"/>
                                  <a:pt x="332715" y="46734"/>
                                </a:cubicBezTo>
                                <a:cubicBezTo>
                                  <a:pt x="329434" y="46734"/>
                                  <a:pt x="327668" y="50270"/>
                                  <a:pt x="327668" y="57470"/>
                                </a:cubicBezTo>
                                <a:lnTo>
                                  <a:pt x="328299" y="74521"/>
                                </a:lnTo>
                                <a:cubicBezTo>
                                  <a:pt x="328173" y="92457"/>
                                  <a:pt x="325145" y="111024"/>
                                  <a:pt x="318962" y="130096"/>
                                </a:cubicBezTo>
                                <a:close/>
                                <a:moveTo>
                                  <a:pt x="287419" y="53049"/>
                                </a:moveTo>
                                <a:cubicBezTo>
                                  <a:pt x="284265" y="64543"/>
                                  <a:pt x="279344" y="77047"/>
                                  <a:pt x="272910" y="90562"/>
                                </a:cubicBezTo>
                                <a:cubicBezTo>
                                  <a:pt x="266349" y="104077"/>
                                  <a:pt x="259157" y="115824"/>
                                  <a:pt x="251208" y="126055"/>
                                </a:cubicBezTo>
                                <a:cubicBezTo>
                                  <a:pt x="243259" y="136159"/>
                                  <a:pt x="236446" y="141338"/>
                                  <a:pt x="230642" y="141338"/>
                                </a:cubicBezTo>
                                <a:cubicBezTo>
                                  <a:pt x="228497" y="141338"/>
                                  <a:pt x="226731" y="140580"/>
                                  <a:pt x="225217" y="138938"/>
                                </a:cubicBezTo>
                                <a:cubicBezTo>
                                  <a:pt x="223703" y="137296"/>
                                  <a:pt x="222946" y="135401"/>
                                  <a:pt x="222946" y="132875"/>
                                </a:cubicBezTo>
                                <a:cubicBezTo>
                                  <a:pt x="222946" y="124413"/>
                                  <a:pt x="224964" y="114561"/>
                                  <a:pt x="229128" y="103193"/>
                                </a:cubicBezTo>
                                <a:cubicBezTo>
                                  <a:pt x="233165" y="91952"/>
                                  <a:pt x="237329" y="82100"/>
                                  <a:pt x="241367" y="73637"/>
                                </a:cubicBezTo>
                                <a:cubicBezTo>
                                  <a:pt x="245404" y="65175"/>
                                  <a:pt x="247549" y="60375"/>
                                  <a:pt x="247549" y="58985"/>
                                </a:cubicBezTo>
                                <a:cubicBezTo>
                                  <a:pt x="247549" y="55828"/>
                                  <a:pt x="246540" y="52923"/>
                                  <a:pt x="244521" y="50523"/>
                                </a:cubicBezTo>
                                <a:cubicBezTo>
                                  <a:pt x="242502" y="47997"/>
                                  <a:pt x="240105" y="46734"/>
                                  <a:pt x="237329" y="46734"/>
                                </a:cubicBezTo>
                                <a:cubicBezTo>
                                  <a:pt x="231778" y="46734"/>
                                  <a:pt x="224712" y="57470"/>
                                  <a:pt x="216258" y="79195"/>
                                </a:cubicBezTo>
                                <a:cubicBezTo>
                                  <a:pt x="207805" y="100793"/>
                                  <a:pt x="203641" y="118855"/>
                                  <a:pt x="203641" y="133254"/>
                                </a:cubicBezTo>
                                <a:cubicBezTo>
                                  <a:pt x="203641" y="139317"/>
                                  <a:pt x="206417" y="145253"/>
                                  <a:pt x="211842" y="150937"/>
                                </a:cubicBezTo>
                                <a:cubicBezTo>
                                  <a:pt x="217268" y="156747"/>
                                  <a:pt x="223072" y="159526"/>
                                  <a:pt x="229254" y="159526"/>
                                </a:cubicBezTo>
                                <a:cubicBezTo>
                                  <a:pt x="235437" y="159526"/>
                                  <a:pt x="242124" y="156242"/>
                                  <a:pt x="249568" y="149548"/>
                                </a:cubicBezTo>
                                <a:cubicBezTo>
                                  <a:pt x="257012" y="142854"/>
                                  <a:pt x="263825" y="134391"/>
                                  <a:pt x="270260" y="124034"/>
                                </a:cubicBezTo>
                                <a:cubicBezTo>
                                  <a:pt x="266727" y="135528"/>
                                  <a:pt x="265087" y="143485"/>
                                  <a:pt x="265087" y="147906"/>
                                </a:cubicBezTo>
                                <a:cubicBezTo>
                                  <a:pt x="265087" y="152327"/>
                                  <a:pt x="265718" y="155358"/>
                                  <a:pt x="267106" y="157000"/>
                                </a:cubicBezTo>
                                <a:cubicBezTo>
                                  <a:pt x="268494" y="158642"/>
                                  <a:pt x="270134" y="159526"/>
                                  <a:pt x="272153" y="159526"/>
                                </a:cubicBezTo>
                                <a:cubicBezTo>
                                  <a:pt x="275433" y="159526"/>
                                  <a:pt x="278083" y="156368"/>
                                  <a:pt x="279849" y="149927"/>
                                </a:cubicBezTo>
                                <a:cubicBezTo>
                                  <a:pt x="283508" y="137296"/>
                                  <a:pt x="288681" y="120371"/>
                                  <a:pt x="295242" y="99025"/>
                                </a:cubicBezTo>
                                <a:cubicBezTo>
                                  <a:pt x="301929" y="77679"/>
                                  <a:pt x="305209" y="65932"/>
                                  <a:pt x="305209" y="64038"/>
                                </a:cubicBezTo>
                                <a:cubicBezTo>
                                  <a:pt x="305209" y="60375"/>
                                  <a:pt x="303695" y="56586"/>
                                  <a:pt x="300793" y="52670"/>
                                </a:cubicBezTo>
                                <a:cubicBezTo>
                                  <a:pt x="297891" y="48755"/>
                                  <a:pt x="295368" y="46734"/>
                                  <a:pt x="293349" y="46734"/>
                                </a:cubicBezTo>
                                <a:cubicBezTo>
                                  <a:pt x="291331" y="46734"/>
                                  <a:pt x="289943" y="47239"/>
                                  <a:pt x="289312" y="48123"/>
                                </a:cubicBezTo>
                                <a:cubicBezTo>
                                  <a:pt x="288555" y="49007"/>
                                  <a:pt x="287924" y="50649"/>
                                  <a:pt x="287419" y="53049"/>
                                </a:cubicBezTo>
                                <a:close/>
                                <a:moveTo>
                                  <a:pt x="104975" y="121634"/>
                                </a:moveTo>
                                <a:cubicBezTo>
                                  <a:pt x="104975" y="132623"/>
                                  <a:pt x="107498" y="141717"/>
                                  <a:pt x="112671" y="148790"/>
                                </a:cubicBezTo>
                                <a:cubicBezTo>
                                  <a:pt x="117844" y="155863"/>
                                  <a:pt x="124279" y="159526"/>
                                  <a:pt x="131976" y="159526"/>
                                </a:cubicBezTo>
                                <a:cubicBezTo>
                                  <a:pt x="142448" y="159526"/>
                                  <a:pt x="152289" y="155737"/>
                                  <a:pt x="161626" y="148285"/>
                                </a:cubicBezTo>
                                <a:cubicBezTo>
                                  <a:pt x="170963" y="140833"/>
                                  <a:pt x="178281" y="131360"/>
                                  <a:pt x="183580" y="119866"/>
                                </a:cubicBezTo>
                                <a:cubicBezTo>
                                  <a:pt x="188879" y="108372"/>
                                  <a:pt x="191529" y="97257"/>
                                  <a:pt x="191529" y="86268"/>
                                </a:cubicBezTo>
                                <a:cubicBezTo>
                                  <a:pt x="191529" y="75279"/>
                                  <a:pt x="188501" y="65932"/>
                                  <a:pt x="182444" y="58354"/>
                                </a:cubicBezTo>
                                <a:cubicBezTo>
                                  <a:pt x="176388" y="50649"/>
                                  <a:pt x="168818" y="46860"/>
                                  <a:pt x="159860" y="46860"/>
                                </a:cubicBezTo>
                                <a:cubicBezTo>
                                  <a:pt x="150901" y="46860"/>
                                  <a:pt x="142069" y="50649"/>
                                  <a:pt x="133490" y="58354"/>
                                </a:cubicBezTo>
                                <a:cubicBezTo>
                                  <a:pt x="124910" y="66059"/>
                                  <a:pt x="118097" y="75784"/>
                                  <a:pt x="112798" y="87531"/>
                                </a:cubicBezTo>
                                <a:cubicBezTo>
                                  <a:pt x="107625" y="99151"/>
                                  <a:pt x="104975" y="110645"/>
                                  <a:pt x="104975" y="121634"/>
                                </a:cubicBezTo>
                                <a:close/>
                                <a:moveTo>
                                  <a:pt x="160995" y="121634"/>
                                </a:moveTo>
                                <a:cubicBezTo>
                                  <a:pt x="153299" y="134391"/>
                                  <a:pt x="144088" y="141969"/>
                                  <a:pt x="133237" y="143990"/>
                                </a:cubicBezTo>
                                <a:cubicBezTo>
                                  <a:pt x="127434" y="141085"/>
                                  <a:pt x="124658" y="133886"/>
                                  <a:pt x="124658" y="122139"/>
                                </a:cubicBezTo>
                                <a:cubicBezTo>
                                  <a:pt x="124658" y="110519"/>
                                  <a:pt x="128443" y="98014"/>
                                  <a:pt x="135887" y="84752"/>
                                </a:cubicBezTo>
                                <a:cubicBezTo>
                                  <a:pt x="143331" y="71490"/>
                                  <a:pt x="152289" y="63406"/>
                                  <a:pt x="162762" y="60501"/>
                                </a:cubicBezTo>
                                <a:cubicBezTo>
                                  <a:pt x="165916" y="62648"/>
                                  <a:pt x="168313" y="66059"/>
                                  <a:pt x="170080" y="70606"/>
                                </a:cubicBezTo>
                                <a:cubicBezTo>
                                  <a:pt x="171720" y="75279"/>
                                  <a:pt x="172603" y="80079"/>
                                  <a:pt x="172603" y="85257"/>
                                </a:cubicBezTo>
                                <a:cubicBezTo>
                                  <a:pt x="172477" y="96751"/>
                                  <a:pt x="168692" y="108751"/>
                                  <a:pt x="160995" y="121634"/>
                                </a:cubicBezTo>
                                <a:close/>
                                <a:moveTo>
                                  <a:pt x="41132" y="70353"/>
                                </a:moveTo>
                                <a:cubicBezTo>
                                  <a:pt x="36338" y="65175"/>
                                  <a:pt x="32174" y="58985"/>
                                  <a:pt x="28641" y="51660"/>
                                </a:cubicBezTo>
                                <a:cubicBezTo>
                                  <a:pt x="25108" y="44334"/>
                                  <a:pt x="22332" y="36250"/>
                                  <a:pt x="20188" y="27409"/>
                                </a:cubicBezTo>
                                <a:cubicBezTo>
                                  <a:pt x="18043" y="18567"/>
                                  <a:pt x="16276" y="11873"/>
                                  <a:pt x="14888" y="7199"/>
                                </a:cubicBezTo>
                                <a:cubicBezTo>
                                  <a:pt x="13500" y="2526"/>
                                  <a:pt x="11482" y="126"/>
                                  <a:pt x="9084" y="126"/>
                                </a:cubicBezTo>
                                <a:cubicBezTo>
                                  <a:pt x="3028" y="126"/>
                                  <a:pt x="0" y="5431"/>
                                  <a:pt x="0" y="16041"/>
                                </a:cubicBezTo>
                                <a:cubicBezTo>
                                  <a:pt x="0" y="26651"/>
                                  <a:pt x="2019" y="37513"/>
                                  <a:pt x="5930" y="48628"/>
                                </a:cubicBezTo>
                                <a:cubicBezTo>
                                  <a:pt x="9841" y="59743"/>
                                  <a:pt x="15645" y="69848"/>
                                  <a:pt x="23089" y="78816"/>
                                </a:cubicBezTo>
                                <a:cubicBezTo>
                                  <a:pt x="30534" y="87784"/>
                                  <a:pt x="38735" y="93467"/>
                                  <a:pt x="47693" y="95741"/>
                                </a:cubicBezTo>
                                <a:cubicBezTo>
                                  <a:pt x="46810" y="97383"/>
                                  <a:pt x="45422" y="100162"/>
                                  <a:pt x="43529" y="103825"/>
                                </a:cubicBezTo>
                                <a:cubicBezTo>
                                  <a:pt x="41637" y="107487"/>
                                  <a:pt x="40249" y="110266"/>
                                  <a:pt x="39366" y="112035"/>
                                </a:cubicBezTo>
                                <a:cubicBezTo>
                                  <a:pt x="38482" y="113803"/>
                                  <a:pt x="37221" y="116203"/>
                                  <a:pt x="35454" y="119487"/>
                                </a:cubicBezTo>
                                <a:cubicBezTo>
                                  <a:pt x="33814" y="122644"/>
                                  <a:pt x="32552" y="125170"/>
                                  <a:pt x="31795" y="126812"/>
                                </a:cubicBezTo>
                                <a:cubicBezTo>
                                  <a:pt x="31038" y="128581"/>
                                  <a:pt x="30029" y="130728"/>
                                  <a:pt x="28641" y="133254"/>
                                </a:cubicBezTo>
                                <a:cubicBezTo>
                                  <a:pt x="24351" y="141843"/>
                                  <a:pt x="22332" y="148285"/>
                                  <a:pt x="22332" y="152579"/>
                                </a:cubicBezTo>
                                <a:cubicBezTo>
                                  <a:pt x="22332" y="158010"/>
                                  <a:pt x="23973" y="160789"/>
                                  <a:pt x="27379" y="160789"/>
                                </a:cubicBezTo>
                                <a:cubicBezTo>
                                  <a:pt x="29650" y="160789"/>
                                  <a:pt x="32552" y="158516"/>
                                  <a:pt x="36211" y="153969"/>
                                </a:cubicBezTo>
                                <a:cubicBezTo>
                                  <a:pt x="39870" y="149422"/>
                                  <a:pt x="46557" y="137928"/>
                                  <a:pt x="56146" y="119613"/>
                                </a:cubicBezTo>
                                <a:cubicBezTo>
                                  <a:pt x="65862" y="101298"/>
                                  <a:pt x="75577" y="84247"/>
                                  <a:pt x="85166" y="68585"/>
                                </a:cubicBezTo>
                                <a:cubicBezTo>
                                  <a:pt x="94881" y="52923"/>
                                  <a:pt x="102578" y="40292"/>
                                  <a:pt x="108382" y="30693"/>
                                </a:cubicBezTo>
                                <a:cubicBezTo>
                                  <a:pt x="114185" y="21093"/>
                                  <a:pt x="116961" y="14778"/>
                                  <a:pt x="116961" y="11620"/>
                                </a:cubicBezTo>
                                <a:cubicBezTo>
                                  <a:pt x="116961" y="8463"/>
                                  <a:pt x="115952" y="5684"/>
                                  <a:pt x="114059" y="3410"/>
                                </a:cubicBezTo>
                                <a:cubicBezTo>
                                  <a:pt x="112041" y="1137"/>
                                  <a:pt x="109517" y="0"/>
                                  <a:pt x="106363" y="0"/>
                                </a:cubicBezTo>
                                <a:cubicBezTo>
                                  <a:pt x="103208" y="0"/>
                                  <a:pt x="97909" y="6568"/>
                                  <a:pt x="90339" y="19578"/>
                                </a:cubicBezTo>
                                <a:cubicBezTo>
                                  <a:pt x="82895" y="32587"/>
                                  <a:pt x="75451" y="45597"/>
                                  <a:pt x="68259" y="58607"/>
                                </a:cubicBezTo>
                                <a:cubicBezTo>
                                  <a:pt x="61067" y="71616"/>
                                  <a:pt x="56146" y="78058"/>
                                  <a:pt x="53371" y="78058"/>
                                </a:cubicBezTo>
                                <a:cubicBezTo>
                                  <a:pt x="50090" y="78058"/>
                                  <a:pt x="46053" y="75532"/>
                                  <a:pt x="41132" y="70353"/>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uture"/>
                        <wps:cNvSpPr/>
                        <wps:spPr>
                          <a:xfrm>
                            <a:off x="1750632" y="387510"/>
                            <a:ext cx="583039" cy="179230"/>
                          </a:xfrm>
                          <a:custGeom>
                            <a:avLst/>
                            <a:gdLst>
                              <a:gd name="connsiteX0" fmla="*/ 580516 w 583039"/>
                              <a:gd name="connsiteY0" fmla="*/ 176956 h 179230"/>
                              <a:gd name="connsiteX1" fmla="*/ 583040 w 583039"/>
                              <a:gd name="connsiteY1" fmla="*/ 172915 h 179230"/>
                              <a:gd name="connsiteX2" fmla="*/ 577488 w 583039"/>
                              <a:gd name="connsiteY2" fmla="*/ 156116 h 179230"/>
                              <a:gd name="connsiteX3" fmla="*/ 567773 w 583039"/>
                              <a:gd name="connsiteY3" fmla="*/ 145001 h 179230"/>
                              <a:gd name="connsiteX4" fmla="*/ 559572 w 583039"/>
                              <a:gd name="connsiteY4" fmla="*/ 149927 h 179230"/>
                              <a:gd name="connsiteX5" fmla="*/ 555534 w 583039"/>
                              <a:gd name="connsiteY5" fmla="*/ 159652 h 179230"/>
                              <a:gd name="connsiteX6" fmla="*/ 562852 w 583039"/>
                              <a:gd name="connsiteY6" fmla="*/ 171904 h 179230"/>
                              <a:gd name="connsiteX7" fmla="*/ 575848 w 583039"/>
                              <a:gd name="connsiteY7" fmla="*/ 179230 h 179230"/>
                              <a:gd name="connsiteX8" fmla="*/ 580516 w 583039"/>
                              <a:gd name="connsiteY8" fmla="*/ 176956 h 179230"/>
                              <a:gd name="connsiteX9" fmla="*/ 520837 w 583039"/>
                              <a:gd name="connsiteY9" fmla="*/ 86015 h 179230"/>
                              <a:gd name="connsiteX10" fmla="*/ 526389 w 583039"/>
                              <a:gd name="connsiteY10" fmla="*/ 98520 h 179230"/>
                              <a:gd name="connsiteX11" fmla="*/ 517809 w 583039"/>
                              <a:gd name="connsiteY11" fmla="*/ 108372 h 179230"/>
                              <a:gd name="connsiteX12" fmla="*/ 497621 w 583039"/>
                              <a:gd name="connsiteY12" fmla="*/ 112161 h 179230"/>
                              <a:gd name="connsiteX13" fmla="*/ 476929 w 583039"/>
                              <a:gd name="connsiteY13" fmla="*/ 110140 h 179230"/>
                              <a:gd name="connsiteX14" fmla="*/ 492322 w 583039"/>
                              <a:gd name="connsiteY14" fmla="*/ 88415 h 179230"/>
                              <a:gd name="connsiteX15" fmla="*/ 509860 w 583039"/>
                              <a:gd name="connsiteY15" fmla="*/ 79700 h 179230"/>
                              <a:gd name="connsiteX16" fmla="*/ 520837 w 583039"/>
                              <a:gd name="connsiteY16" fmla="*/ 86015 h 179230"/>
                              <a:gd name="connsiteX17" fmla="*/ 533076 w 583039"/>
                              <a:gd name="connsiteY17" fmla="*/ 74395 h 179230"/>
                              <a:gd name="connsiteX18" fmla="*/ 508725 w 583039"/>
                              <a:gd name="connsiteY18" fmla="*/ 61638 h 179230"/>
                              <a:gd name="connsiteX19" fmla="*/ 481724 w 583039"/>
                              <a:gd name="connsiteY19" fmla="*/ 73637 h 179230"/>
                              <a:gd name="connsiteX20" fmla="*/ 459517 w 583039"/>
                              <a:gd name="connsiteY20" fmla="*/ 103319 h 179230"/>
                              <a:gd name="connsiteX21" fmla="*/ 450938 w 583039"/>
                              <a:gd name="connsiteY21" fmla="*/ 137043 h 179230"/>
                              <a:gd name="connsiteX22" fmla="*/ 462041 w 583039"/>
                              <a:gd name="connsiteY22" fmla="*/ 163694 h 179230"/>
                              <a:gd name="connsiteX23" fmla="*/ 490934 w 583039"/>
                              <a:gd name="connsiteY23" fmla="*/ 174304 h 179230"/>
                              <a:gd name="connsiteX24" fmla="*/ 517935 w 583039"/>
                              <a:gd name="connsiteY24" fmla="*/ 167105 h 179230"/>
                              <a:gd name="connsiteX25" fmla="*/ 531814 w 583039"/>
                              <a:gd name="connsiteY25" fmla="*/ 153842 h 179230"/>
                              <a:gd name="connsiteX26" fmla="*/ 525884 w 583039"/>
                              <a:gd name="connsiteY26" fmla="*/ 149295 h 179230"/>
                              <a:gd name="connsiteX27" fmla="*/ 512888 w 583039"/>
                              <a:gd name="connsiteY27" fmla="*/ 153337 h 179230"/>
                              <a:gd name="connsiteX28" fmla="*/ 489673 w 583039"/>
                              <a:gd name="connsiteY28" fmla="*/ 157379 h 179230"/>
                              <a:gd name="connsiteX29" fmla="*/ 473523 w 583039"/>
                              <a:gd name="connsiteY29" fmla="*/ 153084 h 179230"/>
                              <a:gd name="connsiteX30" fmla="*/ 468602 w 583039"/>
                              <a:gd name="connsiteY30" fmla="*/ 140959 h 179230"/>
                              <a:gd name="connsiteX31" fmla="*/ 471756 w 583039"/>
                              <a:gd name="connsiteY31" fmla="*/ 123150 h 179230"/>
                              <a:gd name="connsiteX32" fmla="*/ 501659 w 583039"/>
                              <a:gd name="connsiteY32" fmla="*/ 126813 h 179230"/>
                              <a:gd name="connsiteX33" fmla="*/ 531183 w 583039"/>
                              <a:gd name="connsiteY33" fmla="*/ 119234 h 179230"/>
                              <a:gd name="connsiteX34" fmla="*/ 544179 w 583039"/>
                              <a:gd name="connsiteY34" fmla="*/ 99404 h 179230"/>
                              <a:gd name="connsiteX35" fmla="*/ 533076 w 583039"/>
                              <a:gd name="connsiteY35" fmla="*/ 74395 h 179230"/>
                              <a:gd name="connsiteX36" fmla="*/ 389240 w 583039"/>
                              <a:gd name="connsiteY36" fmla="*/ 145127 h 179230"/>
                              <a:gd name="connsiteX37" fmla="*/ 385328 w 583039"/>
                              <a:gd name="connsiteY37" fmla="*/ 161800 h 179230"/>
                              <a:gd name="connsiteX38" fmla="*/ 387726 w 583039"/>
                              <a:gd name="connsiteY38" fmla="*/ 170388 h 179230"/>
                              <a:gd name="connsiteX39" fmla="*/ 393908 w 583039"/>
                              <a:gd name="connsiteY39" fmla="*/ 174809 h 179230"/>
                              <a:gd name="connsiteX40" fmla="*/ 402362 w 583039"/>
                              <a:gd name="connsiteY40" fmla="*/ 165715 h 179230"/>
                              <a:gd name="connsiteX41" fmla="*/ 406021 w 583039"/>
                              <a:gd name="connsiteY41" fmla="*/ 155484 h 179230"/>
                              <a:gd name="connsiteX42" fmla="*/ 410689 w 583039"/>
                              <a:gd name="connsiteY42" fmla="*/ 140959 h 179230"/>
                              <a:gd name="connsiteX43" fmla="*/ 419016 w 583039"/>
                              <a:gd name="connsiteY43" fmla="*/ 117971 h 179230"/>
                              <a:gd name="connsiteX44" fmla="*/ 432517 w 583039"/>
                              <a:gd name="connsiteY44" fmla="*/ 93594 h 179230"/>
                              <a:gd name="connsiteX45" fmla="*/ 452830 w 583039"/>
                              <a:gd name="connsiteY45" fmla="*/ 77553 h 179230"/>
                              <a:gd name="connsiteX46" fmla="*/ 460779 w 583039"/>
                              <a:gd name="connsiteY46" fmla="*/ 72374 h 179230"/>
                              <a:gd name="connsiteX47" fmla="*/ 463303 w 583039"/>
                              <a:gd name="connsiteY47" fmla="*/ 67322 h 179230"/>
                              <a:gd name="connsiteX48" fmla="*/ 452199 w 583039"/>
                              <a:gd name="connsiteY48" fmla="*/ 61891 h 179230"/>
                              <a:gd name="connsiteX49" fmla="*/ 414726 w 583039"/>
                              <a:gd name="connsiteY49" fmla="*/ 91952 h 179230"/>
                              <a:gd name="connsiteX50" fmla="*/ 415231 w 583039"/>
                              <a:gd name="connsiteY50" fmla="*/ 80458 h 179230"/>
                              <a:gd name="connsiteX51" fmla="*/ 411194 w 583039"/>
                              <a:gd name="connsiteY51" fmla="*/ 67322 h 179230"/>
                              <a:gd name="connsiteX52" fmla="*/ 402866 w 583039"/>
                              <a:gd name="connsiteY52" fmla="*/ 61764 h 179230"/>
                              <a:gd name="connsiteX53" fmla="*/ 397819 w 583039"/>
                              <a:gd name="connsiteY53" fmla="*/ 72500 h 179230"/>
                              <a:gd name="connsiteX54" fmla="*/ 398450 w 583039"/>
                              <a:gd name="connsiteY54" fmla="*/ 89552 h 179230"/>
                              <a:gd name="connsiteX55" fmla="*/ 389240 w 583039"/>
                              <a:gd name="connsiteY55" fmla="*/ 145127 h 179230"/>
                              <a:gd name="connsiteX56" fmla="*/ 357697 w 583039"/>
                              <a:gd name="connsiteY56" fmla="*/ 68080 h 179230"/>
                              <a:gd name="connsiteX57" fmla="*/ 343187 w 583039"/>
                              <a:gd name="connsiteY57" fmla="*/ 105593 h 179230"/>
                              <a:gd name="connsiteX58" fmla="*/ 321486 w 583039"/>
                              <a:gd name="connsiteY58" fmla="*/ 141085 h 179230"/>
                              <a:gd name="connsiteX59" fmla="*/ 300920 w 583039"/>
                              <a:gd name="connsiteY59" fmla="*/ 156368 h 179230"/>
                              <a:gd name="connsiteX60" fmla="*/ 295494 w 583039"/>
                              <a:gd name="connsiteY60" fmla="*/ 153969 h 179230"/>
                              <a:gd name="connsiteX61" fmla="*/ 293223 w 583039"/>
                              <a:gd name="connsiteY61" fmla="*/ 147906 h 179230"/>
                              <a:gd name="connsiteX62" fmla="*/ 299405 w 583039"/>
                              <a:gd name="connsiteY62" fmla="*/ 118224 h 179230"/>
                              <a:gd name="connsiteX63" fmla="*/ 311644 w 583039"/>
                              <a:gd name="connsiteY63" fmla="*/ 88668 h 179230"/>
                              <a:gd name="connsiteX64" fmla="*/ 317827 w 583039"/>
                              <a:gd name="connsiteY64" fmla="*/ 74016 h 179230"/>
                              <a:gd name="connsiteX65" fmla="*/ 314798 w 583039"/>
                              <a:gd name="connsiteY65" fmla="*/ 65553 h 179230"/>
                              <a:gd name="connsiteX66" fmla="*/ 307607 w 583039"/>
                              <a:gd name="connsiteY66" fmla="*/ 61764 h 179230"/>
                              <a:gd name="connsiteX67" fmla="*/ 286536 w 583039"/>
                              <a:gd name="connsiteY67" fmla="*/ 94225 h 179230"/>
                              <a:gd name="connsiteX68" fmla="*/ 273919 w 583039"/>
                              <a:gd name="connsiteY68" fmla="*/ 148285 h 179230"/>
                              <a:gd name="connsiteX69" fmla="*/ 282120 w 583039"/>
                              <a:gd name="connsiteY69" fmla="*/ 165968 h 179230"/>
                              <a:gd name="connsiteX70" fmla="*/ 299532 w 583039"/>
                              <a:gd name="connsiteY70" fmla="*/ 174557 h 179230"/>
                              <a:gd name="connsiteX71" fmla="*/ 319845 w 583039"/>
                              <a:gd name="connsiteY71" fmla="*/ 164578 h 179230"/>
                              <a:gd name="connsiteX72" fmla="*/ 340538 w 583039"/>
                              <a:gd name="connsiteY72" fmla="*/ 139064 h 179230"/>
                              <a:gd name="connsiteX73" fmla="*/ 335365 w 583039"/>
                              <a:gd name="connsiteY73" fmla="*/ 162936 h 179230"/>
                              <a:gd name="connsiteX74" fmla="*/ 337383 w 583039"/>
                              <a:gd name="connsiteY74" fmla="*/ 172030 h 179230"/>
                              <a:gd name="connsiteX75" fmla="*/ 342430 w 583039"/>
                              <a:gd name="connsiteY75" fmla="*/ 174557 h 179230"/>
                              <a:gd name="connsiteX76" fmla="*/ 350127 w 583039"/>
                              <a:gd name="connsiteY76" fmla="*/ 164957 h 179230"/>
                              <a:gd name="connsiteX77" fmla="*/ 365520 w 583039"/>
                              <a:gd name="connsiteY77" fmla="*/ 114055 h 179230"/>
                              <a:gd name="connsiteX78" fmla="*/ 375487 w 583039"/>
                              <a:gd name="connsiteY78" fmla="*/ 79068 h 179230"/>
                              <a:gd name="connsiteX79" fmla="*/ 371071 w 583039"/>
                              <a:gd name="connsiteY79" fmla="*/ 67701 h 179230"/>
                              <a:gd name="connsiteX80" fmla="*/ 363627 w 583039"/>
                              <a:gd name="connsiteY80" fmla="*/ 61764 h 179230"/>
                              <a:gd name="connsiteX81" fmla="*/ 359589 w 583039"/>
                              <a:gd name="connsiteY81" fmla="*/ 63154 h 179230"/>
                              <a:gd name="connsiteX82" fmla="*/ 357697 w 583039"/>
                              <a:gd name="connsiteY82" fmla="*/ 68080 h 179230"/>
                              <a:gd name="connsiteX83" fmla="*/ 224207 w 583039"/>
                              <a:gd name="connsiteY83" fmla="*/ 123655 h 179230"/>
                              <a:gd name="connsiteX84" fmla="*/ 236194 w 583039"/>
                              <a:gd name="connsiteY84" fmla="*/ 82605 h 179230"/>
                              <a:gd name="connsiteX85" fmla="*/ 267232 w 583039"/>
                              <a:gd name="connsiteY85" fmla="*/ 75532 h 179230"/>
                              <a:gd name="connsiteX86" fmla="*/ 274550 w 583039"/>
                              <a:gd name="connsiteY86" fmla="*/ 69848 h 179230"/>
                              <a:gd name="connsiteX87" fmla="*/ 260923 w 583039"/>
                              <a:gd name="connsiteY87" fmla="*/ 63911 h 179230"/>
                              <a:gd name="connsiteX88" fmla="*/ 240231 w 583039"/>
                              <a:gd name="connsiteY88" fmla="*/ 65048 h 179230"/>
                              <a:gd name="connsiteX89" fmla="*/ 244142 w 583039"/>
                              <a:gd name="connsiteY89" fmla="*/ 43450 h 179230"/>
                              <a:gd name="connsiteX90" fmla="*/ 238465 w 583039"/>
                              <a:gd name="connsiteY90" fmla="*/ 32461 h 179230"/>
                              <a:gd name="connsiteX91" fmla="*/ 228876 w 583039"/>
                              <a:gd name="connsiteY91" fmla="*/ 27535 h 179230"/>
                              <a:gd name="connsiteX92" fmla="*/ 224333 w 583039"/>
                              <a:gd name="connsiteY92" fmla="*/ 34356 h 179230"/>
                              <a:gd name="connsiteX93" fmla="*/ 220296 w 583039"/>
                              <a:gd name="connsiteY93" fmla="*/ 67827 h 179230"/>
                              <a:gd name="connsiteX94" fmla="*/ 190772 w 583039"/>
                              <a:gd name="connsiteY94" fmla="*/ 78311 h 179230"/>
                              <a:gd name="connsiteX95" fmla="*/ 194304 w 583039"/>
                              <a:gd name="connsiteY95" fmla="*/ 85510 h 179230"/>
                              <a:gd name="connsiteX96" fmla="*/ 201496 w 583039"/>
                              <a:gd name="connsiteY96" fmla="*/ 89299 h 179230"/>
                              <a:gd name="connsiteX97" fmla="*/ 215754 w 583039"/>
                              <a:gd name="connsiteY97" fmla="*/ 86773 h 179230"/>
                              <a:gd name="connsiteX98" fmla="*/ 207679 w 583039"/>
                              <a:gd name="connsiteY98" fmla="*/ 113677 h 179230"/>
                              <a:gd name="connsiteX99" fmla="*/ 199856 w 583039"/>
                              <a:gd name="connsiteY99" fmla="*/ 139822 h 179230"/>
                              <a:gd name="connsiteX100" fmla="*/ 197080 w 583039"/>
                              <a:gd name="connsiteY100" fmla="*/ 156116 h 179230"/>
                              <a:gd name="connsiteX101" fmla="*/ 204398 w 583039"/>
                              <a:gd name="connsiteY101" fmla="*/ 168494 h 179230"/>
                              <a:gd name="connsiteX102" fmla="*/ 222693 w 583039"/>
                              <a:gd name="connsiteY102" fmla="*/ 174557 h 179230"/>
                              <a:gd name="connsiteX103" fmla="*/ 247170 w 583039"/>
                              <a:gd name="connsiteY103" fmla="*/ 165968 h 179230"/>
                              <a:gd name="connsiteX104" fmla="*/ 260671 w 583039"/>
                              <a:gd name="connsiteY104" fmla="*/ 150685 h 179230"/>
                              <a:gd name="connsiteX105" fmla="*/ 256633 w 583039"/>
                              <a:gd name="connsiteY105" fmla="*/ 146390 h 179230"/>
                              <a:gd name="connsiteX106" fmla="*/ 242881 w 583039"/>
                              <a:gd name="connsiteY106" fmla="*/ 151316 h 179230"/>
                              <a:gd name="connsiteX107" fmla="*/ 221810 w 583039"/>
                              <a:gd name="connsiteY107" fmla="*/ 156242 h 179230"/>
                              <a:gd name="connsiteX108" fmla="*/ 216763 w 583039"/>
                              <a:gd name="connsiteY108" fmla="*/ 151948 h 179230"/>
                              <a:gd name="connsiteX109" fmla="*/ 224207 w 583039"/>
                              <a:gd name="connsiteY109" fmla="*/ 123655 h 179230"/>
                              <a:gd name="connsiteX110" fmla="*/ 162383 w 583039"/>
                              <a:gd name="connsiteY110" fmla="*/ 68080 h 179230"/>
                              <a:gd name="connsiteX111" fmla="*/ 147873 w 583039"/>
                              <a:gd name="connsiteY111" fmla="*/ 105593 h 179230"/>
                              <a:gd name="connsiteX112" fmla="*/ 126172 w 583039"/>
                              <a:gd name="connsiteY112" fmla="*/ 141085 h 179230"/>
                              <a:gd name="connsiteX113" fmla="*/ 105606 w 583039"/>
                              <a:gd name="connsiteY113" fmla="*/ 156368 h 179230"/>
                              <a:gd name="connsiteX114" fmla="*/ 100180 w 583039"/>
                              <a:gd name="connsiteY114" fmla="*/ 153969 h 179230"/>
                              <a:gd name="connsiteX115" fmla="*/ 97909 w 583039"/>
                              <a:gd name="connsiteY115" fmla="*/ 147906 h 179230"/>
                              <a:gd name="connsiteX116" fmla="*/ 104092 w 583039"/>
                              <a:gd name="connsiteY116" fmla="*/ 118224 h 179230"/>
                              <a:gd name="connsiteX117" fmla="*/ 116330 w 583039"/>
                              <a:gd name="connsiteY117" fmla="*/ 88668 h 179230"/>
                              <a:gd name="connsiteX118" fmla="*/ 122513 w 583039"/>
                              <a:gd name="connsiteY118" fmla="*/ 74016 h 179230"/>
                              <a:gd name="connsiteX119" fmla="*/ 119485 w 583039"/>
                              <a:gd name="connsiteY119" fmla="*/ 65553 h 179230"/>
                              <a:gd name="connsiteX120" fmla="*/ 112293 w 583039"/>
                              <a:gd name="connsiteY120" fmla="*/ 61764 h 179230"/>
                              <a:gd name="connsiteX121" fmla="*/ 91222 w 583039"/>
                              <a:gd name="connsiteY121" fmla="*/ 94225 h 179230"/>
                              <a:gd name="connsiteX122" fmla="*/ 78605 w 583039"/>
                              <a:gd name="connsiteY122" fmla="*/ 148285 h 179230"/>
                              <a:gd name="connsiteX123" fmla="*/ 86806 w 583039"/>
                              <a:gd name="connsiteY123" fmla="*/ 165968 h 179230"/>
                              <a:gd name="connsiteX124" fmla="*/ 104218 w 583039"/>
                              <a:gd name="connsiteY124" fmla="*/ 174557 h 179230"/>
                              <a:gd name="connsiteX125" fmla="*/ 124531 w 583039"/>
                              <a:gd name="connsiteY125" fmla="*/ 164578 h 179230"/>
                              <a:gd name="connsiteX126" fmla="*/ 145224 w 583039"/>
                              <a:gd name="connsiteY126" fmla="*/ 139064 h 179230"/>
                              <a:gd name="connsiteX127" fmla="*/ 140051 w 583039"/>
                              <a:gd name="connsiteY127" fmla="*/ 162936 h 179230"/>
                              <a:gd name="connsiteX128" fmla="*/ 142069 w 583039"/>
                              <a:gd name="connsiteY128" fmla="*/ 172030 h 179230"/>
                              <a:gd name="connsiteX129" fmla="*/ 147116 w 583039"/>
                              <a:gd name="connsiteY129" fmla="*/ 174557 h 179230"/>
                              <a:gd name="connsiteX130" fmla="*/ 154813 w 583039"/>
                              <a:gd name="connsiteY130" fmla="*/ 164957 h 179230"/>
                              <a:gd name="connsiteX131" fmla="*/ 170206 w 583039"/>
                              <a:gd name="connsiteY131" fmla="*/ 114055 h 179230"/>
                              <a:gd name="connsiteX132" fmla="*/ 180173 w 583039"/>
                              <a:gd name="connsiteY132" fmla="*/ 79068 h 179230"/>
                              <a:gd name="connsiteX133" fmla="*/ 175757 w 583039"/>
                              <a:gd name="connsiteY133" fmla="*/ 67701 h 179230"/>
                              <a:gd name="connsiteX134" fmla="*/ 168313 w 583039"/>
                              <a:gd name="connsiteY134" fmla="*/ 61764 h 179230"/>
                              <a:gd name="connsiteX135" fmla="*/ 164276 w 583039"/>
                              <a:gd name="connsiteY135" fmla="*/ 63154 h 179230"/>
                              <a:gd name="connsiteX136" fmla="*/ 162383 w 583039"/>
                              <a:gd name="connsiteY136" fmla="*/ 68080 h 179230"/>
                              <a:gd name="connsiteX137" fmla="*/ 22206 w 583039"/>
                              <a:gd name="connsiteY137" fmla="*/ 168368 h 179230"/>
                              <a:gd name="connsiteX138" fmla="*/ 44286 w 583039"/>
                              <a:gd name="connsiteY138" fmla="*/ 90436 h 179230"/>
                              <a:gd name="connsiteX139" fmla="*/ 73558 w 583039"/>
                              <a:gd name="connsiteY139" fmla="*/ 84500 h 179230"/>
                              <a:gd name="connsiteX140" fmla="*/ 81002 w 583039"/>
                              <a:gd name="connsiteY140" fmla="*/ 77932 h 179230"/>
                              <a:gd name="connsiteX141" fmla="*/ 77217 w 583039"/>
                              <a:gd name="connsiteY141" fmla="*/ 73385 h 179230"/>
                              <a:gd name="connsiteX142" fmla="*/ 65231 w 583039"/>
                              <a:gd name="connsiteY142" fmla="*/ 71616 h 179230"/>
                              <a:gd name="connsiteX143" fmla="*/ 48576 w 583039"/>
                              <a:gd name="connsiteY143" fmla="*/ 72753 h 179230"/>
                              <a:gd name="connsiteX144" fmla="*/ 50343 w 583039"/>
                              <a:gd name="connsiteY144" fmla="*/ 64796 h 179230"/>
                              <a:gd name="connsiteX145" fmla="*/ 59427 w 583039"/>
                              <a:gd name="connsiteY145" fmla="*/ 31198 h 179230"/>
                              <a:gd name="connsiteX146" fmla="*/ 65105 w 583039"/>
                              <a:gd name="connsiteY146" fmla="*/ 21093 h 179230"/>
                              <a:gd name="connsiteX147" fmla="*/ 72170 w 583039"/>
                              <a:gd name="connsiteY147" fmla="*/ 17557 h 179230"/>
                              <a:gd name="connsiteX148" fmla="*/ 78731 w 583039"/>
                              <a:gd name="connsiteY148" fmla="*/ 21472 h 179230"/>
                              <a:gd name="connsiteX149" fmla="*/ 82643 w 583039"/>
                              <a:gd name="connsiteY149" fmla="*/ 29935 h 179230"/>
                              <a:gd name="connsiteX150" fmla="*/ 91475 w 583039"/>
                              <a:gd name="connsiteY150" fmla="*/ 42187 h 179230"/>
                              <a:gd name="connsiteX151" fmla="*/ 97783 w 583039"/>
                              <a:gd name="connsiteY151" fmla="*/ 30061 h 179230"/>
                              <a:gd name="connsiteX152" fmla="*/ 90465 w 583039"/>
                              <a:gd name="connsiteY152" fmla="*/ 8968 h 179230"/>
                              <a:gd name="connsiteX153" fmla="*/ 71792 w 583039"/>
                              <a:gd name="connsiteY153" fmla="*/ 0 h 179230"/>
                              <a:gd name="connsiteX154" fmla="*/ 46557 w 583039"/>
                              <a:gd name="connsiteY154" fmla="*/ 13894 h 179230"/>
                              <a:gd name="connsiteX155" fmla="*/ 31795 w 583039"/>
                              <a:gd name="connsiteY155" fmla="*/ 59112 h 179230"/>
                              <a:gd name="connsiteX156" fmla="*/ 28389 w 583039"/>
                              <a:gd name="connsiteY156" fmla="*/ 75911 h 179230"/>
                              <a:gd name="connsiteX157" fmla="*/ 10220 w 583039"/>
                              <a:gd name="connsiteY157" fmla="*/ 79952 h 179230"/>
                              <a:gd name="connsiteX158" fmla="*/ 0 w 583039"/>
                              <a:gd name="connsiteY158" fmla="*/ 86773 h 179230"/>
                              <a:gd name="connsiteX159" fmla="*/ 3659 w 583039"/>
                              <a:gd name="connsiteY159" fmla="*/ 93846 h 179230"/>
                              <a:gd name="connsiteX160" fmla="*/ 10977 w 583039"/>
                              <a:gd name="connsiteY160" fmla="*/ 97004 h 179230"/>
                              <a:gd name="connsiteX161" fmla="*/ 24351 w 583039"/>
                              <a:gd name="connsiteY161" fmla="*/ 94730 h 179230"/>
                              <a:gd name="connsiteX162" fmla="*/ 8958 w 583039"/>
                              <a:gd name="connsiteY162" fmla="*/ 153211 h 179230"/>
                              <a:gd name="connsiteX163" fmla="*/ 6687 w 583039"/>
                              <a:gd name="connsiteY163" fmla="*/ 163947 h 179230"/>
                              <a:gd name="connsiteX164" fmla="*/ 10094 w 583039"/>
                              <a:gd name="connsiteY164" fmla="*/ 171020 h 179230"/>
                              <a:gd name="connsiteX165" fmla="*/ 16402 w 583039"/>
                              <a:gd name="connsiteY165" fmla="*/ 175315 h 179230"/>
                              <a:gd name="connsiteX166" fmla="*/ 22206 w 583039"/>
                              <a:gd name="connsiteY166" fmla="*/ 168368 h 179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Lst>
                            <a:rect l="l" t="t" r="r" b="b"/>
                            <a:pathLst>
                              <a:path w="583039" h="179230">
                                <a:moveTo>
                                  <a:pt x="580516" y="176956"/>
                                </a:moveTo>
                                <a:cubicBezTo>
                                  <a:pt x="582156" y="175441"/>
                                  <a:pt x="583040" y="174051"/>
                                  <a:pt x="583040" y="172915"/>
                                </a:cubicBezTo>
                                <a:cubicBezTo>
                                  <a:pt x="583040" y="169125"/>
                                  <a:pt x="581147" y="163568"/>
                                  <a:pt x="577488" y="156116"/>
                                </a:cubicBezTo>
                                <a:cubicBezTo>
                                  <a:pt x="573829" y="148664"/>
                                  <a:pt x="570549" y="145001"/>
                                  <a:pt x="567773" y="145001"/>
                                </a:cubicBezTo>
                                <a:cubicBezTo>
                                  <a:pt x="564997" y="145001"/>
                                  <a:pt x="562221" y="146643"/>
                                  <a:pt x="559572" y="149927"/>
                                </a:cubicBezTo>
                                <a:cubicBezTo>
                                  <a:pt x="556922" y="153211"/>
                                  <a:pt x="555534" y="156495"/>
                                  <a:pt x="555534" y="159652"/>
                                </a:cubicBezTo>
                                <a:cubicBezTo>
                                  <a:pt x="555534" y="162936"/>
                                  <a:pt x="557931" y="166978"/>
                                  <a:pt x="562852" y="171904"/>
                                </a:cubicBezTo>
                                <a:cubicBezTo>
                                  <a:pt x="567647" y="176830"/>
                                  <a:pt x="572063" y="179230"/>
                                  <a:pt x="575848" y="179230"/>
                                </a:cubicBezTo>
                                <a:cubicBezTo>
                                  <a:pt x="577236" y="179230"/>
                                  <a:pt x="578876" y="178472"/>
                                  <a:pt x="580516" y="176956"/>
                                </a:cubicBezTo>
                                <a:close/>
                                <a:moveTo>
                                  <a:pt x="520837" y="86015"/>
                                </a:moveTo>
                                <a:cubicBezTo>
                                  <a:pt x="524496" y="90310"/>
                                  <a:pt x="526389" y="94478"/>
                                  <a:pt x="526389" y="98520"/>
                                </a:cubicBezTo>
                                <a:cubicBezTo>
                                  <a:pt x="526389" y="102561"/>
                                  <a:pt x="523487" y="105846"/>
                                  <a:pt x="517809" y="108372"/>
                                </a:cubicBezTo>
                                <a:cubicBezTo>
                                  <a:pt x="512005" y="110898"/>
                                  <a:pt x="505318" y="112161"/>
                                  <a:pt x="497621" y="112161"/>
                                </a:cubicBezTo>
                                <a:cubicBezTo>
                                  <a:pt x="489925" y="112161"/>
                                  <a:pt x="482985" y="111529"/>
                                  <a:pt x="476929" y="110140"/>
                                </a:cubicBezTo>
                                <a:cubicBezTo>
                                  <a:pt x="481219" y="101551"/>
                                  <a:pt x="486266" y="94225"/>
                                  <a:pt x="492322" y="88415"/>
                                </a:cubicBezTo>
                                <a:cubicBezTo>
                                  <a:pt x="498378" y="82605"/>
                                  <a:pt x="504182" y="79700"/>
                                  <a:pt x="509860" y="79700"/>
                                </a:cubicBezTo>
                                <a:cubicBezTo>
                                  <a:pt x="513393" y="79700"/>
                                  <a:pt x="517052" y="81847"/>
                                  <a:pt x="520837" y="86015"/>
                                </a:cubicBezTo>
                                <a:close/>
                                <a:moveTo>
                                  <a:pt x="533076" y="74395"/>
                                </a:moveTo>
                                <a:cubicBezTo>
                                  <a:pt x="525758" y="65932"/>
                                  <a:pt x="517557" y="61638"/>
                                  <a:pt x="508725" y="61638"/>
                                </a:cubicBezTo>
                                <a:cubicBezTo>
                                  <a:pt x="499766" y="61638"/>
                                  <a:pt x="490808" y="65680"/>
                                  <a:pt x="481724" y="73637"/>
                                </a:cubicBezTo>
                                <a:cubicBezTo>
                                  <a:pt x="472639" y="81721"/>
                                  <a:pt x="465195" y="91573"/>
                                  <a:pt x="459517" y="103319"/>
                                </a:cubicBezTo>
                                <a:cubicBezTo>
                                  <a:pt x="453714" y="115066"/>
                                  <a:pt x="450938" y="126307"/>
                                  <a:pt x="450938" y="137043"/>
                                </a:cubicBezTo>
                                <a:cubicBezTo>
                                  <a:pt x="450938" y="147780"/>
                                  <a:pt x="454597" y="156747"/>
                                  <a:pt x="462041" y="163694"/>
                                </a:cubicBezTo>
                                <a:cubicBezTo>
                                  <a:pt x="469485" y="170767"/>
                                  <a:pt x="479074" y="174304"/>
                                  <a:pt x="490934" y="174304"/>
                                </a:cubicBezTo>
                                <a:cubicBezTo>
                                  <a:pt x="499766" y="174304"/>
                                  <a:pt x="508725" y="171904"/>
                                  <a:pt x="517935" y="167105"/>
                                </a:cubicBezTo>
                                <a:cubicBezTo>
                                  <a:pt x="527146" y="162305"/>
                                  <a:pt x="531814" y="157884"/>
                                  <a:pt x="531814" y="153842"/>
                                </a:cubicBezTo>
                                <a:cubicBezTo>
                                  <a:pt x="531814" y="150811"/>
                                  <a:pt x="529795" y="149295"/>
                                  <a:pt x="525884" y="149295"/>
                                </a:cubicBezTo>
                                <a:cubicBezTo>
                                  <a:pt x="525127" y="149295"/>
                                  <a:pt x="520837" y="150685"/>
                                  <a:pt x="512888" y="153337"/>
                                </a:cubicBezTo>
                                <a:cubicBezTo>
                                  <a:pt x="504939" y="155989"/>
                                  <a:pt x="497243" y="157379"/>
                                  <a:pt x="489673" y="157379"/>
                                </a:cubicBezTo>
                                <a:cubicBezTo>
                                  <a:pt x="482102" y="157379"/>
                                  <a:pt x="476803" y="155989"/>
                                  <a:pt x="473523" y="153084"/>
                                </a:cubicBezTo>
                                <a:cubicBezTo>
                                  <a:pt x="470242" y="150179"/>
                                  <a:pt x="468602" y="146138"/>
                                  <a:pt x="468602" y="140959"/>
                                </a:cubicBezTo>
                                <a:cubicBezTo>
                                  <a:pt x="468602" y="135780"/>
                                  <a:pt x="469611" y="129844"/>
                                  <a:pt x="471756" y="123150"/>
                                </a:cubicBezTo>
                                <a:cubicBezTo>
                                  <a:pt x="480714" y="125549"/>
                                  <a:pt x="490682" y="126813"/>
                                  <a:pt x="501659" y="126813"/>
                                </a:cubicBezTo>
                                <a:cubicBezTo>
                                  <a:pt x="512636" y="126813"/>
                                  <a:pt x="522477" y="124286"/>
                                  <a:pt x="531183" y="119234"/>
                                </a:cubicBezTo>
                                <a:cubicBezTo>
                                  <a:pt x="539889" y="114182"/>
                                  <a:pt x="544179" y="107614"/>
                                  <a:pt x="544179" y="99404"/>
                                </a:cubicBezTo>
                                <a:cubicBezTo>
                                  <a:pt x="544053" y="91194"/>
                                  <a:pt x="540394" y="82984"/>
                                  <a:pt x="533076" y="74395"/>
                                </a:cubicBezTo>
                                <a:close/>
                                <a:moveTo>
                                  <a:pt x="389240" y="145127"/>
                                </a:moveTo>
                                <a:cubicBezTo>
                                  <a:pt x="386716" y="153463"/>
                                  <a:pt x="385328" y="159021"/>
                                  <a:pt x="385328" y="161800"/>
                                </a:cubicBezTo>
                                <a:cubicBezTo>
                                  <a:pt x="385328" y="164578"/>
                                  <a:pt x="386086" y="167483"/>
                                  <a:pt x="387726" y="170388"/>
                                </a:cubicBezTo>
                                <a:cubicBezTo>
                                  <a:pt x="389366" y="173294"/>
                                  <a:pt x="391385" y="174809"/>
                                  <a:pt x="393908" y="174809"/>
                                </a:cubicBezTo>
                                <a:cubicBezTo>
                                  <a:pt x="397062" y="174809"/>
                                  <a:pt x="399838" y="171778"/>
                                  <a:pt x="402362" y="165715"/>
                                </a:cubicBezTo>
                                <a:cubicBezTo>
                                  <a:pt x="403750" y="162431"/>
                                  <a:pt x="404885" y="159021"/>
                                  <a:pt x="406021" y="155484"/>
                                </a:cubicBezTo>
                                <a:cubicBezTo>
                                  <a:pt x="407030" y="151948"/>
                                  <a:pt x="408670" y="147148"/>
                                  <a:pt x="410689" y="140959"/>
                                </a:cubicBezTo>
                                <a:cubicBezTo>
                                  <a:pt x="412708" y="134770"/>
                                  <a:pt x="415483" y="127065"/>
                                  <a:pt x="419016" y="117971"/>
                                </a:cubicBezTo>
                                <a:cubicBezTo>
                                  <a:pt x="422549" y="108877"/>
                                  <a:pt x="426965" y="100793"/>
                                  <a:pt x="432517" y="93594"/>
                                </a:cubicBezTo>
                                <a:cubicBezTo>
                                  <a:pt x="438068" y="86394"/>
                                  <a:pt x="444755" y="81089"/>
                                  <a:pt x="452830" y="77553"/>
                                </a:cubicBezTo>
                                <a:cubicBezTo>
                                  <a:pt x="456489" y="75532"/>
                                  <a:pt x="459139" y="73890"/>
                                  <a:pt x="460779" y="72374"/>
                                </a:cubicBezTo>
                                <a:cubicBezTo>
                                  <a:pt x="462419" y="70858"/>
                                  <a:pt x="463303" y="69216"/>
                                  <a:pt x="463303" y="67322"/>
                                </a:cubicBezTo>
                                <a:cubicBezTo>
                                  <a:pt x="463303" y="63659"/>
                                  <a:pt x="459644" y="61891"/>
                                  <a:pt x="452199" y="61891"/>
                                </a:cubicBezTo>
                                <a:cubicBezTo>
                                  <a:pt x="440339" y="61891"/>
                                  <a:pt x="427848" y="71869"/>
                                  <a:pt x="414726" y="91952"/>
                                </a:cubicBezTo>
                                <a:cubicBezTo>
                                  <a:pt x="414979" y="89426"/>
                                  <a:pt x="415231" y="85510"/>
                                  <a:pt x="415231" y="80458"/>
                                </a:cubicBezTo>
                                <a:cubicBezTo>
                                  <a:pt x="415231" y="75405"/>
                                  <a:pt x="413843" y="70985"/>
                                  <a:pt x="411194" y="67322"/>
                                </a:cubicBezTo>
                                <a:cubicBezTo>
                                  <a:pt x="408544" y="63659"/>
                                  <a:pt x="405768" y="61764"/>
                                  <a:pt x="402866" y="61764"/>
                                </a:cubicBezTo>
                                <a:cubicBezTo>
                                  <a:pt x="399586" y="61764"/>
                                  <a:pt x="397819" y="65301"/>
                                  <a:pt x="397819" y="72500"/>
                                </a:cubicBezTo>
                                <a:lnTo>
                                  <a:pt x="398450" y="89552"/>
                                </a:lnTo>
                                <a:cubicBezTo>
                                  <a:pt x="398450" y="107487"/>
                                  <a:pt x="395422" y="126055"/>
                                  <a:pt x="389240" y="145127"/>
                                </a:cubicBezTo>
                                <a:close/>
                                <a:moveTo>
                                  <a:pt x="357697" y="68080"/>
                                </a:moveTo>
                                <a:cubicBezTo>
                                  <a:pt x="354543" y="79574"/>
                                  <a:pt x="349622" y="92078"/>
                                  <a:pt x="343187" y="105593"/>
                                </a:cubicBezTo>
                                <a:cubicBezTo>
                                  <a:pt x="336626" y="119108"/>
                                  <a:pt x="329434" y="130854"/>
                                  <a:pt x="321486" y="141085"/>
                                </a:cubicBezTo>
                                <a:cubicBezTo>
                                  <a:pt x="313537" y="151190"/>
                                  <a:pt x="306723" y="156368"/>
                                  <a:pt x="300920" y="156368"/>
                                </a:cubicBezTo>
                                <a:cubicBezTo>
                                  <a:pt x="298775" y="156368"/>
                                  <a:pt x="297008" y="155611"/>
                                  <a:pt x="295494" y="153969"/>
                                </a:cubicBezTo>
                                <a:cubicBezTo>
                                  <a:pt x="293980" y="152327"/>
                                  <a:pt x="293223" y="150432"/>
                                  <a:pt x="293223" y="147906"/>
                                </a:cubicBezTo>
                                <a:cubicBezTo>
                                  <a:pt x="293223" y="139443"/>
                                  <a:pt x="295242" y="129591"/>
                                  <a:pt x="299405" y="118224"/>
                                </a:cubicBezTo>
                                <a:cubicBezTo>
                                  <a:pt x="303443" y="106982"/>
                                  <a:pt x="307607" y="97130"/>
                                  <a:pt x="311644" y="88668"/>
                                </a:cubicBezTo>
                                <a:cubicBezTo>
                                  <a:pt x="315682" y="80205"/>
                                  <a:pt x="317827" y="75405"/>
                                  <a:pt x="317827" y="74016"/>
                                </a:cubicBezTo>
                                <a:cubicBezTo>
                                  <a:pt x="317827" y="70858"/>
                                  <a:pt x="316817" y="67953"/>
                                  <a:pt x="314798" y="65553"/>
                                </a:cubicBezTo>
                                <a:cubicBezTo>
                                  <a:pt x="312780" y="63027"/>
                                  <a:pt x="310383" y="61764"/>
                                  <a:pt x="307607" y="61764"/>
                                </a:cubicBezTo>
                                <a:cubicBezTo>
                                  <a:pt x="302055" y="61764"/>
                                  <a:pt x="294990" y="72500"/>
                                  <a:pt x="286536" y="94225"/>
                                </a:cubicBezTo>
                                <a:cubicBezTo>
                                  <a:pt x="278082" y="115824"/>
                                  <a:pt x="273919" y="133886"/>
                                  <a:pt x="273919" y="148285"/>
                                </a:cubicBezTo>
                                <a:cubicBezTo>
                                  <a:pt x="273919" y="154348"/>
                                  <a:pt x="276695" y="160284"/>
                                  <a:pt x="282120" y="165968"/>
                                </a:cubicBezTo>
                                <a:cubicBezTo>
                                  <a:pt x="287545" y="171778"/>
                                  <a:pt x="293349" y="174557"/>
                                  <a:pt x="299532" y="174557"/>
                                </a:cubicBezTo>
                                <a:cubicBezTo>
                                  <a:pt x="305714" y="174557"/>
                                  <a:pt x="312401" y="171273"/>
                                  <a:pt x="319845" y="164578"/>
                                </a:cubicBezTo>
                                <a:cubicBezTo>
                                  <a:pt x="327290" y="157884"/>
                                  <a:pt x="334103" y="149421"/>
                                  <a:pt x="340538" y="139064"/>
                                </a:cubicBezTo>
                                <a:cubicBezTo>
                                  <a:pt x="337005" y="150558"/>
                                  <a:pt x="335365" y="158516"/>
                                  <a:pt x="335365" y="162936"/>
                                </a:cubicBezTo>
                                <a:cubicBezTo>
                                  <a:pt x="335365" y="167357"/>
                                  <a:pt x="335995" y="170388"/>
                                  <a:pt x="337383" y="172030"/>
                                </a:cubicBezTo>
                                <a:cubicBezTo>
                                  <a:pt x="338771" y="173673"/>
                                  <a:pt x="340411" y="174557"/>
                                  <a:pt x="342430" y="174557"/>
                                </a:cubicBezTo>
                                <a:cubicBezTo>
                                  <a:pt x="345711" y="174557"/>
                                  <a:pt x="348360" y="171399"/>
                                  <a:pt x="350127" y="164957"/>
                                </a:cubicBezTo>
                                <a:cubicBezTo>
                                  <a:pt x="353785" y="152327"/>
                                  <a:pt x="358959" y="135401"/>
                                  <a:pt x="365520" y="114055"/>
                                </a:cubicBezTo>
                                <a:cubicBezTo>
                                  <a:pt x="372207" y="92710"/>
                                  <a:pt x="375487" y="80963"/>
                                  <a:pt x="375487" y="79068"/>
                                </a:cubicBezTo>
                                <a:cubicBezTo>
                                  <a:pt x="375487" y="75405"/>
                                  <a:pt x="373973" y="71616"/>
                                  <a:pt x="371071" y="67701"/>
                                </a:cubicBezTo>
                                <a:cubicBezTo>
                                  <a:pt x="368169" y="63785"/>
                                  <a:pt x="365646" y="61764"/>
                                  <a:pt x="363627" y="61764"/>
                                </a:cubicBezTo>
                                <a:cubicBezTo>
                                  <a:pt x="361608" y="61764"/>
                                  <a:pt x="360220" y="62269"/>
                                  <a:pt x="359589" y="63154"/>
                                </a:cubicBezTo>
                                <a:cubicBezTo>
                                  <a:pt x="358832" y="64038"/>
                                  <a:pt x="358328" y="65680"/>
                                  <a:pt x="357697" y="68080"/>
                                </a:cubicBezTo>
                                <a:close/>
                                <a:moveTo>
                                  <a:pt x="224207" y="123655"/>
                                </a:moveTo>
                                <a:cubicBezTo>
                                  <a:pt x="229002" y="108245"/>
                                  <a:pt x="233039" y="94604"/>
                                  <a:pt x="236194" y="82605"/>
                                </a:cubicBezTo>
                                <a:cubicBezTo>
                                  <a:pt x="251965" y="79447"/>
                                  <a:pt x="262311" y="77047"/>
                                  <a:pt x="267232" y="75532"/>
                                </a:cubicBezTo>
                                <a:cubicBezTo>
                                  <a:pt x="272153" y="74016"/>
                                  <a:pt x="274550" y="72121"/>
                                  <a:pt x="274550" y="69848"/>
                                </a:cubicBezTo>
                                <a:cubicBezTo>
                                  <a:pt x="274550" y="65932"/>
                                  <a:pt x="270007" y="63911"/>
                                  <a:pt x="260923" y="63911"/>
                                </a:cubicBezTo>
                                <a:cubicBezTo>
                                  <a:pt x="255750" y="63911"/>
                                  <a:pt x="248937" y="64290"/>
                                  <a:pt x="240231" y="65048"/>
                                </a:cubicBezTo>
                                <a:cubicBezTo>
                                  <a:pt x="242755" y="54691"/>
                                  <a:pt x="244142" y="47492"/>
                                  <a:pt x="244142" y="43450"/>
                                </a:cubicBezTo>
                                <a:cubicBezTo>
                                  <a:pt x="244142" y="39408"/>
                                  <a:pt x="242250" y="35745"/>
                                  <a:pt x="238465" y="32461"/>
                                </a:cubicBezTo>
                                <a:cubicBezTo>
                                  <a:pt x="234680" y="29177"/>
                                  <a:pt x="231525" y="27535"/>
                                  <a:pt x="228876" y="27535"/>
                                </a:cubicBezTo>
                                <a:cubicBezTo>
                                  <a:pt x="225847" y="27535"/>
                                  <a:pt x="224333" y="29809"/>
                                  <a:pt x="224333" y="34356"/>
                                </a:cubicBezTo>
                                <a:cubicBezTo>
                                  <a:pt x="224333" y="44081"/>
                                  <a:pt x="222945" y="55196"/>
                                  <a:pt x="220296" y="67827"/>
                                </a:cubicBezTo>
                                <a:cubicBezTo>
                                  <a:pt x="200613" y="71111"/>
                                  <a:pt x="190772" y="74648"/>
                                  <a:pt x="190772" y="78311"/>
                                </a:cubicBezTo>
                                <a:cubicBezTo>
                                  <a:pt x="190772" y="80584"/>
                                  <a:pt x="191907" y="82984"/>
                                  <a:pt x="194304" y="85510"/>
                                </a:cubicBezTo>
                                <a:cubicBezTo>
                                  <a:pt x="196702" y="88036"/>
                                  <a:pt x="198973" y="89299"/>
                                  <a:pt x="201496" y="89299"/>
                                </a:cubicBezTo>
                                <a:cubicBezTo>
                                  <a:pt x="203894" y="89299"/>
                                  <a:pt x="208688" y="88415"/>
                                  <a:pt x="215754" y="86773"/>
                                </a:cubicBezTo>
                                <a:cubicBezTo>
                                  <a:pt x="213735" y="93846"/>
                                  <a:pt x="211085" y="102940"/>
                                  <a:pt x="207679" y="113677"/>
                                </a:cubicBezTo>
                                <a:cubicBezTo>
                                  <a:pt x="204272" y="124539"/>
                                  <a:pt x="201622" y="133254"/>
                                  <a:pt x="199856" y="139822"/>
                                </a:cubicBezTo>
                                <a:cubicBezTo>
                                  <a:pt x="198090" y="146390"/>
                                  <a:pt x="197080" y="151821"/>
                                  <a:pt x="197080" y="156116"/>
                                </a:cubicBezTo>
                                <a:cubicBezTo>
                                  <a:pt x="197080" y="160410"/>
                                  <a:pt x="199477" y="164452"/>
                                  <a:pt x="204398" y="168494"/>
                                </a:cubicBezTo>
                                <a:cubicBezTo>
                                  <a:pt x="209193" y="172536"/>
                                  <a:pt x="215375" y="174557"/>
                                  <a:pt x="222693" y="174557"/>
                                </a:cubicBezTo>
                                <a:cubicBezTo>
                                  <a:pt x="230011" y="174557"/>
                                  <a:pt x="238212" y="171652"/>
                                  <a:pt x="247170" y="165968"/>
                                </a:cubicBezTo>
                                <a:cubicBezTo>
                                  <a:pt x="256129" y="160158"/>
                                  <a:pt x="260671" y="155105"/>
                                  <a:pt x="260671" y="150685"/>
                                </a:cubicBezTo>
                                <a:cubicBezTo>
                                  <a:pt x="260671" y="147780"/>
                                  <a:pt x="259283" y="146390"/>
                                  <a:pt x="256633" y="146390"/>
                                </a:cubicBezTo>
                                <a:cubicBezTo>
                                  <a:pt x="255750" y="146390"/>
                                  <a:pt x="251082" y="148032"/>
                                  <a:pt x="242881" y="151316"/>
                                </a:cubicBezTo>
                                <a:cubicBezTo>
                                  <a:pt x="234680" y="154600"/>
                                  <a:pt x="227614" y="156242"/>
                                  <a:pt x="221810" y="156242"/>
                                </a:cubicBezTo>
                                <a:cubicBezTo>
                                  <a:pt x="218530" y="156242"/>
                                  <a:pt x="216763" y="154853"/>
                                  <a:pt x="216763" y="151948"/>
                                </a:cubicBezTo>
                                <a:cubicBezTo>
                                  <a:pt x="217015" y="148411"/>
                                  <a:pt x="219413" y="139064"/>
                                  <a:pt x="224207" y="123655"/>
                                </a:cubicBezTo>
                                <a:close/>
                                <a:moveTo>
                                  <a:pt x="162383" y="68080"/>
                                </a:moveTo>
                                <a:cubicBezTo>
                                  <a:pt x="159229" y="79574"/>
                                  <a:pt x="154308" y="92078"/>
                                  <a:pt x="147873" y="105593"/>
                                </a:cubicBezTo>
                                <a:cubicBezTo>
                                  <a:pt x="141312" y="119108"/>
                                  <a:pt x="134121" y="130854"/>
                                  <a:pt x="126172" y="141085"/>
                                </a:cubicBezTo>
                                <a:cubicBezTo>
                                  <a:pt x="118223" y="151190"/>
                                  <a:pt x="111410" y="156368"/>
                                  <a:pt x="105606" y="156368"/>
                                </a:cubicBezTo>
                                <a:cubicBezTo>
                                  <a:pt x="103461" y="156368"/>
                                  <a:pt x="101694" y="155611"/>
                                  <a:pt x="100180" y="153969"/>
                                </a:cubicBezTo>
                                <a:cubicBezTo>
                                  <a:pt x="98666" y="152327"/>
                                  <a:pt x="97909" y="150432"/>
                                  <a:pt x="97909" y="147906"/>
                                </a:cubicBezTo>
                                <a:cubicBezTo>
                                  <a:pt x="97909" y="139443"/>
                                  <a:pt x="99928" y="129591"/>
                                  <a:pt x="104092" y="118224"/>
                                </a:cubicBezTo>
                                <a:cubicBezTo>
                                  <a:pt x="108129" y="106982"/>
                                  <a:pt x="112293" y="97130"/>
                                  <a:pt x="116330" y="88668"/>
                                </a:cubicBezTo>
                                <a:cubicBezTo>
                                  <a:pt x="120368" y="80205"/>
                                  <a:pt x="122513" y="75405"/>
                                  <a:pt x="122513" y="74016"/>
                                </a:cubicBezTo>
                                <a:cubicBezTo>
                                  <a:pt x="122513" y="70858"/>
                                  <a:pt x="121503" y="67953"/>
                                  <a:pt x="119485" y="65553"/>
                                </a:cubicBezTo>
                                <a:cubicBezTo>
                                  <a:pt x="117466" y="63027"/>
                                  <a:pt x="115069" y="61764"/>
                                  <a:pt x="112293" y="61764"/>
                                </a:cubicBezTo>
                                <a:cubicBezTo>
                                  <a:pt x="106741" y="61764"/>
                                  <a:pt x="99676" y="72500"/>
                                  <a:pt x="91222" y="94225"/>
                                </a:cubicBezTo>
                                <a:cubicBezTo>
                                  <a:pt x="82769" y="115824"/>
                                  <a:pt x="78605" y="133886"/>
                                  <a:pt x="78605" y="148285"/>
                                </a:cubicBezTo>
                                <a:cubicBezTo>
                                  <a:pt x="78605" y="154348"/>
                                  <a:pt x="81381" y="160284"/>
                                  <a:pt x="86806" y="165968"/>
                                </a:cubicBezTo>
                                <a:cubicBezTo>
                                  <a:pt x="92232" y="171778"/>
                                  <a:pt x="98035" y="174557"/>
                                  <a:pt x="104218" y="174557"/>
                                </a:cubicBezTo>
                                <a:cubicBezTo>
                                  <a:pt x="110400" y="174557"/>
                                  <a:pt x="117087" y="171273"/>
                                  <a:pt x="124531" y="164578"/>
                                </a:cubicBezTo>
                                <a:cubicBezTo>
                                  <a:pt x="131976" y="157884"/>
                                  <a:pt x="138789" y="149421"/>
                                  <a:pt x="145224" y="139064"/>
                                </a:cubicBezTo>
                                <a:cubicBezTo>
                                  <a:pt x="141691" y="150558"/>
                                  <a:pt x="140051" y="158516"/>
                                  <a:pt x="140051" y="162936"/>
                                </a:cubicBezTo>
                                <a:cubicBezTo>
                                  <a:pt x="140051" y="167357"/>
                                  <a:pt x="140681" y="170388"/>
                                  <a:pt x="142069" y="172030"/>
                                </a:cubicBezTo>
                                <a:cubicBezTo>
                                  <a:pt x="143457" y="173673"/>
                                  <a:pt x="145098" y="174557"/>
                                  <a:pt x="147116" y="174557"/>
                                </a:cubicBezTo>
                                <a:cubicBezTo>
                                  <a:pt x="150397" y="174557"/>
                                  <a:pt x="153046" y="171399"/>
                                  <a:pt x="154813" y="164957"/>
                                </a:cubicBezTo>
                                <a:cubicBezTo>
                                  <a:pt x="158472" y="152327"/>
                                  <a:pt x="163645" y="135401"/>
                                  <a:pt x="170206" y="114055"/>
                                </a:cubicBezTo>
                                <a:cubicBezTo>
                                  <a:pt x="176893" y="92710"/>
                                  <a:pt x="180173" y="80963"/>
                                  <a:pt x="180173" y="79068"/>
                                </a:cubicBezTo>
                                <a:cubicBezTo>
                                  <a:pt x="180173" y="75405"/>
                                  <a:pt x="178659" y="71616"/>
                                  <a:pt x="175757" y="67701"/>
                                </a:cubicBezTo>
                                <a:cubicBezTo>
                                  <a:pt x="172855" y="63785"/>
                                  <a:pt x="170332" y="61764"/>
                                  <a:pt x="168313" y="61764"/>
                                </a:cubicBezTo>
                                <a:cubicBezTo>
                                  <a:pt x="166294" y="61764"/>
                                  <a:pt x="164907" y="62269"/>
                                  <a:pt x="164276" y="63154"/>
                                </a:cubicBezTo>
                                <a:cubicBezTo>
                                  <a:pt x="163645" y="64038"/>
                                  <a:pt x="163014" y="65680"/>
                                  <a:pt x="162383" y="68080"/>
                                </a:cubicBezTo>
                                <a:close/>
                                <a:moveTo>
                                  <a:pt x="22206" y="168368"/>
                                </a:moveTo>
                                <a:cubicBezTo>
                                  <a:pt x="26118" y="160031"/>
                                  <a:pt x="33435" y="134012"/>
                                  <a:pt x="44286" y="90436"/>
                                </a:cubicBezTo>
                                <a:cubicBezTo>
                                  <a:pt x="58796" y="88036"/>
                                  <a:pt x="68637" y="86015"/>
                                  <a:pt x="73558" y="84500"/>
                                </a:cubicBezTo>
                                <a:cubicBezTo>
                                  <a:pt x="78605" y="82984"/>
                                  <a:pt x="81002" y="80837"/>
                                  <a:pt x="81002" y="77932"/>
                                </a:cubicBezTo>
                                <a:cubicBezTo>
                                  <a:pt x="81002" y="76163"/>
                                  <a:pt x="79741" y="74648"/>
                                  <a:pt x="77217" y="73385"/>
                                </a:cubicBezTo>
                                <a:cubicBezTo>
                                  <a:pt x="74694" y="72121"/>
                                  <a:pt x="70656" y="71616"/>
                                  <a:pt x="65231" y="71616"/>
                                </a:cubicBezTo>
                                <a:cubicBezTo>
                                  <a:pt x="59679" y="71616"/>
                                  <a:pt x="54128" y="71995"/>
                                  <a:pt x="48576" y="72753"/>
                                </a:cubicBezTo>
                                <a:lnTo>
                                  <a:pt x="50343" y="64796"/>
                                </a:lnTo>
                                <a:cubicBezTo>
                                  <a:pt x="51983" y="54691"/>
                                  <a:pt x="55011" y="43450"/>
                                  <a:pt x="59427" y="31198"/>
                                </a:cubicBezTo>
                                <a:cubicBezTo>
                                  <a:pt x="61067" y="26777"/>
                                  <a:pt x="62960" y="23493"/>
                                  <a:pt x="65105" y="21093"/>
                                </a:cubicBezTo>
                                <a:cubicBezTo>
                                  <a:pt x="67250" y="18693"/>
                                  <a:pt x="69521" y="17557"/>
                                  <a:pt x="72170" y="17557"/>
                                </a:cubicBezTo>
                                <a:cubicBezTo>
                                  <a:pt x="74694" y="17557"/>
                                  <a:pt x="76965" y="18820"/>
                                  <a:pt x="78731" y="21472"/>
                                </a:cubicBezTo>
                                <a:cubicBezTo>
                                  <a:pt x="80498" y="23998"/>
                                  <a:pt x="81886" y="26903"/>
                                  <a:pt x="82643" y="29935"/>
                                </a:cubicBezTo>
                                <a:cubicBezTo>
                                  <a:pt x="84914" y="38145"/>
                                  <a:pt x="87816" y="42187"/>
                                  <a:pt x="91475" y="42187"/>
                                </a:cubicBezTo>
                                <a:cubicBezTo>
                                  <a:pt x="95764" y="42187"/>
                                  <a:pt x="97783" y="38145"/>
                                  <a:pt x="97783" y="30061"/>
                                </a:cubicBezTo>
                                <a:cubicBezTo>
                                  <a:pt x="97783" y="21977"/>
                                  <a:pt x="95386" y="14904"/>
                                  <a:pt x="90465" y="8968"/>
                                </a:cubicBezTo>
                                <a:cubicBezTo>
                                  <a:pt x="85671" y="3031"/>
                                  <a:pt x="79362" y="0"/>
                                  <a:pt x="71792" y="0"/>
                                </a:cubicBezTo>
                                <a:cubicBezTo>
                                  <a:pt x="61193" y="0"/>
                                  <a:pt x="52740" y="4673"/>
                                  <a:pt x="46557" y="13894"/>
                                </a:cubicBezTo>
                                <a:cubicBezTo>
                                  <a:pt x="40375" y="23114"/>
                                  <a:pt x="35454" y="38271"/>
                                  <a:pt x="31795" y="59112"/>
                                </a:cubicBezTo>
                                <a:cubicBezTo>
                                  <a:pt x="31038" y="63027"/>
                                  <a:pt x="29903" y="68711"/>
                                  <a:pt x="28389" y="75911"/>
                                </a:cubicBezTo>
                                <a:cubicBezTo>
                                  <a:pt x="25108" y="76542"/>
                                  <a:pt x="19052" y="77932"/>
                                  <a:pt x="10220" y="79952"/>
                                </a:cubicBezTo>
                                <a:cubicBezTo>
                                  <a:pt x="3407" y="81973"/>
                                  <a:pt x="0" y="84247"/>
                                  <a:pt x="0" y="86773"/>
                                </a:cubicBezTo>
                                <a:cubicBezTo>
                                  <a:pt x="0" y="89299"/>
                                  <a:pt x="1262" y="91699"/>
                                  <a:pt x="3659" y="93846"/>
                                </a:cubicBezTo>
                                <a:cubicBezTo>
                                  <a:pt x="6056" y="95994"/>
                                  <a:pt x="8453" y="97004"/>
                                  <a:pt x="10977" y="97004"/>
                                </a:cubicBezTo>
                                <a:cubicBezTo>
                                  <a:pt x="13374" y="97004"/>
                                  <a:pt x="17916" y="96246"/>
                                  <a:pt x="24351" y="94730"/>
                                </a:cubicBezTo>
                                <a:cubicBezTo>
                                  <a:pt x="21575" y="106351"/>
                                  <a:pt x="16528" y="125928"/>
                                  <a:pt x="8958" y="153211"/>
                                </a:cubicBezTo>
                                <a:cubicBezTo>
                                  <a:pt x="7444" y="158516"/>
                                  <a:pt x="6687" y="162052"/>
                                  <a:pt x="6687" y="163947"/>
                                </a:cubicBezTo>
                                <a:cubicBezTo>
                                  <a:pt x="6687" y="165715"/>
                                  <a:pt x="7823" y="168115"/>
                                  <a:pt x="10094" y="171020"/>
                                </a:cubicBezTo>
                                <a:cubicBezTo>
                                  <a:pt x="12365" y="173925"/>
                                  <a:pt x="14510" y="175315"/>
                                  <a:pt x="16402" y="175315"/>
                                </a:cubicBezTo>
                                <a:cubicBezTo>
                                  <a:pt x="18295" y="174936"/>
                                  <a:pt x="20188" y="172788"/>
                                  <a:pt x="22206" y="168368"/>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77F52C" id="Tagline" o:spid="_x0000_s1026" alt="Tagline: Your skills. Your future." style="width:205.3pt;height:54.5pt;mso-position-horizontal-relative:char;mso-position-vertical-relative:line" coordsize="26074,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">
                <v:shape id="Box" o:spid="_x0000_s1027" alt="Gray box with the words &quot;Your Skills. Your Future&quot;." style="position:absolute;width:26074;height:6922;visibility:visible;mso-wrap-style:square;v-text-anchor:top" coordsize="2607465,692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" adj="-11796480,,5400" path="m318962,692290r1969541,c2464639,692290,2607465,549310,2607465,372985l2607465,,,,,372985c,549310,142826,692290,318962,692290xe" fillcolor="#363436" stroked="f" strokeweight=".35022mm">
                  <v:stroke joinstyle="miter"/>
                  <v:formulas/>
                  <v:path arrowok="t" o:connecttype="custom" o:connectlocs="318962,692290;2288503,692290;2607465,372985;2607465,0;0,0;0,372985;318962,692290" o:connectangles="0,0,0,0,0,0,0" textboxrect="0,0,2607465,692290"/>
                  <v:textbox>
                    <w:txbxContent>
                      <w:p w14:paraId="6FD8DD78" w14:textId="77777777" w:rsidR="00BB0D54" w:rsidRDefault="00BB0D54" w:rsidP="00BB0D54">
                        <w:pPr>
                          <w:rPr>
                            <w:szCs w:val="24"/>
                          </w:rPr>
                        </w:pPr>
                        <w:r>
                          <w:rPr>
                            <w:rFonts w:ascii="Gill Sans MT" w:eastAsia="Gill Sans MT" w:hAnsi="Gill Sans MT"/>
                            <w:color w:val="363436"/>
                            <w:sz w:val="2"/>
                            <w:szCs w:val="2"/>
                          </w:rPr>
                          <w:t xml:space="preserve"> </w:t>
                        </w:r>
                      </w:p>
                    </w:txbxContent>
                  </v:textbox>
                </v:shape>
                <v:shape id="Your" o:spid="_x0000_s1028" style="position:absolute;left:3044;top:4025;width:3930;height:1608;visibility:visible;mso-wrap-style:square;v-text-anchor:middle" coordsize="393024,16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" path="m318836,130096v-2523,8337,-3911,13894,-3911,16673c314925,149548,315682,152453,317322,155358v1640,2905,3659,4421,6309,4421c326785,159779,329561,156747,332084,150685v1388,-3284,2523,-6695,3659,-10231c336752,136917,338393,132117,340411,125928v2019,-6189,4795,-13893,8328,-22988c352272,93846,356688,85763,362239,78563v5552,-7199,12239,-12504,20314,-16041c386212,60501,388861,58859,390502,57343v1640,-1515,2523,-3157,2523,-5052c393025,48628,389366,46860,381922,46860v-11860,,-24351,9978,-37473,30061c344701,74395,344954,70479,344954,65427v,-5052,-1388,-9473,-4038,-13136c338266,48628,335491,46734,332589,46734v-3281,,-5047,3536,-5047,10736l328173,74521v-126,17936,-3155,36503,-9337,55575xm287293,53049v-3154,11494,-8075,23998,-14510,37513c266222,104077,259031,115824,251082,126055v-7949,10104,-14762,15283,-20566,15283c228371,141338,226604,140580,225090,138938v-1514,-1642,-2271,-3537,-2271,-6063c222819,124413,224838,114561,229002,103193v4037,-11241,8201,-21093,12238,-29556c245278,65175,247423,60375,247423,58985v,-3157,-1010,-6062,-3028,-8462c242376,47997,239979,46734,237203,46734v-5552,,-12617,10736,-21071,32461c207679,100793,203515,118855,203515,133254v,6063,2776,11999,8201,17683c217142,156747,222945,159526,229128,159526v6182,,12869,-3284,20314,-9978c256886,142854,263699,134391,270134,124034v-3533,11494,-5173,19451,-5173,23872c264961,152327,265592,155358,266979,157000v1388,1642,3029,2526,5047,2526c275307,159526,277956,156368,279723,149927v3659,-12631,8832,-29556,15393,-50902c301803,77679,305083,65932,305083,64038v,-3663,-1514,-7452,-4416,-11368c297765,48755,295242,46734,293223,46734v-2019,,-3407,505,-4037,1389c288429,49007,287924,50649,287293,53049xm104849,121634v,10989,2523,20083,7696,27156c117718,155863,124153,159526,131850,159526v10472,,20313,-3789,29650,-11241c170837,140833,178155,131360,183454,119866v5299,-11494,7949,-22609,7949,-33598c191403,75279,188374,65932,182318,58354,176262,50649,168692,46860,159733,46860v-8958,,-17790,3789,-26369,11494c124784,66059,117971,75784,112671,87531v-5173,11620,-7822,23114,-7822,34103xm160869,121634v-7696,12757,-16907,20335,-27758,22356c127307,141085,124532,133886,124532,122139v,-11620,3785,-24125,11229,-37387c143205,71490,152163,63406,162635,60501v3155,2147,5552,5558,7318,10105c171594,75279,172477,80079,172477,85257v-126,11494,-3912,23494,-11608,36377xm41132,70353c36337,65175,32174,58985,28641,51660,25108,44334,22332,36250,20187,27409,18043,18567,16276,11873,14888,7199,13500,2526,11482,126,9084,126,3028,126,,5431,,16041,,26651,2019,37513,5930,48628v3911,11115,9715,21220,17159,30188c30534,87784,38735,93467,47693,95741v-883,1642,-2271,4421,-4164,8084c41637,107487,40249,110266,39366,112035v-884,1768,-2145,4168,-3912,7452c33814,122644,32552,125170,31795,126812v-757,1769,-1766,3916,-3154,6442c24351,141843,22332,148285,22332,152579v,5431,1641,8210,5047,8210c29650,160789,32552,158516,36211,153969v3659,-4547,10346,-16041,19935,-34356c65862,101298,75577,84247,85166,68585,94881,52923,102578,40292,108382,30693v5803,-9600,8579,-15915,8579,-19073c116961,8463,115952,5684,114059,3410,112040,1137,109517,,106363,,103209,,97909,6568,90339,19578,82895,32587,75451,45597,68259,58607,61067,71616,56146,78058,53371,78058v-3407,,-7444,-2526,-12239,-7705xe" stroked="f" strokeweight=".35022mm">
                  <v:stroke joinstyle="miter"/>
                  <v:path arrowok="t" o:connecttype="custom" o:connectlocs="318836,130096;314925,146769;317322,155358;323631,159779;332084,150685;335743,140454;340411,125928;348739,102940;362239,78563;382553,62522;390502,57343;393025,52291;381922,46860;344449,76921;344954,65427;340916,52291;332589,46734;327542,57470;328173,74521;318836,130096;287293,53049;272783,90562;251082,126055;230516,141338;225090,138938;222819,132875;229002,103193;241240,73637;247423,58985;244395,50523;237203,46734;216132,79195;203515,133254;211716,150937;229128,159526;249442,149548;270134,124034;264961,147906;266979,157000;272026,159526;279723,149927;295116,99025;305083,64038;300667,52670;293223,46734;289186,48123;287293,53049;104849,121634;112545,148790;131850,159526;161500,148285;183454,119866;191403,86268;182318,58354;159733,46860;133364,58354;112671,87531;104849,121634;160869,121634;133111,143990;124532,122139;135761,84752;162635,60501;169953,70606;172477,85257;160869,121634;41132,70353;28641,51660;20187,27409;14888,7199;9084,126;0,16041;5930,48628;23089,78816;47693,95741;43529,103825;39366,112035;35454,119487;31795,126812;28641,133254;22332,152579;27379,160789;36211,153969;56146,119613;85166,68585;108382,30693;116961,11620;114059,3410;106363,0;90339,19578;68259,58607;53371,78058;41132,70353" o:connectangles="0,0,0,0,0,0,0,0,0,0,0,0,0,0,0,0,0,0,0,0,0,0,0,0,0,0,0,0,0,0,0,0,0,0,0,0,0,0,0,0,0,0,0,0,0,0,0,0,0,0,0,0,0,0,0,0,0,0,0,0,0,0,0,0,0,0,0,0,0,0,0,0,0,0,0,0,0,0,0,0,0,0,0,0,0,0,0,0,0,0,0,0,0"/>
                </v:shape>
                <v:shape id="Skills" o:spid="_x0000_s1029" style="position:absolute;left:7392;top:3856;width:4855;height:1811;visibility:visible;mso-wrap-style:square;v-text-anchor:middle" coordsize="485508,18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" path="m482985,178851v1641,-1516,2524,-2905,2524,-4042c485509,171020,483616,165463,479957,158010v-3659,-7452,-6939,-11115,-9715,-11115c467466,146895,464691,148537,462041,151821v-2650,3284,-4038,6568,-4038,9726c458003,164831,460401,168873,465321,173799v4795,4926,9211,7326,12996,7326c479705,181125,481345,180367,482985,178851xm392268,76668v-12617,8716,-18926,17052,-18926,25136c373342,106351,375487,110771,379903,115192v4416,4421,9211,8084,14384,11115c399460,129339,404254,132749,408670,136664v4416,3916,6561,7453,6561,10863c415231,150937,413212,153716,409301,155737v-3911,2021,-10346,3031,-19178,3031c381291,158768,372711,155863,364636,149927v-2775,-2021,-4794,-2905,-6308,-2905c356814,147022,355552,147527,354543,148790v-1010,1137,-1514,2652,-1514,4673c353029,158137,357192,163189,365646,168494v8453,5305,18042,7957,29019,7957c405642,176451,415231,173672,423559,167989v8201,-5684,12364,-11494,12364,-17557c435923,144496,433778,138812,429489,133633v-4290,-5178,-9085,-9473,-14384,-12883c401226,112287,394161,106224,394161,102814v,-4673,3911,-9220,11734,-13388c413717,85131,419395,83110,423054,83110v3659,,7192,1390,10724,4042c437311,89804,439835,91194,441475,91194v2397,,3659,-1263,3659,-3916c445134,82984,442863,78058,438321,72374v-4543,-5684,-9337,-8463,-14510,-8463c415357,63659,404885,67953,392268,76668xm347856,6442c344197,2147,341295,,339402,v-2019,,-3280,505,-3911,1389c334860,2274,334607,3789,334607,5936v,19831,-2144,42187,-6561,66943c323630,97635,319215,118603,314925,135528v-4416,16925,-6561,26398,-6561,28166c308364,165463,309752,168115,312527,171399v2776,3284,5300,5052,7318,5052c322873,176451,328173,161042,335743,130097,347603,84626,353407,47618,353407,19199v,-4295,-1766,-8463,-5551,-12757xm295368,6442c291709,2147,288807,,286915,v-2019,,-3281,505,-3912,1389c282372,2274,282120,3789,282120,5936v,19831,-2145,42187,-6561,66943c271143,97635,266727,118603,262437,135528v-4416,16925,-6561,26398,-6561,28166c255876,165463,257264,168115,260040,171399v2776,3284,5299,5052,7318,5052c270386,176451,275685,161042,283256,130097,295116,84626,300920,47618,300920,19199v126,-4295,-1767,-8463,-5552,-12757xm226226,74774v-1009,3915,-2019,7831,-2902,11746c222441,90436,221431,95488,220044,101804v-1388,6315,-2650,11999,-4038,16925c214744,123781,212978,130223,210833,138180v-2145,7957,-3911,14273,-5047,19073c204651,162052,204020,165463,204020,167736v,2147,757,4168,2271,5936c207805,175441,209571,176325,211716,176325v3912,,7192,-3789,9715,-11368c228118,144369,233670,125676,237960,109129v4416,-16546,6561,-26524,6561,-29934c244521,75911,243259,72500,240610,68964v-2524,-3537,-5300,-5179,-8202,-5179c230516,63659,228371,67322,226226,74774xm240610,42439v4416,4421,8453,6568,12112,6568c254236,49007,255624,48376,257012,47239v1388,-1263,2019,-2526,2019,-4042c259031,39155,257264,33977,253858,27788v-3407,-6063,-6435,-9221,-8959,-9221c242376,18567,239979,19957,237581,22609v-2397,2779,-3659,5557,-3659,8589c233922,34356,236193,38018,240610,42439xm196449,67953v-2775,-2905,-5551,-4294,-8453,-4294c185094,63659,177271,71237,164780,86268v-12491,15030,-27253,34861,-44412,59238c127938,123655,134499,100667,139924,76416v5426,-24251,8202,-43071,8202,-56586c148126,15536,146485,11241,143079,6821,139798,2400,136896,126,134625,126v-2271,,-3785,506,-4416,1390c129578,2400,129200,4042,129200,6568v,18946,-2524,40418,-7318,64543c116961,95236,112041,115824,107120,133128v-4921,17178,-7318,27030,-7318,29303c99802,164831,101190,167736,103839,171273v2776,3536,5173,5305,7445,5305c113555,176578,116961,173925,121630,168494v4668,-5431,12112,-15031,22332,-28924c144467,140959,144971,142348,145728,143864v2019,8336,7066,15915,15267,22609c169196,173167,176388,176578,182318,176578v5930,,8958,-1895,8958,-5684c191276,169378,189636,167483,186356,165210v-3281,-2274,-6814,-4547,-10725,-6947c171720,155863,168187,152453,164907,147780v-3281,-4674,-4921,-9726,-4921,-15157c159986,127191,162005,121129,166168,114561v4164,-6568,8706,-12252,13753,-17178c193421,84500,200108,77426,200108,76037v379,-2526,-883,-5179,-3659,-8084xm39239,76668c26622,85384,20314,93720,20314,101804v,4547,2145,8967,6561,13388c31291,119613,36085,123276,41258,126307v5173,3032,9968,6442,14384,10357c60058,140580,62203,144117,62203,147527v,3410,-2019,6189,-5930,8210c52361,157758,45927,158768,37094,158768v-8832,,-17411,-2905,-25486,-8841c8832,147906,6813,147022,5299,147022v-1514,,-2776,505,-3785,1768c505,149927,,151442,,153463v,4674,4164,9726,12617,15031c21071,173799,30660,176451,41637,176451v10977,,20566,-2779,28893,-8462c78731,162305,82895,156495,82895,150432v,-5936,-2145,-11620,-6435,-16799c72170,128455,67376,124160,62076,120750,48198,112287,41132,106224,41132,102814v,-4673,3911,-9220,11734,-13388c60689,85131,66366,83110,70025,83110v3659,,7192,1390,10725,4042c84283,89804,86806,91194,88446,91194v2398,,3659,-1263,3659,-3916c92105,82984,89834,78058,85292,72374,80750,66690,75955,63911,70782,63911,62455,63659,51983,67953,39239,76668xe" stroked="f" strokeweight=".35022mm">
                  <v:stroke joinstyle="miter"/>
                  <v:path arrowok="t" o:connecttype="custom" o:connectlocs="482985,178851;485509,174809;479957,158010;470242,146895;462041,151821;458003,161547;465321,173799;478317,181125;482985,178851;392268,76668;373342,101804;379903,115192;394287,126307;408670,136664;415231,147527;409301,155737;390123,158768;364636,149927;358328,147022;354543,148790;353029,153463;365646,168494;394665,176451;423559,167989;435923,150432;429489,133633;415105,120750;394161,102814;405895,89426;423054,83110;433778,87152;441475,91194;445134,87278;438321,72374;423811,63911;392268,76668;347856,6442;339402,0;335491,1389;334607,5936;328046,72879;314925,135528;308364,163694;312527,171399;319845,176451;335743,130097;353407,19199;347856,6442;295368,6442;286915,0;283003,1389;282120,5936;275559,72879;262437,135528;255876,163694;260040,171399;267358,176451;283256,130097;300920,19199;295368,6442;226226,74774;223324,86520;220044,101804;216006,118729;210833,138180;205786,157253;204020,167736;206291,173672;211716,176325;221431,164957;237960,109129;244521,79195;240610,68964;232408,63785;226226,74774;240610,42439;252722,49007;257012,47239;259031,43197;253858,27788;244899,18567;237581,22609;233922,31198;240610,42439;196449,67953;187996,63659;164780,86268;120368,145506;139924,76416;148126,19830;143079,6821;134625,126;130209,1516;129200,6568;121882,71111;107120,133128;99802,162431;103839,171273;111284,176578;121630,168494;143962,139570;145728,143864;160995,166473;182318,176578;191276,170894;186356,165210;175631,158263;164907,147780;159986,132623;166168,114561;179921,97383;200108,76037;196449,67953;39239,76668;20314,101804;26875,115192;41258,126307;55642,136664;62203,147527;56273,155737;37094,158768;11608,149927;5299,147022;1514,148790;0,153463;12617,168494;41637,176451;70530,167989;82895,150432;76460,133633;62076,120750;41132,102814;52866,89426;70025,83110;80750,87152;88446,91194;92105,87278;85292,72374;70782,63911;39239,76668" o:connectangles="0,0,0,0,0,0,0,0,0,0,0,0,0,0,0,0,0,0,0,0,0,0,0,0,0,0,0,0,0,0,0,0,0,0,0,0,0,0,0,0,0,0,0,0,0,0,0,0,0,0,0,0,0,0,0,0,0,0,0,0,0,0,0,0,0,0,0,0,0,0,0,0,0,0,0,0,0,0,0,0,0,0,0,0,0,0,0,0,0,0,0,0,0,0,0,0,0,0,0,0,0,0,0,0,0,0,0,0,0,0,0,0,0,0,0,0,0,0,0,0,0,0,0,0,0,0,0,0,0,0,0,0,0,0,0,0,0,0,0,0"/>
                </v:shape>
                <v:shape id="Your" o:spid="_x0000_s1030" style="position:absolute;left:13101;top:4025;width:3932;height:1608;visibility:visible;mso-wrap-style:square;v-text-anchor:middle" coordsize="393151,16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" path="m318962,130096v-2523,8337,-3911,13894,-3911,16673c315051,149548,315808,152453,317448,155358v1640,2905,3659,4421,6309,4421c326911,159779,329687,156747,332210,150685v1388,-3284,2524,-6695,3659,-10231c336879,136917,338519,132117,340538,125928v2018,-6189,4794,-13893,8327,-22988c352398,93846,356814,85763,362365,78563v5552,-7199,12239,-12504,20314,-16041c386338,60501,388988,58859,390628,57343v1640,-1515,2523,-3157,2523,-5052c393151,48628,389492,46860,382048,46860v-11860,,-24351,9978,-37473,30061c344827,74395,345080,70479,345080,65427v,-5052,-1388,-9473,-4038,-13136c338393,48628,335617,46734,332715,46734v-3281,,-5047,3536,-5047,10736l328299,74521v-126,17936,-3154,36503,-9337,55575xm287419,53049v-3154,11494,-8075,23998,-14509,37513c266349,104077,259157,115824,251208,126055v-7949,10104,-14762,15283,-20566,15283c228497,141338,226731,140580,225217,138938v-1514,-1642,-2271,-3537,-2271,-6063c222946,124413,224964,114561,229128,103193v4037,-11241,8201,-21093,12239,-29556c245404,65175,247549,60375,247549,58985v,-3157,-1009,-6062,-3028,-8462c242502,47997,240105,46734,237329,46734v-5551,,-12617,10736,-21071,32461c207805,100793,203641,118855,203641,133254v,6063,2776,11999,8201,17683c217268,156747,223072,159526,229254,159526v6183,,12870,-3284,20314,-9978c257012,142854,263825,134391,270260,124034v-3533,11494,-5173,19451,-5173,23872c265087,152327,265718,155358,267106,157000v1388,1642,3028,2526,5047,2526c275433,159526,278083,156368,279849,149927v3659,-12631,8832,-29556,15393,-50902c301929,77679,305209,65932,305209,64038v,-3663,-1514,-7452,-4416,-11368c297891,48755,295368,46734,293349,46734v-2018,,-3406,505,-4037,1389c288555,49007,287924,50649,287419,53049xm104975,121634v,10989,2523,20083,7696,27156c117844,155863,124279,159526,131976,159526v10472,,20313,-3789,29650,-11241c170963,140833,178281,131360,183580,119866v5299,-11494,7949,-22609,7949,-33598c191529,75279,188501,65932,182444,58354,176388,50649,168818,46860,159860,46860v-8959,,-17791,3789,-26370,11494c124910,66059,118097,75784,112798,87531v-5173,11620,-7823,23114,-7823,34103xm160995,121634v-7696,12757,-16907,20335,-27758,22356c127434,141085,124658,133886,124658,122139v,-11620,3785,-24125,11229,-37387c143331,71490,152289,63406,162762,60501v3154,2147,5551,5558,7318,10105c171720,75279,172603,80079,172603,85257v-126,11494,-3911,23494,-11608,36377xm41132,70353c36338,65175,32174,58985,28641,51660,25108,44334,22332,36250,20188,27409,18043,18567,16276,11873,14888,7199,13500,2526,11482,126,9084,126,3028,126,,5431,,16041,,26651,2019,37513,5930,48628v3911,11115,9715,21220,17159,30188c30534,87784,38735,93467,47693,95741v-883,1642,-2271,4421,-4164,8084c41637,107487,40249,110266,39366,112035v-884,1768,-2145,4168,-3912,7452c33814,122644,32552,125170,31795,126812v-757,1769,-1766,3916,-3154,6442c24351,141843,22332,148285,22332,152579v,5431,1641,8210,5047,8210c29650,160789,32552,158516,36211,153969v3659,-4547,10346,-16041,19935,-34356c65862,101298,75577,84247,85166,68585,94881,52923,102578,40292,108382,30693v5803,-9600,8579,-15915,8579,-19073c116961,8463,115952,5684,114059,3410,112041,1137,109517,,106363,,103208,,97909,6568,90339,19578,82895,32587,75451,45597,68259,58607,61067,71616,56146,78058,53371,78058v-3281,,-7318,-2526,-12239,-7705xe" stroked="f" strokeweight=".35022mm">
                  <v:stroke joinstyle="miter"/>
                  <v:path arrowok="t" o:connecttype="custom" o:connectlocs="318962,130096;315051,146769;317448,155358;323757,159779;332210,150685;335869,140454;340538,125928;348865,102940;362365,78563;382679,62522;390628,57343;393151,52291;382048,46860;344575,76921;345080,65427;341042,52291;332715,46734;327668,57470;328299,74521;318962,130096;287419,53049;272910,90562;251208,126055;230642,141338;225217,138938;222946,132875;229128,103193;241367,73637;247549,58985;244521,50523;237329,46734;216258,79195;203641,133254;211842,150937;229254,159526;249568,149548;270260,124034;265087,147906;267106,157000;272153,159526;279849,149927;295242,99025;305209,64038;300793,52670;293349,46734;289312,48123;287419,53049;104975,121634;112671,148790;131976,159526;161626,148285;183580,119866;191529,86268;182444,58354;159860,46860;133490,58354;112798,87531;104975,121634;160995,121634;133237,143990;124658,122139;135887,84752;162762,60501;170080,70606;172603,85257;160995,121634;41132,70353;28641,51660;20188,27409;14888,7199;9084,126;0,16041;5930,48628;23089,78816;47693,95741;43529,103825;39366,112035;35454,119487;31795,126812;28641,133254;22332,152579;27379,160789;36211,153969;56146,119613;85166,68585;108382,30693;116961,11620;114059,3410;106363,0;90339,19578;68259,58607;53371,78058;41132,70353" o:connectangles="0,0,0,0,0,0,0,0,0,0,0,0,0,0,0,0,0,0,0,0,0,0,0,0,0,0,0,0,0,0,0,0,0,0,0,0,0,0,0,0,0,0,0,0,0,0,0,0,0,0,0,0,0,0,0,0,0,0,0,0,0,0,0,0,0,0,0,0,0,0,0,0,0,0,0,0,0,0,0,0,0,0,0,0,0,0,0,0,0,0,0,0,0"/>
                </v:shape>
                <v:shape id="Future" o:spid="_x0000_s1031" style="position:absolute;left:17506;top:3875;width:5830;height:1792;visibility:visible;mso-wrap-style:square;v-text-anchor:middle" coordsize="583039,17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" path="m580516,176956v1640,-1515,2524,-2905,2524,-4041c583040,169125,581147,163568,577488,156116v-3659,-7452,-6939,-11115,-9715,-11115c564997,145001,562221,146643,559572,149927v-2650,3284,-4038,6568,-4038,9725c555534,162936,557931,166978,562852,171904v4795,4926,9211,7326,12996,7326c577236,179230,578876,178472,580516,176956xm520837,86015v3659,4295,5552,8463,5552,12505c526389,102561,523487,105846,517809,108372v-5804,2526,-12491,3789,-20188,3789c489925,112161,482985,111529,476929,110140v4290,-8589,9337,-15915,15393,-21725c498378,82605,504182,79700,509860,79700v3533,,7192,2147,10977,6315xm533076,74395c525758,65932,517557,61638,508725,61638v-8959,,-17917,4042,-27001,11999c472639,81721,465195,91573,459517,103319v-5803,11747,-8579,22988,-8579,33724c450938,147780,454597,156747,462041,163694v7444,7073,17033,10610,28893,10610c499766,174304,508725,171904,517935,167105v9211,-4800,13879,-9221,13879,-13263c531814,150811,529795,149295,525884,149295v-757,,-5047,1390,-12996,4042c504939,155989,497243,157379,489673,157379v-7571,,-12870,-1390,-16150,-4295c470242,150179,468602,146138,468602,140959v,-5179,1009,-11115,3154,-17809c480714,125549,490682,126813,501659,126813v10977,,20818,-2527,29524,-7579c539889,114182,544179,107614,544179,99404v-126,-8210,-3785,-16420,-11103,-25009xm389240,145127v-2524,8336,-3912,13894,-3912,16673c385328,164578,386086,167483,387726,170388v1640,2906,3659,4421,6182,4421c397062,174809,399838,171778,402362,165715v1388,-3284,2523,-6694,3659,-10231c407030,151948,408670,147148,410689,140959v2019,-6189,4794,-13894,8327,-22988c422549,108877,426965,100793,432517,93594v5551,-7200,12238,-12505,20313,-16041c456489,75532,459139,73890,460779,72374v1640,-1516,2524,-3158,2524,-5052c463303,63659,459644,61891,452199,61891v-11860,,-24351,9978,-37473,30061c414979,89426,415231,85510,415231,80458v,-5053,-1388,-9473,-4037,-13136c408544,63659,405768,61764,402866,61764v-3280,,-5047,3537,-5047,10736l398450,89552v,17935,-3028,36503,-9210,55575xm357697,68080v-3154,11494,-8075,23998,-14510,37513c336626,119108,329434,130854,321486,141085v-7949,10105,-14763,15283,-20566,15283c298775,156368,297008,155611,295494,153969v-1514,-1642,-2271,-3537,-2271,-6063c293223,139443,295242,129591,299405,118224v4038,-11242,8202,-21094,12239,-29556c315682,80205,317827,75405,317827,74016v,-3158,-1010,-6063,-3029,-8463c312780,63027,310383,61764,307607,61764v-5552,,-12617,10736,-21071,32461c278082,115824,273919,133886,273919,148285v,6063,2776,11999,8201,17683c287545,171778,293349,174557,299532,174557v6182,,12869,-3284,20313,-9979c327290,157884,334103,149421,340538,139064v-3533,11494,-5173,19452,-5173,23872c335365,167357,335995,170388,337383,172030v1388,1643,3028,2527,5047,2527c345711,174557,348360,171399,350127,164957v3658,-12630,8832,-29556,15393,-50902c372207,92710,375487,80963,375487,79068v,-3663,-1514,-7452,-4416,-11367c368169,63785,365646,61764,363627,61764v-2019,,-3407,505,-4038,1390c358832,64038,358328,65680,357697,68080xm224207,123655v4795,-15410,8832,-29051,11987,-41050c251965,79447,262311,77047,267232,75532v4921,-1516,7318,-3411,7318,-5684c274550,65932,270007,63911,260923,63911v-5173,,-11986,379,-20692,1137c242755,54691,244142,47492,244142,43450v,-4042,-1892,-7705,-5677,-10989c234680,29177,231525,27535,228876,27535v-3029,,-4543,2274,-4543,6821c224333,44081,222945,55196,220296,67827v-19683,3284,-29524,6821,-29524,10484c190772,80584,191907,82984,194304,85510v2398,2526,4669,3789,7192,3789c203894,89299,208688,88415,215754,86773v-2019,7073,-4669,16167,-8075,26904c204272,124539,201622,133254,199856,139822v-1766,6568,-2776,11999,-2776,16294c197080,160410,199477,164452,204398,168494v4795,4042,10977,6063,18295,6063c230011,174557,238212,171652,247170,165968v8959,-5810,13501,-10863,13501,-15283c260671,147780,259283,146390,256633,146390v-883,,-5551,1642,-13752,4926c234680,154600,227614,156242,221810,156242v-3280,,-5047,-1389,-5047,-4294c217015,148411,219413,139064,224207,123655xm162383,68080v-3154,11494,-8075,23998,-14510,37513c141312,119108,134121,130854,126172,141085v-7949,10105,-14762,15283,-20566,15283c103461,156368,101694,155611,100180,153969v-1514,-1642,-2271,-3537,-2271,-6063c97909,139443,99928,129591,104092,118224v4037,-11242,8201,-21094,12238,-29556c120368,80205,122513,75405,122513,74016v,-3158,-1010,-6063,-3028,-8463c117466,63027,115069,61764,112293,61764v-5552,,-12617,10736,-21071,32461c82769,115824,78605,133886,78605,148285v,6063,2776,11999,8201,17683c92232,171778,98035,174557,104218,174557v6182,,12869,-3284,20313,-9979c131976,157884,138789,149421,145224,139064v-3533,11494,-5173,19452,-5173,23872c140051,167357,140681,170388,142069,172030v1388,1643,3029,2527,5047,2527c150397,174557,153046,171399,154813,164957v3659,-12630,8832,-29556,15393,-50902c176893,92710,180173,80963,180173,79068v,-3663,-1514,-7452,-4416,-11367c172855,63785,170332,61764,168313,61764v-2019,,-3406,505,-4037,1390c163645,64038,163014,65680,162383,68080xm22206,168368v3912,-8337,11229,-34356,22080,-77932c58796,88036,68637,86015,73558,84500v5047,-1516,7444,-3663,7444,-6568c81002,76163,79741,74648,77217,73385,74694,72121,70656,71616,65231,71616v-5552,,-11103,379,-16655,1137l50343,64796c51983,54691,55011,43450,59427,31198v1640,-4421,3533,-7705,5678,-10105c67250,18693,69521,17557,72170,17557v2524,,4795,1263,6561,3915c80498,23998,81886,26903,82643,29935v2271,8210,5173,12252,8832,12252c95764,42187,97783,38145,97783,30061v,-8084,-2397,-15157,-7318,-21093c85671,3031,79362,,71792,,61193,,52740,4673,46557,13894,40375,23114,35454,38271,31795,59112v-757,3915,-1892,9599,-3406,16799c25108,76542,19052,77932,10220,79952,3407,81973,,84247,,86773v,2526,1262,4926,3659,7073c6056,95994,8453,97004,10977,97004v2397,,6939,-758,13374,-2274c21575,106351,16528,125928,8958,153211v-1514,5305,-2271,8841,-2271,10736c6687,165715,7823,168115,10094,171020v2271,2905,4416,4295,6308,4295c18295,174936,20188,172788,22206,168368xe" stroked="f" strokeweight=".35022mm">
                  <v:stroke joinstyle="miter"/>
                  <v:path arrowok="t" o:connecttype="custom" o:connectlocs="580516,176956;583040,172915;577488,156116;567773,145001;559572,149927;555534,159652;562852,171904;575848,179230;580516,176956;520837,86015;526389,98520;517809,108372;497621,112161;476929,110140;492322,88415;509860,79700;520837,86015;533076,74395;508725,61638;481724,73637;459517,103319;450938,137043;462041,163694;490934,174304;517935,167105;531814,153842;525884,149295;512888,153337;489673,157379;473523,153084;468602,140959;471756,123150;501659,126813;531183,119234;544179,99404;533076,74395;389240,145127;385328,161800;387726,170388;393908,174809;402362,165715;406021,155484;410689,140959;419016,117971;432517,93594;452830,77553;460779,72374;463303,67322;452199,61891;414726,91952;415231,80458;411194,67322;402866,61764;397819,72500;398450,89552;389240,145127;357697,68080;343187,105593;321486,141085;300920,156368;295494,153969;293223,147906;299405,118224;311644,88668;317827,74016;314798,65553;307607,61764;286536,94225;273919,148285;282120,165968;299532,174557;319845,164578;340538,139064;335365,162936;337383,172030;342430,174557;350127,164957;365520,114055;375487,79068;371071,67701;363627,61764;359589,63154;357697,68080;224207,123655;236194,82605;267232,75532;274550,69848;260923,63911;240231,65048;244142,43450;238465,32461;228876,27535;224333,34356;220296,67827;190772,78311;194304,85510;201496,89299;215754,86773;207679,113677;199856,139822;197080,156116;204398,168494;222693,174557;247170,165968;260671,150685;256633,146390;242881,151316;221810,156242;216763,151948;224207,123655;162383,68080;147873,105593;126172,141085;105606,156368;100180,153969;97909,147906;104092,118224;116330,88668;122513,74016;119485,65553;112293,61764;91222,94225;78605,148285;86806,165968;104218,174557;124531,164578;145224,139064;140051,162936;142069,172030;147116,174557;154813,164957;170206,114055;180173,79068;175757,67701;168313,61764;164276,63154;162383,68080;22206,168368;44286,90436;73558,84500;81002,77932;77217,73385;65231,71616;48576,72753;50343,64796;59427,31198;65105,21093;72170,17557;78731,21472;82643,29935;91475,42187;97783,30061;90465,8968;71792,0;46557,13894;31795,59112;28389,75911;10220,79952;0,86773;3659,93846;10977,97004;24351,94730;8958,153211;6687,163947;10094,171020;16402,175315;22206,168368" o:connectangles="0,0,0,0,0,0,0,0,0,0,0,0,0,0,0,0,0,0,0,0,0,0,0,0,0,0,0,0,0,0,0,0,0,0,0,0,0,0,0,0,0,0,0,0,0,0,0,0,0,0,0,0,0,0,0,0,0,0,0,0,0,0,0,0,0,0,0,0,0,0,0,0,0,0,0,0,0,0,0,0,0,0,0,0,0,0,0,0,0,0,0,0,0,0,0,0,0,0,0,0,0,0,0,0,0,0,0,0,0,0,0,0,0,0,0,0,0,0,0,0,0,0,0,0,0,0,0,0,0,0,0,0,0,0,0,0,0,0,0,0,0,0,0,0,0,0,0,0,0,0,0,0,0,0,0,0,0,0,0,0,0,0,0,0,0,0,0"/>
                </v:shape>
                <w10:anchorlock/>
              </v:group>
            </w:pict>
          </mc:Fallback>
        </mc:AlternateContent>
      </w:r>
    </w:p>
    <w:p w14:paraId="52E49B40" w14:textId="77777777" w:rsidR="00EA2BE7" w:rsidRPr="00EA2BE7" w:rsidRDefault="00EA2BE7" w:rsidP="00EA2BE7">
      <w:pPr>
        <w:pStyle w:val="Heading3"/>
        <w:framePr w:w="10206" w:vSpace="454" w:wrap="around" w:hAnchor="margin" w:yAlign="top" w:anchorLock="1"/>
        <w:rPr>
          <w:bCs/>
          <w:color w:val="F26522" w:themeColor="accent1"/>
          <w:spacing w:val="14"/>
          <w:sz w:val="56"/>
          <w:szCs w:val="32"/>
        </w:rPr>
      </w:pPr>
      <w:bookmarkStart w:id="2" w:name="_Toc70509913"/>
      <w:bookmarkEnd w:id="0"/>
      <w:bookmarkEnd w:id="1"/>
      <w:r w:rsidRPr="00EA2BE7">
        <w:rPr>
          <w:bCs/>
          <w:color w:val="F26522" w:themeColor="accent1"/>
          <w:spacing w:val="14"/>
          <w:sz w:val="56"/>
          <w:szCs w:val="32"/>
        </w:rPr>
        <w:t>HLT54115 Diploma of Nursing – Informed choices: Self-assessment</w:t>
      </w:r>
      <w:bookmarkEnd w:id="2"/>
    </w:p>
    <w:p w14:paraId="0E8CC627" w14:textId="09F20D1F" w:rsidR="0057794B" w:rsidRDefault="00737766" w:rsidP="00DC2C74">
      <w:pPr>
        <w:pStyle w:val="Heading1"/>
      </w:pPr>
      <w:r w:rsidRPr="00737766">
        <w:rPr>
          <w:color w:val="auto"/>
          <w:spacing w:val="6"/>
          <w:sz w:val="32"/>
          <w:szCs w:val="26"/>
        </w:rPr>
        <w:t>Purpose</w:t>
      </w:r>
    </w:p>
    <w:p w14:paraId="7807EA93" w14:textId="77777777" w:rsidR="00757964" w:rsidRPr="001D18B8" w:rsidRDefault="00757964" w:rsidP="00757964">
      <w:pPr>
        <w:spacing w:after="0" w:line="240" w:lineRule="auto"/>
        <w:rPr>
          <w:rFonts w:eastAsia="Calibri" w:cs="Cordia New"/>
        </w:rPr>
      </w:pPr>
      <w:bookmarkStart w:id="3" w:name="_Hlk83977573"/>
      <w:r w:rsidRPr="001D18B8">
        <w:rPr>
          <w:rFonts w:eastAsia="Calibri" w:cs="Cordia New"/>
        </w:rPr>
        <w:t xml:space="preserve">To provide information for you to clearly understand the requirements for the course of study and the requirements to go into the health care field.  This document lists the essential requirements, skills and attributes needed to participate in this course. </w:t>
      </w:r>
    </w:p>
    <w:p w14:paraId="62BEFEE3" w14:textId="77777777" w:rsidR="00757964" w:rsidRPr="001D18B8" w:rsidRDefault="00757964" w:rsidP="00757964">
      <w:pPr>
        <w:spacing w:after="0" w:line="240" w:lineRule="auto"/>
        <w:rPr>
          <w:rFonts w:eastAsia="Calibri" w:cs="Cordia New"/>
        </w:rPr>
      </w:pPr>
    </w:p>
    <w:p w14:paraId="54454379" w14:textId="77777777" w:rsidR="00757964" w:rsidRPr="001D18B8" w:rsidRDefault="00757964" w:rsidP="00757964">
      <w:pPr>
        <w:spacing w:after="0" w:line="240" w:lineRule="auto"/>
        <w:rPr>
          <w:rFonts w:eastAsia="Calibri" w:cs="Cordia New"/>
          <w:iCs/>
        </w:rPr>
      </w:pPr>
      <w:r w:rsidRPr="001D18B8">
        <w:rPr>
          <w:rFonts w:eastAsia="Calibri" w:cs="Cordia New"/>
        </w:rPr>
        <w:t>Many of these are industry requirements, that is, required when going into a specific health care setting as a student, or for `on the job’ training.</w:t>
      </w:r>
      <w:r w:rsidRPr="001D18B8">
        <w:rPr>
          <w:rFonts w:eastAsia="Calibri" w:cs="Cordia New"/>
          <w:iCs/>
        </w:rPr>
        <w:t xml:space="preserve"> </w:t>
      </w:r>
    </w:p>
    <w:p w14:paraId="003A6036" w14:textId="77777777" w:rsidR="00757964" w:rsidRPr="001D18B8" w:rsidRDefault="00757964" w:rsidP="00757964">
      <w:pPr>
        <w:spacing w:after="0" w:line="240" w:lineRule="auto"/>
        <w:rPr>
          <w:rFonts w:eastAsia="Calibri" w:cs="Cordia New"/>
        </w:rPr>
      </w:pPr>
    </w:p>
    <w:p w14:paraId="5A89B6A1" w14:textId="77777777" w:rsidR="00757964" w:rsidRPr="001D18B8" w:rsidRDefault="00757964" w:rsidP="00757964">
      <w:pPr>
        <w:spacing w:after="0" w:line="240" w:lineRule="auto"/>
        <w:rPr>
          <w:rFonts w:eastAsia="Calibri" w:cs="Cordia New"/>
        </w:rPr>
      </w:pPr>
      <w:r w:rsidRPr="001D18B8">
        <w:rPr>
          <w:rFonts w:eastAsia="Calibri" w:cs="Cordia New"/>
        </w:rPr>
        <w:t>For more specific information on the details and tasks relating to the Nursing industry please refer to:</w:t>
      </w:r>
    </w:p>
    <w:p w14:paraId="70303579" w14:textId="77777777" w:rsidR="00757964" w:rsidRPr="001D18B8" w:rsidRDefault="00757964" w:rsidP="00757964">
      <w:pPr>
        <w:numPr>
          <w:ilvl w:val="0"/>
          <w:numId w:val="38"/>
        </w:numPr>
        <w:spacing w:before="0" w:after="0" w:line="240" w:lineRule="auto"/>
        <w:ind w:hanging="436"/>
        <w:rPr>
          <w:rFonts w:eastAsia="Calibri" w:cs="Cordia New"/>
        </w:rPr>
      </w:pPr>
      <w:r w:rsidRPr="001D18B8">
        <w:rPr>
          <w:rFonts w:eastAsia="Calibri" w:cs="Cordia New"/>
        </w:rPr>
        <w:t xml:space="preserve">Nursing and Midwifery Board of Australia (NMBA): </w:t>
      </w:r>
      <w:hyperlink r:id="rId12" w:history="1">
        <w:r w:rsidRPr="001D18B8">
          <w:rPr>
            <w:rFonts w:eastAsia="Calibri" w:cs="Cordia New"/>
            <w:u w:val="single"/>
          </w:rPr>
          <w:t>www.nursingmidwiferyboard.gov.au</w:t>
        </w:r>
      </w:hyperlink>
    </w:p>
    <w:p w14:paraId="04805C45" w14:textId="2DE334FA" w:rsidR="00757964" w:rsidRPr="00227C9F" w:rsidRDefault="00757964" w:rsidP="00757964">
      <w:pPr>
        <w:numPr>
          <w:ilvl w:val="0"/>
          <w:numId w:val="38"/>
        </w:numPr>
        <w:spacing w:before="0" w:after="0" w:line="240" w:lineRule="auto"/>
        <w:ind w:hanging="436"/>
        <w:rPr>
          <w:rFonts w:eastAsia="Calibri" w:cs="Cordia New"/>
        </w:rPr>
      </w:pPr>
      <w:r w:rsidRPr="001D18B8">
        <w:rPr>
          <w:rFonts w:eastAsia="Calibri" w:cs="Cordia New"/>
        </w:rPr>
        <w:t xml:space="preserve">For up to date career resources to help explore and plan careers, visit </w:t>
      </w:r>
      <w:hyperlink r:id="rId13" w:history="1">
        <w:r w:rsidRPr="001D18B8">
          <w:rPr>
            <w:rFonts w:eastAsia="Calibri" w:cs="Cordia New"/>
            <w:u w:val="single"/>
          </w:rPr>
          <w:t>http://myfuture.edu.au</w:t>
        </w:r>
      </w:hyperlink>
    </w:p>
    <w:p w14:paraId="007423A8" w14:textId="231D7818" w:rsidR="00227C9F" w:rsidRDefault="00227C9F" w:rsidP="00227C9F">
      <w:pPr>
        <w:spacing w:before="0" w:after="0" w:line="240" w:lineRule="auto"/>
        <w:rPr>
          <w:rFonts w:eastAsia="Calibri" w:cs="Cordia New"/>
          <w:u w:val="single"/>
        </w:rPr>
      </w:pPr>
    </w:p>
    <w:p w14:paraId="55E626E1" w14:textId="77777777" w:rsidR="00B82053" w:rsidRPr="00B82053" w:rsidRDefault="00B82053" w:rsidP="00B82053">
      <w:pPr>
        <w:pStyle w:val="Heading1"/>
        <w:rPr>
          <w:color w:val="auto"/>
          <w:spacing w:val="6"/>
          <w:sz w:val="32"/>
          <w:szCs w:val="26"/>
        </w:rPr>
      </w:pPr>
      <w:r w:rsidRPr="00B82053">
        <w:rPr>
          <w:color w:val="auto"/>
          <w:spacing w:val="6"/>
          <w:sz w:val="32"/>
          <w:szCs w:val="26"/>
        </w:rPr>
        <w:t>PROCESS</w:t>
      </w:r>
    </w:p>
    <w:p w14:paraId="796E78D3" w14:textId="77777777" w:rsidR="00B82053" w:rsidRPr="00B82053" w:rsidRDefault="00B82053" w:rsidP="00B82053">
      <w:pPr>
        <w:spacing w:after="0" w:line="240" w:lineRule="auto"/>
        <w:ind w:right="-612"/>
        <w:rPr>
          <w:rFonts w:eastAsia="Calibri" w:cs="Cordia New"/>
        </w:rPr>
      </w:pPr>
      <w:r w:rsidRPr="001D18B8">
        <w:rPr>
          <w:rFonts w:eastAsia="Calibri" w:cs="Cordia New"/>
        </w:rPr>
        <w:t xml:space="preserve">Please use the </w:t>
      </w:r>
      <w:r>
        <w:rPr>
          <w:rFonts w:eastAsia="Calibri" w:cs="Cordia New"/>
        </w:rPr>
        <w:t>Informed choices:</w:t>
      </w:r>
      <w:r w:rsidRPr="001D18B8">
        <w:rPr>
          <w:rFonts w:eastAsia="Calibri" w:cs="Cordia New"/>
        </w:rPr>
        <w:t xml:space="preserve"> Self-Assessment to guide your decision as to whether to progress your application into the HLT54115 Diploma of nursing program.  Should you wish to progress apply for a position in this course, you will need to</w:t>
      </w:r>
      <w:r w:rsidRPr="00B82053">
        <w:rPr>
          <w:rFonts w:eastAsia="Calibri" w:cs="Cordia New"/>
        </w:rPr>
        <w:t xml:space="preserve"> upload </w:t>
      </w:r>
      <w:r w:rsidRPr="001D18B8">
        <w:rPr>
          <w:rFonts w:eastAsia="Calibri" w:cs="Cordia New"/>
        </w:rPr>
        <w:t>your completed copy in the application portal when applying via the TasTAFE website.</w:t>
      </w:r>
    </w:p>
    <w:p w14:paraId="1E1E36DB" w14:textId="77777777" w:rsidR="00B82053" w:rsidRPr="001D18B8" w:rsidRDefault="00B82053" w:rsidP="00B82053">
      <w:pPr>
        <w:spacing w:after="0" w:line="240" w:lineRule="auto"/>
        <w:rPr>
          <w:rFonts w:eastAsia="Calibri" w:cs="Cordia New"/>
        </w:rPr>
      </w:pPr>
      <w:r w:rsidRPr="001D18B8">
        <w:rPr>
          <w:rFonts w:eastAsia="Calibri" w:cs="Cordia New"/>
        </w:rPr>
        <w:t>If you think you may experience challenges related to a disability or health condition, or for any other reason, you should disclose this on your Student Application Form.  If your application proceeds to an enrolment in the course this disclosure will instigate a student support services staff member or the disability liaison officer making contact with you to discuss available support.</w:t>
      </w:r>
    </w:p>
    <w:p w14:paraId="082B414F" w14:textId="77777777" w:rsidR="00B82053" w:rsidRPr="001D18B8" w:rsidRDefault="00B82053" w:rsidP="00B82053">
      <w:pPr>
        <w:spacing w:after="0" w:line="240" w:lineRule="auto"/>
        <w:rPr>
          <w:rFonts w:eastAsia="Calibri" w:cs="Cordia New"/>
        </w:rPr>
      </w:pPr>
    </w:p>
    <w:p w14:paraId="7E752DB1" w14:textId="77777777" w:rsidR="00B82053" w:rsidRPr="001D18B8" w:rsidRDefault="00B82053" w:rsidP="00B82053">
      <w:pPr>
        <w:spacing w:after="0" w:line="240" w:lineRule="auto"/>
        <w:rPr>
          <w:rFonts w:eastAsia="Calibri" w:cs="Cordia New"/>
        </w:rPr>
      </w:pPr>
      <w:r w:rsidRPr="001D18B8">
        <w:rPr>
          <w:rFonts w:eastAsia="Calibri" w:cs="Cordia New"/>
        </w:rPr>
        <w:t xml:space="preserve">If you make an informed choice that this is </w:t>
      </w:r>
      <w:r w:rsidRPr="00B82053">
        <w:rPr>
          <w:rFonts w:eastAsia="Calibri" w:cs="Cordia New"/>
        </w:rPr>
        <w:t xml:space="preserve">not </w:t>
      </w:r>
      <w:r w:rsidRPr="001D18B8">
        <w:rPr>
          <w:rFonts w:eastAsia="Calibri" w:cs="Cordia New"/>
        </w:rPr>
        <w:t>the right pathway for you, please consider another qualification or the following programs:</w:t>
      </w:r>
    </w:p>
    <w:p w14:paraId="0DF4E9A4" w14:textId="7DCEF403" w:rsidR="007B44F1" w:rsidRPr="007B44F1" w:rsidRDefault="00B82053" w:rsidP="007B44F1">
      <w:pPr>
        <w:numPr>
          <w:ilvl w:val="1"/>
          <w:numId w:val="39"/>
        </w:numPr>
        <w:spacing w:before="0" w:after="0" w:line="240" w:lineRule="auto"/>
        <w:contextualSpacing/>
        <w:rPr>
          <w:rFonts w:eastAsia="Calibri" w:cs="Cordia New"/>
        </w:rPr>
      </w:pPr>
      <w:r w:rsidRPr="001D18B8">
        <w:rPr>
          <w:rFonts w:eastAsia="Calibri" w:cs="Cordia New"/>
        </w:rPr>
        <w:t xml:space="preserve">Course listings - </w:t>
      </w:r>
      <w:hyperlink r:id="rId14" w:history="1">
        <w:r w:rsidRPr="00B82053">
          <w:rPr>
            <w:rFonts w:eastAsia="Calibri" w:cs="Cordia New"/>
          </w:rPr>
          <w:t>Courses | TasTAFE</w:t>
        </w:r>
      </w:hyperlink>
    </w:p>
    <w:p w14:paraId="333D84C5" w14:textId="77777777" w:rsidR="00B82053" w:rsidRPr="001D18B8" w:rsidRDefault="00B82053" w:rsidP="00B82053">
      <w:pPr>
        <w:numPr>
          <w:ilvl w:val="1"/>
          <w:numId w:val="39"/>
        </w:numPr>
        <w:spacing w:before="0" w:after="0" w:line="240" w:lineRule="auto"/>
        <w:rPr>
          <w:rFonts w:eastAsia="Calibri" w:cs="Cordia New"/>
        </w:rPr>
      </w:pPr>
      <w:r w:rsidRPr="001D18B8">
        <w:rPr>
          <w:rFonts w:eastAsia="Calibri" w:cs="Cordia New"/>
        </w:rPr>
        <w:t xml:space="preserve">TasTAFE Vocational Preparation and English Language Service (ELS): </w:t>
      </w:r>
      <w:hyperlink r:id="rId15" w:history="1">
        <w:r w:rsidRPr="00B82053">
          <w:rPr>
            <w:rFonts w:eastAsia="Calibri" w:cs="Cordia New"/>
          </w:rPr>
          <w:t>Early Childhood, Education &amp; Foundation Skills | TasTAFE</w:t>
        </w:r>
      </w:hyperlink>
    </w:p>
    <w:p w14:paraId="5A1B4910" w14:textId="77777777" w:rsidR="00B82053" w:rsidRPr="00B82053" w:rsidRDefault="00B82053" w:rsidP="00B82053">
      <w:pPr>
        <w:spacing w:after="200" w:line="276" w:lineRule="auto"/>
        <w:rPr>
          <w:rFonts w:eastAsia="Calibri" w:cs="Cordia New"/>
        </w:rPr>
      </w:pPr>
    </w:p>
    <w:p w14:paraId="3C94F38E" w14:textId="77777777" w:rsidR="00227C9F" w:rsidRPr="001D18B8" w:rsidRDefault="00227C9F" w:rsidP="00227C9F">
      <w:pPr>
        <w:spacing w:before="0" w:after="0" w:line="240" w:lineRule="auto"/>
        <w:rPr>
          <w:rFonts w:eastAsia="Calibri" w:cs="Cordia New"/>
        </w:rPr>
      </w:pPr>
    </w:p>
    <w:bookmarkEnd w:id="3"/>
    <w:p w14:paraId="5D188686" w14:textId="77777777" w:rsidR="00842DE3" w:rsidRPr="001D18B8" w:rsidRDefault="00842DE3" w:rsidP="00842DE3">
      <w:pPr>
        <w:spacing w:after="200" w:line="276" w:lineRule="auto"/>
        <w:rPr>
          <w:rFonts w:eastAsia="Calibri" w:cs="Cordia New"/>
          <w:b/>
        </w:rPr>
      </w:pPr>
      <w:r w:rsidRPr="001D18B8">
        <w:rPr>
          <w:rFonts w:eastAsia="Calibri" w:cs="Cordia New"/>
          <w:b/>
        </w:rPr>
        <w:lastRenderedPageBreak/>
        <w:t xml:space="preserve">Applicant Name: ____________________________________ </w:t>
      </w:r>
    </w:p>
    <w:tbl>
      <w:tblPr>
        <w:tblStyle w:val="TableGrid20"/>
        <w:tblW w:w="9209" w:type="dxa"/>
        <w:tblLayout w:type="fixed"/>
        <w:tblLook w:val="04A0" w:firstRow="1" w:lastRow="0" w:firstColumn="1" w:lastColumn="0" w:noHBand="0" w:noVBand="1"/>
      </w:tblPr>
      <w:tblGrid>
        <w:gridCol w:w="2972"/>
        <w:gridCol w:w="142"/>
        <w:gridCol w:w="2126"/>
        <w:gridCol w:w="2126"/>
        <w:gridCol w:w="1843"/>
      </w:tblGrid>
      <w:tr w:rsidR="00842DE3" w:rsidRPr="001D18B8" w14:paraId="32265D75" w14:textId="77777777" w:rsidTr="00F53EEC">
        <w:trPr>
          <w:trHeight w:val="525"/>
        </w:trPr>
        <w:tc>
          <w:tcPr>
            <w:tcW w:w="3114" w:type="dxa"/>
            <w:gridSpan w:val="2"/>
            <w:shd w:val="clear" w:color="auto" w:fill="FBD4B4"/>
            <w:vAlign w:val="center"/>
          </w:tcPr>
          <w:p w14:paraId="10ED9EFF" w14:textId="77777777" w:rsidR="00842DE3" w:rsidRPr="001D18B8" w:rsidRDefault="00842DE3" w:rsidP="00F53EEC">
            <w:pPr>
              <w:spacing w:after="0" w:line="240" w:lineRule="auto"/>
              <w:rPr>
                <w:rFonts w:eastAsia="Calibri" w:cs="Cordia New"/>
                <w:b/>
              </w:rPr>
            </w:pPr>
            <w:r w:rsidRPr="001D18B8">
              <w:rPr>
                <w:rFonts w:eastAsia="Calibri" w:cs="Cordia New"/>
                <w:b/>
              </w:rPr>
              <w:t>Essential Requirement</w:t>
            </w:r>
          </w:p>
        </w:tc>
        <w:tc>
          <w:tcPr>
            <w:tcW w:w="2126" w:type="dxa"/>
            <w:shd w:val="clear" w:color="auto" w:fill="C6D9F1"/>
            <w:vAlign w:val="center"/>
          </w:tcPr>
          <w:p w14:paraId="06F947B9" w14:textId="77777777" w:rsidR="00842DE3" w:rsidRPr="001D18B8" w:rsidRDefault="00842DE3" w:rsidP="00F53EEC">
            <w:pPr>
              <w:spacing w:after="0" w:line="240" w:lineRule="auto"/>
              <w:jc w:val="center"/>
              <w:rPr>
                <w:rFonts w:eastAsia="Calibri" w:cs="Cordia New"/>
              </w:rPr>
            </w:pPr>
            <w:r w:rsidRPr="001D18B8">
              <w:rPr>
                <w:rFonts w:eastAsia="Calibri" w:cs="Cordia New"/>
              </w:rPr>
              <w:t>Can do</w:t>
            </w:r>
          </w:p>
        </w:tc>
        <w:tc>
          <w:tcPr>
            <w:tcW w:w="2126" w:type="dxa"/>
            <w:shd w:val="clear" w:color="auto" w:fill="E5DFEC"/>
            <w:vAlign w:val="center"/>
          </w:tcPr>
          <w:p w14:paraId="244148B2" w14:textId="77777777" w:rsidR="00842DE3" w:rsidRPr="001D18B8" w:rsidRDefault="00842DE3" w:rsidP="00F53EEC">
            <w:pPr>
              <w:spacing w:after="0" w:line="240" w:lineRule="auto"/>
              <w:jc w:val="center"/>
              <w:rPr>
                <w:rFonts w:eastAsia="Calibri" w:cs="Cordia New"/>
                <w:b/>
              </w:rPr>
            </w:pPr>
            <w:r w:rsidRPr="001D18B8">
              <w:rPr>
                <w:rFonts w:eastAsia="Calibri" w:cs="Cordia New"/>
              </w:rPr>
              <w:t xml:space="preserve">Would be </w:t>
            </w:r>
            <w:r w:rsidRPr="001D18B8">
              <w:rPr>
                <w:rFonts w:eastAsia="Calibri" w:cs="Cordia New"/>
                <w:b/>
              </w:rPr>
              <w:t>difficult</w:t>
            </w:r>
            <w:r w:rsidRPr="001D18B8">
              <w:rPr>
                <w:rFonts w:eastAsia="Calibri" w:cs="Cordia New"/>
              </w:rPr>
              <w:t xml:space="preserve"> to do</w:t>
            </w:r>
          </w:p>
        </w:tc>
        <w:tc>
          <w:tcPr>
            <w:tcW w:w="1843" w:type="dxa"/>
            <w:shd w:val="clear" w:color="auto" w:fill="F2DBDB"/>
            <w:vAlign w:val="center"/>
          </w:tcPr>
          <w:p w14:paraId="778E88E3" w14:textId="77777777" w:rsidR="00842DE3" w:rsidRPr="001D18B8" w:rsidRDefault="00842DE3" w:rsidP="00F53EEC">
            <w:pPr>
              <w:spacing w:after="0" w:line="240" w:lineRule="auto"/>
              <w:jc w:val="center"/>
              <w:rPr>
                <w:rFonts w:eastAsia="Calibri" w:cs="Cordia New"/>
              </w:rPr>
            </w:pPr>
            <w:r w:rsidRPr="001D18B8">
              <w:rPr>
                <w:rFonts w:eastAsia="Calibri" w:cs="Cordia New"/>
              </w:rPr>
              <w:t xml:space="preserve">Would be </w:t>
            </w:r>
            <w:r w:rsidRPr="001D18B8">
              <w:rPr>
                <w:rFonts w:eastAsia="Calibri" w:cs="Cordia New"/>
                <w:b/>
              </w:rPr>
              <w:t xml:space="preserve">unable </w:t>
            </w:r>
            <w:r w:rsidRPr="001D18B8">
              <w:rPr>
                <w:rFonts w:eastAsia="Calibri" w:cs="Cordia New"/>
              </w:rPr>
              <w:t>to do</w:t>
            </w:r>
          </w:p>
        </w:tc>
      </w:tr>
      <w:tr w:rsidR="00842DE3" w:rsidRPr="001D18B8" w14:paraId="3F824DA9" w14:textId="77777777" w:rsidTr="00F53EEC">
        <w:trPr>
          <w:trHeight w:val="703"/>
        </w:trPr>
        <w:tc>
          <w:tcPr>
            <w:tcW w:w="3114" w:type="dxa"/>
            <w:gridSpan w:val="2"/>
            <w:tcBorders>
              <w:bottom w:val="single" w:sz="4" w:space="0" w:color="auto"/>
            </w:tcBorders>
            <w:shd w:val="clear" w:color="auto" w:fill="FBD4B4"/>
            <w:vAlign w:val="center"/>
          </w:tcPr>
          <w:p w14:paraId="04DC280D" w14:textId="77777777" w:rsidR="00842DE3" w:rsidRPr="001D18B8" w:rsidRDefault="00842DE3" w:rsidP="00F53EEC">
            <w:pPr>
              <w:spacing w:after="0" w:line="240" w:lineRule="auto"/>
              <w:rPr>
                <w:rFonts w:eastAsia="Calibri" w:cs="Cordia New"/>
                <w:b/>
              </w:rPr>
            </w:pPr>
            <w:r w:rsidRPr="001D18B8">
              <w:rPr>
                <w:rFonts w:eastAsia="Calibri" w:cs="Cordia New"/>
                <w:b/>
              </w:rPr>
              <w:t>Attend professional clinical experience,</w:t>
            </w:r>
          </w:p>
          <w:p w14:paraId="0CF92656" w14:textId="77777777" w:rsidR="00842DE3" w:rsidRPr="001D18B8" w:rsidRDefault="00842DE3" w:rsidP="00F53EEC">
            <w:pPr>
              <w:spacing w:after="0" w:line="240" w:lineRule="auto"/>
              <w:rPr>
                <w:rFonts w:eastAsia="Calibri" w:cs="Cordia New"/>
                <w:b/>
              </w:rPr>
            </w:pPr>
            <w:r w:rsidRPr="001D18B8">
              <w:rPr>
                <w:rFonts w:eastAsia="Calibri" w:cs="Cordia New"/>
                <w:b/>
              </w:rPr>
              <w:t>11 weeks in total</w:t>
            </w:r>
          </w:p>
          <w:p w14:paraId="4D4059C7" w14:textId="77777777" w:rsidR="00842DE3" w:rsidRPr="001D18B8" w:rsidRDefault="00842DE3" w:rsidP="00842DE3">
            <w:pPr>
              <w:numPr>
                <w:ilvl w:val="0"/>
                <w:numId w:val="40"/>
              </w:numPr>
              <w:spacing w:before="0" w:after="0" w:line="240" w:lineRule="auto"/>
              <w:ind w:left="308" w:hanging="308"/>
              <w:contextualSpacing/>
              <w:rPr>
                <w:rFonts w:eastAsia="Calibri" w:cs="Cordia New"/>
                <w:b/>
              </w:rPr>
            </w:pPr>
            <w:r w:rsidRPr="001D18B8">
              <w:rPr>
                <w:rFonts w:eastAsia="Calibri" w:cs="Cordia New"/>
                <w:b/>
              </w:rPr>
              <w:t>Full time/shift work</w:t>
            </w:r>
          </w:p>
          <w:p w14:paraId="38C10B66" w14:textId="77777777" w:rsidR="00842DE3" w:rsidRPr="001D18B8" w:rsidRDefault="00842DE3" w:rsidP="00842DE3">
            <w:pPr>
              <w:numPr>
                <w:ilvl w:val="0"/>
                <w:numId w:val="40"/>
              </w:numPr>
              <w:spacing w:before="0" w:after="0" w:line="240" w:lineRule="auto"/>
              <w:ind w:left="308" w:hanging="308"/>
              <w:contextualSpacing/>
              <w:rPr>
                <w:rFonts w:eastAsia="Calibri" w:cs="Cordia New"/>
                <w:b/>
              </w:rPr>
            </w:pPr>
            <w:r w:rsidRPr="001D18B8">
              <w:rPr>
                <w:rFonts w:eastAsia="Calibri" w:cs="Cordia New"/>
                <w:b/>
              </w:rPr>
              <w:t>Monday-Friday</w:t>
            </w:r>
          </w:p>
          <w:p w14:paraId="60DF154E" w14:textId="77777777" w:rsidR="00842DE3" w:rsidRPr="001D18B8" w:rsidRDefault="00842DE3" w:rsidP="00842DE3">
            <w:pPr>
              <w:numPr>
                <w:ilvl w:val="0"/>
                <w:numId w:val="40"/>
              </w:numPr>
              <w:spacing w:before="0" w:after="0" w:line="240" w:lineRule="auto"/>
              <w:ind w:left="308" w:hanging="308"/>
              <w:contextualSpacing/>
              <w:rPr>
                <w:rFonts w:eastAsia="Calibri" w:cs="Cordia New"/>
                <w:b/>
              </w:rPr>
            </w:pPr>
            <w:r w:rsidRPr="001D18B8">
              <w:rPr>
                <w:rFonts w:eastAsia="Calibri" w:cs="Cordia New"/>
                <w:b/>
              </w:rPr>
              <w:t>May be in metropolitan, rural or remote areas of Tasmania</w:t>
            </w:r>
          </w:p>
          <w:p w14:paraId="69413596" w14:textId="77777777" w:rsidR="00842DE3" w:rsidRPr="001D18B8" w:rsidRDefault="00842DE3" w:rsidP="00842DE3">
            <w:pPr>
              <w:numPr>
                <w:ilvl w:val="0"/>
                <w:numId w:val="40"/>
              </w:numPr>
              <w:spacing w:before="0" w:after="0" w:line="240" w:lineRule="auto"/>
              <w:ind w:left="308" w:hanging="308"/>
              <w:contextualSpacing/>
              <w:rPr>
                <w:rFonts w:eastAsia="Calibri" w:cs="Cordia New"/>
                <w:b/>
              </w:rPr>
            </w:pPr>
            <w:r w:rsidRPr="001D18B8">
              <w:rPr>
                <w:rFonts w:eastAsia="Calibri" w:cs="Cordia New"/>
                <w:b/>
              </w:rPr>
              <w:t>Travel times may vary</w:t>
            </w:r>
          </w:p>
          <w:p w14:paraId="05B1BD0C" w14:textId="77777777" w:rsidR="00842DE3" w:rsidRPr="001D18B8" w:rsidRDefault="00842DE3" w:rsidP="00842DE3">
            <w:pPr>
              <w:numPr>
                <w:ilvl w:val="0"/>
                <w:numId w:val="40"/>
              </w:numPr>
              <w:spacing w:before="0" w:after="0" w:line="240" w:lineRule="auto"/>
              <w:ind w:left="308" w:hanging="308"/>
              <w:contextualSpacing/>
              <w:rPr>
                <w:rFonts w:eastAsia="Calibri" w:cs="Cordia New"/>
                <w:b/>
              </w:rPr>
            </w:pPr>
            <w:r w:rsidRPr="001D18B8">
              <w:rPr>
                <w:rFonts w:eastAsia="Calibri" w:cs="Cordia New"/>
                <w:b/>
              </w:rPr>
              <w:t xml:space="preserve">I may need a drivers licence </w:t>
            </w:r>
          </w:p>
        </w:tc>
        <w:tc>
          <w:tcPr>
            <w:tcW w:w="2126" w:type="dxa"/>
            <w:tcBorders>
              <w:bottom w:val="single" w:sz="4" w:space="0" w:color="auto"/>
            </w:tcBorders>
            <w:shd w:val="clear" w:color="auto" w:fill="C6D9F1"/>
            <w:vAlign w:val="center"/>
          </w:tcPr>
          <w:p w14:paraId="0EAE2B03" w14:textId="77777777" w:rsidR="00842DE3" w:rsidRPr="001D18B8" w:rsidRDefault="00842DE3" w:rsidP="00F53EEC">
            <w:pPr>
              <w:rPr>
                <w:rFonts w:eastAsia="Calibri" w:cs="Cordia New"/>
              </w:rPr>
            </w:pPr>
          </w:p>
        </w:tc>
        <w:tc>
          <w:tcPr>
            <w:tcW w:w="2126" w:type="dxa"/>
            <w:tcBorders>
              <w:bottom w:val="single" w:sz="4" w:space="0" w:color="auto"/>
            </w:tcBorders>
            <w:shd w:val="clear" w:color="auto" w:fill="E5DFEC"/>
            <w:vAlign w:val="center"/>
          </w:tcPr>
          <w:p w14:paraId="4AB4C7AA" w14:textId="77777777" w:rsidR="00842DE3" w:rsidRPr="001D18B8" w:rsidRDefault="00842DE3" w:rsidP="00F53EEC">
            <w:pPr>
              <w:spacing w:after="0" w:line="240" w:lineRule="auto"/>
              <w:rPr>
                <w:rFonts w:eastAsia="Calibri" w:cs="Cordia New"/>
                <w:b/>
              </w:rPr>
            </w:pPr>
          </w:p>
        </w:tc>
        <w:tc>
          <w:tcPr>
            <w:tcW w:w="1843" w:type="dxa"/>
            <w:tcBorders>
              <w:bottom w:val="single" w:sz="4" w:space="0" w:color="auto"/>
            </w:tcBorders>
            <w:shd w:val="clear" w:color="auto" w:fill="F2DBDB"/>
            <w:vAlign w:val="center"/>
          </w:tcPr>
          <w:p w14:paraId="145C99BB" w14:textId="77777777" w:rsidR="00842DE3" w:rsidRPr="001D18B8" w:rsidRDefault="00842DE3" w:rsidP="00F53EEC">
            <w:pPr>
              <w:spacing w:after="0" w:line="240" w:lineRule="auto"/>
              <w:rPr>
                <w:rFonts w:eastAsia="Calibri" w:cs="Cordia New"/>
              </w:rPr>
            </w:pPr>
          </w:p>
        </w:tc>
      </w:tr>
      <w:tr w:rsidR="00842DE3" w:rsidRPr="001D18B8" w14:paraId="7E9A27BA" w14:textId="77777777" w:rsidTr="00F53EEC">
        <w:trPr>
          <w:trHeight w:val="1543"/>
        </w:trPr>
        <w:tc>
          <w:tcPr>
            <w:tcW w:w="9209" w:type="dxa"/>
            <w:gridSpan w:val="5"/>
            <w:shd w:val="clear" w:color="auto" w:fill="auto"/>
            <w:vAlign w:val="center"/>
          </w:tcPr>
          <w:p w14:paraId="04EA251D" w14:textId="77777777" w:rsidR="00842DE3" w:rsidRPr="001D18B8" w:rsidRDefault="00842DE3" w:rsidP="00F53EEC">
            <w:pPr>
              <w:rPr>
                <w:rFonts w:eastAsia="Calibri" w:cs="Cordia New"/>
                <w:b/>
              </w:rPr>
            </w:pPr>
            <w:r w:rsidRPr="001D18B8">
              <w:rPr>
                <w:rFonts w:eastAsia="Calibri" w:cs="Cordia New"/>
                <w:b/>
              </w:rPr>
              <w:t>Can you meet these requirements?</w:t>
            </w:r>
          </w:p>
          <w:p w14:paraId="259E7F69" w14:textId="77777777" w:rsidR="00842DE3" w:rsidRPr="001D18B8" w:rsidRDefault="00842DE3" w:rsidP="00F53EEC">
            <w:pPr>
              <w:rPr>
                <w:rFonts w:eastAsia="Calibri" w:cs="Cordia New"/>
              </w:rPr>
            </w:pPr>
            <w:r w:rsidRPr="001D18B8">
              <w:rPr>
                <w:rFonts w:eastAsia="Calibri" w:cs="Cordia New"/>
              </w:rPr>
              <w:t>Are there any of the above areas you believe you need further assistance with?</w:t>
            </w:r>
            <w:r w:rsidRPr="001D18B8">
              <w:rPr>
                <w:rFonts w:ascii="Calibri" w:eastAsia="Calibri" w:hAnsi="Calibri" w:cs="Cordia New"/>
              </w:rPr>
              <w:t xml:space="preserve"> </w:t>
            </w:r>
          </w:p>
          <w:p w14:paraId="4C8AA99F" w14:textId="77777777" w:rsidR="00842DE3" w:rsidRPr="001D18B8" w:rsidRDefault="00842DE3" w:rsidP="00F53EEC">
            <w:pPr>
              <w:rPr>
                <w:rFonts w:eastAsia="Calibri" w:cs="Cordia New"/>
                <w:b/>
              </w:rPr>
            </w:pPr>
          </w:p>
        </w:tc>
      </w:tr>
      <w:tr w:rsidR="00842DE3" w:rsidRPr="001D18B8" w14:paraId="25406315" w14:textId="77777777" w:rsidTr="00F53EEC">
        <w:trPr>
          <w:trHeight w:val="735"/>
        </w:trPr>
        <w:tc>
          <w:tcPr>
            <w:tcW w:w="2972" w:type="dxa"/>
            <w:tcBorders>
              <w:bottom w:val="single" w:sz="4" w:space="0" w:color="auto"/>
            </w:tcBorders>
            <w:shd w:val="clear" w:color="auto" w:fill="FBD4B4"/>
            <w:vAlign w:val="center"/>
          </w:tcPr>
          <w:p w14:paraId="7AF30B25" w14:textId="77777777" w:rsidR="00842DE3" w:rsidRPr="001D18B8" w:rsidRDefault="00842DE3" w:rsidP="00F53EEC">
            <w:pPr>
              <w:spacing w:after="0" w:line="240" w:lineRule="auto"/>
              <w:rPr>
                <w:rFonts w:eastAsia="Calibri" w:cs="Cordia New"/>
                <w:b/>
              </w:rPr>
            </w:pPr>
            <w:r w:rsidRPr="001D18B8">
              <w:rPr>
                <w:rFonts w:eastAsia="Calibri" w:cs="Cordia New"/>
                <w:b/>
              </w:rPr>
              <w:t>Essential Requirement</w:t>
            </w:r>
          </w:p>
        </w:tc>
        <w:tc>
          <w:tcPr>
            <w:tcW w:w="2268" w:type="dxa"/>
            <w:gridSpan w:val="2"/>
            <w:tcBorders>
              <w:bottom w:val="single" w:sz="4" w:space="0" w:color="auto"/>
            </w:tcBorders>
            <w:shd w:val="clear" w:color="auto" w:fill="C6D9F1"/>
            <w:vAlign w:val="center"/>
          </w:tcPr>
          <w:p w14:paraId="58FF7EF4" w14:textId="77777777" w:rsidR="00842DE3" w:rsidRPr="001D18B8" w:rsidRDefault="00842DE3" w:rsidP="00F53EEC">
            <w:pPr>
              <w:spacing w:after="0" w:line="240" w:lineRule="auto"/>
              <w:jc w:val="center"/>
              <w:rPr>
                <w:rFonts w:eastAsia="Calibri" w:cs="Cordia New"/>
              </w:rPr>
            </w:pPr>
            <w:r w:rsidRPr="001D18B8">
              <w:rPr>
                <w:rFonts w:eastAsia="Calibri" w:cs="Cordia New"/>
              </w:rPr>
              <w:t>Can do</w:t>
            </w:r>
          </w:p>
        </w:tc>
        <w:tc>
          <w:tcPr>
            <w:tcW w:w="2126" w:type="dxa"/>
            <w:tcBorders>
              <w:bottom w:val="single" w:sz="4" w:space="0" w:color="auto"/>
            </w:tcBorders>
            <w:shd w:val="clear" w:color="auto" w:fill="E5DFEC"/>
            <w:vAlign w:val="center"/>
          </w:tcPr>
          <w:p w14:paraId="5CB641DD" w14:textId="77777777" w:rsidR="00842DE3" w:rsidRPr="001D18B8" w:rsidRDefault="00842DE3" w:rsidP="00F53EEC">
            <w:pPr>
              <w:spacing w:after="0" w:line="240" w:lineRule="auto"/>
              <w:jc w:val="center"/>
              <w:rPr>
                <w:rFonts w:eastAsia="Calibri" w:cs="Cordia New"/>
              </w:rPr>
            </w:pPr>
            <w:r w:rsidRPr="001D18B8">
              <w:rPr>
                <w:rFonts w:eastAsia="Calibri" w:cs="Cordia New"/>
              </w:rPr>
              <w:t xml:space="preserve">Would be </w:t>
            </w:r>
            <w:r w:rsidRPr="001D18B8">
              <w:rPr>
                <w:rFonts w:eastAsia="Calibri" w:cs="Cordia New"/>
                <w:b/>
              </w:rPr>
              <w:t>difficult</w:t>
            </w:r>
            <w:r w:rsidRPr="001D18B8">
              <w:rPr>
                <w:rFonts w:eastAsia="Calibri" w:cs="Cordia New"/>
              </w:rPr>
              <w:t xml:space="preserve"> to do</w:t>
            </w:r>
          </w:p>
        </w:tc>
        <w:tc>
          <w:tcPr>
            <w:tcW w:w="1843" w:type="dxa"/>
            <w:tcBorders>
              <w:bottom w:val="single" w:sz="4" w:space="0" w:color="auto"/>
            </w:tcBorders>
            <w:shd w:val="clear" w:color="auto" w:fill="F2DBDB"/>
            <w:vAlign w:val="center"/>
          </w:tcPr>
          <w:p w14:paraId="5709925A" w14:textId="77777777" w:rsidR="00842DE3" w:rsidRPr="001D18B8" w:rsidRDefault="00842DE3" w:rsidP="00F53EEC">
            <w:pPr>
              <w:spacing w:after="0" w:line="240" w:lineRule="auto"/>
              <w:jc w:val="center"/>
              <w:rPr>
                <w:rFonts w:eastAsia="Calibri" w:cs="Cordia New"/>
              </w:rPr>
            </w:pPr>
            <w:r w:rsidRPr="001D18B8">
              <w:rPr>
                <w:rFonts w:eastAsia="Calibri" w:cs="Cordia New"/>
              </w:rPr>
              <w:t xml:space="preserve">Would be </w:t>
            </w:r>
            <w:r w:rsidRPr="001D18B8">
              <w:rPr>
                <w:rFonts w:eastAsia="Calibri" w:cs="Cordia New"/>
                <w:b/>
              </w:rPr>
              <w:t xml:space="preserve">unable </w:t>
            </w:r>
            <w:r w:rsidRPr="001D18B8">
              <w:rPr>
                <w:rFonts w:eastAsia="Calibri" w:cs="Cordia New"/>
              </w:rPr>
              <w:t xml:space="preserve">to do </w:t>
            </w:r>
          </w:p>
        </w:tc>
      </w:tr>
      <w:tr w:rsidR="00842DE3" w:rsidRPr="001D18B8" w14:paraId="00181E08" w14:textId="77777777" w:rsidTr="00F53EEC">
        <w:trPr>
          <w:trHeight w:val="735"/>
        </w:trPr>
        <w:tc>
          <w:tcPr>
            <w:tcW w:w="2972" w:type="dxa"/>
            <w:tcBorders>
              <w:bottom w:val="single" w:sz="4" w:space="0" w:color="auto"/>
            </w:tcBorders>
            <w:shd w:val="clear" w:color="auto" w:fill="FBD4B4"/>
            <w:vAlign w:val="center"/>
          </w:tcPr>
          <w:p w14:paraId="3225F50C" w14:textId="77777777" w:rsidR="00842DE3" w:rsidRPr="001D18B8" w:rsidRDefault="00842DE3" w:rsidP="00F53EEC">
            <w:pPr>
              <w:spacing w:after="0" w:line="240" w:lineRule="auto"/>
              <w:rPr>
                <w:rFonts w:eastAsia="Calibri" w:cs="Cordia New"/>
                <w:b/>
              </w:rPr>
            </w:pPr>
            <w:r w:rsidRPr="001D18B8">
              <w:rPr>
                <w:rFonts w:eastAsia="Calibri" w:cs="Cordia New"/>
                <w:b/>
              </w:rPr>
              <w:t xml:space="preserve">Provide: </w:t>
            </w:r>
          </w:p>
          <w:p w14:paraId="75368DB8" w14:textId="77777777" w:rsidR="00842DE3" w:rsidRPr="001D18B8" w:rsidRDefault="00842DE3" w:rsidP="00F53EEC">
            <w:pPr>
              <w:spacing w:after="0" w:line="240" w:lineRule="auto"/>
              <w:rPr>
                <w:rFonts w:eastAsia="Calibri" w:cs="Cordia New"/>
                <w:b/>
              </w:rPr>
            </w:pPr>
          </w:p>
          <w:p w14:paraId="48E7CD2B" w14:textId="77777777" w:rsidR="00842DE3" w:rsidRPr="001D18B8" w:rsidRDefault="00842DE3" w:rsidP="00F53EEC">
            <w:pPr>
              <w:spacing w:after="0" w:line="240" w:lineRule="auto"/>
              <w:rPr>
                <w:rFonts w:eastAsia="Calibri" w:cs="Cordia New"/>
                <w:b/>
              </w:rPr>
            </w:pPr>
            <w:r w:rsidRPr="001D18B8">
              <w:rPr>
                <w:rFonts w:eastAsia="Calibri" w:cs="Cordia New"/>
                <w:b/>
              </w:rPr>
              <w:t>National Police Check</w:t>
            </w:r>
          </w:p>
          <w:p w14:paraId="7FB6D83D" w14:textId="77777777" w:rsidR="00842DE3" w:rsidRPr="001D18B8" w:rsidRDefault="00842DE3" w:rsidP="00F53EEC">
            <w:pPr>
              <w:spacing w:after="0" w:line="240" w:lineRule="auto"/>
              <w:rPr>
                <w:rFonts w:eastAsia="Calibri" w:cs="Cordia New"/>
                <w:b/>
              </w:rPr>
            </w:pPr>
          </w:p>
          <w:p w14:paraId="24929266" w14:textId="77777777" w:rsidR="00842DE3" w:rsidRPr="001D18B8" w:rsidRDefault="00842DE3" w:rsidP="00F53EEC">
            <w:pPr>
              <w:spacing w:after="0" w:line="240" w:lineRule="auto"/>
              <w:rPr>
                <w:rFonts w:eastAsia="Calibri" w:cs="Cordia New"/>
                <w:b/>
              </w:rPr>
            </w:pPr>
            <w:r w:rsidRPr="001D18B8">
              <w:rPr>
                <w:rFonts w:eastAsia="Calibri" w:cs="Cordia New"/>
                <w:b/>
              </w:rPr>
              <w:t>Working With Vulnerable Persons Check</w:t>
            </w:r>
          </w:p>
        </w:tc>
        <w:tc>
          <w:tcPr>
            <w:tcW w:w="2268" w:type="dxa"/>
            <w:gridSpan w:val="2"/>
            <w:tcBorders>
              <w:bottom w:val="single" w:sz="4" w:space="0" w:color="auto"/>
            </w:tcBorders>
            <w:shd w:val="clear" w:color="auto" w:fill="C6D9F1"/>
            <w:vAlign w:val="center"/>
          </w:tcPr>
          <w:p w14:paraId="26071ECF" w14:textId="77777777" w:rsidR="00842DE3" w:rsidRPr="001D18B8" w:rsidRDefault="00842DE3" w:rsidP="00F53EEC">
            <w:pPr>
              <w:spacing w:after="0" w:line="240" w:lineRule="auto"/>
              <w:rPr>
                <w:rFonts w:eastAsia="Calibri" w:cs="Cordia New"/>
              </w:rPr>
            </w:pPr>
          </w:p>
        </w:tc>
        <w:tc>
          <w:tcPr>
            <w:tcW w:w="2126" w:type="dxa"/>
            <w:tcBorders>
              <w:bottom w:val="single" w:sz="4" w:space="0" w:color="auto"/>
            </w:tcBorders>
            <w:shd w:val="clear" w:color="auto" w:fill="E5DFEC"/>
            <w:vAlign w:val="center"/>
          </w:tcPr>
          <w:p w14:paraId="7A35B72C" w14:textId="77777777" w:rsidR="00842DE3" w:rsidRPr="001D18B8" w:rsidRDefault="00842DE3" w:rsidP="00F53EEC">
            <w:pPr>
              <w:spacing w:after="0" w:line="240" w:lineRule="auto"/>
              <w:rPr>
                <w:rFonts w:eastAsia="Calibri" w:cs="Cordia New"/>
              </w:rPr>
            </w:pPr>
          </w:p>
        </w:tc>
        <w:tc>
          <w:tcPr>
            <w:tcW w:w="1843" w:type="dxa"/>
            <w:tcBorders>
              <w:bottom w:val="single" w:sz="4" w:space="0" w:color="auto"/>
            </w:tcBorders>
            <w:shd w:val="clear" w:color="auto" w:fill="F2DBDB"/>
            <w:vAlign w:val="center"/>
          </w:tcPr>
          <w:p w14:paraId="79C11A3A" w14:textId="77777777" w:rsidR="00842DE3" w:rsidRPr="001D18B8" w:rsidRDefault="00842DE3" w:rsidP="00F53EEC">
            <w:pPr>
              <w:spacing w:after="0" w:line="240" w:lineRule="auto"/>
              <w:rPr>
                <w:rFonts w:eastAsia="Calibri" w:cs="Cordia New"/>
              </w:rPr>
            </w:pPr>
          </w:p>
        </w:tc>
      </w:tr>
      <w:tr w:rsidR="00842DE3" w:rsidRPr="001D18B8" w14:paraId="619EA923" w14:textId="77777777" w:rsidTr="00F53EEC">
        <w:trPr>
          <w:trHeight w:val="3678"/>
        </w:trPr>
        <w:tc>
          <w:tcPr>
            <w:tcW w:w="9209" w:type="dxa"/>
            <w:gridSpan w:val="5"/>
            <w:shd w:val="clear" w:color="auto" w:fill="auto"/>
            <w:vAlign w:val="center"/>
          </w:tcPr>
          <w:p w14:paraId="3844CF3B" w14:textId="77777777" w:rsidR="00842DE3" w:rsidRPr="001D18B8" w:rsidRDefault="00842DE3" w:rsidP="00F53EEC">
            <w:pPr>
              <w:rPr>
                <w:rFonts w:eastAsia="Calibri" w:cs="Cordia New"/>
                <w:b/>
                <w:sz w:val="10"/>
              </w:rPr>
            </w:pPr>
          </w:p>
          <w:p w14:paraId="42CED85C" w14:textId="77777777" w:rsidR="00842DE3" w:rsidRPr="001D18B8" w:rsidRDefault="00842DE3" w:rsidP="00F53EEC">
            <w:pPr>
              <w:jc w:val="center"/>
              <w:rPr>
                <w:rFonts w:eastAsia="Calibri" w:cs="Cordia New"/>
                <w:b/>
                <w:i/>
                <w:szCs w:val="24"/>
              </w:rPr>
            </w:pPr>
            <w:r w:rsidRPr="001D18B8">
              <w:rPr>
                <w:rFonts w:eastAsia="Calibri" w:cs="Cordia New"/>
                <w:b/>
                <w:i/>
                <w:szCs w:val="24"/>
              </w:rPr>
              <w:t>REMINDER: You must supply these to apply for a position in this course</w:t>
            </w:r>
          </w:p>
          <w:p w14:paraId="144F254E" w14:textId="77777777" w:rsidR="00842DE3" w:rsidRPr="001D18B8" w:rsidRDefault="00842DE3" w:rsidP="00F53EEC">
            <w:pPr>
              <w:rPr>
                <w:rFonts w:eastAsia="Calibri" w:cs="Cordia New"/>
                <w:b/>
              </w:rPr>
            </w:pPr>
            <w:r w:rsidRPr="001D18B8">
              <w:rPr>
                <w:rFonts w:eastAsia="Calibri" w:cs="Cordia New"/>
                <w:b/>
              </w:rPr>
              <w:t>Can you meet these requirements?</w:t>
            </w:r>
          </w:p>
          <w:p w14:paraId="3B56D9AF" w14:textId="77777777" w:rsidR="00842DE3" w:rsidRPr="001D18B8" w:rsidRDefault="00842DE3" w:rsidP="00F53EEC">
            <w:pPr>
              <w:spacing w:after="0" w:line="240" w:lineRule="auto"/>
              <w:rPr>
                <w:rFonts w:eastAsia="Calibri" w:cs="Cordia New"/>
              </w:rPr>
            </w:pPr>
            <w:r w:rsidRPr="001D18B8">
              <w:rPr>
                <w:rFonts w:eastAsia="Calibri" w:cs="Cordia New"/>
              </w:rPr>
              <w:t>Are there any of the above areas you believe you need further assistance with?</w:t>
            </w:r>
          </w:p>
          <w:p w14:paraId="0DE9D8D5" w14:textId="77777777" w:rsidR="00842DE3" w:rsidRPr="001D18B8" w:rsidRDefault="00842DE3" w:rsidP="00F53EEC">
            <w:pPr>
              <w:spacing w:after="0" w:line="240" w:lineRule="auto"/>
              <w:rPr>
                <w:rFonts w:eastAsia="Calibri" w:cs="Cordia New"/>
              </w:rPr>
            </w:pPr>
          </w:p>
          <w:p w14:paraId="5F301714" w14:textId="77777777" w:rsidR="00842DE3" w:rsidRPr="001D18B8" w:rsidRDefault="00842DE3" w:rsidP="00F53EEC">
            <w:pPr>
              <w:spacing w:after="0" w:line="240" w:lineRule="auto"/>
              <w:rPr>
                <w:rFonts w:eastAsia="Calibri" w:cs="Cordia New"/>
              </w:rPr>
            </w:pPr>
          </w:p>
          <w:p w14:paraId="685EB67C" w14:textId="28C6BED5" w:rsidR="00842DE3" w:rsidRDefault="00842DE3" w:rsidP="00F53EEC">
            <w:pPr>
              <w:spacing w:after="0" w:line="240" w:lineRule="auto"/>
              <w:rPr>
                <w:rFonts w:eastAsia="Calibri" w:cs="Cordia New"/>
              </w:rPr>
            </w:pPr>
          </w:p>
          <w:p w14:paraId="6B93B782" w14:textId="77777777" w:rsidR="00D72075" w:rsidRPr="001D18B8" w:rsidRDefault="00D72075" w:rsidP="00F53EEC">
            <w:pPr>
              <w:spacing w:after="0" w:line="240" w:lineRule="auto"/>
              <w:rPr>
                <w:rFonts w:eastAsia="Calibri" w:cs="Cordia New"/>
              </w:rPr>
            </w:pPr>
          </w:p>
          <w:p w14:paraId="148B9A9A" w14:textId="77777777" w:rsidR="00842DE3" w:rsidRPr="001D18B8" w:rsidRDefault="00842DE3" w:rsidP="00F53EEC">
            <w:pPr>
              <w:spacing w:before="120" w:after="0" w:line="240" w:lineRule="auto"/>
              <w:rPr>
                <w:rFonts w:eastAsia="Calibri" w:cs="Cordia New"/>
              </w:rPr>
            </w:pPr>
            <w:r w:rsidRPr="001D18B8">
              <w:rPr>
                <w:rFonts w:eastAsia="Calibri" w:cs="Cordia New"/>
              </w:rPr>
              <w:t>Further information about attaining these requirements can be found at these websites.</w:t>
            </w:r>
          </w:p>
          <w:p w14:paraId="4AB6BA78" w14:textId="77777777" w:rsidR="00842DE3" w:rsidRDefault="00842DE3" w:rsidP="00F53EEC">
            <w:pPr>
              <w:spacing w:before="120" w:after="0" w:line="240" w:lineRule="auto"/>
              <w:jc w:val="center"/>
            </w:pPr>
            <w:hyperlink r:id="rId16" w:history="1">
              <w:r>
                <w:rPr>
                  <w:rStyle w:val="Hyperlink"/>
                </w:rPr>
                <w:t>Apply for registration to work with vulnerable people (cbos.tas.gov.au)</w:t>
              </w:r>
            </w:hyperlink>
          </w:p>
          <w:p w14:paraId="5F1C7418" w14:textId="77777777" w:rsidR="00842DE3" w:rsidRPr="001D18B8" w:rsidRDefault="00842DE3" w:rsidP="00F53EEC">
            <w:pPr>
              <w:spacing w:before="120" w:after="0" w:line="240" w:lineRule="auto"/>
              <w:jc w:val="center"/>
              <w:rPr>
                <w:rFonts w:eastAsia="Calibri" w:cs="Cordia New"/>
              </w:rPr>
            </w:pPr>
            <w:hyperlink r:id="rId17" w:history="1">
              <w:r>
                <w:rPr>
                  <w:rStyle w:val="Hyperlink"/>
                </w:rPr>
                <w:t>Police History Record Checks - Tasmania Police</w:t>
              </w:r>
            </w:hyperlink>
          </w:p>
        </w:tc>
      </w:tr>
    </w:tbl>
    <w:p w14:paraId="1ECB9D8D" w14:textId="77777777" w:rsidR="00842DE3" w:rsidRPr="001D18B8" w:rsidRDefault="00842DE3" w:rsidP="00842DE3">
      <w:pPr>
        <w:spacing w:after="200" w:line="276" w:lineRule="auto"/>
        <w:rPr>
          <w:rFonts w:eastAsia="Calibri" w:cs="Cordia New"/>
        </w:rPr>
      </w:pPr>
    </w:p>
    <w:p w14:paraId="0467EB0A" w14:textId="77777777" w:rsidR="00842DE3" w:rsidRPr="001D18B8" w:rsidRDefault="00842DE3" w:rsidP="00842DE3">
      <w:pPr>
        <w:spacing w:after="200" w:line="276" w:lineRule="auto"/>
        <w:rPr>
          <w:rFonts w:eastAsia="Calibri" w:cs="Cordia New"/>
        </w:rPr>
      </w:pPr>
      <w:r w:rsidRPr="001D18B8">
        <w:rPr>
          <w:rFonts w:eastAsia="Calibri" w:cs="Cordia New"/>
        </w:rPr>
        <w:br w:type="page"/>
      </w:r>
    </w:p>
    <w:p w14:paraId="21B096AE" w14:textId="77777777" w:rsidR="00842DE3" w:rsidRPr="001D18B8" w:rsidRDefault="00842DE3" w:rsidP="00842DE3">
      <w:pPr>
        <w:spacing w:after="200" w:line="276" w:lineRule="auto"/>
        <w:rPr>
          <w:rFonts w:eastAsia="Calibri" w:cs="Cordia New"/>
        </w:rPr>
      </w:pPr>
    </w:p>
    <w:tbl>
      <w:tblPr>
        <w:tblStyle w:val="TableGrid20"/>
        <w:tblW w:w="5332" w:type="pct"/>
        <w:tblLayout w:type="fixed"/>
        <w:tblLook w:val="04A0" w:firstRow="1" w:lastRow="0" w:firstColumn="1" w:lastColumn="0" w:noHBand="0" w:noVBand="1"/>
      </w:tblPr>
      <w:tblGrid>
        <w:gridCol w:w="3108"/>
        <w:gridCol w:w="1905"/>
        <w:gridCol w:w="1842"/>
        <w:gridCol w:w="2009"/>
        <w:gridCol w:w="2007"/>
      </w:tblGrid>
      <w:tr w:rsidR="00842DE3" w:rsidRPr="001D18B8" w14:paraId="64889A2A" w14:textId="77777777" w:rsidTr="00F53EEC">
        <w:trPr>
          <w:trHeight w:val="525"/>
        </w:trPr>
        <w:tc>
          <w:tcPr>
            <w:tcW w:w="1430" w:type="pct"/>
            <w:shd w:val="clear" w:color="auto" w:fill="FBD4B4"/>
            <w:vAlign w:val="center"/>
          </w:tcPr>
          <w:p w14:paraId="0E9165F5" w14:textId="77777777" w:rsidR="00842DE3" w:rsidRPr="001D18B8" w:rsidRDefault="00842DE3" w:rsidP="00F53EEC">
            <w:pPr>
              <w:spacing w:after="0" w:line="240" w:lineRule="auto"/>
              <w:rPr>
                <w:rFonts w:eastAsia="Calibri" w:cs="Cordia New"/>
                <w:b/>
              </w:rPr>
            </w:pPr>
            <w:r w:rsidRPr="001D18B8">
              <w:rPr>
                <w:rFonts w:eastAsia="Calibri" w:cs="Cordia New"/>
                <w:b/>
              </w:rPr>
              <w:t>Essential Requirement</w:t>
            </w:r>
          </w:p>
        </w:tc>
        <w:tc>
          <w:tcPr>
            <w:tcW w:w="876" w:type="pct"/>
            <w:shd w:val="clear" w:color="auto" w:fill="C6D9F1"/>
            <w:vAlign w:val="center"/>
          </w:tcPr>
          <w:p w14:paraId="7B012C2F" w14:textId="77777777" w:rsidR="00842DE3" w:rsidRPr="001D18B8" w:rsidRDefault="00842DE3" w:rsidP="00F53EEC">
            <w:pPr>
              <w:spacing w:after="0" w:line="240" w:lineRule="auto"/>
              <w:jc w:val="center"/>
              <w:rPr>
                <w:rFonts w:eastAsia="Calibri" w:cs="Cordia New"/>
              </w:rPr>
            </w:pPr>
            <w:r w:rsidRPr="001D18B8">
              <w:rPr>
                <w:rFonts w:eastAsia="Calibri" w:cs="Cordia New"/>
              </w:rPr>
              <w:t xml:space="preserve">Can do </w:t>
            </w:r>
          </w:p>
        </w:tc>
        <w:tc>
          <w:tcPr>
            <w:tcW w:w="1771" w:type="pct"/>
            <w:gridSpan w:val="2"/>
            <w:shd w:val="clear" w:color="auto" w:fill="E5DFEC"/>
            <w:vAlign w:val="center"/>
          </w:tcPr>
          <w:p w14:paraId="77091283" w14:textId="77777777" w:rsidR="00842DE3" w:rsidRPr="001D18B8" w:rsidRDefault="00842DE3" w:rsidP="00F53EEC">
            <w:pPr>
              <w:spacing w:after="0" w:line="240" w:lineRule="auto"/>
              <w:jc w:val="center"/>
              <w:rPr>
                <w:rFonts w:eastAsia="Calibri" w:cs="Cordia New"/>
                <w:b/>
              </w:rPr>
            </w:pPr>
            <w:r w:rsidRPr="001D18B8">
              <w:rPr>
                <w:rFonts w:eastAsia="Calibri" w:cs="Cordia New"/>
              </w:rPr>
              <w:t xml:space="preserve">Would be </w:t>
            </w:r>
            <w:r w:rsidRPr="001D18B8">
              <w:rPr>
                <w:rFonts w:eastAsia="Calibri" w:cs="Cordia New"/>
                <w:b/>
              </w:rPr>
              <w:t>difficult</w:t>
            </w:r>
            <w:r w:rsidRPr="001D18B8">
              <w:rPr>
                <w:rFonts w:eastAsia="Calibri" w:cs="Cordia New"/>
              </w:rPr>
              <w:t xml:space="preserve"> to do</w:t>
            </w:r>
          </w:p>
        </w:tc>
        <w:tc>
          <w:tcPr>
            <w:tcW w:w="923" w:type="pct"/>
            <w:shd w:val="clear" w:color="auto" w:fill="F2DBDB"/>
            <w:vAlign w:val="center"/>
          </w:tcPr>
          <w:p w14:paraId="32182D24" w14:textId="77777777" w:rsidR="00842DE3" w:rsidRPr="001D18B8" w:rsidRDefault="00842DE3" w:rsidP="00F53EEC">
            <w:pPr>
              <w:spacing w:after="0" w:line="240" w:lineRule="auto"/>
              <w:jc w:val="center"/>
              <w:rPr>
                <w:rFonts w:eastAsia="Calibri" w:cs="Cordia New"/>
              </w:rPr>
            </w:pPr>
            <w:r w:rsidRPr="001D18B8">
              <w:rPr>
                <w:rFonts w:eastAsia="Calibri" w:cs="Cordia New"/>
              </w:rPr>
              <w:t xml:space="preserve">Would be </w:t>
            </w:r>
            <w:r w:rsidRPr="001D18B8">
              <w:rPr>
                <w:rFonts w:eastAsia="Calibri" w:cs="Cordia New"/>
                <w:b/>
              </w:rPr>
              <w:t xml:space="preserve">unable </w:t>
            </w:r>
            <w:r w:rsidRPr="001D18B8">
              <w:rPr>
                <w:rFonts w:eastAsia="Calibri" w:cs="Cordia New"/>
              </w:rPr>
              <w:t>to do</w:t>
            </w:r>
          </w:p>
        </w:tc>
      </w:tr>
      <w:tr w:rsidR="00842DE3" w:rsidRPr="001D18B8" w14:paraId="15F833E5" w14:textId="77777777" w:rsidTr="00F53EEC">
        <w:trPr>
          <w:trHeight w:val="703"/>
        </w:trPr>
        <w:tc>
          <w:tcPr>
            <w:tcW w:w="1430" w:type="pct"/>
            <w:tcBorders>
              <w:bottom w:val="single" w:sz="4" w:space="0" w:color="auto"/>
            </w:tcBorders>
            <w:shd w:val="clear" w:color="auto" w:fill="FBD4B4"/>
            <w:vAlign w:val="center"/>
          </w:tcPr>
          <w:p w14:paraId="678F2029" w14:textId="77777777" w:rsidR="00842DE3" w:rsidRPr="001D18B8" w:rsidRDefault="00842DE3" w:rsidP="00F53EEC">
            <w:pPr>
              <w:spacing w:after="0" w:line="240" w:lineRule="auto"/>
              <w:rPr>
                <w:rFonts w:eastAsia="Calibri" w:cs="Cordia New"/>
                <w:b/>
              </w:rPr>
            </w:pPr>
          </w:p>
          <w:p w14:paraId="78D1BC1A" w14:textId="77777777" w:rsidR="00842DE3" w:rsidRPr="001D18B8" w:rsidRDefault="00842DE3" w:rsidP="00F53EEC">
            <w:pPr>
              <w:spacing w:after="0" w:line="240" w:lineRule="auto"/>
              <w:rPr>
                <w:rFonts w:eastAsia="Calibri" w:cs="Cordia New"/>
                <w:b/>
              </w:rPr>
            </w:pPr>
            <w:r w:rsidRPr="001D18B8">
              <w:rPr>
                <w:rFonts w:eastAsia="Calibri" w:cs="Cordia New"/>
                <w:b/>
              </w:rPr>
              <w:t>Provide</w:t>
            </w:r>
          </w:p>
          <w:p w14:paraId="212A3146" w14:textId="77777777" w:rsidR="00842DE3" w:rsidRPr="001D18B8" w:rsidRDefault="00842DE3" w:rsidP="00F53EEC">
            <w:pPr>
              <w:spacing w:after="0" w:line="240" w:lineRule="auto"/>
              <w:rPr>
                <w:rFonts w:eastAsia="Calibri" w:cs="Cordia New"/>
                <w:b/>
              </w:rPr>
            </w:pPr>
            <w:r w:rsidRPr="001D18B8">
              <w:rPr>
                <w:rFonts w:eastAsia="Calibri" w:cs="Cordia New"/>
                <w:b/>
              </w:rPr>
              <w:t>Immunisation record</w:t>
            </w:r>
          </w:p>
          <w:p w14:paraId="6AB11FC5" w14:textId="77777777" w:rsidR="00842DE3" w:rsidRPr="001D18B8" w:rsidRDefault="00842DE3" w:rsidP="00F53EEC">
            <w:pPr>
              <w:spacing w:after="0" w:line="240" w:lineRule="auto"/>
              <w:ind w:left="720"/>
              <w:contextualSpacing/>
              <w:rPr>
                <w:rFonts w:eastAsia="Calibri" w:cs="Cordia New"/>
                <w:b/>
              </w:rPr>
            </w:pPr>
          </w:p>
        </w:tc>
        <w:tc>
          <w:tcPr>
            <w:tcW w:w="876" w:type="pct"/>
            <w:tcBorders>
              <w:bottom w:val="single" w:sz="4" w:space="0" w:color="auto"/>
            </w:tcBorders>
            <w:shd w:val="clear" w:color="auto" w:fill="C6D9F1"/>
            <w:vAlign w:val="center"/>
          </w:tcPr>
          <w:p w14:paraId="281CC480" w14:textId="77777777" w:rsidR="00842DE3" w:rsidRPr="001D18B8" w:rsidRDefault="00842DE3" w:rsidP="00F53EEC">
            <w:pPr>
              <w:rPr>
                <w:rFonts w:eastAsia="Calibri" w:cs="Cordia New"/>
              </w:rPr>
            </w:pPr>
          </w:p>
        </w:tc>
        <w:tc>
          <w:tcPr>
            <w:tcW w:w="1771" w:type="pct"/>
            <w:gridSpan w:val="2"/>
            <w:tcBorders>
              <w:bottom w:val="single" w:sz="4" w:space="0" w:color="auto"/>
            </w:tcBorders>
            <w:shd w:val="clear" w:color="auto" w:fill="E5DFEC"/>
            <w:vAlign w:val="center"/>
          </w:tcPr>
          <w:p w14:paraId="72AB269B" w14:textId="77777777" w:rsidR="00842DE3" w:rsidRPr="001D18B8" w:rsidRDefault="00842DE3" w:rsidP="00F53EEC">
            <w:pPr>
              <w:spacing w:after="0" w:line="240" w:lineRule="auto"/>
              <w:rPr>
                <w:rFonts w:eastAsia="Calibri" w:cs="Cordia New"/>
                <w:b/>
              </w:rPr>
            </w:pPr>
          </w:p>
        </w:tc>
        <w:tc>
          <w:tcPr>
            <w:tcW w:w="923" w:type="pct"/>
            <w:tcBorders>
              <w:bottom w:val="single" w:sz="4" w:space="0" w:color="auto"/>
            </w:tcBorders>
            <w:shd w:val="clear" w:color="auto" w:fill="F2DBDB"/>
            <w:vAlign w:val="center"/>
          </w:tcPr>
          <w:p w14:paraId="2AF50CC9" w14:textId="77777777" w:rsidR="00842DE3" w:rsidRPr="001D18B8" w:rsidRDefault="00842DE3" w:rsidP="00F53EEC">
            <w:pPr>
              <w:spacing w:after="0" w:line="240" w:lineRule="auto"/>
              <w:rPr>
                <w:rFonts w:eastAsia="Calibri" w:cs="Cordia New"/>
              </w:rPr>
            </w:pPr>
          </w:p>
        </w:tc>
      </w:tr>
      <w:tr w:rsidR="00842DE3" w:rsidRPr="001D18B8" w14:paraId="7A7AF8DB" w14:textId="77777777" w:rsidTr="00F53EEC">
        <w:trPr>
          <w:trHeight w:val="2677"/>
        </w:trPr>
        <w:tc>
          <w:tcPr>
            <w:tcW w:w="5000" w:type="pct"/>
            <w:gridSpan w:val="5"/>
            <w:shd w:val="clear" w:color="auto" w:fill="auto"/>
            <w:vAlign w:val="center"/>
          </w:tcPr>
          <w:p w14:paraId="6DEB867F" w14:textId="77777777" w:rsidR="00842DE3" w:rsidRPr="001D18B8" w:rsidRDefault="00842DE3" w:rsidP="00F53EEC">
            <w:pPr>
              <w:spacing w:after="0" w:line="240" w:lineRule="auto"/>
              <w:rPr>
                <w:rFonts w:eastAsia="Calibri" w:cs="Cordia New"/>
                <w:b/>
              </w:rPr>
            </w:pPr>
            <w:r w:rsidRPr="001D18B8">
              <w:rPr>
                <w:rFonts w:eastAsia="Calibri" w:cs="Cordia New"/>
                <w:b/>
              </w:rPr>
              <w:t>Can you meet this requirement?</w:t>
            </w:r>
          </w:p>
          <w:p w14:paraId="7F9399B6" w14:textId="77777777" w:rsidR="00842DE3" w:rsidRPr="001D18B8" w:rsidRDefault="00842DE3" w:rsidP="00F53EEC">
            <w:pPr>
              <w:rPr>
                <w:rFonts w:eastAsia="Calibri" w:cs="Cordia New"/>
                <w:b/>
              </w:rPr>
            </w:pPr>
          </w:p>
          <w:p w14:paraId="5C7CEAC1" w14:textId="77777777" w:rsidR="00842DE3" w:rsidRPr="001D18B8" w:rsidRDefault="00842DE3" w:rsidP="00F53EEC">
            <w:pPr>
              <w:rPr>
                <w:rFonts w:eastAsia="Calibri" w:cs="Cordia New"/>
              </w:rPr>
            </w:pPr>
            <w:r w:rsidRPr="001D18B8">
              <w:rPr>
                <w:rFonts w:eastAsia="Calibri" w:cs="Cordia New"/>
              </w:rPr>
              <w:t xml:space="preserve">Information on specific immunisation requirements for Health Care Workers can be located in the Australian Immunisation Handbook. </w:t>
            </w:r>
          </w:p>
          <w:p w14:paraId="3F46CFE5" w14:textId="77777777" w:rsidR="00842DE3" w:rsidRDefault="00842DE3" w:rsidP="00D72075">
            <w:pPr>
              <w:spacing w:after="0" w:line="240" w:lineRule="auto"/>
              <w:jc w:val="center"/>
            </w:pPr>
            <w:hyperlink r:id="rId18" w:history="1">
              <w:r>
                <w:rPr>
                  <w:rStyle w:val="Hyperlink"/>
                </w:rPr>
                <w:t>Vaccination for people at occupational risk | The</w:t>
              </w:r>
              <w:r>
                <w:rPr>
                  <w:rStyle w:val="Hyperlink"/>
                </w:rPr>
                <w:t xml:space="preserve"> </w:t>
              </w:r>
              <w:r>
                <w:rPr>
                  <w:rStyle w:val="Hyperlink"/>
                </w:rPr>
                <w:t>Australian Immunisation Handbook (health.gov.au)</w:t>
              </w:r>
            </w:hyperlink>
          </w:p>
          <w:p w14:paraId="1AA25F9B" w14:textId="77777777" w:rsidR="00842DE3" w:rsidRPr="001D18B8" w:rsidRDefault="00842DE3" w:rsidP="00F53EEC">
            <w:pPr>
              <w:spacing w:after="0" w:line="240" w:lineRule="auto"/>
              <w:rPr>
                <w:rFonts w:eastAsia="Calibri" w:cs="Cordia New"/>
                <w:b/>
              </w:rPr>
            </w:pPr>
          </w:p>
          <w:p w14:paraId="623A87DC" w14:textId="77777777" w:rsidR="00842DE3" w:rsidRPr="001D18B8" w:rsidRDefault="00842DE3" w:rsidP="00F53EEC">
            <w:pPr>
              <w:jc w:val="center"/>
              <w:rPr>
                <w:rFonts w:eastAsia="Calibri" w:cs="Cordia New"/>
                <w:b/>
                <w:i/>
              </w:rPr>
            </w:pPr>
            <w:r w:rsidRPr="001D18B8">
              <w:rPr>
                <w:rFonts w:eastAsia="Calibri" w:cs="Cordia New"/>
                <w:b/>
                <w:i/>
              </w:rPr>
              <w:t>If successful in enrolling in this course, you will be required to provide evidence of this prior to undertaking your first work placement</w:t>
            </w:r>
          </w:p>
        </w:tc>
      </w:tr>
      <w:tr w:rsidR="00842DE3" w:rsidRPr="001D18B8" w14:paraId="1BDBDBA7" w14:textId="77777777" w:rsidTr="00F53EEC">
        <w:trPr>
          <w:trHeight w:val="525"/>
        </w:trPr>
        <w:tc>
          <w:tcPr>
            <w:tcW w:w="1430" w:type="pct"/>
            <w:shd w:val="clear" w:color="auto" w:fill="FBD4B4"/>
            <w:vAlign w:val="center"/>
          </w:tcPr>
          <w:p w14:paraId="5AA9E603" w14:textId="77777777" w:rsidR="00842DE3" w:rsidRPr="001D18B8" w:rsidRDefault="00842DE3" w:rsidP="00F53EEC">
            <w:pPr>
              <w:spacing w:after="0" w:line="240" w:lineRule="auto"/>
              <w:rPr>
                <w:rFonts w:eastAsia="Calibri" w:cs="Cordia New"/>
                <w:b/>
              </w:rPr>
            </w:pPr>
            <w:r w:rsidRPr="001D18B8">
              <w:rPr>
                <w:rFonts w:eastAsia="Calibri" w:cs="Cordia New"/>
                <w:b/>
              </w:rPr>
              <w:t>Essential Requirement</w:t>
            </w:r>
          </w:p>
        </w:tc>
        <w:tc>
          <w:tcPr>
            <w:tcW w:w="876" w:type="pct"/>
            <w:shd w:val="clear" w:color="auto" w:fill="C6D9F1"/>
            <w:vAlign w:val="center"/>
          </w:tcPr>
          <w:p w14:paraId="42E9F60E" w14:textId="77777777" w:rsidR="00842DE3" w:rsidRPr="001D18B8" w:rsidRDefault="00842DE3" w:rsidP="00F53EEC">
            <w:pPr>
              <w:spacing w:after="0" w:line="240" w:lineRule="auto"/>
              <w:jc w:val="center"/>
              <w:rPr>
                <w:rFonts w:eastAsia="Calibri" w:cs="Cordia New"/>
              </w:rPr>
            </w:pPr>
            <w:r w:rsidRPr="001D18B8">
              <w:rPr>
                <w:rFonts w:eastAsia="Calibri" w:cs="Cordia New"/>
              </w:rPr>
              <w:t xml:space="preserve">Can do </w:t>
            </w:r>
          </w:p>
        </w:tc>
        <w:tc>
          <w:tcPr>
            <w:tcW w:w="1771" w:type="pct"/>
            <w:gridSpan w:val="2"/>
            <w:shd w:val="clear" w:color="auto" w:fill="E5DFEC"/>
            <w:vAlign w:val="center"/>
          </w:tcPr>
          <w:p w14:paraId="24913F52" w14:textId="77777777" w:rsidR="00842DE3" w:rsidRPr="001D18B8" w:rsidRDefault="00842DE3" w:rsidP="00F53EEC">
            <w:pPr>
              <w:spacing w:after="0" w:line="240" w:lineRule="auto"/>
              <w:jc w:val="center"/>
              <w:rPr>
                <w:rFonts w:eastAsia="Calibri" w:cs="Cordia New"/>
                <w:b/>
              </w:rPr>
            </w:pPr>
            <w:r w:rsidRPr="001D18B8">
              <w:rPr>
                <w:rFonts w:eastAsia="Calibri" w:cs="Cordia New"/>
              </w:rPr>
              <w:t xml:space="preserve">Would be </w:t>
            </w:r>
            <w:r w:rsidRPr="001D18B8">
              <w:rPr>
                <w:rFonts w:eastAsia="Calibri" w:cs="Cordia New"/>
                <w:b/>
              </w:rPr>
              <w:t>difficult</w:t>
            </w:r>
            <w:r w:rsidRPr="001D18B8">
              <w:rPr>
                <w:rFonts w:eastAsia="Calibri" w:cs="Cordia New"/>
              </w:rPr>
              <w:t xml:space="preserve"> to do</w:t>
            </w:r>
          </w:p>
        </w:tc>
        <w:tc>
          <w:tcPr>
            <w:tcW w:w="923" w:type="pct"/>
            <w:shd w:val="clear" w:color="auto" w:fill="F2DBDB"/>
            <w:vAlign w:val="center"/>
          </w:tcPr>
          <w:p w14:paraId="7336E429" w14:textId="77777777" w:rsidR="00842DE3" w:rsidRPr="001D18B8" w:rsidRDefault="00842DE3" w:rsidP="00F53EEC">
            <w:pPr>
              <w:spacing w:after="0" w:line="240" w:lineRule="auto"/>
              <w:jc w:val="center"/>
              <w:rPr>
                <w:rFonts w:eastAsia="Calibri" w:cs="Cordia New"/>
              </w:rPr>
            </w:pPr>
            <w:r w:rsidRPr="001D18B8">
              <w:rPr>
                <w:rFonts w:eastAsia="Calibri" w:cs="Cordia New"/>
              </w:rPr>
              <w:t xml:space="preserve">Would be </w:t>
            </w:r>
            <w:r w:rsidRPr="001D18B8">
              <w:rPr>
                <w:rFonts w:eastAsia="Calibri" w:cs="Cordia New"/>
                <w:b/>
              </w:rPr>
              <w:t xml:space="preserve">unable </w:t>
            </w:r>
            <w:r w:rsidRPr="001D18B8">
              <w:rPr>
                <w:rFonts w:eastAsia="Calibri" w:cs="Cordia New"/>
              </w:rPr>
              <w:t>to do</w:t>
            </w:r>
          </w:p>
        </w:tc>
      </w:tr>
      <w:tr w:rsidR="00842DE3" w:rsidRPr="001D18B8" w14:paraId="4332E5A8" w14:textId="77777777" w:rsidTr="00F53EEC">
        <w:trPr>
          <w:trHeight w:val="735"/>
        </w:trPr>
        <w:tc>
          <w:tcPr>
            <w:tcW w:w="1430" w:type="pct"/>
            <w:tcBorders>
              <w:bottom w:val="single" w:sz="4" w:space="0" w:color="auto"/>
            </w:tcBorders>
            <w:shd w:val="clear" w:color="auto" w:fill="FBD4B4"/>
            <w:vAlign w:val="center"/>
          </w:tcPr>
          <w:p w14:paraId="5C8658BA" w14:textId="77777777" w:rsidR="00842DE3" w:rsidRPr="001D18B8" w:rsidRDefault="00842DE3" w:rsidP="00F53EEC">
            <w:pPr>
              <w:spacing w:after="0" w:line="240" w:lineRule="auto"/>
              <w:rPr>
                <w:rFonts w:eastAsia="Calibri" w:cs="Cordia New"/>
                <w:b/>
              </w:rPr>
            </w:pPr>
            <w:r w:rsidRPr="001D18B8">
              <w:rPr>
                <w:rFonts w:eastAsia="Calibri" w:cs="Cordia New"/>
                <w:b/>
              </w:rPr>
              <w:t>Adhere to uniform standards</w:t>
            </w:r>
          </w:p>
        </w:tc>
        <w:tc>
          <w:tcPr>
            <w:tcW w:w="876" w:type="pct"/>
            <w:tcBorders>
              <w:bottom w:val="single" w:sz="4" w:space="0" w:color="auto"/>
            </w:tcBorders>
            <w:shd w:val="clear" w:color="auto" w:fill="C6D9F1"/>
            <w:vAlign w:val="center"/>
          </w:tcPr>
          <w:p w14:paraId="2906C737" w14:textId="77777777" w:rsidR="00842DE3" w:rsidRPr="001D18B8" w:rsidRDefault="00842DE3" w:rsidP="00F53EEC">
            <w:pPr>
              <w:spacing w:after="0" w:line="240" w:lineRule="auto"/>
              <w:rPr>
                <w:rFonts w:eastAsia="Calibri" w:cs="Cordia New"/>
              </w:rPr>
            </w:pPr>
          </w:p>
        </w:tc>
        <w:tc>
          <w:tcPr>
            <w:tcW w:w="1771" w:type="pct"/>
            <w:gridSpan w:val="2"/>
            <w:tcBorders>
              <w:bottom w:val="single" w:sz="4" w:space="0" w:color="auto"/>
            </w:tcBorders>
            <w:shd w:val="clear" w:color="auto" w:fill="E5DFEC"/>
            <w:vAlign w:val="center"/>
          </w:tcPr>
          <w:p w14:paraId="04155530" w14:textId="77777777" w:rsidR="00842DE3" w:rsidRPr="001D18B8" w:rsidRDefault="00842DE3" w:rsidP="00F53EEC">
            <w:pPr>
              <w:spacing w:after="0" w:line="240" w:lineRule="auto"/>
              <w:rPr>
                <w:rFonts w:eastAsia="Calibri" w:cs="Cordia New"/>
              </w:rPr>
            </w:pPr>
          </w:p>
        </w:tc>
        <w:tc>
          <w:tcPr>
            <w:tcW w:w="923" w:type="pct"/>
            <w:tcBorders>
              <w:bottom w:val="single" w:sz="4" w:space="0" w:color="auto"/>
            </w:tcBorders>
            <w:shd w:val="clear" w:color="auto" w:fill="F2DBDB"/>
            <w:vAlign w:val="center"/>
          </w:tcPr>
          <w:p w14:paraId="4171BB80" w14:textId="77777777" w:rsidR="00842DE3" w:rsidRPr="001D18B8" w:rsidRDefault="00842DE3" w:rsidP="00F53EEC">
            <w:pPr>
              <w:spacing w:after="0" w:line="240" w:lineRule="auto"/>
              <w:rPr>
                <w:rFonts w:eastAsia="Calibri" w:cs="Cordia New"/>
              </w:rPr>
            </w:pPr>
          </w:p>
        </w:tc>
      </w:tr>
      <w:tr w:rsidR="00842DE3" w:rsidRPr="001D18B8" w14:paraId="770B26A0" w14:textId="77777777" w:rsidTr="00F53EEC">
        <w:trPr>
          <w:trHeight w:val="2421"/>
        </w:trPr>
        <w:tc>
          <w:tcPr>
            <w:tcW w:w="5000" w:type="pct"/>
            <w:gridSpan w:val="5"/>
            <w:shd w:val="clear" w:color="auto" w:fill="auto"/>
          </w:tcPr>
          <w:p w14:paraId="12A134CD" w14:textId="77777777" w:rsidR="00842DE3" w:rsidRPr="001D18B8" w:rsidRDefault="00842DE3" w:rsidP="00F53EEC">
            <w:pPr>
              <w:spacing w:after="0" w:line="240" w:lineRule="auto"/>
              <w:rPr>
                <w:rFonts w:eastAsia="Calibri" w:cs="Cordia New"/>
                <w:b/>
              </w:rPr>
            </w:pPr>
          </w:p>
          <w:p w14:paraId="4D735CFC" w14:textId="77777777" w:rsidR="00842DE3" w:rsidRPr="001D18B8" w:rsidRDefault="00842DE3" w:rsidP="00F53EEC">
            <w:pPr>
              <w:spacing w:after="0" w:line="240" w:lineRule="auto"/>
              <w:rPr>
                <w:rFonts w:eastAsia="Calibri" w:cs="Cordia New"/>
                <w:b/>
              </w:rPr>
            </w:pPr>
            <w:r w:rsidRPr="001D18B8">
              <w:rPr>
                <w:rFonts w:eastAsia="Calibri" w:cs="Cordia New"/>
                <w:b/>
              </w:rPr>
              <w:t>Can you meet this requirement?</w:t>
            </w:r>
          </w:p>
          <w:p w14:paraId="5DC31872" w14:textId="77777777" w:rsidR="00842DE3" w:rsidRPr="001D18B8" w:rsidRDefault="00842DE3" w:rsidP="00F53EEC">
            <w:pPr>
              <w:spacing w:after="0" w:line="240" w:lineRule="auto"/>
              <w:rPr>
                <w:rFonts w:eastAsia="Calibri" w:cs="Cordia New"/>
                <w:b/>
              </w:rPr>
            </w:pPr>
          </w:p>
          <w:p w14:paraId="208DB2A5" w14:textId="77777777" w:rsidR="00842DE3" w:rsidRPr="001D18B8" w:rsidRDefault="00842DE3" w:rsidP="00F53EEC">
            <w:pPr>
              <w:spacing w:after="0" w:line="240" w:lineRule="auto"/>
              <w:rPr>
                <w:rFonts w:eastAsia="Calibri" w:cs="Cordia New"/>
              </w:rPr>
            </w:pPr>
          </w:p>
        </w:tc>
      </w:tr>
      <w:tr w:rsidR="00842DE3" w:rsidRPr="001D18B8" w14:paraId="3D65ED71" w14:textId="77777777" w:rsidTr="00F53EEC">
        <w:trPr>
          <w:trHeight w:val="735"/>
        </w:trPr>
        <w:tc>
          <w:tcPr>
            <w:tcW w:w="1430" w:type="pct"/>
            <w:tcBorders>
              <w:bottom w:val="single" w:sz="4" w:space="0" w:color="auto"/>
            </w:tcBorders>
            <w:shd w:val="clear" w:color="auto" w:fill="FBD4B4"/>
            <w:vAlign w:val="center"/>
          </w:tcPr>
          <w:p w14:paraId="01D5BB4B" w14:textId="77777777" w:rsidR="00842DE3" w:rsidRPr="001D18B8" w:rsidRDefault="00842DE3" w:rsidP="00F53EEC">
            <w:pPr>
              <w:spacing w:after="0" w:line="240" w:lineRule="auto"/>
              <w:rPr>
                <w:rFonts w:eastAsia="Calibri" w:cs="Cordia New"/>
                <w:b/>
              </w:rPr>
            </w:pPr>
            <w:r w:rsidRPr="001D18B8">
              <w:rPr>
                <w:rFonts w:eastAsia="Calibri" w:cs="Cordia New"/>
                <w:b/>
              </w:rPr>
              <w:t>Essential Requirements</w:t>
            </w:r>
          </w:p>
        </w:tc>
        <w:tc>
          <w:tcPr>
            <w:tcW w:w="876" w:type="pct"/>
            <w:tcBorders>
              <w:bottom w:val="single" w:sz="4" w:space="0" w:color="auto"/>
            </w:tcBorders>
            <w:shd w:val="clear" w:color="auto" w:fill="C6D9F1"/>
            <w:vAlign w:val="center"/>
          </w:tcPr>
          <w:p w14:paraId="7F7EE6C3" w14:textId="77777777" w:rsidR="00842DE3" w:rsidRPr="001D18B8" w:rsidRDefault="00842DE3" w:rsidP="00F53EEC">
            <w:pPr>
              <w:spacing w:after="0" w:line="240" w:lineRule="auto"/>
              <w:jc w:val="center"/>
              <w:rPr>
                <w:rFonts w:eastAsia="Calibri" w:cs="Cordia New"/>
              </w:rPr>
            </w:pPr>
            <w:r w:rsidRPr="001D18B8">
              <w:rPr>
                <w:rFonts w:eastAsia="Calibri" w:cs="Cordia New"/>
              </w:rPr>
              <w:t>Can do</w:t>
            </w:r>
          </w:p>
        </w:tc>
        <w:tc>
          <w:tcPr>
            <w:tcW w:w="1771" w:type="pct"/>
            <w:gridSpan w:val="2"/>
            <w:tcBorders>
              <w:bottom w:val="single" w:sz="4" w:space="0" w:color="auto"/>
            </w:tcBorders>
            <w:shd w:val="clear" w:color="auto" w:fill="E5DFEC"/>
            <w:vAlign w:val="center"/>
          </w:tcPr>
          <w:p w14:paraId="4267C1BA" w14:textId="77777777" w:rsidR="00842DE3" w:rsidRPr="001D18B8" w:rsidRDefault="00842DE3" w:rsidP="00F53EEC">
            <w:pPr>
              <w:spacing w:after="0" w:line="240" w:lineRule="auto"/>
              <w:jc w:val="center"/>
              <w:rPr>
                <w:rFonts w:eastAsia="Calibri" w:cs="Cordia New"/>
              </w:rPr>
            </w:pPr>
            <w:r w:rsidRPr="001D18B8">
              <w:rPr>
                <w:rFonts w:eastAsia="Calibri" w:cs="Cordia New"/>
              </w:rPr>
              <w:t xml:space="preserve">Would be </w:t>
            </w:r>
            <w:r w:rsidRPr="001D18B8">
              <w:rPr>
                <w:rFonts w:eastAsia="Calibri" w:cs="Cordia New"/>
                <w:b/>
              </w:rPr>
              <w:t>difficult</w:t>
            </w:r>
            <w:r w:rsidRPr="001D18B8">
              <w:rPr>
                <w:rFonts w:eastAsia="Calibri" w:cs="Cordia New"/>
              </w:rPr>
              <w:t xml:space="preserve"> to do</w:t>
            </w:r>
          </w:p>
        </w:tc>
        <w:tc>
          <w:tcPr>
            <w:tcW w:w="923" w:type="pct"/>
            <w:tcBorders>
              <w:bottom w:val="single" w:sz="4" w:space="0" w:color="auto"/>
            </w:tcBorders>
            <w:shd w:val="clear" w:color="auto" w:fill="F2DBDB"/>
            <w:vAlign w:val="center"/>
          </w:tcPr>
          <w:p w14:paraId="217FC2EE" w14:textId="77777777" w:rsidR="00842DE3" w:rsidRPr="001D18B8" w:rsidRDefault="00842DE3" w:rsidP="00F53EEC">
            <w:pPr>
              <w:spacing w:after="0" w:line="240" w:lineRule="auto"/>
              <w:jc w:val="center"/>
              <w:rPr>
                <w:rFonts w:eastAsia="Calibri" w:cs="Cordia New"/>
              </w:rPr>
            </w:pPr>
            <w:r w:rsidRPr="001D18B8">
              <w:rPr>
                <w:rFonts w:eastAsia="Calibri" w:cs="Cordia New"/>
              </w:rPr>
              <w:t xml:space="preserve">Would be </w:t>
            </w:r>
            <w:r w:rsidRPr="001D18B8">
              <w:rPr>
                <w:rFonts w:eastAsia="Calibri" w:cs="Cordia New"/>
                <w:b/>
              </w:rPr>
              <w:t xml:space="preserve">unable </w:t>
            </w:r>
            <w:r w:rsidRPr="001D18B8">
              <w:rPr>
                <w:rFonts w:eastAsia="Calibri" w:cs="Cordia New"/>
              </w:rPr>
              <w:t>to do</w:t>
            </w:r>
          </w:p>
        </w:tc>
      </w:tr>
      <w:tr w:rsidR="00842DE3" w:rsidRPr="001D18B8" w14:paraId="5EFE2057" w14:textId="77777777" w:rsidTr="00F53EEC">
        <w:trPr>
          <w:trHeight w:val="735"/>
        </w:trPr>
        <w:tc>
          <w:tcPr>
            <w:tcW w:w="1430" w:type="pct"/>
            <w:tcBorders>
              <w:bottom w:val="single" w:sz="4" w:space="0" w:color="auto"/>
            </w:tcBorders>
            <w:shd w:val="clear" w:color="auto" w:fill="FBD4B4"/>
            <w:vAlign w:val="center"/>
          </w:tcPr>
          <w:p w14:paraId="0A52DEBF" w14:textId="77777777" w:rsidR="00842DE3" w:rsidRPr="001D18B8" w:rsidRDefault="00842DE3" w:rsidP="00F53EEC">
            <w:pPr>
              <w:spacing w:after="0" w:line="240" w:lineRule="auto"/>
              <w:rPr>
                <w:rFonts w:eastAsia="Calibri" w:cs="Cordia New"/>
                <w:b/>
              </w:rPr>
            </w:pPr>
            <w:r w:rsidRPr="001D18B8">
              <w:rPr>
                <w:rFonts w:eastAsia="Calibri" w:cs="Cordia New"/>
                <w:b/>
              </w:rPr>
              <w:t>Adhere to infection control standards – frequent handwashing will be required</w:t>
            </w:r>
          </w:p>
        </w:tc>
        <w:tc>
          <w:tcPr>
            <w:tcW w:w="876" w:type="pct"/>
            <w:tcBorders>
              <w:bottom w:val="single" w:sz="4" w:space="0" w:color="auto"/>
            </w:tcBorders>
            <w:shd w:val="clear" w:color="auto" w:fill="C6D9F1"/>
            <w:vAlign w:val="center"/>
          </w:tcPr>
          <w:p w14:paraId="2837FEEF" w14:textId="77777777" w:rsidR="00842DE3" w:rsidRPr="001D18B8" w:rsidRDefault="00842DE3" w:rsidP="00F53EEC">
            <w:pPr>
              <w:spacing w:after="0" w:line="240" w:lineRule="auto"/>
              <w:rPr>
                <w:rFonts w:eastAsia="Calibri" w:cs="Cordia New"/>
              </w:rPr>
            </w:pPr>
          </w:p>
        </w:tc>
        <w:tc>
          <w:tcPr>
            <w:tcW w:w="1771" w:type="pct"/>
            <w:gridSpan w:val="2"/>
            <w:tcBorders>
              <w:bottom w:val="single" w:sz="4" w:space="0" w:color="auto"/>
            </w:tcBorders>
            <w:shd w:val="clear" w:color="auto" w:fill="E5DFEC"/>
            <w:vAlign w:val="center"/>
          </w:tcPr>
          <w:p w14:paraId="073BDD7C" w14:textId="77777777" w:rsidR="00842DE3" w:rsidRPr="001D18B8" w:rsidRDefault="00842DE3" w:rsidP="00F53EEC">
            <w:pPr>
              <w:spacing w:after="0" w:line="240" w:lineRule="auto"/>
              <w:rPr>
                <w:rFonts w:eastAsia="Calibri" w:cs="Cordia New"/>
              </w:rPr>
            </w:pPr>
          </w:p>
        </w:tc>
        <w:tc>
          <w:tcPr>
            <w:tcW w:w="923" w:type="pct"/>
            <w:tcBorders>
              <w:bottom w:val="single" w:sz="4" w:space="0" w:color="auto"/>
            </w:tcBorders>
            <w:shd w:val="clear" w:color="auto" w:fill="F2DBDB"/>
            <w:vAlign w:val="center"/>
          </w:tcPr>
          <w:p w14:paraId="1EAC9C8A" w14:textId="77777777" w:rsidR="00842DE3" w:rsidRPr="001D18B8" w:rsidRDefault="00842DE3" w:rsidP="00F53EEC">
            <w:pPr>
              <w:spacing w:after="0" w:line="240" w:lineRule="auto"/>
              <w:rPr>
                <w:rFonts w:eastAsia="Calibri" w:cs="Cordia New"/>
              </w:rPr>
            </w:pPr>
          </w:p>
        </w:tc>
      </w:tr>
      <w:tr w:rsidR="00842DE3" w:rsidRPr="001D18B8" w14:paraId="509BB2EC" w14:textId="77777777" w:rsidTr="00F53EEC">
        <w:trPr>
          <w:trHeight w:val="1451"/>
        </w:trPr>
        <w:tc>
          <w:tcPr>
            <w:tcW w:w="5000" w:type="pct"/>
            <w:gridSpan w:val="5"/>
            <w:shd w:val="clear" w:color="auto" w:fill="auto"/>
            <w:vAlign w:val="center"/>
          </w:tcPr>
          <w:p w14:paraId="562B8B03" w14:textId="77777777" w:rsidR="00842DE3" w:rsidRPr="001D18B8" w:rsidRDefault="00842DE3" w:rsidP="00F53EEC">
            <w:pPr>
              <w:rPr>
                <w:rFonts w:eastAsia="Calibri" w:cs="Cordia New"/>
                <w:b/>
              </w:rPr>
            </w:pPr>
          </w:p>
          <w:p w14:paraId="5F80D106" w14:textId="77777777" w:rsidR="00842DE3" w:rsidRPr="001D18B8" w:rsidRDefault="00842DE3" w:rsidP="00F53EEC">
            <w:pPr>
              <w:spacing w:after="0" w:line="240" w:lineRule="auto"/>
              <w:rPr>
                <w:rFonts w:eastAsia="Calibri" w:cs="Cordia New"/>
                <w:b/>
              </w:rPr>
            </w:pPr>
            <w:r w:rsidRPr="001D18B8">
              <w:rPr>
                <w:rFonts w:eastAsia="Calibri" w:cs="Cordia New"/>
                <w:b/>
              </w:rPr>
              <w:t>Can you meet this requirement?</w:t>
            </w:r>
          </w:p>
          <w:p w14:paraId="6BDFB256" w14:textId="77777777" w:rsidR="00842DE3" w:rsidRPr="001D18B8" w:rsidRDefault="00842DE3" w:rsidP="00F53EEC">
            <w:pPr>
              <w:spacing w:after="0" w:line="240" w:lineRule="auto"/>
              <w:rPr>
                <w:rFonts w:eastAsia="Calibri" w:cs="Cordia New"/>
                <w:b/>
              </w:rPr>
            </w:pPr>
          </w:p>
          <w:p w14:paraId="7FC9814D" w14:textId="77777777" w:rsidR="00842DE3" w:rsidRPr="001D18B8" w:rsidRDefault="00842DE3" w:rsidP="00F53EEC">
            <w:pPr>
              <w:spacing w:after="0" w:line="240" w:lineRule="auto"/>
              <w:rPr>
                <w:rFonts w:eastAsia="Calibri" w:cs="Cordia New"/>
              </w:rPr>
            </w:pPr>
            <w:r w:rsidRPr="001D18B8">
              <w:rPr>
                <w:rFonts w:eastAsia="Calibri" w:cs="Cordia New"/>
              </w:rPr>
              <w:t>Are there any of the above areas you believe you need further assistance with?</w:t>
            </w:r>
          </w:p>
          <w:p w14:paraId="7072751C" w14:textId="77777777" w:rsidR="00842DE3" w:rsidRPr="001D18B8" w:rsidRDefault="00842DE3" w:rsidP="00F53EEC">
            <w:pPr>
              <w:spacing w:after="0" w:line="240" w:lineRule="auto"/>
              <w:rPr>
                <w:rFonts w:eastAsia="Calibri" w:cs="Cordia New"/>
              </w:rPr>
            </w:pPr>
          </w:p>
          <w:p w14:paraId="7203A309" w14:textId="77777777" w:rsidR="00842DE3" w:rsidRPr="001D18B8" w:rsidRDefault="00842DE3" w:rsidP="00F53EEC">
            <w:pPr>
              <w:spacing w:after="0" w:line="240" w:lineRule="auto"/>
              <w:rPr>
                <w:rFonts w:eastAsia="Calibri" w:cs="Cordia New"/>
              </w:rPr>
            </w:pPr>
          </w:p>
          <w:p w14:paraId="109297D1" w14:textId="77777777" w:rsidR="00842DE3" w:rsidRPr="001D18B8" w:rsidRDefault="00842DE3" w:rsidP="00F53EEC">
            <w:pPr>
              <w:spacing w:after="0" w:line="240" w:lineRule="auto"/>
              <w:rPr>
                <w:rFonts w:eastAsia="Calibri" w:cs="Cordia New"/>
              </w:rPr>
            </w:pPr>
          </w:p>
          <w:p w14:paraId="62D6F707" w14:textId="77777777" w:rsidR="00842DE3" w:rsidRPr="001D18B8" w:rsidRDefault="00842DE3" w:rsidP="00F53EEC">
            <w:pPr>
              <w:spacing w:after="0" w:line="240" w:lineRule="auto"/>
              <w:rPr>
                <w:rFonts w:eastAsia="Calibri" w:cs="Cordia New"/>
              </w:rPr>
            </w:pPr>
          </w:p>
          <w:p w14:paraId="6BCFBA08" w14:textId="77777777" w:rsidR="00842DE3" w:rsidRPr="001D18B8" w:rsidRDefault="00842DE3" w:rsidP="00F53EEC">
            <w:pPr>
              <w:spacing w:after="0" w:line="240" w:lineRule="auto"/>
              <w:rPr>
                <w:rFonts w:eastAsia="Calibri" w:cs="Cordia New"/>
              </w:rPr>
            </w:pPr>
          </w:p>
          <w:p w14:paraId="1B20B3BA" w14:textId="77777777" w:rsidR="00842DE3" w:rsidRPr="001D18B8" w:rsidRDefault="00842DE3" w:rsidP="00F53EEC">
            <w:pPr>
              <w:ind w:left="-142"/>
              <w:rPr>
                <w:rFonts w:eastAsia="Calibri" w:cs="Cordia New"/>
              </w:rPr>
            </w:pPr>
          </w:p>
        </w:tc>
      </w:tr>
      <w:tr w:rsidR="00842DE3" w:rsidRPr="001D18B8" w14:paraId="642371B4" w14:textId="77777777" w:rsidTr="001A7E56">
        <w:trPr>
          <w:trHeight w:val="735"/>
        </w:trPr>
        <w:tc>
          <w:tcPr>
            <w:tcW w:w="1430" w:type="pct"/>
            <w:tcBorders>
              <w:bottom w:val="single" w:sz="4" w:space="0" w:color="auto"/>
            </w:tcBorders>
            <w:shd w:val="clear" w:color="auto" w:fill="FBD4B4"/>
            <w:vAlign w:val="center"/>
          </w:tcPr>
          <w:p w14:paraId="002BE519" w14:textId="77777777" w:rsidR="00842DE3" w:rsidRPr="001D18B8" w:rsidRDefault="00842DE3" w:rsidP="00F53EEC">
            <w:pPr>
              <w:spacing w:after="0" w:line="240" w:lineRule="auto"/>
              <w:rPr>
                <w:rFonts w:eastAsia="Calibri" w:cs="Cordia New"/>
                <w:b/>
              </w:rPr>
            </w:pPr>
            <w:r w:rsidRPr="001D18B8">
              <w:rPr>
                <w:rFonts w:eastAsia="Calibri" w:cs="Cordia New"/>
                <w:b/>
              </w:rPr>
              <w:lastRenderedPageBreak/>
              <w:t>Essential Requirements</w:t>
            </w:r>
          </w:p>
        </w:tc>
        <w:tc>
          <w:tcPr>
            <w:tcW w:w="876" w:type="pct"/>
            <w:tcBorders>
              <w:bottom w:val="single" w:sz="4" w:space="0" w:color="auto"/>
            </w:tcBorders>
            <w:shd w:val="clear" w:color="auto" w:fill="C6D9F1"/>
            <w:vAlign w:val="center"/>
          </w:tcPr>
          <w:p w14:paraId="2F00AFFF" w14:textId="77777777" w:rsidR="00842DE3" w:rsidRPr="001D18B8" w:rsidRDefault="00842DE3" w:rsidP="00F53EEC">
            <w:pPr>
              <w:spacing w:after="0" w:line="240" w:lineRule="auto"/>
              <w:jc w:val="center"/>
              <w:rPr>
                <w:rFonts w:eastAsia="Calibri" w:cs="Cordia New"/>
              </w:rPr>
            </w:pPr>
            <w:r w:rsidRPr="001D18B8">
              <w:rPr>
                <w:rFonts w:eastAsia="Calibri" w:cs="Calibri"/>
                <w:b/>
                <w:bCs/>
                <w:color w:val="000000"/>
              </w:rPr>
              <w:t>30 hours</w:t>
            </w:r>
            <w:r w:rsidRPr="001D18B8">
              <w:rPr>
                <w:rFonts w:eastAsia="Calibri" w:cs="Calibri"/>
                <w:color w:val="000000"/>
              </w:rPr>
              <w:t xml:space="preserve"> per week</w:t>
            </w:r>
          </w:p>
        </w:tc>
        <w:tc>
          <w:tcPr>
            <w:tcW w:w="847" w:type="pct"/>
            <w:tcBorders>
              <w:bottom w:val="single" w:sz="4" w:space="0" w:color="auto"/>
            </w:tcBorders>
            <w:shd w:val="clear" w:color="auto" w:fill="EAF1DD"/>
            <w:vAlign w:val="center"/>
          </w:tcPr>
          <w:p w14:paraId="486CA127" w14:textId="77777777" w:rsidR="00842DE3" w:rsidRPr="001D18B8" w:rsidRDefault="00842DE3" w:rsidP="00F53EEC">
            <w:pPr>
              <w:spacing w:after="0" w:line="240" w:lineRule="auto"/>
              <w:jc w:val="center"/>
              <w:rPr>
                <w:rFonts w:eastAsia="Calibri" w:cs="Cordia New"/>
              </w:rPr>
            </w:pPr>
            <w:r w:rsidRPr="001D18B8">
              <w:rPr>
                <w:rFonts w:eastAsia="Calibri" w:cs="Calibri"/>
                <w:b/>
                <w:bCs/>
                <w:color w:val="000000"/>
              </w:rPr>
              <w:t>22 hours</w:t>
            </w:r>
            <w:r w:rsidRPr="001D18B8">
              <w:rPr>
                <w:rFonts w:eastAsia="Calibri" w:cs="Calibri"/>
                <w:color w:val="000000"/>
              </w:rPr>
              <w:t xml:space="preserve"> per week</w:t>
            </w:r>
          </w:p>
        </w:tc>
        <w:tc>
          <w:tcPr>
            <w:tcW w:w="924" w:type="pct"/>
            <w:tcBorders>
              <w:bottom w:val="single" w:sz="4" w:space="0" w:color="auto"/>
            </w:tcBorders>
            <w:shd w:val="clear" w:color="auto" w:fill="E5DFEC"/>
            <w:vAlign w:val="center"/>
          </w:tcPr>
          <w:p w14:paraId="0A6F4364" w14:textId="77777777" w:rsidR="00842DE3" w:rsidRPr="001D18B8" w:rsidRDefault="00842DE3" w:rsidP="00F53EEC">
            <w:pPr>
              <w:spacing w:after="0" w:line="240" w:lineRule="auto"/>
              <w:jc w:val="center"/>
              <w:rPr>
                <w:rFonts w:eastAsia="Calibri" w:cs="Cordia New"/>
              </w:rPr>
            </w:pPr>
            <w:r w:rsidRPr="001D18B8">
              <w:rPr>
                <w:rFonts w:eastAsia="Calibri" w:cs="Calibri"/>
                <w:color w:val="000000"/>
              </w:rPr>
              <w:t>Unsure</w:t>
            </w:r>
          </w:p>
        </w:tc>
        <w:tc>
          <w:tcPr>
            <w:tcW w:w="923" w:type="pct"/>
            <w:tcBorders>
              <w:bottom w:val="single" w:sz="4" w:space="0" w:color="auto"/>
            </w:tcBorders>
            <w:shd w:val="clear" w:color="auto" w:fill="F2DBDB"/>
            <w:vAlign w:val="center"/>
          </w:tcPr>
          <w:p w14:paraId="69790E38" w14:textId="77777777" w:rsidR="00842DE3" w:rsidRPr="001D18B8" w:rsidRDefault="00842DE3" w:rsidP="00F53EEC">
            <w:pPr>
              <w:spacing w:after="0" w:line="240" w:lineRule="auto"/>
              <w:jc w:val="center"/>
              <w:rPr>
                <w:rFonts w:eastAsia="Calibri" w:cs="Cordia New"/>
              </w:rPr>
            </w:pPr>
            <w:r w:rsidRPr="001D18B8">
              <w:rPr>
                <w:rFonts w:eastAsia="Calibri" w:cs="Calibri"/>
                <w:color w:val="000000"/>
              </w:rPr>
              <w:t xml:space="preserve">Less than </w:t>
            </w:r>
            <w:r w:rsidRPr="001D18B8">
              <w:rPr>
                <w:rFonts w:eastAsia="Calibri" w:cs="Calibri"/>
                <w:b/>
                <w:bCs/>
                <w:color w:val="000000"/>
              </w:rPr>
              <w:t>20 hours</w:t>
            </w:r>
            <w:r w:rsidRPr="001D18B8">
              <w:rPr>
                <w:rFonts w:eastAsia="Calibri" w:cs="Calibri"/>
                <w:color w:val="000000"/>
              </w:rPr>
              <w:t xml:space="preserve"> per week</w:t>
            </w:r>
          </w:p>
        </w:tc>
      </w:tr>
      <w:tr w:rsidR="00842DE3" w:rsidRPr="001D18B8" w14:paraId="23095A5F" w14:textId="77777777" w:rsidTr="001A7E56">
        <w:trPr>
          <w:trHeight w:val="735"/>
        </w:trPr>
        <w:tc>
          <w:tcPr>
            <w:tcW w:w="1430" w:type="pct"/>
            <w:tcBorders>
              <w:bottom w:val="single" w:sz="4" w:space="0" w:color="auto"/>
            </w:tcBorders>
            <w:shd w:val="clear" w:color="auto" w:fill="FBD4B4"/>
            <w:vAlign w:val="center"/>
          </w:tcPr>
          <w:p w14:paraId="3ECDEDCB" w14:textId="77777777" w:rsidR="00842DE3" w:rsidRPr="001D18B8" w:rsidRDefault="00842DE3" w:rsidP="00F53EEC">
            <w:pPr>
              <w:spacing w:after="0" w:line="240" w:lineRule="auto"/>
              <w:rPr>
                <w:rFonts w:eastAsia="Calibri" w:cs="Cordia New"/>
                <w:b/>
              </w:rPr>
            </w:pPr>
            <w:r w:rsidRPr="001D18B8">
              <w:rPr>
                <w:rFonts w:eastAsia="Calibri" w:cs="Cordia New"/>
                <w:b/>
              </w:rPr>
              <w:t>Study time per week</w:t>
            </w:r>
          </w:p>
          <w:p w14:paraId="7D2851B2" w14:textId="77777777" w:rsidR="00842DE3" w:rsidRPr="001D18B8" w:rsidRDefault="00842DE3" w:rsidP="00F53EEC">
            <w:pPr>
              <w:spacing w:after="0" w:line="240" w:lineRule="auto"/>
              <w:rPr>
                <w:rFonts w:eastAsia="Calibri" w:cs="Cordia New"/>
                <w:bCs/>
              </w:rPr>
            </w:pPr>
            <w:r w:rsidRPr="001D18B8">
              <w:rPr>
                <w:rFonts w:eastAsia="Calibri" w:cs="Cordia New"/>
                <w:bCs/>
              </w:rPr>
              <w:t>I can commit sufficient time to my study regularly on a weekly basis</w:t>
            </w:r>
          </w:p>
        </w:tc>
        <w:tc>
          <w:tcPr>
            <w:tcW w:w="876" w:type="pct"/>
            <w:tcBorders>
              <w:bottom w:val="single" w:sz="4" w:space="0" w:color="auto"/>
            </w:tcBorders>
            <w:shd w:val="clear" w:color="auto" w:fill="C6D9F1"/>
            <w:vAlign w:val="center"/>
          </w:tcPr>
          <w:p w14:paraId="0ED30869" w14:textId="77777777" w:rsidR="00842DE3" w:rsidRPr="001D18B8" w:rsidRDefault="00842DE3" w:rsidP="00F53EEC">
            <w:pPr>
              <w:spacing w:after="0" w:line="240" w:lineRule="auto"/>
              <w:rPr>
                <w:rFonts w:eastAsia="Calibri" w:cs="Cordia New"/>
              </w:rPr>
            </w:pPr>
            <w:r w:rsidRPr="001D18B8">
              <w:rPr>
                <w:rFonts w:eastAsia="Calibri" w:cs="Calibri"/>
                <w:color w:val="000000"/>
              </w:rPr>
              <w:t> </w:t>
            </w:r>
          </w:p>
        </w:tc>
        <w:tc>
          <w:tcPr>
            <w:tcW w:w="847" w:type="pct"/>
            <w:tcBorders>
              <w:bottom w:val="single" w:sz="4" w:space="0" w:color="auto"/>
            </w:tcBorders>
            <w:shd w:val="clear" w:color="auto" w:fill="EAF1DD"/>
            <w:vAlign w:val="center"/>
          </w:tcPr>
          <w:p w14:paraId="50F6699A" w14:textId="77777777" w:rsidR="00842DE3" w:rsidRPr="001D18B8" w:rsidRDefault="00842DE3" w:rsidP="00F53EEC">
            <w:pPr>
              <w:spacing w:after="0" w:line="240" w:lineRule="auto"/>
              <w:rPr>
                <w:rFonts w:eastAsia="Calibri" w:cs="Cordia New"/>
              </w:rPr>
            </w:pPr>
            <w:r w:rsidRPr="001D18B8">
              <w:rPr>
                <w:rFonts w:eastAsia="Calibri" w:cs="Calibri"/>
                <w:color w:val="000000"/>
              </w:rPr>
              <w:t> </w:t>
            </w:r>
          </w:p>
        </w:tc>
        <w:tc>
          <w:tcPr>
            <w:tcW w:w="924" w:type="pct"/>
            <w:tcBorders>
              <w:bottom w:val="single" w:sz="4" w:space="0" w:color="auto"/>
            </w:tcBorders>
            <w:shd w:val="clear" w:color="auto" w:fill="E5DFEC"/>
            <w:vAlign w:val="center"/>
          </w:tcPr>
          <w:p w14:paraId="183E2166" w14:textId="77777777" w:rsidR="00842DE3" w:rsidRPr="001D18B8" w:rsidRDefault="00842DE3" w:rsidP="00F53EEC">
            <w:pPr>
              <w:spacing w:after="0" w:line="240" w:lineRule="auto"/>
              <w:rPr>
                <w:rFonts w:eastAsia="Calibri" w:cs="Cordia New"/>
              </w:rPr>
            </w:pPr>
            <w:r w:rsidRPr="001D18B8">
              <w:rPr>
                <w:rFonts w:eastAsia="Calibri" w:cs="Calibri"/>
                <w:color w:val="000000"/>
              </w:rPr>
              <w:t> </w:t>
            </w:r>
          </w:p>
        </w:tc>
        <w:tc>
          <w:tcPr>
            <w:tcW w:w="923" w:type="pct"/>
            <w:tcBorders>
              <w:bottom w:val="single" w:sz="4" w:space="0" w:color="auto"/>
            </w:tcBorders>
            <w:shd w:val="clear" w:color="auto" w:fill="F2DBDB"/>
            <w:vAlign w:val="center"/>
          </w:tcPr>
          <w:p w14:paraId="2294017A" w14:textId="77777777" w:rsidR="00842DE3" w:rsidRPr="001D18B8" w:rsidRDefault="00842DE3" w:rsidP="00F53EEC">
            <w:pPr>
              <w:spacing w:after="0" w:line="240" w:lineRule="auto"/>
              <w:rPr>
                <w:rFonts w:eastAsia="Calibri" w:cs="Cordia New"/>
              </w:rPr>
            </w:pPr>
            <w:r w:rsidRPr="001D18B8">
              <w:rPr>
                <w:rFonts w:eastAsia="Calibri" w:cs="Calibri"/>
                <w:color w:val="000000"/>
              </w:rPr>
              <w:t> </w:t>
            </w:r>
          </w:p>
        </w:tc>
      </w:tr>
      <w:tr w:rsidR="00842DE3" w:rsidRPr="001D18B8" w14:paraId="56649986" w14:textId="77777777" w:rsidTr="00F53EEC">
        <w:trPr>
          <w:trHeight w:val="1451"/>
        </w:trPr>
        <w:tc>
          <w:tcPr>
            <w:tcW w:w="5000" w:type="pct"/>
            <w:gridSpan w:val="5"/>
            <w:shd w:val="clear" w:color="auto" w:fill="auto"/>
            <w:vAlign w:val="center"/>
          </w:tcPr>
          <w:p w14:paraId="38DCB911" w14:textId="77777777" w:rsidR="00842DE3" w:rsidRPr="001D18B8" w:rsidRDefault="00842DE3" w:rsidP="00F53EEC">
            <w:pPr>
              <w:rPr>
                <w:rFonts w:eastAsia="Calibri" w:cs="Cordia New"/>
                <w:b/>
              </w:rPr>
            </w:pPr>
          </w:p>
          <w:p w14:paraId="06B490C1" w14:textId="77777777" w:rsidR="00842DE3" w:rsidRPr="001D18B8" w:rsidRDefault="00842DE3" w:rsidP="00F53EEC">
            <w:pPr>
              <w:spacing w:after="0" w:line="240" w:lineRule="auto"/>
              <w:rPr>
                <w:rFonts w:eastAsia="Calibri" w:cs="Cordia New"/>
                <w:b/>
              </w:rPr>
            </w:pPr>
            <w:r w:rsidRPr="001D18B8">
              <w:rPr>
                <w:rFonts w:eastAsia="Calibri" w:cs="Cordia New"/>
                <w:b/>
              </w:rPr>
              <w:t>Can you meet this requirement?</w:t>
            </w:r>
          </w:p>
          <w:p w14:paraId="5821EBD7" w14:textId="77777777" w:rsidR="00842DE3" w:rsidRPr="001D18B8" w:rsidRDefault="00842DE3" w:rsidP="00F53EEC">
            <w:pPr>
              <w:spacing w:after="0" w:line="240" w:lineRule="auto"/>
              <w:rPr>
                <w:rFonts w:eastAsia="Calibri" w:cs="Cordia New"/>
                <w:b/>
              </w:rPr>
            </w:pPr>
          </w:p>
          <w:p w14:paraId="28618BFF" w14:textId="77777777" w:rsidR="00842DE3" w:rsidRPr="001D18B8" w:rsidRDefault="00842DE3" w:rsidP="00F53EEC">
            <w:pPr>
              <w:spacing w:after="0" w:line="240" w:lineRule="auto"/>
              <w:rPr>
                <w:rFonts w:eastAsia="Calibri" w:cs="Cordia New"/>
              </w:rPr>
            </w:pPr>
            <w:r w:rsidRPr="001D18B8">
              <w:rPr>
                <w:rFonts w:eastAsia="Calibri" w:cs="Cordia New"/>
              </w:rPr>
              <w:t>Are there any of the above areas you believe you need further assistance with?</w:t>
            </w:r>
          </w:p>
          <w:p w14:paraId="414476E6" w14:textId="77777777" w:rsidR="00842DE3" w:rsidRPr="001D18B8" w:rsidRDefault="00842DE3" w:rsidP="00F53EEC">
            <w:pPr>
              <w:spacing w:after="0" w:line="240" w:lineRule="auto"/>
              <w:rPr>
                <w:rFonts w:eastAsia="Calibri" w:cs="Cordia New"/>
              </w:rPr>
            </w:pPr>
          </w:p>
          <w:p w14:paraId="7A923768" w14:textId="77777777" w:rsidR="00842DE3" w:rsidRPr="001D18B8" w:rsidRDefault="00842DE3" w:rsidP="00F53EEC">
            <w:pPr>
              <w:ind w:left="-142"/>
              <w:rPr>
                <w:rFonts w:eastAsia="Calibri" w:cs="Cordia New"/>
              </w:rPr>
            </w:pPr>
          </w:p>
        </w:tc>
      </w:tr>
      <w:tr w:rsidR="00842DE3" w:rsidRPr="001D18B8" w14:paraId="3AFD9777" w14:textId="77777777" w:rsidTr="00F53EEC">
        <w:trPr>
          <w:trHeight w:val="735"/>
        </w:trPr>
        <w:tc>
          <w:tcPr>
            <w:tcW w:w="1430" w:type="pct"/>
            <w:tcBorders>
              <w:bottom w:val="single" w:sz="4" w:space="0" w:color="auto"/>
            </w:tcBorders>
            <w:shd w:val="clear" w:color="auto" w:fill="FBD4B4"/>
            <w:vAlign w:val="center"/>
          </w:tcPr>
          <w:p w14:paraId="6C62968C" w14:textId="77777777" w:rsidR="00842DE3" w:rsidRPr="001D18B8" w:rsidRDefault="00842DE3" w:rsidP="00F53EEC">
            <w:pPr>
              <w:spacing w:after="0" w:line="240" w:lineRule="auto"/>
              <w:rPr>
                <w:rFonts w:eastAsia="Calibri" w:cs="Cordia New"/>
                <w:b/>
              </w:rPr>
            </w:pPr>
            <w:r w:rsidRPr="001D18B8">
              <w:rPr>
                <w:rFonts w:eastAsia="Calibri" w:cs="Cordia New"/>
                <w:b/>
              </w:rPr>
              <w:t>Essential Requirements</w:t>
            </w:r>
          </w:p>
        </w:tc>
        <w:tc>
          <w:tcPr>
            <w:tcW w:w="876" w:type="pct"/>
            <w:tcBorders>
              <w:bottom w:val="single" w:sz="4" w:space="0" w:color="auto"/>
            </w:tcBorders>
            <w:shd w:val="clear" w:color="auto" w:fill="C6D9F1"/>
            <w:vAlign w:val="center"/>
          </w:tcPr>
          <w:p w14:paraId="1D367624" w14:textId="77777777" w:rsidR="00842DE3" w:rsidRPr="001D18B8" w:rsidRDefault="00842DE3" w:rsidP="00F53EEC">
            <w:pPr>
              <w:spacing w:after="0" w:line="240" w:lineRule="auto"/>
              <w:jc w:val="center"/>
              <w:rPr>
                <w:rFonts w:eastAsia="Calibri" w:cs="Cordia New"/>
              </w:rPr>
            </w:pPr>
            <w:r w:rsidRPr="001D18B8">
              <w:rPr>
                <w:rFonts w:eastAsia="Calibri" w:cs="Cordia New"/>
              </w:rPr>
              <w:t>Can attend for 7 scheduled fulltime (5 days @ 6 hours) blocks across 18 months</w:t>
            </w:r>
          </w:p>
          <w:p w14:paraId="4D5F1187" w14:textId="77777777" w:rsidR="00842DE3" w:rsidRPr="001D18B8" w:rsidRDefault="00842DE3" w:rsidP="00F53EEC">
            <w:pPr>
              <w:spacing w:after="0" w:line="240" w:lineRule="auto"/>
              <w:jc w:val="center"/>
              <w:rPr>
                <w:rFonts w:eastAsia="Calibri" w:cs="Cordia New"/>
              </w:rPr>
            </w:pPr>
            <w:r w:rsidRPr="001D18B8">
              <w:rPr>
                <w:rFonts w:eastAsia="Calibri" w:cs="Cordia New"/>
              </w:rPr>
              <w:t>(e.g. 2 week block every 6 weeks)</w:t>
            </w:r>
          </w:p>
        </w:tc>
        <w:tc>
          <w:tcPr>
            <w:tcW w:w="847" w:type="pct"/>
            <w:tcBorders>
              <w:bottom w:val="single" w:sz="4" w:space="0" w:color="auto"/>
            </w:tcBorders>
            <w:shd w:val="clear" w:color="auto" w:fill="EAF1DD"/>
            <w:vAlign w:val="center"/>
          </w:tcPr>
          <w:p w14:paraId="533048B3" w14:textId="77777777" w:rsidR="00842DE3" w:rsidRPr="001D18B8" w:rsidRDefault="00842DE3" w:rsidP="00F53EEC">
            <w:pPr>
              <w:spacing w:after="0" w:line="240" w:lineRule="auto"/>
              <w:jc w:val="center"/>
              <w:rPr>
                <w:rFonts w:eastAsia="Calibri" w:cs="Cordia New"/>
              </w:rPr>
            </w:pPr>
            <w:r w:rsidRPr="001D18B8">
              <w:rPr>
                <w:rFonts w:eastAsia="Calibri" w:cs="Cordia New"/>
              </w:rPr>
              <w:t>attend for 1 day per week plus 3 x 3-week blocks across 2 years</w:t>
            </w:r>
          </w:p>
        </w:tc>
        <w:tc>
          <w:tcPr>
            <w:tcW w:w="924" w:type="pct"/>
            <w:tcBorders>
              <w:bottom w:val="single" w:sz="4" w:space="0" w:color="auto"/>
            </w:tcBorders>
            <w:shd w:val="clear" w:color="auto" w:fill="E5DFEC"/>
            <w:vAlign w:val="center"/>
          </w:tcPr>
          <w:p w14:paraId="7E61E100" w14:textId="77777777" w:rsidR="00842DE3" w:rsidRPr="001D18B8" w:rsidRDefault="00842DE3" w:rsidP="00F53EEC">
            <w:pPr>
              <w:spacing w:after="0" w:line="240" w:lineRule="auto"/>
              <w:jc w:val="center"/>
              <w:rPr>
                <w:rFonts w:eastAsia="Calibri" w:cs="Cordia New"/>
              </w:rPr>
            </w:pPr>
            <w:r w:rsidRPr="001D18B8">
              <w:rPr>
                <w:rFonts w:eastAsia="Calibri" w:cs="Cordia New"/>
              </w:rPr>
              <w:t xml:space="preserve">Unsure </w:t>
            </w:r>
          </w:p>
        </w:tc>
        <w:tc>
          <w:tcPr>
            <w:tcW w:w="923" w:type="pct"/>
            <w:tcBorders>
              <w:bottom w:val="single" w:sz="4" w:space="0" w:color="auto"/>
            </w:tcBorders>
            <w:shd w:val="clear" w:color="auto" w:fill="F2DBDB"/>
            <w:vAlign w:val="center"/>
          </w:tcPr>
          <w:p w14:paraId="0C01C55F" w14:textId="77777777" w:rsidR="00842DE3" w:rsidRPr="001D18B8" w:rsidRDefault="00842DE3" w:rsidP="00F53EEC">
            <w:pPr>
              <w:spacing w:after="0" w:line="240" w:lineRule="auto"/>
              <w:jc w:val="center"/>
              <w:rPr>
                <w:rFonts w:eastAsia="Calibri" w:cs="Cordia New"/>
              </w:rPr>
            </w:pPr>
            <w:r w:rsidRPr="001D18B8">
              <w:rPr>
                <w:rFonts w:eastAsia="Calibri" w:cs="Cordia New"/>
              </w:rPr>
              <w:t>Unable to physically attend a campus Can</w:t>
            </w:r>
          </w:p>
        </w:tc>
      </w:tr>
      <w:tr w:rsidR="00842DE3" w:rsidRPr="001D18B8" w14:paraId="65687A17" w14:textId="77777777" w:rsidTr="00F53EEC">
        <w:trPr>
          <w:trHeight w:val="735"/>
        </w:trPr>
        <w:tc>
          <w:tcPr>
            <w:tcW w:w="1430" w:type="pct"/>
            <w:tcBorders>
              <w:bottom w:val="single" w:sz="4" w:space="0" w:color="auto"/>
            </w:tcBorders>
            <w:shd w:val="clear" w:color="auto" w:fill="FBD4B4"/>
            <w:vAlign w:val="center"/>
          </w:tcPr>
          <w:p w14:paraId="2DA894C9" w14:textId="77777777" w:rsidR="00842DE3" w:rsidRPr="001D18B8" w:rsidRDefault="00842DE3" w:rsidP="00F53EEC">
            <w:pPr>
              <w:spacing w:after="0" w:line="240" w:lineRule="auto"/>
              <w:rPr>
                <w:rFonts w:eastAsia="Calibri" w:cs="Cordia New"/>
                <w:b/>
              </w:rPr>
            </w:pPr>
            <w:r w:rsidRPr="001D18B8">
              <w:rPr>
                <w:rFonts w:eastAsia="Calibri" w:cs="Cordia New"/>
                <w:b/>
              </w:rPr>
              <w:t>Campus attendance</w:t>
            </w:r>
          </w:p>
          <w:p w14:paraId="3760B3B8" w14:textId="77777777" w:rsidR="00842DE3" w:rsidRPr="001D18B8" w:rsidRDefault="00842DE3" w:rsidP="00F53EEC">
            <w:pPr>
              <w:spacing w:after="0" w:line="240" w:lineRule="auto"/>
              <w:rPr>
                <w:rFonts w:eastAsia="Calibri" w:cs="Cordia New"/>
                <w:bCs/>
              </w:rPr>
            </w:pPr>
            <w:r w:rsidRPr="001D18B8">
              <w:rPr>
                <w:rFonts w:eastAsia="Calibri" w:cs="Cordia New"/>
                <w:bCs/>
              </w:rPr>
              <w:t>I can physically attend a TasTAFE campus in either Clarence (Hobart), Devonport or Alanvale (Launceston)</w:t>
            </w:r>
          </w:p>
        </w:tc>
        <w:tc>
          <w:tcPr>
            <w:tcW w:w="876" w:type="pct"/>
            <w:tcBorders>
              <w:bottom w:val="single" w:sz="4" w:space="0" w:color="auto"/>
            </w:tcBorders>
            <w:shd w:val="clear" w:color="auto" w:fill="C6D9F1"/>
            <w:vAlign w:val="center"/>
          </w:tcPr>
          <w:p w14:paraId="13DB6560" w14:textId="77777777" w:rsidR="00842DE3" w:rsidRPr="001D18B8" w:rsidRDefault="00842DE3" w:rsidP="00F53EEC">
            <w:pPr>
              <w:spacing w:after="0" w:line="240" w:lineRule="auto"/>
              <w:rPr>
                <w:rFonts w:eastAsia="Calibri" w:cs="Cordia New"/>
              </w:rPr>
            </w:pPr>
          </w:p>
        </w:tc>
        <w:tc>
          <w:tcPr>
            <w:tcW w:w="847" w:type="pct"/>
            <w:tcBorders>
              <w:bottom w:val="single" w:sz="4" w:space="0" w:color="auto"/>
            </w:tcBorders>
            <w:shd w:val="clear" w:color="auto" w:fill="EAF1DD"/>
            <w:vAlign w:val="center"/>
          </w:tcPr>
          <w:p w14:paraId="62CCCAF2" w14:textId="77777777" w:rsidR="00842DE3" w:rsidRPr="001D18B8" w:rsidRDefault="00842DE3" w:rsidP="00F53EEC">
            <w:pPr>
              <w:spacing w:after="0" w:line="240" w:lineRule="auto"/>
              <w:rPr>
                <w:rFonts w:eastAsia="Calibri" w:cs="Cordia New"/>
              </w:rPr>
            </w:pPr>
          </w:p>
        </w:tc>
        <w:tc>
          <w:tcPr>
            <w:tcW w:w="924" w:type="pct"/>
            <w:tcBorders>
              <w:bottom w:val="single" w:sz="4" w:space="0" w:color="auto"/>
            </w:tcBorders>
            <w:shd w:val="clear" w:color="auto" w:fill="E5DFEC"/>
            <w:vAlign w:val="center"/>
          </w:tcPr>
          <w:p w14:paraId="65929328" w14:textId="77777777" w:rsidR="00842DE3" w:rsidRPr="001D18B8" w:rsidRDefault="00842DE3" w:rsidP="00F53EEC">
            <w:pPr>
              <w:spacing w:after="0" w:line="240" w:lineRule="auto"/>
              <w:rPr>
                <w:rFonts w:eastAsia="Calibri" w:cs="Cordia New"/>
              </w:rPr>
            </w:pPr>
          </w:p>
        </w:tc>
        <w:tc>
          <w:tcPr>
            <w:tcW w:w="923" w:type="pct"/>
            <w:tcBorders>
              <w:bottom w:val="single" w:sz="4" w:space="0" w:color="auto"/>
            </w:tcBorders>
            <w:shd w:val="clear" w:color="auto" w:fill="F2DBDB"/>
            <w:vAlign w:val="center"/>
          </w:tcPr>
          <w:p w14:paraId="43245F4A" w14:textId="77777777" w:rsidR="00842DE3" w:rsidRPr="001D18B8" w:rsidRDefault="00842DE3" w:rsidP="00F53EEC">
            <w:pPr>
              <w:spacing w:after="0" w:line="240" w:lineRule="auto"/>
              <w:rPr>
                <w:rFonts w:eastAsia="Calibri" w:cs="Cordia New"/>
              </w:rPr>
            </w:pPr>
          </w:p>
        </w:tc>
      </w:tr>
      <w:tr w:rsidR="00842DE3" w:rsidRPr="001D18B8" w14:paraId="7B49FE1A" w14:textId="77777777" w:rsidTr="00F53EEC">
        <w:trPr>
          <w:trHeight w:val="1451"/>
        </w:trPr>
        <w:tc>
          <w:tcPr>
            <w:tcW w:w="5000" w:type="pct"/>
            <w:gridSpan w:val="5"/>
            <w:shd w:val="clear" w:color="auto" w:fill="auto"/>
            <w:vAlign w:val="center"/>
          </w:tcPr>
          <w:p w14:paraId="7420A6E2" w14:textId="77777777" w:rsidR="00842DE3" w:rsidRPr="001D18B8" w:rsidRDefault="00842DE3" w:rsidP="00F53EEC">
            <w:pPr>
              <w:spacing w:after="0" w:line="240" w:lineRule="auto"/>
              <w:rPr>
                <w:rFonts w:eastAsia="Calibri" w:cs="Cordia New"/>
                <w:b/>
              </w:rPr>
            </w:pPr>
            <w:r w:rsidRPr="001D18B8">
              <w:rPr>
                <w:rFonts w:eastAsia="Calibri" w:cs="Cordia New"/>
                <w:b/>
              </w:rPr>
              <w:t>Can you meet this requirement?</w:t>
            </w:r>
          </w:p>
          <w:p w14:paraId="23AF26D6" w14:textId="77777777" w:rsidR="00842DE3" w:rsidRPr="001D18B8" w:rsidRDefault="00842DE3" w:rsidP="00F53EEC">
            <w:pPr>
              <w:spacing w:after="0" w:line="240" w:lineRule="auto"/>
              <w:rPr>
                <w:rFonts w:eastAsia="Calibri" w:cs="Cordia New"/>
                <w:b/>
              </w:rPr>
            </w:pPr>
          </w:p>
          <w:p w14:paraId="1171A79A" w14:textId="77777777" w:rsidR="00842DE3" w:rsidRPr="001D18B8" w:rsidRDefault="00842DE3" w:rsidP="00F53EEC">
            <w:pPr>
              <w:spacing w:after="0" w:line="240" w:lineRule="auto"/>
              <w:rPr>
                <w:rFonts w:eastAsia="Calibri" w:cs="Cordia New"/>
              </w:rPr>
            </w:pPr>
            <w:r w:rsidRPr="001D18B8">
              <w:rPr>
                <w:rFonts w:eastAsia="Calibri" w:cs="Cordia New"/>
              </w:rPr>
              <w:t>Are there any of the above areas you believe you need further assistance with?</w:t>
            </w:r>
          </w:p>
          <w:p w14:paraId="503779D7" w14:textId="77777777" w:rsidR="00842DE3" w:rsidRPr="001D18B8" w:rsidRDefault="00842DE3" w:rsidP="00F53EEC">
            <w:pPr>
              <w:rPr>
                <w:rFonts w:eastAsia="Calibri" w:cs="Cordia New"/>
                <w:b/>
              </w:rPr>
            </w:pPr>
          </w:p>
        </w:tc>
      </w:tr>
      <w:tr w:rsidR="00842DE3" w:rsidRPr="001D18B8" w14:paraId="13DBC3A8" w14:textId="77777777" w:rsidTr="00F53EEC">
        <w:trPr>
          <w:trHeight w:val="735"/>
        </w:trPr>
        <w:tc>
          <w:tcPr>
            <w:tcW w:w="1430" w:type="pct"/>
            <w:tcBorders>
              <w:bottom w:val="single" w:sz="4" w:space="0" w:color="auto"/>
            </w:tcBorders>
            <w:shd w:val="clear" w:color="auto" w:fill="FBD4B4"/>
            <w:vAlign w:val="center"/>
          </w:tcPr>
          <w:p w14:paraId="60A612D8" w14:textId="77777777" w:rsidR="00842DE3" w:rsidRPr="001D18B8" w:rsidRDefault="00842DE3" w:rsidP="00F53EEC">
            <w:pPr>
              <w:spacing w:after="0" w:line="240" w:lineRule="auto"/>
              <w:rPr>
                <w:rFonts w:eastAsia="Calibri" w:cs="Cordia New"/>
                <w:b/>
              </w:rPr>
            </w:pPr>
            <w:r w:rsidRPr="001D18B8">
              <w:rPr>
                <w:rFonts w:eastAsia="Calibri" w:cs="Cordia New"/>
                <w:b/>
              </w:rPr>
              <w:t>Essential Requirements</w:t>
            </w:r>
          </w:p>
        </w:tc>
        <w:tc>
          <w:tcPr>
            <w:tcW w:w="876" w:type="pct"/>
            <w:tcBorders>
              <w:bottom w:val="single" w:sz="4" w:space="0" w:color="auto"/>
            </w:tcBorders>
            <w:shd w:val="clear" w:color="auto" w:fill="C6D9F1"/>
            <w:vAlign w:val="center"/>
          </w:tcPr>
          <w:p w14:paraId="5E2DDBC8" w14:textId="77777777" w:rsidR="00842DE3" w:rsidRPr="001D18B8" w:rsidRDefault="00842DE3" w:rsidP="00F53EEC">
            <w:pPr>
              <w:spacing w:after="0" w:line="240" w:lineRule="auto"/>
              <w:jc w:val="center"/>
              <w:rPr>
                <w:rFonts w:eastAsia="Calibri" w:cs="Cordia New"/>
              </w:rPr>
            </w:pPr>
            <w:r w:rsidRPr="001D18B8">
              <w:rPr>
                <w:rFonts w:eastAsia="Calibri" w:cs="Cordia New"/>
              </w:rPr>
              <w:t xml:space="preserve">Able to travel to other regions to attend </w:t>
            </w:r>
          </w:p>
        </w:tc>
        <w:tc>
          <w:tcPr>
            <w:tcW w:w="847" w:type="pct"/>
            <w:tcBorders>
              <w:bottom w:val="single" w:sz="4" w:space="0" w:color="auto"/>
            </w:tcBorders>
            <w:shd w:val="clear" w:color="auto" w:fill="EAF1DD"/>
            <w:vAlign w:val="center"/>
          </w:tcPr>
          <w:p w14:paraId="20557667" w14:textId="77777777" w:rsidR="00842DE3" w:rsidRPr="001D18B8" w:rsidRDefault="00842DE3" w:rsidP="00F53EEC">
            <w:pPr>
              <w:spacing w:after="0" w:line="240" w:lineRule="auto"/>
              <w:jc w:val="center"/>
              <w:rPr>
                <w:rFonts w:eastAsia="Calibri" w:cs="Cordia New"/>
              </w:rPr>
            </w:pPr>
            <w:r w:rsidRPr="001D18B8">
              <w:rPr>
                <w:rFonts w:eastAsia="Calibri" w:cs="Cordia New"/>
              </w:rPr>
              <w:t>Can only attend campus in my region</w:t>
            </w:r>
          </w:p>
        </w:tc>
        <w:tc>
          <w:tcPr>
            <w:tcW w:w="924" w:type="pct"/>
            <w:tcBorders>
              <w:bottom w:val="single" w:sz="4" w:space="0" w:color="auto"/>
            </w:tcBorders>
            <w:shd w:val="clear" w:color="auto" w:fill="E5DFEC"/>
            <w:vAlign w:val="center"/>
          </w:tcPr>
          <w:p w14:paraId="09AC12BB" w14:textId="77777777" w:rsidR="00842DE3" w:rsidRPr="001D18B8" w:rsidRDefault="00842DE3" w:rsidP="00F53EEC">
            <w:pPr>
              <w:spacing w:after="0" w:line="240" w:lineRule="auto"/>
              <w:jc w:val="center"/>
              <w:rPr>
                <w:rFonts w:eastAsia="Calibri" w:cs="Cordia New"/>
              </w:rPr>
            </w:pPr>
            <w:r w:rsidRPr="001D18B8">
              <w:rPr>
                <w:rFonts w:eastAsia="Calibri" w:cs="Cordia New"/>
              </w:rPr>
              <w:t>Unsure</w:t>
            </w:r>
          </w:p>
        </w:tc>
        <w:tc>
          <w:tcPr>
            <w:tcW w:w="923" w:type="pct"/>
            <w:tcBorders>
              <w:bottom w:val="single" w:sz="4" w:space="0" w:color="auto"/>
            </w:tcBorders>
            <w:shd w:val="clear" w:color="auto" w:fill="F2DBDB"/>
            <w:vAlign w:val="center"/>
          </w:tcPr>
          <w:p w14:paraId="29574416" w14:textId="77777777" w:rsidR="00842DE3" w:rsidRPr="001D18B8" w:rsidRDefault="00842DE3" w:rsidP="00F53EEC">
            <w:pPr>
              <w:spacing w:after="0" w:line="240" w:lineRule="auto"/>
              <w:jc w:val="center"/>
              <w:rPr>
                <w:rFonts w:eastAsia="Calibri" w:cs="Cordia New"/>
              </w:rPr>
            </w:pPr>
            <w:r w:rsidRPr="001D18B8">
              <w:rPr>
                <w:rFonts w:eastAsia="Calibri" w:cs="Cordia New"/>
              </w:rPr>
              <w:t>Unable to physically attend a campus</w:t>
            </w:r>
          </w:p>
        </w:tc>
      </w:tr>
      <w:tr w:rsidR="00842DE3" w:rsidRPr="001D18B8" w14:paraId="1A7EFD37" w14:textId="77777777" w:rsidTr="00F53EEC">
        <w:trPr>
          <w:trHeight w:val="735"/>
        </w:trPr>
        <w:tc>
          <w:tcPr>
            <w:tcW w:w="1430" w:type="pct"/>
            <w:tcBorders>
              <w:bottom w:val="single" w:sz="4" w:space="0" w:color="auto"/>
            </w:tcBorders>
            <w:shd w:val="clear" w:color="auto" w:fill="FBD4B4"/>
            <w:vAlign w:val="center"/>
          </w:tcPr>
          <w:p w14:paraId="70EDB854" w14:textId="77777777" w:rsidR="00842DE3" w:rsidRPr="001D18B8" w:rsidRDefault="00842DE3" w:rsidP="00F53EEC">
            <w:pPr>
              <w:spacing w:after="0" w:line="240" w:lineRule="auto"/>
              <w:rPr>
                <w:rFonts w:eastAsia="Calibri" w:cs="Cordia New"/>
                <w:b/>
              </w:rPr>
            </w:pPr>
            <w:r w:rsidRPr="001D18B8">
              <w:rPr>
                <w:rFonts w:eastAsia="Calibri" w:cs="Cordia New"/>
                <w:b/>
              </w:rPr>
              <w:t>Travel for Campus attendance</w:t>
            </w:r>
          </w:p>
          <w:p w14:paraId="6AC56679" w14:textId="77777777" w:rsidR="00842DE3" w:rsidRPr="001D18B8" w:rsidRDefault="00842DE3" w:rsidP="00F53EEC">
            <w:pPr>
              <w:spacing w:after="0" w:line="240" w:lineRule="auto"/>
              <w:rPr>
                <w:rFonts w:eastAsia="Calibri" w:cs="Cordia New"/>
                <w:bCs/>
              </w:rPr>
            </w:pPr>
            <w:r w:rsidRPr="001D18B8">
              <w:rPr>
                <w:rFonts w:eastAsia="Calibri" w:cs="Cordia New"/>
                <w:bCs/>
              </w:rPr>
              <w:t xml:space="preserve">I can travel to a campus outside of my region to physically attend a </w:t>
            </w:r>
            <w:r w:rsidRPr="001D18B8">
              <w:rPr>
                <w:rFonts w:eastAsia="Calibri" w:cs="Cordia New"/>
                <w:bCs/>
              </w:rPr>
              <w:lastRenderedPageBreak/>
              <w:t>TasTAFE Campus in either Clarence (Hobart), Devonport or Alanvale (Launceston)</w:t>
            </w:r>
          </w:p>
        </w:tc>
        <w:tc>
          <w:tcPr>
            <w:tcW w:w="876" w:type="pct"/>
            <w:tcBorders>
              <w:bottom w:val="single" w:sz="4" w:space="0" w:color="auto"/>
            </w:tcBorders>
            <w:shd w:val="clear" w:color="auto" w:fill="C6D9F1"/>
            <w:vAlign w:val="center"/>
          </w:tcPr>
          <w:p w14:paraId="31F928D1" w14:textId="77777777" w:rsidR="00842DE3" w:rsidRPr="001D18B8" w:rsidRDefault="00842DE3" w:rsidP="00F53EEC">
            <w:pPr>
              <w:spacing w:after="0" w:line="240" w:lineRule="auto"/>
              <w:rPr>
                <w:rFonts w:eastAsia="Calibri" w:cs="Cordia New"/>
              </w:rPr>
            </w:pPr>
          </w:p>
        </w:tc>
        <w:tc>
          <w:tcPr>
            <w:tcW w:w="847" w:type="pct"/>
            <w:tcBorders>
              <w:bottom w:val="single" w:sz="4" w:space="0" w:color="auto"/>
            </w:tcBorders>
            <w:shd w:val="clear" w:color="auto" w:fill="EAF1DD"/>
            <w:vAlign w:val="center"/>
          </w:tcPr>
          <w:p w14:paraId="3E9FB351" w14:textId="77777777" w:rsidR="00842DE3" w:rsidRPr="001D18B8" w:rsidRDefault="00842DE3" w:rsidP="00F53EEC">
            <w:pPr>
              <w:spacing w:after="0" w:line="240" w:lineRule="auto"/>
              <w:rPr>
                <w:rFonts w:eastAsia="Calibri" w:cs="Cordia New"/>
              </w:rPr>
            </w:pPr>
          </w:p>
        </w:tc>
        <w:tc>
          <w:tcPr>
            <w:tcW w:w="924" w:type="pct"/>
            <w:tcBorders>
              <w:bottom w:val="single" w:sz="4" w:space="0" w:color="auto"/>
            </w:tcBorders>
            <w:shd w:val="clear" w:color="auto" w:fill="E5DFEC"/>
            <w:vAlign w:val="center"/>
          </w:tcPr>
          <w:p w14:paraId="0FAEF8A7" w14:textId="77777777" w:rsidR="00842DE3" w:rsidRPr="001D18B8" w:rsidRDefault="00842DE3" w:rsidP="00F53EEC">
            <w:pPr>
              <w:spacing w:after="0" w:line="240" w:lineRule="auto"/>
              <w:rPr>
                <w:rFonts w:eastAsia="Calibri" w:cs="Cordia New"/>
              </w:rPr>
            </w:pPr>
          </w:p>
        </w:tc>
        <w:tc>
          <w:tcPr>
            <w:tcW w:w="923" w:type="pct"/>
            <w:tcBorders>
              <w:bottom w:val="single" w:sz="4" w:space="0" w:color="auto"/>
            </w:tcBorders>
            <w:shd w:val="clear" w:color="auto" w:fill="F2DBDB"/>
            <w:vAlign w:val="center"/>
          </w:tcPr>
          <w:p w14:paraId="4685EA6C" w14:textId="77777777" w:rsidR="00842DE3" w:rsidRPr="001D18B8" w:rsidRDefault="00842DE3" w:rsidP="00F53EEC">
            <w:pPr>
              <w:spacing w:after="0" w:line="240" w:lineRule="auto"/>
              <w:rPr>
                <w:rFonts w:eastAsia="Calibri" w:cs="Cordia New"/>
              </w:rPr>
            </w:pPr>
          </w:p>
        </w:tc>
      </w:tr>
      <w:tr w:rsidR="00842DE3" w:rsidRPr="001D18B8" w14:paraId="391ECFE7" w14:textId="77777777" w:rsidTr="00F53EEC">
        <w:trPr>
          <w:trHeight w:val="1451"/>
        </w:trPr>
        <w:tc>
          <w:tcPr>
            <w:tcW w:w="5000" w:type="pct"/>
            <w:gridSpan w:val="5"/>
            <w:shd w:val="clear" w:color="auto" w:fill="auto"/>
            <w:vAlign w:val="center"/>
          </w:tcPr>
          <w:p w14:paraId="14C4E181" w14:textId="77777777" w:rsidR="00842DE3" w:rsidRPr="001D18B8" w:rsidRDefault="00842DE3" w:rsidP="00F53EEC">
            <w:pPr>
              <w:spacing w:after="0" w:line="240" w:lineRule="auto"/>
              <w:rPr>
                <w:rFonts w:eastAsia="Calibri" w:cs="Cordia New"/>
                <w:b/>
              </w:rPr>
            </w:pPr>
            <w:r w:rsidRPr="001D18B8">
              <w:rPr>
                <w:rFonts w:eastAsia="Calibri" w:cs="Cordia New"/>
                <w:b/>
              </w:rPr>
              <w:t>Can you meet this requirement?</w:t>
            </w:r>
          </w:p>
          <w:p w14:paraId="600BC004" w14:textId="77777777" w:rsidR="00842DE3" w:rsidRPr="001D18B8" w:rsidRDefault="00842DE3" w:rsidP="00F53EEC">
            <w:pPr>
              <w:spacing w:after="0" w:line="240" w:lineRule="auto"/>
              <w:rPr>
                <w:rFonts w:eastAsia="Calibri" w:cs="Cordia New"/>
                <w:b/>
              </w:rPr>
            </w:pPr>
          </w:p>
          <w:p w14:paraId="3DD25576" w14:textId="77777777" w:rsidR="00842DE3" w:rsidRPr="001D18B8" w:rsidRDefault="00842DE3" w:rsidP="00F53EEC">
            <w:pPr>
              <w:spacing w:after="0" w:line="240" w:lineRule="auto"/>
              <w:rPr>
                <w:rFonts w:eastAsia="Calibri" w:cs="Cordia New"/>
              </w:rPr>
            </w:pPr>
            <w:r w:rsidRPr="001D18B8">
              <w:rPr>
                <w:rFonts w:eastAsia="Calibri" w:cs="Cordia New"/>
              </w:rPr>
              <w:t>Are there any of the above areas you believe you need further assistance with?</w:t>
            </w:r>
          </w:p>
          <w:p w14:paraId="49255AF2" w14:textId="77777777" w:rsidR="00842DE3" w:rsidRPr="001D18B8" w:rsidRDefault="00842DE3" w:rsidP="00F53EEC">
            <w:pPr>
              <w:rPr>
                <w:rFonts w:eastAsia="Calibri" w:cs="Cordia New"/>
                <w:b/>
              </w:rPr>
            </w:pPr>
          </w:p>
        </w:tc>
      </w:tr>
    </w:tbl>
    <w:p w14:paraId="6E1AB086" w14:textId="77777777" w:rsidR="00842DE3" w:rsidRPr="001D18B8" w:rsidRDefault="00842DE3" w:rsidP="00842DE3">
      <w:pPr>
        <w:spacing w:after="200" w:line="276" w:lineRule="auto"/>
        <w:rPr>
          <w:rFonts w:eastAsia="Calibri" w:cs="Cordia New"/>
        </w:rPr>
      </w:pPr>
    </w:p>
    <w:p w14:paraId="10F2FC32" w14:textId="77777777" w:rsidR="00842DE3" w:rsidRPr="001D18B8" w:rsidRDefault="00842DE3" w:rsidP="00842DE3">
      <w:pPr>
        <w:spacing w:after="200" w:line="276" w:lineRule="auto"/>
        <w:rPr>
          <w:rFonts w:eastAsia="Calibri" w:cs="Cordia New"/>
          <w:b/>
        </w:rPr>
      </w:pPr>
      <w:r w:rsidRPr="001D18B8">
        <w:rPr>
          <w:rFonts w:eastAsia="Calibri" w:cs="Cordia New"/>
          <w:b/>
        </w:rPr>
        <w:br w:type="page"/>
      </w:r>
    </w:p>
    <w:p w14:paraId="54C1B2D9" w14:textId="77777777" w:rsidR="00842DE3" w:rsidRPr="001D18B8" w:rsidRDefault="00842DE3" w:rsidP="00842DE3">
      <w:pPr>
        <w:spacing w:after="200" w:line="276" w:lineRule="auto"/>
        <w:ind w:left="-142"/>
        <w:jc w:val="center"/>
        <w:rPr>
          <w:rFonts w:eastAsia="Calibri" w:cs="Cordia New"/>
        </w:rPr>
      </w:pPr>
      <w:r w:rsidRPr="001D18B8">
        <w:rPr>
          <w:rFonts w:eastAsia="Calibri" w:cs="Cordia New"/>
          <w:b/>
        </w:rPr>
        <w:lastRenderedPageBreak/>
        <w:t>Self-Assessment of Skills and Attributes</w:t>
      </w:r>
    </w:p>
    <w:p w14:paraId="25F720E0" w14:textId="77777777" w:rsidR="00842DE3" w:rsidRPr="001D18B8" w:rsidRDefault="00842DE3" w:rsidP="00842DE3">
      <w:pPr>
        <w:spacing w:after="200" w:line="276" w:lineRule="auto"/>
        <w:ind w:left="-142" w:right="-142"/>
        <w:rPr>
          <w:rFonts w:eastAsia="Calibri" w:cs="Cordia New"/>
        </w:rPr>
      </w:pPr>
      <w:r w:rsidRPr="001D18B8">
        <w:rPr>
          <w:rFonts w:eastAsia="Calibri" w:cs="Cordia New"/>
        </w:rPr>
        <w:t xml:space="preserve">Listed below are the skills and attributes which you need to demonstrate during your training and which are highly valued by industry when seeking employment. </w:t>
      </w:r>
    </w:p>
    <w:tbl>
      <w:tblPr>
        <w:tblW w:w="99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3"/>
        <w:gridCol w:w="714"/>
        <w:gridCol w:w="714"/>
        <w:gridCol w:w="715"/>
        <w:gridCol w:w="714"/>
        <w:gridCol w:w="714"/>
        <w:gridCol w:w="19"/>
      </w:tblGrid>
      <w:tr w:rsidR="00842DE3" w:rsidRPr="001D18B8" w14:paraId="575E96F7" w14:textId="77777777" w:rsidTr="00F53EEC">
        <w:trPr>
          <w:gridAfter w:val="1"/>
          <w:wAfter w:w="19" w:type="dxa"/>
          <w:cantSplit/>
          <w:trHeight w:val="624"/>
          <w:tblHeader/>
        </w:trPr>
        <w:tc>
          <w:tcPr>
            <w:tcW w:w="6383" w:type="dxa"/>
            <w:shd w:val="clear" w:color="auto" w:fill="D9D9D9"/>
            <w:vAlign w:val="center"/>
          </w:tcPr>
          <w:p w14:paraId="14B4F663" w14:textId="77777777" w:rsidR="00842DE3" w:rsidRPr="001D18B8" w:rsidRDefault="00842DE3" w:rsidP="00F53EEC">
            <w:pPr>
              <w:spacing w:after="200" w:line="276" w:lineRule="auto"/>
              <w:jc w:val="center"/>
              <w:rPr>
                <w:rFonts w:ascii="Calibri" w:eastAsia="Calibri" w:hAnsi="Calibri" w:cs="Calibri"/>
                <w:b/>
              </w:rPr>
            </w:pPr>
          </w:p>
          <w:p w14:paraId="7D5CF29A" w14:textId="77777777" w:rsidR="00842DE3" w:rsidRPr="001D18B8" w:rsidRDefault="00842DE3" w:rsidP="00F53EEC">
            <w:pPr>
              <w:spacing w:after="200" w:line="276" w:lineRule="auto"/>
              <w:jc w:val="center"/>
              <w:rPr>
                <w:rFonts w:ascii="Calibri" w:eastAsia="Calibri" w:hAnsi="Calibri" w:cs="Calibri"/>
                <w:b/>
              </w:rPr>
            </w:pPr>
            <w:r w:rsidRPr="001D18B8">
              <w:rPr>
                <w:rFonts w:ascii="Calibri" w:eastAsia="Calibri" w:hAnsi="Calibri" w:cs="Calibri"/>
                <w:b/>
              </w:rPr>
              <w:t xml:space="preserve">Self-Assessment </w:t>
            </w:r>
          </w:p>
        </w:tc>
        <w:tc>
          <w:tcPr>
            <w:tcW w:w="3571" w:type="dxa"/>
            <w:gridSpan w:val="5"/>
            <w:shd w:val="clear" w:color="auto" w:fill="D9D9D9"/>
            <w:vAlign w:val="center"/>
          </w:tcPr>
          <w:p w14:paraId="71D3F873" w14:textId="77777777" w:rsidR="00842DE3" w:rsidRPr="001D18B8" w:rsidRDefault="00842DE3" w:rsidP="00F53EEC">
            <w:pPr>
              <w:spacing w:after="200" w:line="276" w:lineRule="auto"/>
              <w:jc w:val="center"/>
              <w:rPr>
                <w:rFonts w:ascii="Calibri" w:eastAsia="Calibri" w:hAnsi="Calibri" w:cs="Calibri"/>
                <w:b/>
              </w:rPr>
            </w:pPr>
          </w:p>
          <w:p w14:paraId="6BEF5361" w14:textId="77777777" w:rsidR="00842DE3" w:rsidRPr="001D18B8" w:rsidRDefault="00842DE3" w:rsidP="00F53EEC">
            <w:pPr>
              <w:spacing w:after="200" w:line="276" w:lineRule="auto"/>
              <w:jc w:val="center"/>
              <w:rPr>
                <w:rFonts w:ascii="Calibri" w:eastAsia="Calibri" w:hAnsi="Calibri" w:cs="Calibri"/>
                <w:b/>
              </w:rPr>
            </w:pPr>
            <w:r w:rsidRPr="001D18B8">
              <w:rPr>
                <w:rFonts w:ascii="Calibri" w:eastAsia="Calibri" w:hAnsi="Calibri" w:cs="Calibri"/>
                <w:b/>
                <w:iCs/>
              </w:rPr>
              <w:t xml:space="preserve">I can demonstrate:   </w:t>
            </w:r>
          </w:p>
        </w:tc>
      </w:tr>
      <w:tr w:rsidR="00842DE3" w:rsidRPr="001D18B8" w14:paraId="58EA9BF9" w14:textId="77777777" w:rsidTr="00F53EEC">
        <w:trPr>
          <w:gridAfter w:val="1"/>
          <w:wAfter w:w="19" w:type="dxa"/>
          <w:cantSplit/>
          <w:trHeight w:val="1167"/>
        </w:trPr>
        <w:tc>
          <w:tcPr>
            <w:tcW w:w="6383" w:type="dxa"/>
            <w:tcBorders>
              <w:top w:val="single" w:sz="4" w:space="0" w:color="auto"/>
              <w:left w:val="single" w:sz="4" w:space="0" w:color="auto"/>
              <w:bottom w:val="single" w:sz="4" w:space="0" w:color="auto"/>
              <w:right w:val="single" w:sz="4" w:space="0" w:color="auto"/>
            </w:tcBorders>
            <w:shd w:val="clear" w:color="auto" w:fill="FFFFFF"/>
            <w:vAlign w:val="center"/>
          </w:tcPr>
          <w:p w14:paraId="62D25CC4" w14:textId="77777777" w:rsidR="00842DE3" w:rsidRPr="001D18B8" w:rsidRDefault="00842DE3" w:rsidP="00F53EEC">
            <w:pPr>
              <w:spacing w:line="276" w:lineRule="auto"/>
              <w:jc w:val="center"/>
              <w:rPr>
                <w:rFonts w:ascii="Calibri" w:eastAsia="Calibri" w:hAnsi="Calibri" w:cs="Calibri"/>
                <w:b/>
                <w:iCs/>
                <w:u w:val="single"/>
              </w:rPr>
            </w:pPr>
            <w:r w:rsidRPr="001D18B8">
              <w:rPr>
                <w:rFonts w:ascii="Calibri" w:eastAsia="Calibri" w:hAnsi="Calibri" w:cs="Calibri"/>
                <w:b/>
                <w:iCs/>
                <w:u w:val="single"/>
              </w:rPr>
              <w:t>Communication</w:t>
            </w:r>
          </w:p>
        </w:tc>
        <w:tc>
          <w:tcPr>
            <w:tcW w:w="714" w:type="dxa"/>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14:paraId="3B3DBFA4" w14:textId="77777777" w:rsidR="00842DE3" w:rsidRPr="001D18B8" w:rsidRDefault="00842DE3" w:rsidP="00F53EEC">
            <w:pPr>
              <w:spacing w:after="0" w:line="240" w:lineRule="auto"/>
              <w:rPr>
                <w:rFonts w:ascii="Calibri" w:eastAsia="Calibri" w:hAnsi="Calibri" w:cs="Calibri"/>
              </w:rPr>
            </w:pPr>
            <w:r w:rsidRPr="001D18B8">
              <w:rPr>
                <w:rFonts w:ascii="Calibri" w:eastAsia="Calibri" w:hAnsi="Calibri" w:cs="Calibri"/>
              </w:rPr>
              <w:t>Strongly Agree</w:t>
            </w:r>
          </w:p>
        </w:tc>
        <w:tc>
          <w:tcPr>
            <w:tcW w:w="714" w:type="dxa"/>
            <w:tcBorders>
              <w:top w:val="single" w:sz="4" w:space="0" w:color="auto"/>
              <w:left w:val="single" w:sz="4" w:space="0" w:color="auto"/>
              <w:bottom w:val="single" w:sz="4" w:space="0" w:color="auto"/>
              <w:right w:val="single" w:sz="4" w:space="0" w:color="auto"/>
            </w:tcBorders>
            <w:shd w:val="clear" w:color="auto" w:fill="D6E3BC"/>
            <w:textDirection w:val="btLr"/>
            <w:vAlign w:val="center"/>
          </w:tcPr>
          <w:p w14:paraId="4AEDDAC2" w14:textId="77777777" w:rsidR="00842DE3" w:rsidRPr="001D18B8" w:rsidRDefault="00842DE3" w:rsidP="00F53EEC">
            <w:pPr>
              <w:spacing w:after="200" w:line="276" w:lineRule="auto"/>
              <w:ind w:left="113" w:right="113"/>
              <w:rPr>
                <w:rFonts w:ascii="Calibri" w:eastAsia="Calibri" w:hAnsi="Calibri" w:cs="Calibri"/>
                <w:iCs/>
              </w:rPr>
            </w:pPr>
            <w:r w:rsidRPr="001D18B8">
              <w:rPr>
                <w:rFonts w:ascii="Calibri" w:eastAsia="Calibri" w:hAnsi="Calibri" w:cs="Calibri"/>
              </w:rPr>
              <w:t>Agree</w:t>
            </w:r>
          </w:p>
        </w:tc>
        <w:tc>
          <w:tcPr>
            <w:tcW w:w="715" w:type="dxa"/>
            <w:tcBorders>
              <w:top w:val="single" w:sz="4" w:space="0" w:color="auto"/>
              <w:left w:val="single" w:sz="4" w:space="0" w:color="auto"/>
              <w:bottom w:val="single" w:sz="4" w:space="0" w:color="auto"/>
              <w:right w:val="single" w:sz="4" w:space="0" w:color="auto"/>
            </w:tcBorders>
            <w:shd w:val="clear" w:color="auto" w:fill="CCC0D9"/>
            <w:textDirection w:val="btLr"/>
            <w:vAlign w:val="center"/>
          </w:tcPr>
          <w:p w14:paraId="21EE18B3" w14:textId="77777777" w:rsidR="00842DE3" w:rsidRPr="001D18B8" w:rsidRDefault="00842DE3" w:rsidP="00F53EEC">
            <w:pPr>
              <w:spacing w:after="200" w:line="276" w:lineRule="auto"/>
              <w:ind w:left="113" w:right="113"/>
              <w:rPr>
                <w:rFonts w:ascii="Calibri" w:eastAsia="Calibri" w:hAnsi="Calibri" w:cs="Calibri"/>
                <w:iCs/>
              </w:rPr>
            </w:pPr>
            <w:r w:rsidRPr="001D18B8">
              <w:rPr>
                <w:rFonts w:ascii="Calibri" w:eastAsia="Calibri" w:hAnsi="Calibri" w:cs="Calibri"/>
                <w:iCs/>
              </w:rPr>
              <w:t>Unsure</w:t>
            </w:r>
          </w:p>
        </w:tc>
        <w:tc>
          <w:tcPr>
            <w:tcW w:w="714" w:type="dxa"/>
            <w:tcBorders>
              <w:top w:val="single" w:sz="4" w:space="0" w:color="auto"/>
              <w:left w:val="single" w:sz="4" w:space="0" w:color="auto"/>
              <w:bottom w:val="single" w:sz="4" w:space="0" w:color="auto"/>
              <w:right w:val="single" w:sz="4" w:space="0" w:color="auto"/>
            </w:tcBorders>
            <w:shd w:val="clear" w:color="auto" w:fill="FBD4B4"/>
            <w:textDirection w:val="btLr"/>
          </w:tcPr>
          <w:p w14:paraId="463644CC" w14:textId="77777777" w:rsidR="00842DE3" w:rsidRPr="001D18B8" w:rsidRDefault="00842DE3" w:rsidP="00F53EEC">
            <w:pPr>
              <w:spacing w:after="200" w:line="276" w:lineRule="auto"/>
              <w:ind w:left="113" w:right="113"/>
              <w:rPr>
                <w:rFonts w:ascii="Calibri" w:eastAsia="Calibri" w:hAnsi="Calibri" w:cs="Calibri"/>
                <w:iCs/>
              </w:rPr>
            </w:pPr>
            <w:r w:rsidRPr="001D18B8">
              <w:rPr>
                <w:rFonts w:ascii="Calibri" w:eastAsia="Calibri" w:hAnsi="Calibri" w:cs="Calibri"/>
                <w:iCs/>
              </w:rPr>
              <w:t>Disagree</w:t>
            </w:r>
          </w:p>
        </w:tc>
        <w:tc>
          <w:tcPr>
            <w:tcW w:w="714" w:type="dxa"/>
            <w:tcBorders>
              <w:top w:val="single" w:sz="4" w:space="0" w:color="auto"/>
              <w:left w:val="single" w:sz="4" w:space="0" w:color="auto"/>
              <w:bottom w:val="single" w:sz="4" w:space="0" w:color="auto"/>
              <w:right w:val="single" w:sz="4" w:space="0" w:color="auto"/>
            </w:tcBorders>
            <w:shd w:val="clear" w:color="auto" w:fill="E5B8B7"/>
            <w:textDirection w:val="btLr"/>
          </w:tcPr>
          <w:p w14:paraId="2AFA21AC" w14:textId="77777777" w:rsidR="00842DE3" w:rsidRPr="001D18B8" w:rsidRDefault="00842DE3" w:rsidP="00F53EEC">
            <w:pPr>
              <w:spacing w:after="200" w:line="276" w:lineRule="auto"/>
              <w:ind w:left="113" w:right="113"/>
              <w:rPr>
                <w:rFonts w:ascii="Calibri" w:eastAsia="Calibri" w:hAnsi="Calibri" w:cs="Calibri"/>
                <w:iCs/>
              </w:rPr>
            </w:pPr>
            <w:r w:rsidRPr="001D18B8">
              <w:rPr>
                <w:rFonts w:ascii="Calibri" w:eastAsia="Calibri" w:hAnsi="Calibri" w:cs="Calibri"/>
                <w:iCs/>
              </w:rPr>
              <w:t>Strongly Disagree</w:t>
            </w:r>
          </w:p>
        </w:tc>
      </w:tr>
      <w:tr w:rsidR="00842DE3" w:rsidRPr="001D18B8" w14:paraId="39218999" w14:textId="77777777" w:rsidTr="00F53EEC">
        <w:trPr>
          <w:gridAfter w:val="1"/>
          <w:wAfter w:w="19" w:type="dxa"/>
          <w:trHeight w:val="227"/>
        </w:trPr>
        <w:tc>
          <w:tcPr>
            <w:tcW w:w="6383" w:type="dxa"/>
            <w:shd w:val="clear" w:color="auto" w:fill="FFFFFF"/>
          </w:tcPr>
          <w:p w14:paraId="3B6E8D27" w14:textId="77777777" w:rsidR="00842DE3" w:rsidRPr="001D18B8" w:rsidRDefault="00842DE3" w:rsidP="00F53EEC">
            <w:pPr>
              <w:spacing w:line="276" w:lineRule="auto"/>
              <w:rPr>
                <w:rFonts w:ascii="Calibri" w:eastAsia="Calibri" w:hAnsi="Calibri" w:cs="Calibri"/>
                <w:i/>
                <w:iCs/>
              </w:rPr>
            </w:pPr>
            <w:r w:rsidRPr="001D18B8">
              <w:rPr>
                <w:rFonts w:ascii="Calibri" w:eastAsia="Calibri" w:hAnsi="Calibri" w:cs="Calibri"/>
              </w:rPr>
              <w:t>The ability to develop and maintain relationships, trust and confidence.</w:t>
            </w:r>
          </w:p>
        </w:tc>
        <w:tc>
          <w:tcPr>
            <w:tcW w:w="714" w:type="dxa"/>
            <w:shd w:val="clear" w:color="auto" w:fill="C6D9F1"/>
          </w:tcPr>
          <w:p w14:paraId="1B29E803"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D6E3BC"/>
          </w:tcPr>
          <w:p w14:paraId="31B68293" w14:textId="77777777" w:rsidR="00842DE3" w:rsidRPr="001D18B8" w:rsidRDefault="00842DE3" w:rsidP="00F53EEC">
            <w:pPr>
              <w:spacing w:after="200" w:line="276" w:lineRule="auto"/>
              <w:rPr>
                <w:rFonts w:ascii="Calibri" w:eastAsia="Calibri" w:hAnsi="Calibri" w:cs="Calibri"/>
                <w:iCs/>
              </w:rPr>
            </w:pPr>
          </w:p>
        </w:tc>
        <w:tc>
          <w:tcPr>
            <w:tcW w:w="715" w:type="dxa"/>
            <w:shd w:val="clear" w:color="auto" w:fill="CCC0D9"/>
          </w:tcPr>
          <w:p w14:paraId="41BBFFD1"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FBD4B4"/>
          </w:tcPr>
          <w:p w14:paraId="6451DA87"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E5B8B7"/>
          </w:tcPr>
          <w:p w14:paraId="33395292" w14:textId="77777777" w:rsidR="00842DE3" w:rsidRPr="001D18B8" w:rsidRDefault="00842DE3" w:rsidP="00F53EEC">
            <w:pPr>
              <w:spacing w:after="200" w:line="276" w:lineRule="auto"/>
              <w:rPr>
                <w:rFonts w:ascii="Calibri" w:eastAsia="Calibri" w:hAnsi="Calibri" w:cs="Calibri"/>
                <w:iCs/>
              </w:rPr>
            </w:pPr>
          </w:p>
        </w:tc>
      </w:tr>
      <w:tr w:rsidR="00842DE3" w:rsidRPr="001D18B8" w14:paraId="540D1104" w14:textId="77777777" w:rsidTr="00F53EEC">
        <w:trPr>
          <w:gridAfter w:val="1"/>
          <w:wAfter w:w="19" w:type="dxa"/>
          <w:trHeight w:val="227"/>
        </w:trPr>
        <w:tc>
          <w:tcPr>
            <w:tcW w:w="6383" w:type="dxa"/>
            <w:shd w:val="clear" w:color="auto" w:fill="FFFFFF"/>
          </w:tcPr>
          <w:p w14:paraId="56A89543" w14:textId="77777777" w:rsidR="00842DE3" w:rsidRPr="001D18B8" w:rsidRDefault="00842DE3" w:rsidP="00F53EEC">
            <w:pPr>
              <w:spacing w:line="276" w:lineRule="auto"/>
              <w:rPr>
                <w:rFonts w:ascii="Calibri" w:eastAsia="Calibri" w:hAnsi="Calibri" w:cs="Calibri"/>
                <w:i/>
                <w:iCs/>
              </w:rPr>
            </w:pPr>
            <w:r w:rsidRPr="001D18B8">
              <w:rPr>
                <w:rFonts w:ascii="Calibri" w:eastAsia="Calibri" w:hAnsi="Calibri" w:cs="Calibri"/>
              </w:rPr>
              <w:t>The ability to communicate with a range of people from different backgrounds.</w:t>
            </w:r>
          </w:p>
        </w:tc>
        <w:tc>
          <w:tcPr>
            <w:tcW w:w="714" w:type="dxa"/>
            <w:shd w:val="clear" w:color="auto" w:fill="C6D9F1"/>
          </w:tcPr>
          <w:p w14:paraId="1C730DA6"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D6E3BC"/>
          </w:tcPr>
          <w:p w14:paraId="04DF58C6" w14:textId="77777777" w:rsidR="00842DE3" w:rsidRPr="001D18B8" w:rsidRDefault="00842DE3" w:rsidP="00F53EEC">
            <w:pPr>
              <w:spacing w:after="200" w:line="276" w:lineRule="auto"/>
              <w:rPr>
                <w:rFonts w:ascii="Calibri" w:eastAsia="Calibri" w:hAnsi="Calibri" w:cs="Calibri"/>
                <w:iCs/>
              </w:rPr>
            </w:pPr>
          </w:p>
        </w:tc>
        <w:tc>
          <w:tcPr>
            <w:tcW w:w="715" w:type="dxa"/>
            <w:shd w:val="clear" w:color="auto" w:fill="CCC0D9"/>
          </w:tcPr>
          <w:p w14:paraId="075D51A4"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FBD4B4"/>
          </w:tcPr>
          <w:p w14:paraId="2211AC6A"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E5B8B7"/>
          </w:tcPr>
          <w:p w14:paraId="1B101BF4" w14:textId="77777777" w:rsidR="00842DE3" w:rsidRPr="001D18B8" w:rsidRDefault="00842DE3" w:rsidP="00F53EEC">
            <w:pPr>
              <w:spacing w:after="200" w:line="276" w:lineRule="auto"/>
              <w:rPr>
                <w:rFonts w:ascii="Calibri" w:eastAsia="Calibri" w:hAnsi="Calibri" w:cs="Calibri"/>
                <w:iCs/>
              </w:rPr>
            </w:pPr>
          </w:p>
        </w:tc>
      </w:tr>
      <w:tr w:rsidR="00842DE3" w:rsidRPr="001D18B8" w14:paraId="72FC07E5" w14:textId="77777777" w:rsidTr="00F53EEC">
        <w:trPr>
          <w:gridAfter w:val="1"/>
          <w:wAfter w:w="19" w:type="dxa"/>
          <w:trHeight w:val="227"/>
        </w:trPr>
        <w:tc>
          <w:tcPr>
            <w:tcW w:w="6383" w:type="dxa"/>
            <w:shd w:val="clear" w:color="auto" w:fill="FFFFFF"/>
          </w:tcPr>
          <w:p w14:paraId="1452BB32" w14:textId="77777777" w:rsidR="00842DE3" w:rsidRPr="001D18B8" w:rsidRDefault="00842DE3" w:rsidP="00F53EEC">
            <w:pPr>
              <w:spacing w:line="276" w:lineRule="auto"/>
              <w:rPr>
                <w:rFonts w:ascii="Calibri" w:eastAsia="Calibri" w:hAnsi="Calibri" w:cs="Calibri"/>
              </w:rPr>
            </w:pPr>
            <w:r w:rsidRPr="001D18B8">
              <w:rPr>
                <w:rFonts w:ascii="Calibri" w:eastAsia="Calibri" w:hAnsi="Calibri" w:cs="Calibri"/>
              </w:rPr>
              <w:t>Communicate effectively in English, ability to speak clearly and audibly.</w:t>
            </w:r>
          </w:p>
          <w:p w14:paraId="44E4207D" w14:textId="77777777" w:rsidR="00842DE3" w:rsidRPr="001D18B8" w:rsidRDefault="00842DE3" w:rsidP="00F53EEC">
            <w:pPr>
              <w:spacing w:line="276" w:lineRule="auto"/>
              <w:rPr>
                <w:rFonts w:ascii="Calibri" w:eastAsia="Calibri" w:hAnsi="Calibri" w:cs="Calibri"/>
                <w:i/>
                <w:iCs/>
              </w:rPr>
            </w:pPr>
          </w:p>
        </w:tc>
        <w:tc>
          <w:tcPr>
            <w:tcW w:w="714" w:type="dxa"/>
            <w:shd w:val="clear" w:color="auto" w:fill="C6D9F1"/>
          </w:tcPr>
          <w:p w14:paraId="7EBF4581"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D6E3BC"/>
          </w:tcPr>
          <w:p w14:paraId="0ADA6DDD" w14:textId="77777777" w:rsidR="00842DE3" w:rsidRPr="001D18B8" w:rsidRDefault="00842DE3" w:rsidP="00F53EEC">
            <w:pPr>
              <w:spacing w:after="200" w:line="276" w:lineRule="auto"/>
              <w:rPr>
                <w:rFonts w:ascii="Calibri" w:eastAsia="Calibri" w:hAnsi="Calibri" w:cs="Calibri"/>
                <w:iCs/>
              </w:rPr>
            </w:pPr>
          </w:p>
        </w:tc>
        <w:tc>
          <w:tcPr>
            <w:tcW w:w="715" w:type="dxa"/>
            <w:shd w:val="clear" w:color="auto" w:fill="CCC0D9"/>
          </w:tcPr>
          <w:p w14:paraId="78B55E78"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FBD4B4"/>
          </w:tcPr>
          <w:p w14:paraId="60F621B8"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E5B8B7"/>
          </w:tcPr>
          <w:p w14:paraId="5D78810F" w14:textId="77777777" w:rsidR="00842DE3" w:rsidRPr="001D18B8" w:rsidRDefault="00842DE3" w:rsidP="00F53EEC">
            <w:pPr>
              <w:spacing w:after="200" w:line="276" w:lineRule="auto"/>
              <w:rPr>
                <w:rFonts w:ascii="Calibri" w:eastAsia="Calibri" w:hAnsi="Calibri" w:cs="Calibri"/>
                <w:iCs/>
              </w:rPr>
            </w:pPr>
          </w:p>
        </w:tc>
      </w:tr>
      <w:tr w:rsidR="00842DE3" w:rsidRPr="001D18B8" w14:paraId="26ACA135" w14:textId="77777777" w:rsidTr="00F53EEC">
        <w:trPr>
          <w:gridAfter w:val="1"/>
          <w:wAfter w:w="19" w:type="dxa"/>
          <w:trHeight w:val="227"/>
        </w:trPr>
        <w:tc>
          <w:tcPr>
            <w:tcW w:w="6383" w:type="dxa"/>
            <w:shd w:val="clear" w:color="auto" w:fill="FFFFFF"/>
          </w:tcPr>
          <w:p w14:paraId="49C7C82A" w14:textId="77777777" w:rsidR="00842DE3" w:rsidRPr="001D18B8" w:rsidRDefault="00842DE3" w:rsidP="00F53EEC">
            <w:pPr>
              <w:spacing w:line="276" w:lineRule="auto"/>
              <w:rPr>
                <w:rFonts w:ascii="Calibri" w:eastAsia="Calibri" w:hAnsi="Calibri" w:cs="Calibri"/>
                <w:i/>
                <w:iCs/>
              </w:rPr>
            </w:pPr>
            <w:r w:rsidRPr="001D18B8">
              <w:rPr>
                <w:rFonts w:ascii="Calibri" w:eastAsia="Calibri" w:hAnsi="Calibri" w:cs="Calibri"/>
              </w:rPr>
              <w:t>Demonstrate politeness, respect and empathy in all interactions with people.</w:t>
            </w:r>
          </w:p>
        </w:tc>
        <w:tc>
          <w:tcPr>
            <w:tcW w:w="714" w:type="dxa"/>
            <w:shd w:val="clear" w:color="auto" w:fill="C6D9F1"/>
          </w:tcPr>
          <w:p w14:paraId="1056C35C"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D6E3BC"/>
          </w:tcPr>
          <w:p w14:paraId="6B915A90" w14:textId="77777777" w:rsidR="00842DE3" w:rsidRPr="001D18B8" w:rsidRDefault="00842DE3" w:rsidP="00F53EEC">
            <w:pPr>
              <w:spacing w:after="200" w:line="276" w:lineRule="auto"/>
              <w:rPr>
                <w:rFonts w:ascii="Calibri" w:eastAsia="Calibri" w:hAnsi="Calibri" w:cs="Calibri"/>
                <w:iCs/>
              </w:rPr>
            </w:pPr>
          </w:p>
        </w:tc>
        <w:tc>
          <w:tcPr>
            <w:tcW w:w="715" w:type="dxa"/>
            <w:shd w:val="clear" w:color="auto" w:fill="CCC0D9"/>
          </w:tcPr>
          <w:p w14:paraId="424C44B7"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FBD4B4"/>
          </w:tcPr>
          <w:p w14:paraId="02F50ACF"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E5B8B7"/>
          </w:tcPr>
          <w:p w14:paraId="0DAC5103" w14:textId="77777777" w:rsidR="00842DE3" w:rsidRPr="001D18B8" w:rsidRDefault="00842DE3" w:rsidP="00F53EEC">
            <w:pPr>
              <w:spacing w:after="200" w:line="276" w:lineRule="auto"/>
              <w:rPr>
                <w:rFonts w:ascii="Calibri" w:eastAsia="Calibri" w:hAnsi="Calibri" w:cs="Calibri"/>
                <w:iCs/>
              </w:rPr>
            </w:pPr>
          </w:p>
        </w:tc>
      </w:tr>
      <w:tr w:rsidR="00842DE3" w:rsidRPr="001D18B8" w14:paraId="31BC20D1" w14:textId="77777777" w:rsidTr="00F53EEC">
        <w:trPr>
          <w:gridAfter w:val="1"/>
          <w:wAfter w:w="19" w:type="dxa"/>
          <w:trHeight w:val="227"/>
        </w:trPr>
        <w:tc>
          <w:tcPr>
            <w:tcW w:w="6383" w:type="dxa"/>
            <w:shd w:val="clear" w:color="auto" w:fill="FFFFFF"/>
          </w:tcPr>
          <w:p w14:paraId="47B132D0" w14:textId="77777777" w:rsidR="00842DE3" w:rsidRPr="001D18B8" w:rsidRDefault="00842DE3" w:rsidP="00F53EEC">
            <w:pPr>
              <w:spacing w:line="276" w:lineRule="auto"/>
              <w:rPr>
                <w:rFonts w:ascii="Calibri" w:eastAsia="Calibri" w:hAnsi="Calibri" w:cs="Calibri"/>
                <w:i/>
                <w:iCs/>
              </w:rPr>
            </w:pPr>
            <w:r w:rsidRPr="001D18B8">
              <w:rPr>
                <w:rFonts w:ascii="Calibri" w:eastAsia="Calibri" w:hAnsi="Calibri" w:cs="Calibri"/>
              </w:rPr>
              <w:t>Ability to receive and reflect on constructive feedback for performance improvement and respond appropriately.</w:t>
            </w:r>
          </w:p>
        </w:tc>
        <w:tc>
          <w:tcPr>
            <w:tcW w:w="714" w:type="dxa"/>
            <w:shd w:val="clear" w:color="auto" w:fill="C6D9F1"/>
          </w:tcPr>
          <w:p w14:paraId="73F7371E"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D6E3BC"/>
          </w:tcPr>
          <w:p w14:paraId="6E0A66C4" w14:textId="77777777" w:rsidR="00842DE3" w:rsidRPr="001D18B8" w:rsidRDefault="00842DE3" w:rsidP="00F53EEC">
            <w:pPr>
              <w:spacing w:after="200" w:line="276" w:lineRule="auto"/>
              <w:rPr>
                <w:rFonts w:ascii="Calibri" w:eastAsia="Calibri" w:hAnsi="Calibri" w:cs="Calibri"/>
                <w:iCs/>
              </w:rPr>
            </w:pPr>
          </w:p>
        </w:tc>
        <w:tc>
          <w:tcPr>
            <w:tcW w:w="715" w:type="dxa"/>
            <w:shd w:val="clear" w:color="auto" w:fill="CCC0D9"/>
          </w:tcPr>
          <w:p w14:paraId="20156A8F"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FBD4B4"/>
          </w:tcPr>
          <w:p w14:paraId="70A5C571"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E5B8B7"/>
          </w:tcPr>
          <w:p w14:paraId="2294638F" w14:textId="77777777" w:rsidR="00842DE3" w:rsidRPr="001D18B8" w:rsidRDefault="00842DE3" w:rsidP="00F53EEC">
            <w:pPr>
              <w:spacing w:after="200" w:line="276" w:lineRule="auto"/>
              <w:rPr>
                <w:rFonts w:ascii="Calibri" w:eastAsia="Calibri" w:hAnsi="Calibri" w:cs="Calibri"/>
                <w:iCs/>
              </w:rPr>
            </w:pPr>
          </w:p>
        </w:tc>
      </w:tr>
      <w:tr w:rsidR="00842DE3" w:rsidRPr="001D18B8" w14:paraId="6A89E2C6" w14:textId="77777777" w:rsidTr="00F53EEC">
        <w:trPr>
          <w:gridAfter w:val="1"/>
          <w:wAfter w:w="19" w:type="dxa"/>
          <w:trHeight w:val="227"/>
        </w:trPr>
        <w:tc>
          <w:tcPr>
            <w:tcW w:w="6383" w:type="dxa"/>
            <w:shd w:val="clear" w:color="auto" w:fill="FFFFFF"/>
          </w:tcPr>
          <w:p w14:paraId="1943D0CA" w14:textId="77777777" w:rsidR="00842DE3" w:rsidRPr="001D18B8" w:rsidRDefault="00842DE3" w:rsidP="00F53EEC">
            <w:pPr>
              <w:spacing w:line="276" w:lineRule="auto"/>
              <w:rPr>
                <w:rFonts w:ascii="Calibri" w:eastAsia="Calibri" w:hAnsi="Calibri" w:cs="Calibri"/>
              </w:rPr>
            </w:pPr>
            <w:r w:rsidRPr="001D18B8">
              <w:rPr>
                <w:rFonts w:ascii="Calibri" w:eastAsia="Calibri" w:hAnsi="Calibri" w:cs="Calibri"/>
              </w:rPr>
              <w:t>Adequate visual acuity is required to provide safe and effective nursing care (e.g. observation; examination and assessment of clients; observing and detecting changes in skin and wounds; reading and interpreting hand-written and computer documentation and charts).</w:t>
            </w:r>
          </w:p>
        </w:tc>
        <w:tc>
          <w:tcPr>
            <w:tcW w:w="714" w:type="dxa"/>
            <w:shd w:val="clear" w:color="auto" w:fill="C6D9F1"/>
          </w:tcPr>
          <w:p w14:paraId="59AD8735"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D6E3BC"/>
          </w:tcPr>
          <w:p w14:paraId="7128F470" w14:textId="77777777" w:rsidR="00842DE3" w:rsidRPr="001D18B8" w:rsidRDefault="00842DE3" w:rsidP="00F53EEC">
            <w:pPr>
              <w:spacing w:after="200" w:line="276" w:lineRule="auto"/>
              <w:rPr>
                <w:rFonts w:ascii="Calibri" w:eastAsia="Calibri" w:hAnsi="Calibri" w:cs="Calibri"/>
                <w:iCs/>
              </w:rPr>
            </w:pPr>
          </w:p>
        </w:tc>
        <w:tc>
          <w:tcPr>
            <w:tcW w:w="715" w:type="dxa"/>
            <w:shd w:val="clear" w:color="auto" w:fill="CCC0D9"/>
          </w:tcPr>
          <w:p w14:paraId="4B365403"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FBD4B4"/>
          </w:tcPr>
          <w:p w14:paraId="7E41E382"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E5B8B7"/>
          </w:tcPr>
          <w:p w14:paraId="40C1EC0F" w14:textId="77777777" w:rsidR="00842DE3" w:rsidRPr="001D18B8" w:rsidRDefault="00842DE3" w:rsidP="00F53EEC">
            <w:pPr>
              <w:spacing w:after="200" w:line="276" w:lineRule="auto"/>
              <w:rPr>
                <w:rFonts w:ascii="Calibri" w:eastAsia="Calibri" w:hAnsi="Calibri" w:cs="Calibri"/>
                <w:iCs/>
              </w:rPr>
            </w:pPr>
          </w:p>
        </w:tc>
      </w:tr>
      <w:tr w:rsidR="00842DE3" w:rsidRPr="001D18B8" w14:paraId="661BD860" w14:textId="77777777" w:rsidTr="00F53EEC">
        <w:trPr>
          <w:gridAfter w:val="1"/>
          <w:wAfter w:w="19" w:type="dxa"/>
          <w:trHeight w:val="227"/>
        </w:trPr>
        <w:tc>
          <w:tcPr>
            <w:tcW w:w="6383" w:type="dxa"/>
            <w:shd w:val="clear" w:color="auto" w:fill="FFFFFF"/>
          </w:tcPr>
          <w:p w14:paraId="46CDB247" w14:textId="77777777" w:rsidR="00842DE3" w:rsidRPr="001D18B8" w:rsidRDefault="00842DE3" w:rsidP="00F53EEC">
            <w:pPr>
              <w:spacing w:line="276" w:lineRule="auto"/>
              <w:rPr>
                <w:rFonts w:ascii="Calibri" w:eastAsia="Calibri" w:hAnsi="Calibri" w:cs="Calibri"/>
              </w:rPr>
            </w:pPr>
            <w:r w:rsidRPr="001D18B8">
              <w:rPr>
                <w:rFonts w:ascii="Calibri" w:eastAsia="Calibri" w:hAnsi="Calibri" w:cs="Calibri"/>
              </w:rPr>
              <w:t>Sufficient auditory ability (hearing) to hear and differentiate sounds that may alert you to a problem (e.g. a client with breathing difficulties; coughs; vomiting; assessing client breath sounds; a softly spoken client).</w:t>
            </w:r>
          </w:p>
        </w:tc>
        <w:tc>
          <w:tcPr>
            <w:tcW w:w="714" w:type="dxa"/>
            <w:shd w:val="clear" w:color="auto" w:fill="C6D9F1"/>
          </w:tcPr>
          <w:p w14:paraId="5C3D1A4B"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D6E3BC"/>
          </w:tcPr>
          <w:p w14:paraId="2F269A8B" w14:textId="77777777" w:rsidR="00842DE3" w:rsidRPr="001D18B8" w:rsidRDefault="00842DE3" w:rsidP="00F53EEC">
            <w:pPr>
              <w:spacing w:after="200" w:line="276" w:lineRule="auto"/>
              <w:rPr>
                <w:rFonts w:ascii="Calibri" w:eastAsia="Calibri" w:hAnsi="Calibri" w:cs="Calibri"/>
                <w:iCs/>
              </w:rPr>
            </w:pPr>
          </w:p>
        </w:tc>
        <w:tc>
          <w:tcPr>
            <w:tcW w:w="715" w:type="dxa"/>
            <w:shd w:val="clear" w:color="auto" w:fill="CCC0D9"/>
          </w:tcPr>
          <w:p w14:paraId="7703A487"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FBD4B4"/>
          </w:tcPr>
          <w:p w14:paraId="61CBCDAC"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E5B8B7"/>
          </w:tcPr>
          <w:p w14:paraId="629E186C" w14:textId="77777777" w:rsidR="00842DE3" w:rsidRPr="001D18B8" w:rsidRDefault="00842DE3" w:rsidP="00F53EEC">
            <w:pPr>
              <w:spacing w:after="200" w:line="276" w:lineRule="auto"/>
              <w:rPr>
                <w:rFonts w:ascii="Calibri" w:eastAsia="Calibri" w:hAnsi="Calibri" w:cs="Calibri"/>
                <w:iCs/>
              </w:rPr>
            </w:pPr>
          </w:p>
        </w:tc>
      </w:tr>
      <w:tr w:rsidR="00842DE3" w:rsidRPr="001D18B8" w14:paraId="0F56F40E" w14:textId="77777777" w:rsidTr="00F53EEC">
        <w:trPr>
          <w:gridAfter w:val="1"/>
          <w:wAfter w:w="19" w:type="dxa"/>
          <w:trHeight w:val="227"/>
        </w:trPr>
        <w:tc>
          <w:tcPr>
            <w:tcW w:w="9954" w:type="dxa"/>
            <w:gridSpan w:val="6"/>
            <w:shd w:val="clear" w:color="auto" w:fill="FFFFFF"/>
          </w:tcPr>
          <w:p w14:paraId="5548BF5A" w14:textId="77777777" w:rsidR="00842DE3" w:rsidRPr="001D18B8" w:rsidRDefault="00842DE3" w:rsidP="00F53EEC">
            <w:pPr>
              <w:spacing w:line="276" w:lineRule="auto"/>
              <w:rPr>
                <w:rFonts w:ascii="Calibri" w:eastAsia="Calibri" w:hAnsi="Calibri" w:cs="Calibri"/>
                <w:b/>
              </w:rPr>
            </w:pPr>
            <w:r w:rsidRPr="001D18B8">
              <w:rPr>
                <w:rFonts w:ascii="Calibri" w:eastAsia="Calibri" w:hAnsi="Calibri" w:cs="Calibri"/>
                <w:b/>
              </w:rPr>
              <w:t>Are there any of the above areas you believe you need further assistance with?</w:t>
            </w:r>
          </w:p>
          <w:p w14:paraId="62E1CFC9" w14:textId="77777777" w:rsidR="00842DE3" w:rsidRPr="001D18B8" w:rsidRDefault="00842DE3" w:rsidP="00F53EEC">
            <w:pPr>
              <w:spacing w:line="276" w:lineRule="auto"/>
              <w:rPr>
                <w:rFonts w:ascii="Calibri" w:eastAsia="Calibri" w:hAnsi="Calibri" w:cs="Calibri"/>
                <w:b/>
              </w:rPr>
            </w:pPr>
          </w:p>
          <w:p w14:paraId="0BED4809" w14:textId="77777777" w:rsidR="00842DE3" w:rsidRPr="001D18B8" w:rsidRDefault="00842DE3" w:rsidP="00F53EEC">
            <w:pPr>
              <w:spacing w:line="276" w:lineRule="auto"/>
              <w:rPr>
                <w:rFonts w:ascii="Calibri" w:eastAsia="Calibri" w:hAnsi="Calibri" w:cs="Calibri"/>
                <w:b/>
              </w:rPr>
            </w:pPr>
          </w:p>
          <w:p w14:paraId="28F137F8" w14:textId="77777777" w:rsidR="00842DE3" w:rsidRPr="001D18B8" w:rsidRDefault="00842DE3" w:rsidP="00F53EEC">
            <w:pPr>
              <w:spacing w:line="276" w:lineRule="auto"/>
              <w:rPr>
                <w:rFonts w:ascii="Calibri" w:eastAsia="Calibri" w:hAnsi="Calibri" w:cs="Calibri"/>
                <w:b/>
              </w:rPr>
            </w:pPr>
          </w:p>
          <w:p w14:paraId="48FCEF7F" w14:textId="77777777" w:rsidR="00842DE3" w:rsidRPr="001D18B8" w:rsidRDefault="00842DE3" w:rsidP="00F53EEC">
            <w:pPr>
              <w:spacing w:after="200" w:line="276" w:lineRule="auto"/>
              <w:rPr>
                <w:rFonts w:ascii="Calibri" w:eastAsia="Calibri" w:hAnsi="Calibri" w:cs="Calibri"/>
                <w:iCs/>
              </w:rPr>
            </w:pPr>
          </w:p>
          <w:p w14:paraId="2A7CC324" w14:textId="77777777" w:rsidR="00842DE3" w:rsidRPr="001D18B8" w:rsidRDefault="00842DE3" w:rsidP="00F53EEC">
            <w:pPr>
              <w:spacing w:line="276" w:lineRule="auto"/>
              <w:rPr>
                <w:rFonts w:ascii="Calibri" w:eastAsia="Calibri" w:hAnsi="Calibri" w:cs="Calibri"/>
                <w:b/>
              </w:rPr>
            </w:pPr>
          </w:p>
        </w:tc>
      </w:tr>
      <w:tr w:rsidR="00842DE3" w:rsidRPr="001D18B8" w14:paraId="7AF19754" w14:textId="77777777" w:rsidTr="00F53EEC">
        <w:trPr>
          <w:gridAfter w:val="1"/>
          <w:wAfter w:w="19" w:type="dxa"/>
          <w:cantSplit/>
          <w:trHeight w:val="1159"/>
        </w:trPr>
        <w:tc>
          <w:tcPr>
            <w:tcW w:w="6383" w:type="dxa"/>
            <w:tcBorders>
              <w:top w:val="single" w:sz="4" w:space="0" w:color="auto"/>
              <w:left w:val="single" w:sz="4" w:space="0" w:color="auto"/>
              <w:bottom w:val="single" w:sz="4" w:space="0" w:color="auto"/>
              <w:right w:val="single" w:sz="4" w:space="0" w:color="auto"/>
            </w:tcBorders>
            <w:shd w:val="clear" w:color="auto" w:fill="FFFFFF"/>
            <w:vAlign w:val="center"/>
          </w:tcPr>
          <w:p w14:paraId="15DD6480" w14:textId="77777777" w:rsidR="00842DE3" w:rsidRPr="001D18B8" w:rsidRDefault="00842DE3" w:rsidP="00F53EEC">
            <w:pPr>
              <w:spacing w:line="276" w:lineRule="auto"/>
              <w:jc w:val="center"/>
              <w:rPr>
                <w:rFonts w:ascii="Calibri" w:eastAsia="Calibri" w:hAnsi="Calibri" w:cs="Calibri"/>
                <w:b/>
                <w:iCs/>
                <w:u w:val="single"/>
              </w:rPr>
            </w:pPr>
            <w:r w:rsidRPr="001D18B8">
              <w:rPr>
                <w:rFonts w:ascii="Calibri" w:eastAsia="Calibri" w:hAnsi="Calibri" w:cs="Calibri"/>
                <w:b/>
                <w:iCs/>
                <w:u w:val="single"/>
              </w:rPr>
              <w:lastRenderedPageBreak/>
              <w:t>Teamwork</w:t>
            </w:r>
          </w:p>
        </w:tc>
        <w:tc>
          <w:tcPr>
            <w:tcW w:w="714" w:type="dxa"/>
            <w:shd w:val="clear" w:color="auto" w:fill="C6D9F1"/>
            <w:textDirection w:val="btLr"/>
            <w:vAlign w:val="center"/>
          </w:tcPr>
          <w:p w14:paraId="69654ACE"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Strongly Agree</w:t>
            </w:r>
          </w:p>
        </w:tc>
        <w:tc>
          <w:tcPr>
            <w:tcW w:w="714" w:type="dxa"/>
            <w:shd w:val="clear" w:color="auto" w:fill="D6E3BC"/>
            <w:textDirection w:val="btLr"/>
            <w:vAlign w:val="center"/>
          </w:tcPr>
          <w:p w14:paraId="6DF3A589"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Agree</w:t>
            </w:r>
          </w:p>
        </w:tc>
        <w:tc>
          <w:tcPr>
            <w:tcW w:w="715" w:type="dxa"/>
            <w:shd w:val="clear" w:color="auto" w:fill="CCC0D9"/>
            <w:textDirection w:val="btLr"/>
            <w:vAlign w:val="center"/>
          </w:tcPr>
          <w:p w14:paraId="37227DC5"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iCs/>
              </w:rPr>
              <w:t>Unsure</w:t>
            </w:r>
          </w:p>
        </w:tc>
        <w:tc>
          <w:tcPr>
            <w:tcW w:w="714" w:type="dxa"/>
            <w:shd w:val="clear" w:color="auto" w:fill="FBD4B4"/>
            <w:textDirection w:val="btLr"/>
          </w:tcPr>
          <w:p w14:paraId="413FB1ED"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iCs/>
              </w:rPr>
              <w:t>Disagree</w:t>
            </w:r>
          </w:p>
        </w:tc>
        <w:tc>
          <w:tcPr>
            <w:tcW w:w="714" w:type="dxa"/>
            <w:shd w:val="clear" w:color="auto" w:fill="E5B8B7"/>
            <w:textDirection w:val="btLr"/>
          </w:tcPr>
          <w:p w14:paraId="4399B640"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iCs/>
              </w:rPr>
              <w:t>Strongly Disagree</w:t>
            </w:r>
          </w:p>
        </w:tc>
      </w:tr>
      <w:tr w:rsidR="00842DE3" w:rsidRPr="001D18B8" w14:paraId="762550D5" w14:textId="77777777" w:rsidTr="00F53EEC">
        <w:trPr>
          <w:gridAfter w:val="1"/>
          <w:wAfter w:w="19" w:type="dxa"/>
          <w:trHeight w:val="227"/>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214768CE"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rPr>
              <w:t>The ability to work with other people for a common outcome.</w:t>
            </w:r>
          </w:p>
        </w:tc>
        <w:tc>
          <w:tcPr>
            <w:tcW w:w="714" w:type="dxa"/>
            <w:shd w:val="clear" w:color="auto" w:fill="C6D9F1"/>
          </w:tcPr>
          <w:p w14:paraId="4B8C60E8"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D6E3BC"/>
          </w:tcPr>
          <w:p w14:paraId="636E755A" w14:textId="77777777" w:rsidR="00842DE3" w:rsidRPr="001D18B8" w:rsidRDefault="00842DE3" w:rsidP="00F53EEC">
            <w:pPr>
              <w:spacing w:after="200" w:line="276" w:lineRule="auto"/>
              <w:rPr>
                <w:rFonts w:ascii="Calibri" w:eastAsia="Calibri" w:hAnsi="Calibri" w:cs="Calibri"/>
                <w:iCs/>
              </w:rPr>
            </w:pPr>
          </w:p>
        </w:tc>
        <w:tc>
          <w:tcPr>
            <w:tcW w:w="715" w:type="dxa"/>
            <w:shd w:val="clear" w:color="auto" w:fill="CCC0D9"/>
          </w:tcPr>
          <w:p w14:paraId="1F98EC11"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FBD4B4"/>
          </w:tcPr>
          <w:p w14:paraId="48A51102" w14:textId="77777777" w:rsidR="00842DE3" w:rsidRPr="001D18B8" w:rsidRDefault="00842DE3" w:rsidP="00F53EEC">
            <w:pPr>
              <w:spacing w:after="200" w:line="276" w:lineRule="auto"/>
              <w:rPr>
                <w:rFonts w:ascii="Calibri" w:eastAsia="Calibri" w:hAnsi="Calibri" w:cs="Calibri"/>
                <w:iCs/>
              </w:rPr>
            </w:pPr>
          </w:p>
        </w:tc>
        <w:tc>
          <w:tcPr>
            <w:tcW w:w="714" w:type="dxa"/>
            <w:shd w:val="clear" w:color="auto" w:fill="E5B8B7"/>
          </w:tcPr>
          <w:p w14:paraId="7F8A427A" w14:textId="77777777" w:rsidR="00842DE3" w:rsidRPr="001D18B8" w:rsidRDefault="00842DE3" w:rsidP="00F53EEC">
            <w:pPr>
              <w:spacing w:after="200" w:line="276" w:lineRule="auto"/>
              <w:rPr>
                <w:rFonts w:ascii="Calibri" w:eastAsia="Calibri" w:hAnsi="Calibri" w:cs="Calibri"/>
                <w:iCs/>
              </w:rPr>
            </w:pPr>
          </w:p>
        </w:tc>
      </w:tr>
      <w:tr w:rsidR="00842DE3" w:rsidRPr="001D18B8" w14:paraId="02C7C401" w14:textId="77777777" w:rsidTr="00F53EEC">
        <w:trPr>
          <w:gridAfter w:val="1"/>
          <w:wAfter w:w="19" w:type="dxa"/>
          <w:trHeight w:val="227"/>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109AE7CE"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rPr>
              <w:t>Respect for other people and their role within the work team.</w:t>
            </w:r>
          </w:p>
        </w:tc>
        <w:tc>
          <w:tcPr>
            <w:tcW w:w="714" w:type="dxa"/>
            <w:shd w:val="clear" w:color="auto" w:fill="C6D9F1"/>
          </w:tcPr>
          <w:p w14:paraId="21BB7705"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2FD1C299"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1D2341E0"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6CA2DD21"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3F0A2204" w14:textId="77777777" w:rsidR="00842DE3" w:rsidRPr="001D18B8" w:rsidRDefault="00842DE3" w:rsidP="00F53EEC">
            <w:pPr>
              <w:spacing w:after="200" w:line="276" w:lineRule="auto"/>
              <w:rPr>
                <w:rFonts w:ascii="Calibri" w:eastAsia="Calibri" w:hAnsi="Calibri" w:cs="Calibri"/>
              </w:rPr>
            </w:pPr>
          </w:p>
        </w:tc>
      </w:tr>
      <w:tr w:rsidR="00842DE3" w:rsidRPr="001D18B8" w14:paraId="7C7B8D51" w14:textId="77777777" w:rsidTr="00F53EEC">
        <w:trPr>
          <w:gridAfter w:val="1"/>
          <w:wAfter w:w="19" w:type="dxa"/>
          <w:trHeight w:val="227"/>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44B717F4"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rPr>
              <w:t>The ability to accept direction and feedback.</w:t>
            </w:r>
          </w:p>
        </w:tc>
        <w:tc>
          <w:tcPr>
            <w:tcW w:w="714" w:type="dxa"/>
            <w:shd w:val="clear" w:color="auto" w:fill="C6D9F1"/>
          </w:tcPr>
          <w:p w14:paraId="3F1ED152"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1C5113ED"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6D763C78"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6BFAAB7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0A911FBF" w14:textId="77777777" w:rsidR="00842DE3" w:rsidRPr="001D18B8" w:rsidRDefault="00842DE3" w:rsidP="00F53EEC">
            <w:pPr>
              <w:spacing w:after="200" w:line="276" w:lineRule="auto"/>
              <w:rPr>
                <w:rFonts w:ascii="Calibri" w:eastAsia="Calibri" w:hAnsi="Calibri" w:cs="Calibri"/>
              </w:rPr>
            </w:pPr>
          </w:p>
        </w:tc>
      </w:tr>
      <w:tr w:rsidR="00842DE3" w:rsidRPr="001D18B8" w14:paraId="19D7AA4E" w14:textId="77777777" w:rsidTr="00F53EEC">
        <w:trPr>
          <w:gridAfter w:val="1"/>
          <w:wAfter w:w="19" w:type="dxa"/>
          <w:trHeight w:val="227"/>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2AE95FB4"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Able to work under pressure and function effectively in stressful situations.</w:t>
            </w:r>
          </w:p>
        </w:tc>
        <w:tc>
          <w:tcPr>
            <w:tcW w:w="714" w:type="dxa"/>
            <w:shd w:val="clear" w:color="auto" w:fill="C6D9F1"/>
          </w:tcPr>
          <w:p w14:paraId="560938DB"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3AD719CD"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6905AB0E"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19803345"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663BA938" w14:textId="77777777" w:rsidR="00842DE3" w:rsidRPr="001D18B8" w:rsidRDefault="00842DE3" w:rsidP="00F53EEC">
            <w:pPr>
              <w:spacing w:after="200" w:line="276" w:lineRule="auto"/>
              <w:rPr>
                <w:rFonts w:ascii="Calibri" w:eastAsia="Calibri" w:hAnsi="Calibri" w:cs="Calibri"/>
              </w:rPr>
            </w:pPr>
          </w:p>
        </w:tc>
      </w:tr>
      <w:tr w:rsidR="00842DE3" w:rsidRPr="001D18B8" w14:paraId="6ACFAB63" w14:textId="77777777" w:rsidTr="00F53EEC">
        <w:trPr>
          <w:gridAfter w:val="1"/>
          <w:wAfter w:w="19" w:type="dxa"/>
          <w:trHeight w:val="966"/>
        </w:trPr>
        <w:tc>
          <w:tcPr>
            <w:tcW w:w="9954" w:type="dxa"/>
            <w:gridSpan w:val="6"/>
            <w:tcBorders>
              <w:top w:val="single" w:sz="4" w:space="0" w:color="auto"/>
              <w:left w:val="single" w:sz="4" w:space="0" w:color="auto"/>
              <w:bottom w:val="single" w:sz="4" w:space="0" w:color="auto"/>
              <w:right w:val="single" w:sz="4" w:space="0" w:color="auto"/>
            </w:tcBorders>
            <w:shd w:val="clear" w:color="auto" w:fill="FFFFFF"/>
          </w:tcPr>
          <w:p w14:paraId="01AD2777"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b/>
              </w:rPr>
              <w:t>Are there any of the above areas you believe you need further assistance with?</w:t>
            </w:r>
          </w:p>
        </w:tc>
      </w:tr>
      <w:tr w:rsidR="00842DE3" w:rsidRPr="001D18B8" w14:paraId="53C50824" w14:textId="77777777" w:rsidTr="00F53EEC">
        <w:trPr>
          <w:gridAfter w:val="1"/>
          <w:wAfter w:w="19" w:type="dxa"/>
          <w:cantSplit/>
          <w:trHeight w:val="1186"/>
        </w:trPr>
        <w:tc>
          <w:tcPr>
            <w:tcW w:w="6383" w:type="dxa"/>
            <w:tcBorders>
              <w:top w:val="single" w:sz="4" w:space="0" w:color="auto"/>
              <w:left w:val="single" w:sz="4" w:space="0" w:color="auto"/>
              <w:bottom w:val="single" w:sz="4" w:space="0" w:color="auto"/>
              <w:right w:val="single" w:sz="4" w:space="0" w:color="auto"/>
            </w:tcBorders>
            <w:shd w:val="clear" w:color="auto" w:fill="FFFFFF"/>
            <w:vAlign w:val="center"/>
          </w:tcPr>
          <w:p w14:paraId="3BEEE6C9" w14:textId="77777777" w:rsidR="00842DE3" w:rsidRPr="001D18B8" w:rsidRDefault="00842DE3" w:rsidP="00F53EEC">
            <w:pPr>
              <w:spacing w:after="200" w:line="276" w:lineRule="auto"/>
              <w:jc w:val="center"/>
              <w:rPr>
                <w:rFonts w:ascii="Calibri" w:eastAsia="Calibri" w:hAnsi="Calibri" w:cs="Calibri"/>
                <w:b/>
                <w:u w:val="single"/>
              </w:rPr>
            </w:pPr>
            <w:r w:rsidRPr="001D18B8">
              <w:rPr>
                <w:rFonts w:ascii="Calibri" w:eastAsia="Calibri" w:hAnsi="Calibri" w:cs="Calibri"/>
                <w:b/>
                <w:u w:val="single"/>
              </w:rPr>
              <w:t>Learning, Literacy and Numeracy</w:t>
            </w:r>
          </w:p>
        </w:tc>
        <w:tc>
          <w:tcPr>
            <w:tcW w:w="714" w:type="dxa"/>
            <w:shd w:val="clear" w:color="auto" w:fill="C6D9F1"/>
            <w:textDirection w:val="btLr"/>
            <w:vAlign w:val="center"/>
          </w:tcPr>
          <w:p w14:paraId="57187420"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Strongly Agree</w:t>
            </w:r>
          </w:p>
        </w:tc>
        <w:tc>
          <w:tcPr>
            <w:tcW w:w="714" w:type="dxa"/>
            <w:shd w:val="clear" w:color="auto" w:fill="D6E3BC"/>
            <w:textDirection w:val="btLr"/>
            <w:vAlign w:val="center"/>
          </w:tcPr>
          <w:p w14:paraId="602BD7EC"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Agree</w:t>
            </w:r>
          </w:p>
        </w:tc>
        <w:tc>
          <w:tcPr>
            <w:tcW w:w="715" w:type="dxa"/>
            <w:shd w:val="clear" w:color="auto" w:fill="CCC0D9"/>
            <w:textDirection w:val="btLr"/>
            <w:vAlign w:val="center"/>
          </w:tcPr>
          <w:p w14:paraId="0D0772F2"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iCs/>
              </w:rPr>
              <w:t>Unsure</w:t>
            </w:r>
          </w:p>
        </w:tc>
        <w:tc>
          <w:tcPr>
            <w:tcW w:w="714" w:type="dxa"/>
            <w:shd w:val="clear" w:color="auto" w:fill="FBD4B4"/>
            <w:textDirection w:val="btLr"/>
          </w:tcPr>
          <w:p w14:paraId="71D16B34"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iCs/>
              </w:rPr>
              <w:t>Disagree</w:t>
            </w:r>
          </w:p>
        </w:tc>
        <w:tc>
          <w:tcPr>
            <w:tcW w:w="714" w:type="dxa"/>
            <w:shd w:val="clear" w:color="auto" w:fill="E5B8B7"/>
            <w:textDirection w:val="btLr"/>
          </w:tcPr>
          <w:p w14:paraId="0A0A9A10"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iCs/>
              </w:rPr>
              <w:t>Strongly Disagree</w:t>
            </w:r>
          </w:p>
        </w:tc>
      </w:tr>
      <w:tr w:rsidR="00842DE3" w:rsidRPr="001D18B8" w14:paraId="360391B5" w14:textId="77777777" w:rsidTr="00F53EEC">
        <w:trPr>
          <w:gridAfter w:val="1"/>
          <w:wAfter w:w="19" w:type="dxa"/>
          <w:trHeight w:val="644"/>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48D62CFC"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rPr>
              <w:t>Ability to identify own strengths and weaknesses and seek assistance where necessary.</w:t>
            </w:r>
          </w:p>
        </w:tc>
        <w:tc>
          <w:tcPr>
            <w:tcW w:w="714" w:type="dxa"/>
            <w:shd w:val="clear" w:color="auto" w:fill="C6D9F1"/>
          </w:tcPr>
          <w:p w14:paraId="5B88AC91"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25511B88"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3399F69D"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3496C671"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1747BBFD" w14:textId="77777777" w:rsidR="00842DE3" w:rsidRPr="001D18B8" w:rsidRDefault="00842DE3" w:rsidP="00F53EEC">
            <w:pPr>
              <w:spacing w:after="200" w:line="276" w:lineRule="auto"/>
              <w:rPr>
                <w:rFonts w:ascii="Calibri" w:eastAsia="Calibri" w:hAnsi="Calibri" w:cs="Calibri"/>
              </w:rPr>
            </w:pPr>
          </w:p>
        </w:tc>
      </w:tr>
      <w:tr w:rsidR="00842DE3" w:rsidRPr="001D18B8" w14:paraId="1AF31EDB" w14:textId="77777777" w:rsidTr="00F53EEC">
        <w:trPr>
          <w:gridAfter w:val="1"/>
          <w:wAfter w:w="19" w:type="dxa"/>
          <w:trHeight w:val="227"/>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41F99A74"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rPr>
              <w:t>The ability and motivation to build on past knowledge and experience.</w:t>
            </w:r>
          </w:p>
        </w:tc>
        <w:tc>
          <w:tcPr>
            <w:tcW w:w="714" w:type="dxa"/>
            <w:shd w:val="clear" w:color="auto" w:fill="C6D9F1"/>
          </w:tcPr>
          <w:p w14:paraId="1FA73BD8"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6DAF8FED"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03317BBA"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1C642F2B"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4A7238A0" w14:textId="77777777" w:rsidR="00842DE3" w:rsidRPr="001D18B8" w:rsidRDefault="00842DE3" w:rsidP="00F53EEC">
            <w:pPr>
              <w:spacing w:after="200" w:line="276" w:lineRule="auto"/>
              <w:rPr>
                <w:rFonts w:ascii="Calibri" w:eastAsia="Calibri" w:hAnsi="Calibri" w:cs="Calibri"/>
              </w:rPr>
            </w:pPr>
          </w:p>
        </w:tc>
      </w:tr>
      <w:tr w:rsidR="00842DE3" w:rsidRPr="001D18B8" w14:paraId="627E7ADC" w14:textId="77777777" w:rsidTr="00F53EEC">
        <w:trPr>
          <w:gridAfter w:val="1"/>
          <w:wAfter w:w="19" w:type="dxa"/>
          <w:trHeight w:val="227"/>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7BF36B08"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rPr>
              <w:t>The ability to take on new information and tasks.</w:t>
            </w:r>
          </w:p>
        </w:tc>
        <w:tc>
          <w:tcPr>
            <w:tcW w:w="714" w:type="dxa"/>
            <w:shd w:val="clear" w:color="auto" w:fill="C6D9F1"/>
          </w:tcPr>
          <w:p w14:paraId="445E09F1"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66B03C17"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11FE1A85"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5C4C23D3"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700748BD" w14:textId="77777777" w:rsidR="00842DE3" w:rsidRPr="001D18B8" w:rsidRDefault="00842DE3" w:rsidP="00F53EEC">
            <w:pPr>
              <w:spacing w:after="200" w:line="276" w:lineRule="auto"/>
              <w:rPr>
                <w:rFonts w:ascii="Calibri" w:eastAsia="Calibri" w:hAnsi="Calibri" w:cs="Calibri"/>
              </w:rPr>
            </w:pPr>
          </w:p>
        </w:tc>
      </w:tr>
      <w:tr w:rsidR="00842DE3" w:rsidRPr="001D18B8" w14:paraId="44D2148F" w14:textId="77777777" w:rsidTr="00F53EEC">
        <w:trPr>
          <w:gridAfter w:val="1"/>
          <w:wAfter w:w="19" w:type="dxa"/>
          <w:trHeight w:val="227"/>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293C4209"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b/>
              </w:rPr>
              <w:t>Reading Skills:</w:t>
            </w:r>
            <w:r w:rsidRPr="001D18B8">
              <w:rPr>
                <w:rFonts w:ascii="Calibri" w:eastAsia="Calibri" w:hAnsi="Calibri" w:cs="Calibri"/>
              </w:rPr>
              <w:t xml:space="preserve"> ability to read complex texts and extract relevant information. Understand client care plans, charts, procedures, reports, notes and work instructions, workplace safety signs.</w:t>
            </w:r>
          </w:p>
        </w:tc>
        <w:tc>
          <w:tcPr>
            <w:tcW w:w="714" w:type="dxa"/>
            <w:shd w:val="clear" w:color="auto" w:fill="C6D9F1"/>
          </w:tcPr>
          <w:p w14:paraId="07BE0D45"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210FB3CF"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7271D853"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1484D6F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4737DACF" w14:textId="77777777" w:rsidR="00842DE3" w:rsidRPr="001D18B8" w:rsidRDefault="00842DE3" w:rsidP="00F53EEC">
            <w:pPr>
              <w:spacing w:after="200" w:line="276" w:lineRule="auto"/>
              <w:rPr>
                <w:rFonts w:ascii="Calibri" w:eastAsia="Calibri" w:hAnsi="Calibri" w:cs="Calibri"/>
              </w:rPr>
            </w:pPr>
          </w:p>
        </w:tc>
      </w:tr>
      <w:tr w:rsidR="00842DE3" w:rsidRPr="001D18B8" w14:paraId="394E689D" w14:textId="77777777" w:rsidTr="00F53EEC">
        <w:trPr>
          <w:gridAfter w:val="1"/>
          <w:wAfter w:w="19" w:type="dxa"/>
          <w:trHeight w:val="227"/>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4A6B983A"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b/>
              </w:rPr>
              <w:t>Writing Skills</w:t>
            </w:r>
            <w:r w:rsidRPr="001D18B8">
              <w:rPr>
                <w:rFonts w:ascii="Calibri" w:eastAsia="Calibri" w:hAnsi="Calibri" w:cs="Calibri"/>
              </w:rPr>
              <w:t>: recording observations, completing forms, documents, reports, taking messages. Ability to write accurately and succinctly i.e. spell with reasonable accuracy, legible handwriting style.</w:t>
            </w:r>
          </w:p>
        </w:tc>
        <w:tc>
          <w:tcPr>
            <w:tcW w:w="714" w:type="dxa"/>
            <w:shd w:val="clear" w:color="auto" w:fill="C6D9F1"/>
          </w:tcPr>
          <w:p w14:paraId="1CBBC097"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69D81A53"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2276C835"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1EB5BDE"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7D30197A" w14:textId="77777777" w:rsidR="00842DE3" w:rsidRPr="001D18B8" w:rsidRDefault="00842DE3" w:rsidP="00F53EEC">
            <w:pPr>
              <w:spacing w:after="200" w:line="276" w:lineRule="auto"/>
              <w:rPr>
                <w:rFonts w:ascii="Calibri" w:eastAsia="Calibri" w:hAnsi="Calibri" w:cs="Calibri"/>
              </w:rPr>
            </w:pPr>
          </w:p>
        </w:tc>
      </w:tr>
      <w:tr w:rsidR="00842DE3" w:rsidRPr="001D18B8" w14:paraId="555EEC52" w14:textId="77777777" w:rsidTr="00F53EEC">
        <w:trPr>
          <w:gridAfter w:val="1"/>
          <w:wAfter w:w="19" w:type="dxa"/>
          <w:trHeight w:val="1069"/>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10101C4A"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b/>
              </w:rPr>
              <w:lastRenderedPageBreak/>
              <w:t>Numeracy Skills:</w:t>
            </w:r>
            <w:r w:rsidRPr="001D18B8">
              <w:rPr>
                <w:rFonts w:ascii="Calibri" w:eastAsia="Calibri" w:hAnsi="Calibri" w:cs="Calibri"/>
              </w:rPr>
              <w:t xml:space="preserve"> perform basic mathematical functions for medication calculations; measure fluids, read weights and measurements, interpret and document in charts, tables and graphs, calculate timeframes; measure and record data and interpret results.</w:t>
            </w:r>
          </w:p>
        </w:tc>
        <w:tc>
          <w:tcPr>
            <w:tcW w:w="714" w:type="dxa"/>
            <w:shd w:val="clear" w:color="auto" w:fill="C6D9F1"/>
          </w:tcPr>
          <w:p w14:paraId="551A00C6"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619C871E"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4CF865E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706A7794"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3F7A6419" w14:textId="77777777" w:rsidR="00842DE3" w:rsidRPr="001D18B8" w:rsidRDefault="00842DE3" w:rsidP="00F53EEC">
            <w:pPr>
              <w:spacing w:after="200" w:line="276" w:lineRule="auto"/>
              <w:rPr>
                <w:rFonts w:ascii="Calibri" w:eastAsia="Calibri" w:hAnsi="Calibri" w:cs="Calibri"/>
              </w:rPr>
            </w:pPr>
          </w:p>
        </w:tc>
      </w:tr>
      <w:tr w:rsidR="00842DE3" w:rsidRPr="001D18B8" w14:paraId="60277F0B" w14:textId="77777777" w:rsidTr="00F53EEC">
        <w:trPr>
          <w:gridAfter w:val="1"/>
          <w:wAfter w:w="19" w:type="dxa"/>
          <w:trHeight w:val="1249"/>
        </w:trPr>
        <w:tc>
          <w:tcPr>
            <w:tcW w:w="9954" w:type="dxa"/>
            <w:gridSpan w:val="6"/>
            <w:tcBorders>
              <w:top w:val="single" w:sz="4" w:space="0" w:color="auto"/>
              <w:left w:val="single" w:sz="4" w:space="0" w:color="auto"/>
              <w:bottom w:val="single" w:sz="4" w:space="0" w:color="auto"/>
              <w:right w:val="single" w:sz="4" w:space="0" w:color="auto"/>
            </w:tcBorders>
            <w:shd w:val="clear" w:color="auto" w:fill="FFFFFF"/>
          </w:tcPr>
          <w:p w14:paraId="359CEC71"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b/>
              </w:rPr>
              <w:t>Are there any of the above areas you believe you need further assistance with?</w:t>
            </w:r>
          </w:p>
        </w:tc>
      </w:tr>
      <w:tr w:rsidR="00842DE3" w:rsidRPr="001D18B8" w14:paraId="44DD9C69" w14:textId="77777777" w:rsidTr="00F53EEC">
        <w:trPr>
          <w:gridAfter w:val="1"/>
          <w:wAfter w:w="19" w:type="dxa"/>
          <w:trHeight w:val="1750"/>
        </w:trPr>
        <w:tc>
          <w:tcPr>
            <w:tcW w:w="6383" w:type="dxa"/>
            <w:tcBorders>
              <w:top w:val="single" w:sz="4" w:space="0" w:color="auto"/>
              <w:left w:val="single" w:sz="4" w:space="0" w:color="auto"/>
              <w:bottom w:val="single" w:sz="4" w:space="0" w:color="auto"/>
              <w:right w:val="single" w:sz="4" w:space="0" w:color="auto"/>
            </w:tcBorders>
            <w:shd w:val="clear" w:color="auto" w:fill="FFFFFF"/>
            <w:vAlign w:val="center"/>
          </w:tcPr>
          <w:p w14:paraId="6641BA96" w14:textId="77777777" w:rsidR="00842DE3" w:rsidRPr="001D18B8" w:rsidRDefault="00842DE3" w:rsidP="00F53EEC">
            <w:pPr>
              <w:spacing w:after="200" w:line="276" w:lineRule="auto"/>
              <w:jc w:val="center"/>
              <w:rPr>
                <w:rFonts w:ascii="Calibri" w:eastAsia="Calibri" w:hAnsi="Calibri" w:cs="Calibri"/>
                <w:b/>
                <w:u w:val="single"/>
              </w:rPr>
            </w:pPr>
            <w:r w:rsidRPr="001D18B8">
              <w:rPr>
                <w:rFonts w:ascii="Calibri" w:eastAsia="Calibri" w:hAnsi="Calibri" w:cs="Calibri"/>
                <w:b/>
                <w:u w:val="single"/>
              </w:rPr>
              <w:t>Problem Solving and observational skills</w:t>
            </w:r>
          </w:p>
        </w:tc>
        <w:tc>
          <w:tcPr>
            <w:tcW w:w="714" w:type="dxa"/>
            <w:shd w:val="clear" w:color="auto" w:fill="C6D9F1"/>
            <w:textDirection w:val="btLr"/>
            <w:vAlign w:val="center"/>
          </w:tcPr>
          <w:p w14:paraId="029FF46C"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Strongly Agree</w:t>
            </w:r>
          </w:p>
        </w:tc>
        <w:tc>
          <w:tcPr>
            <w:tcW w:w="714" w:type="dxa"/>
            <w:shd w:val="clear" w:color="auto" w:fill="D6E3BC"/>
            <w:textDirection w:val="btLr"/>
            <w:vAlign w:val="center"/>
          </w:tcPr>
          <w:p w14:paraId="4D70843D"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Agree</w:t>
            </w:r>
          </w:p>
        </w:tc>
        <w:tc>
          <w:tcPr>
            <w:tcW w:w="715" w:type="dxa"/>
            <w:shd w:val="clear" w:color="auto" w:fill="CCC0D9"/>
            <w:textDirection w:val="btLr"/>
            <w:vAlign w:val="center"/>
          </w:tcPr>
          <w:p w14:paraId="708DEA0E"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Unsure</w:t>
            </w:r>
          </w:p>
        </w:tc>
        <w:tc>
          <w:tcPr>
            <w:tcW w:w="714" w:type="dxa"/>
            <w:shd w:val="clear" w:color="auto" w:fill="FBD4B4"/>
            <w:textDirection w:val="btLr"/>
          </w:tcPr>
          <w:p w14:paraId="0F592063"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Disagree</w:t>
            </w:r>
          </w:p>
        </w:tc>
        <w:tc>
          <w:tcPr>
            <w:tcW w:w="714" w:type="dxa"/>
            <w:shd w:val="clear" w:color="auto" w:fill="E5B8B7"/>
            <w:textDirection w:val="btLr"/>
          </w:tcPr>
          <w:p w14:paraId="693C2ED5"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Strongly Disagree</w:t>
            </w:r>
          </w:p>
        </w:tc>
      </w:tr>
      <w:tr w:rsidR="00842DE3" w:rsidRPr="001D18B8" w14:paraId="5141CDEF"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04C64BBA"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The ability to identify potential problems and respond appropriately.</w:t>
            </w:r>
          </w:p>
        </w:tc>
        <w:tc>
          <w:tcPr>
            <w:tcW w:w="714" w:type="dxa"/>
            <w:shd w:val="clear" w:color="auto" w:fill="C6D9F1"/>
          </w:tcPr>
          <w:p w14:paraId="4653E168"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1AFB2D86"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310E1FE2"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05E9EF68"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7A921523" w14:textId="77777777" w:rsidR="00842DE3" w:rsidRPr="001D18B8" w:rsidRDefault="00842DE3" w:rsidP="00F53EEC">
            <w:pPr>
              <w:spacing w:after="200" w:line="276" w:lineRule="auto"/>
              <w:rPr>
                <w:rFonts w:ascii="Calibri" w:eastAsia="Calibri" w:hAnsi="Calibri" w:cs="Calibri"/>
              </w:rPr>
            </w:pPr>
          </w:p>
        </w:tc>
      </w:tr>
      <w:tr w:rsidR="00842DE3" w:rsidRPr="001D18B8" w14:paraId="0D53B372"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64862B27"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rPr>
              <w:t>The ability to ask questions and seek clarification when necessary.</w:t>
            </w:r>
          </w:p>
        </w:tc>
        <w:tc>
          <w:tcPr>
            <w:tcW w:w="714" w:type="dxa"/>
            <w:shd w:val="clear" w:color="auto" w:fill="C6D9F1"/>
          </w:tcPr>
          <w:p w14:paraId="0A327580"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4CD26C6B"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3F961233"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7B44F362"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1F39F409" w14:textId="77777777" w:rsidR="00842DE3" w:rsidRPr="001D18B8" w:rsidRDefault="00842DE3" w:rsidP="00F53EEC">
            <w:pPr>
              <w:spacing w:after="200" w:line="276" w:lineRule="auto"/>
              <w:rPr>
                <w:rFonts w:ascii="Calibri" w:eastAsia="Calibri" w:hAnsi="Calibri" w:cs="Calibri"/>
              </w:rPr>
            </w:pPr>
          </w:p>
        </w:tc>
      </w:tr>
      <w:tr w:rsidR="00842DE3" w:rsidRPr="001D18B8" w14:paraId="4A12AF1F"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5F17DC67"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rPr>
              <w:t xml:space="preserve">Adequate visual acuity is required to provide safe and effective nursing care (e.g. observation, examination and assessment of clients) </w:t>
            </w:r>
          </w:p>
        </w:tc>
        <w:tc>
          <w:tcPr>
            <w:tcW w:w="714" w:type="dxa"/>
            <w:shd w:val="clear" w:color="auto" w:fill="C6D9F1"/>
          </w:tcPr>
          <w:p w14:paraId="316F39E7"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130D2EA2"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7BC2BCE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78D64275"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4EC0809C" w14:textId="77777777" w:rsidR="00842DE3" w:rsidRPr="001D18B8" w:rsidRDefault="00842DE3" w:rsidP="00F53EEC">
            <w:pPr>
              <w:spacing w:after="200" w:line="276" w:lineRule="auto"/>
              <w:rPr>
                <w:rFonts w:ascii="Calibri" w:eastAsia="Calibri" w:hAnsi="Calibri" w:cs="Calibri"/>
              </w:rPr>
            </w:pPr>
          </w:p>
        </w:tc>
      </w:tr>
      <w:tr w:rsidR="00842DE3" w:rsidRPr="001D18B8" w14:paraId="3CFD1A81" w14:textId="77777777" w:rsidTr="00F53EEC">
        <w:trPr>
          <w:gridAfter w:val="1"/>
          <w:wAfter w:w="19" w:type="dxa"/>
          <w:trHeight w:val="1459"/>
        </w:trPr>
        <w:tc>
          <w:tcPr>
            <w:tcW w:w="9954" w:type="dxa"/>
            <w:gridSpan w:val="6"/>
            <w:tcBorders>
              <w:top w:val="single" w:sz="4" w:space="0" w:color="auto"/>
              <w:left w:val="single" w:sz="4" w:space="0" w:color="auto"/>
              <w:bottom w:val="single" w:sz="4" w:space="0" w:color="auto"/>
              <w:right w:val="single" w:sz="4" w:space="0" w:color="auto"/>
            </w:tcBorders>
            <w:shd w:val="clear" w:color="auto" w:fill="FFFFFF"/>
          </w:tcPr>
          <w:p w14:paraId="49D518EB" w14:textId="77777777" w:rsidR="00842DE3" w:rsidRPr="001D18B8" w:rsidRDefault="00842DE3" w:rsidP="00F53EEC">
            <w:pPr>
              <w:spacing w:after="200" w:line="276" w:lineRule="auto"/>
              <w:rPr>
                <w:rFonts w:ascii="Calibri" w:eastAsia="Calibri" w:hAnsi="Calibri" w:cs="Calibri"/>
                <w:bCs/>
              </w:rPr>
            </w:pPr>
            <w:r w:rsidRPr="001D18B8">
              <w:rPr>
                <w:rFonts w:ascii="Calibri" w:eastAsia="Calibri" w:hAnsi="Calibri" w:cs="Calibri"/>
                <w:bCs/>
              </w:rPr>
              <w:t>Are there any of the above areas you believe you need further assistance with?</w:t>
            </w:r>
          </w:p>
          <w:p w14:paraId="0F29D55A" w14:textId="77777777" w:rsidR="00842DE3" w:rsidRPr="001D18B8" w:rsidRDefault="00842DE3" w:rsidP="00F53EEC">
            <w:pPr>
              <w:spacing w:after="200" w:line="276" w:lineRule="auto"/>
              <w:rPr>
                <w:rFonts w:ascii="Calibri" w:eastAsia="Calibri" w:hAnsi="Calibri" w:cs="Calibri"/>
                <w:b/>
              </w:rPr>
            </w:pPr>
          </w:p>
          <w:p w14:paraId="52EA9956" w14:textId="77777777" w:rsidR="00842DE3" w:rsidRPr="001D18B8" w:rsidRDefault="00842DE3" w:rsidP="00F53EEC">
            <w:pPr>
              <w:spacing w:after="200" w:line="276" w:lineRule="auto"/>
              <w:rPr>
                <w:rFonts w:ascii="Calibri" w:eastAsia="Calibri" w:hAnsi="Calibri" w:cs="Calibri"/>
                <w:iCs/>
              </w:rPr>
            </w:pPr>
          </w:p>
          <w:p w14:paraId="0D096890" w14:textId="77777777" w:rsidR="00842DE3" w:rsidRPr="001D18B8" w:rsidRDefault="00842DE3" w:rsidP="00F53EEC">
            <w:pPr>
              <w:spacing w:after="200" w:line="276" w:lineRule="auto"/>
              <w:rPr>
                <w:rFonts w:ascii="Calibri" w:eastAsia="Calibri" w:hAnsi="Calibri" w:cs="Calibri"/>
                <w:iCs/>
              </w:rPr>
            </w:pPr>
          </w:p>
        </w:tc>
      </w:tr>
      <w:tr w:rsidR="00842DE3" w:rsidRPr="001D18B8" w14:paraId="1F5366FB" w14:textId="77777777" w:rsidTr="00F53EEC">
        <w:trPr>
          <w:gridAfter w:val="1"/>
          <w:wAfter w:w="19" w:type="dxa"/>
          <w:cantSplit/>
          <w:trHeight w:val="1688"/>
        </w:trPr>
        <w:tc>
          <w:tcPr>
            <w:tcW w:w="6383" w:type="dxa"/>
            <w:tcBorders>
              <w:top w:val="single" w:sz="4" w:space="0" w:color="auto"/>
              <w:left w:val="single" w:sz="4" w:space="0" w:color="auto"/>
              <w:bottom w:val="single" w:sz="4" w:space="0" w:color="auto"/>
              <w:right w:val="single" w:sz="4" w:space="0" w:color="auto"/>
            </w:tcBorders>
            <w:shd w:val="clear" w:color="auto" w:fill="FFFFFF"/>
            <w:vAlign w:val="center"/>
          </w:tcPr>
          <w:p w14:paraId="54EE978F" w14:textId="77777777" w:rsidR="00842DE3" w:rsidRPr="001D18B8" w:rsidRDefault="00842DE3" w:rsidP="00F53EEC">
            <w:pPr>
              <w:spacing w:after="200" w:line="276" w:lineRule="auto"/>
              <w:jc w:val="center"/>
              <w:rPr>
                <w:rFonts w:ascii="Calibri" w:eastAsia="Calibri" w:hAnsi="Calibri" w:cs="Calibri"/>
                <w:b/>
                <w:u w:val="single"/>
              </w:rPr>
            </w:pPr>
            <w:r w:rsidRPr="001D18B8">
              <w:rPr>
                <w:rFonts w:ascii="Calibri" w:eastAsia="Calibri" w:hAnsi="Calibri" w:cs="Calibri"/>
                <w:b/>
                <w:u w:val="single"/>
              </w:rPr>
              <w:t>Self-management</w:t>
            </w:r>
          </w:p>
        </w:tc>
        <w:tc>
          <w:tcPr>
            <w:tcW w:w="714" w:type="dxa"/>
            <w:shd w:val="clear" w:color="auto" w:fill="C6D9F1"/>
            <w:textDirection w:val="btLr"/>
            <w:vAlign w:val="center"/>
          </w:tcPr>
          <w:p w14:paraId="60393AD7"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Strongly Agree</w:t>
            </w:r>
          </w:p>
        </w:tc>
        <w:tc>
          <w:tcPr>
            <w:tcW w:w="714" w:type="dxa"/>
            <w:shd w:val="clear" w:color="auto" w:fill="D6E3BC"/>
            <w:textDirection w:val="btLr"/>
            <w:vAlign w:val="center"/>
          </w:tcPr>
          <w:p w14:paraId="0E93278B"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Agree</w:t>
            </w:r>
          </w:p>
        </w:tc>
        <w:tc>
          <w:tcPr>
            <w:tcW w:w="715" w:type="dxa"/>
            <w:shd w:val="clear" w:color="auto" w:fill="CCC0D9"/>
            <w:textDirection w:val="btLr"/>
            <w:vAlign w:val="center"/>
          </w:tcPr>
          <w:p w14:paraId="3E60C661"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iCs/>
              </w:rPr>
              <w:t>Unsure</w:t>
            </w:r>
          </w:p>
        </w:tc>
        <w:tc>
          <w:tcPr>
            <w:tcW w:w="714" w:type="dxa"/>
            <w:shd w:val="clear" w:color="auto" w:fill="FBD4B4"/>
            <w:textDirection w:val="btLr"/>
          </w:tcPr>
          <w:p w14:paraId="21A74AA3"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iCs/>
              </w:rPr>
              <w:t>Disagree</w:t>
            </w:r>
          </w:p>
        </w:tc>
        <w:tc>
          <w:tcPr>
            <w:tcW w:w="714" w:type="dxa"/>
            <w:shd w:val="clear" w:color="auto" w:fill="E5B8B7"/>
            <w:textDirection w:val="btLr"/>
          </w:tcPr>
          <w:p w14:paraId="29E70910"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iCs/>
              </w:rPr>
              <w:t>Strongly Disagree</w:t>
            </w:r>
          </w:p>
        </w:tc>
      </w:tr>
      <w:tr w:rsidR="00842DE3" w:rsidRPr="001D18B8" w14:paraId="27FA1A8F"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auto"/>
          </w:tcPr>
          <w:p w14:paraId="5DA27F8D"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I can study independently</w:t>
            </w:r>
          </w:p>
        </w:tc>
        <w:tc>
          <w:tcPr>
            <w:tcW w:w="714" w:type="dxa"/>
            <w:shd w:val="clear" w:color="auto" w:fill="C6D9F1"/>
          </w:tcPr>
          <w:p w14:paraId="3E04324B"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420A3A91"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1D75A5EB"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56AE8A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316C6F64" w14:textId="77777777" w:rsidR="00842DE3" w:rsidRPr="001D18B8" w:rsidRDefault="00842DE3" w:rsidP="00F53EEC">
            <w:pPr>
              <w:spacing w:after="200" w:line="276" w:lineRule="auto"/>
              <w:rPr>
                <w:rFonts w:ascii="Calibri" w:eastAsia="Calibri" w:hAnsi="Calibri" w:cs="Calibri"/>
              </w:rPr>
            </w:pPr>
          </w:p>
        </w:tc>
      </w:tr>
      <w:tr w:rsidR="00842DE3" w:rsidRPr="001D18B8" w14:paraId="114BD506"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auto"/>
          </w:tcPr>
          <w:p w14:paraId="40D9A183"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I have am able to manage my time.</w:t>
            </w:r>
          </w:p>
        </w:tc>
        <w:tc>
          <w:tcPr>
            <w:tcW w:w="714" w:type="dxa"/>
            <w:shd w:val="clear" w:color="auto" w:fill="C6D9F1"/>
          </w:tcPr>
          <w:p w14:paraId="7815F5F4"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7D8989E6"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207C2AED"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56878F00"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2985E917" w14:textId="77777777" w:rsidR="00842DE3" w:rsidRPr="001D18B8" w:rsidRDefault="00842DE3" w:rsidP="00F53EEC">
            <w:pPr>
              <w:spacing w:after="200" w:line="276" w:lineRule="auto"/>
              <w:rPr>
                <w:rFonts w:ascii="Calibri" w:eastAsia="Calibri" w:hAnsi="Calibri" w:cs="Calibri"/>
              </w:rPr>
            </w:pPr>
          </w:p>
        </w:tc>
      </w:tr>
      <w:tr w:rsidR="00842DE3" w:rsidRPr="001D18B8" w14:paraId="109377E3"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auto"/>
          </w:tcPr>
          <w:p w14:paraId="25380D77"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lastRenderedPageBreak/>
              <w:t>I can prioritise tasks.</w:t>
            </w:r>
          </w:p>
        </w:tc>
        <w:tc>
          <w:tcPr>
            <w:tcW w:w="714" w:type="dxa"/>
            <w:shd w:val="clear" w:color="auto" w:fill="C6D9F1"/>
          </w:tcPr>
          <w:p w14:paraId="7269503D"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4D383556"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006303C8"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7194B378"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70B5FC0D" w14:textId="77777777" w:rsidR="00842DE3" w:rsidRPr="001D18B8" w:rsidRDefault="00842DE3" w:rsidP="00F53EEC">
            <w:pPr>
              <w:spacing w:after="200" w:line="276" w:lineRule="auto"/>
              <w:rPr>
                <w:rFonts w:ascii="Calibri" w:eastAsia="Calibri" w:hAnsi="Calibri" w:cs="Calibri"/>
              </w:rPr>
            </w:pPr>
          </w:p>
        </w:tc>
      </w:tr>
      <w:tr w:rsidR="00842DE3" w:rsidRPr="001D18B8" w14:paraId="1107FB3C"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auto"/>
          </w:tcPr>
          <w:p w14:paraId="046AE801"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I am self-motivated</w:t>
            </w:r>
          </w:p>
        </w:tc>
        <w:tc>
          <w:tcPr>
            <w:tcW w:w="714" w:type="dxa"/>
            <w:shd w:val="clear" w:color="auto" w:fill="C6D9F1"/>
          </w:tcPr>
          <w:p w14:paraId="14532C1B"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55CFD50F"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212D84B5"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6A48C893"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0543B1C8" w14:textId="77777777" w:rsidR="00842DE3" w:rsidRPr="001D18B8" w:rsidRDefault="00842DE3" w:rsidP="00F53EEC">
            <w:pPr>
              <w:spacing w:after="200" w:line="276" w:lineRule="auto"/>
              <w:rPr>
                <w:rFonts w:ascii="Calibri" w:eastAsia="Calibri" w:hAnsi="Calibri" w:cs="Calibri"/>
              </w:rPr>
            </w:pPr>
          </w:p>
        </w:tc>
      </w:tr>
      <w:tr w:rsidR="00842DE3" w:rsidRPr="001D18B8" w14:paraId="74D0DC68"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auto"/>
          </w:tcPr>
          <w:p w14:paraId="7A3DDB66"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I have a place to study away from distractions</w:t>
            </w:r>
          </w:p>
        </w:tc>
        <w:tc>
          <w:tcPr>
            <w:tcW w:w="714" w:type="dxa"/>
            <w:shd w:val="clear" w:color="auto" w:fill="C6D9F1"/>
          </w:tcPr>
          <w:p w14:paraId="3216D782"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31566F05"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5BEDCFA8"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D444CC0"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50415118" w14:textId="77777777" w:rsidR="00842DE3" w:rsidRPr="001D18B8" w:rsidRDefault="00842DE3" w:rsidP="00F53EEC">
            <w:pPr>
              <w:spacing w:after="200" w:line="276" w:lineRule="auto"/>
              <w:rPr>
                <w:rFonts w:ascii="Calibri" w:eastAsia="Calibri" w:hAnsi="Calibri" w:cs="Calibri"/>
              </w:rPr>
            </w:pPr>
          </w:p>
        </w:tc>
      </w:tr>
      <w:tr w:rsidR="00842DE3" w:rsidRPr="001D18B8" w14:paraId="41FD465E"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auto"/>
          </w:tcPr>
          <w:p w14:paraId="0BA4880E"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I understand deadlines and have a plan to meet them</w:t>
            </w:r>
          </w:p>
        </w:tc>
        <w:tc>
          <w:tcPr>
            <w:tcW w:w="714" w:type="dxa"/>
            <w:shd w:val="clear" w:color="auto" w:fill="C6D9F1"/>
          </w:tcPr>
          <w:p w14:paraId="420447BE"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394128E1"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13CA05F3"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852F652"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31C086B9" w14:textId="77777777" w:rsidR="00842DE3" w:rsidRPr="001D18B8" w:rsidRDefault="00842DE3" w:rsidP="00F53EEC">
            <w:pPr>
              <w:spacing w:after="200" w:line="276" w:lineRule="auto"/>
              <w:rPr>
                <w:rFonts w:ascii="Calibri" w:eastAsia="Calibri" w:hAnsi="Calibri" w:cs="Calibri"/>
              </w:rPr>
            </w:pPr>
          </w:p>
        </w:tc>
      </w:tr>
      <w:tr w:rsidR="00842DE3" w:rsidRPr="001D18B8" w14:paraId="316E7D22"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auto"/>
          </w:tcPr>
          <w:p w14:paraId="2C8151DA"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I have a dedicated study space with a desk at home.</w:t>
            </w:r>
          </w:p>
        </w:tc>
        <w:tc>
          <w:tcPr>
            <w:tcW w:w="714" w:type="dxa"/>
            <w:shd w:val="clear" w:color="auto" w:fill="C6D9F1"/>
          </w:tcPr>
          <w:p w14:paraId="782DD988"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11FF1F3C"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035DF8C6"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71D6B58"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4EABD746" w14:textId="77777777" w:rsidR="00842DE3" w:rsidRPr="001D18B8" w:rsidRDefault="00842DE3" w:rsidP="00F53EEC">
            <w:pPr>
              <w:spacing w:after="200" w:line="276" w:lineRule="auto"/>
              <w:rPr>
                <w:rFonts w:ascii="Calibri" w:eastAsia="Calibri" w:hAnsi="Calibri" w:cs="Calibri"/>
              </w:rPr>
            </w:pPr>
          </w:p>
        </w:tc>
      </w:tr>
      <w:tr w:rsidR="00842DE3" w:rsidRPr="001D18B8" w14:paraId="3DE578A8"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auto"/>
          </w:tcPr>
          <w:p w14:paraId="76C35FFC"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I feel supported by my family and friends with my study</w:t>
            </w:r>
          </w:p>
        </w:tc>
        <w:tc>
          <w:tcPr>
            <w:tcW w:w="714" w:type="dxa"/>
            <w:shd w:val="clear" w:color="auto" w:fill="C6D9F1"/>
          </w:tcPr>
          <w:p w14:paraId="40463032"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5FB3CC7F"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0FB91847"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AE5241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53A6B7C9" w14:textId="77777777" w:rsidR="00842DE3" w:rsidRPr="001D18B8" w:rsidRDefault="00842DE3" w:rsidP="00F53EEC">
            <w:pPr>
              <w:spacing w:after="200" w:line="276" w:lineRule="auto"/>
              <w:rPr>
                <w:rFonts w:ascii="Calibri" w:eastAsia="Calibri" w:hAnsi="Calibri" w:cs="Calibri"/>
              </w:rPr>
            </w:pPr>
          </w:p>
        </w:tc>
      </w:tr>
      <w:tr w:rsidR="00842DE3" w:rsidRPr="001D18B8" w14:paraId="18B5376D"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auto"/>
          </w:tcPr>
          <w:p w14:paraId="27528852"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I can cope with stress.</w:t>
            </w:r>
          </w:p>
        </w:tc>
        <w:tc>
          <w:tcPr>
            <w:tcW w:w="714" w:type="dxa"/>
            <w:shd w:val="clear" w:color="auto" w:fill="C6D9F1"/>
          </w:tcPr>
          <w:p w14:paraId="2444699D"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6F946BDF"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2BFB40ED"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60F681C3"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6BDD027C" w14:textId="77777777" w:rsidR="00842DE3" w:rsidRPr="001D18B8" w:rsidRDefault="00842DE3" w:rsidP="00F53EEC">
            <w:pPr>
              <w:spacing w:after="200" w:line="276" w:lineRule="auto"/>
              <w:rPr>
                <w:rFonts w:ascii="Calibri" w:eastAsia="Calibri" w:hAnsi="Calibri" w:cs="Calibri"/>
              </w:rPr>
            </w:pPr>
          </w:p>
        </w:tc>
      </w:tr>
      <w:tr w:rsidR="00842DE3" w:rsidRPr="001D18B8" w14:paraId="752CB077"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auto"/>
          </w:tcPr>
          <w:p w14:paraId="7B1C051E"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I am willing to seek help using the contact information provided to me</w:t>
            </w:r>
          </w:p>
        </w:tc>
        <w:tc>
          <w:tcPr>
            <w:tcW w:w="714" w:type="dxa"/>
            <w:shd w:val="clear" w:color="auto" w:fill="C6D9F1"/>
          </w:tcPr>
          <w:p w14:paraId="7CFD5CC3"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1EDC9143"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0EBD8AE3"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1885EE40"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6511C12C" w14:textId="77777777" w:rsidR="00842DE3" w:rsidRPr="001D18B8" w:rsidRDefault="00842DE3" w:rsidP="00F53EEC">
            <w:pPr>
              <w:spacing w:after="200" w:line="276" w:lineRule="auto"/>
              <w:rPr>
                <w:rFonts w:ascii="Calibri" w:eastAsia="Calibri" w:hAnsi="Calibri" w:cs="Calibri"/>
              </w:rPr>
            </w:pPr>
          </w:p>
        </w:tc>
      </w:tr>
      <w:tr w:rsidR="00842DE3" w:rsidRPr="001D18B8" w14:paraId="5A0F8F18"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auto"/>
          </w:tcPr>
          <w:p w14:paraId="4E7AAC42"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Foresight / the ability to see what needs to be done.</w:t>
            </w:r>
          </w:p>
        </w:tc>
        <w:tc>
          <w:tcPr>
            <w:tcW w:w="714" w:type="dxa"/>
            <w:shd w:val="clear" w:color="auto" w:fill="C6D9F1"/>
          </w:tcPr>
          <w:p w14:paraId="532F3086"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546568A2"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516BF487"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3590CB8A"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0EDD4793" w14:textId="77777777" w:rsidR="00842DE3" w:rsidRPr="001D18B8" w:rsidRDefault="00842DE3" w:rsidP="00F53EEC">
            <w:pPr>
              <w:spacing w:after="200" w:line="276" w:lineRule="auto"/>
              <w:rPr>
                <w:rFonts w:ascii="Calibri" w:eastAsia="Calibri" w:hAnsi="Calibri" w:cs="Calibri"/>
              </w:rPr>
            </w:pPr>
          </w:p>
        </w:tc>
      </w:tr>
      <w:tr w:rsidR="00842DE3" w:rsidRPr="001D18B8" w14:paraId="118EAD68"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auto"/>
          </w:tcPr>
          <w:p w14:paraId="21F16A81"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Accept personal responsibility for accurate completion of work and seek help when required.</w:t>
            </w:r>
          </w:p>
        </w:tc>
        <w:tc>
          <w:tcPr>
            <w:tcW w:w="714" w:type="dxa"/>
            <w:shd w:val="clear" w:color="auto" w:fill="C6D9F1"/>
          </w:tcPr>
          <w:p w14:paraId="458FA816"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333029F0"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59C59CC6"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0D1C47CD"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10FB3E38" w14:textId="77777777" w:rsidR="00842DE3" w:rsidRPr="001D18B8" w:rsidRDefault="00842DE3" w:rsidP="00F53EEC">
            <w:pPr>
              <w:spacing w:after="200" w:line="276" w:lineRule="auto"/>
              <w:rPr>
                <w:rFonts w:ascii="Calibri" w:eastAsia="Calibri" w:hAnsi="Calibri" w:cs="Calibri"/>
              </w:rPr>
            </w:pPr>
          </w:p>
        </w:tc>
      </w:tr>
      <w:tr w:rsidR="00842DE3" w:rsidRPr="001D18B8" w14:paraId="55136DA3"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auto"/>
          </w:tcPr>
          <w:p w14:paraId="299F3810"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Ability to integrate and apply new knowledge in practice.</w:t>
            </w:r>
          </w:p>
        </w:tc>
        <w:tc>
          <w:tcPr>
            <w:tcW w:w="714" w:type="dxa"/>
            <w:shd w:val="clear" w:color="auto" w:fill="C6D9F1"/>
          </w:tcPr>
          <w:p w14:paraId="5C368A03"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33598AE1"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0D31A1E6"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41CA4F5"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19F131E2" w14:textId="77777777" w:rsidR="00842DE3" w:rsidRPr="001D18B8" w:rsidRDefault="00842DE3" w:rsidP="00F53EEC">
            <w:pPr>
              <w:spacing w:after="200" w:line="276" w:lineRule="auto"/>
              <w:rPr>
                <w:rFonts w:ascii="Calibri" w:eastAsia="Calibri" w:hAnsi="Calibri" w:cs="Calibri"/>
              </w:rPr>
            </w:pPr>
          </w:p>
        </w:tc>
      </w:tr>
      <w:tr w:rsidR="00842DE3" w:rsidRPr="001D18B8" w14:paraId="3F51B14B" w14:textId="77777777" w:rsidTr="00F53EEC">
        <w:trPr>
          <w:gridAfter w:val="1"/>
          <w:wAfter w:w="19" w:type="dxa"/>
          <w:trHeight w:val="245"/>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6561EB71"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Able to use judgement/basic problem-solving skills e.g. to respond to immediate safety risks.</w:t>
            </w:r>
          </w:p>
        </w:tc>
        <w:tc>
          <w:tcPr>
            <w:tcW w:w="714" w:type="dxa"/>
            <w:shd w:val="clear" w:color="auto" w:fill="C6D9F1"/>
          </w:tcPr>
          <w:p w14:paraId="7892371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1C58AD40"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10FB2AC6"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0EA49C17"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5C04CDA2" w14:textId="77777777" w:rsidR="00842DE3" w:rsidRPr="001D18B8" w:rsidRDefault="00842DE3" w:rsidP="00F53EEC">
            <w:pPr>
              <w:spacing w:after="200" w:line="276" w:lineRule="auto"/>
              <w:rPr>
                <w:rFonts w:ascii="Calibri" w:eastAsia="Calibri" w:hAnsi="Calibri" w:cs="Calibri"/>
              </w:rPr>
            </w:pPr>
          </w:p>
        </w:tc>
      </w:tr>
      <w:tr w:rsidR="00842DE3" w:rsidRPr="001D18B8" w14:paraId="47DC0E93" w14:textId="77777777" w:rsidTr="00F53EEC">
        <w:trPr>
          <w:gridAfter w:val="1"/>
          <w:wAfter w:w="19" w:type="dxa"/>
          <w:trHeight w:val="227"/>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3C0B643C"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Appropriate time management skills.</w:t>
            </w:r>
          </w:p>
        </w:tc>
        <w:tc>
          <w:tcPr>
            <w:tcW w:w="714" w:type="dxa"/>
            <w:shd w:val="clear" w:color="auto" w:fill="C6D9F1"/>
          </w:tcPr>
          <w:p w14:paraId="1C113168"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5AA133ED"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7552006F"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65E78D65"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7F284B42" w14:textId="77777777" w:rsidR="00842DE3" w:rsidRPr="001D18B8" w:rsidRDefault="00842DE3" w:rsidP="00F53EEC">
            <w:pPr>
              <w:spacing w:after="200" w:line="276" w:lineRule="auto"/>
              <w:rPr>
                <w:rFonts w:ascii="Calibri" w:eastAsia="Calibri" w:hAnsi="Calibri" w:cs="Calibri"/>
              </w:rPr>
            </w:pPr>
          </w:p>
        </w:tc>
      </w:tr>
      <w:tr w:rsidR="00842DE3" w:rsidRPr="001D18B8" w14:paraId="044FD088" w14:textId="77777777" w:rsidTr="00F53EEC">
        <w:trPr>
          <w:gridAfter w:val="1"/>
          <w:wAfter w:w="19" w:type="dxa"/>
          <w:trHeight w:val="227"/>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6027F0F2"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The ability to prioritise, plan and organise own workload.</w:t>
            </w:r>
          </w:p>
        </w:tc>
        <w:tc>
          <w:tcPr>
            <w:tcW w:w="714" w:type="dxa"/>
            <w:shd w:val="clear" w:color="auto" w:fill="C6D9F1"/>
          </w:tcPr>
          <w:p w14:paraId="7753620E"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54E5B3BD"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0B2D2EDB"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5F6B4F30"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32C9D727" w14:textId="77777777" w:rsidR="00842DE3" w:rsidRPr="001D18B8" w:rsidRDefault="00842DE3" w:rsidP="00F53EEC">
            <w:pPr>
              <w:spacing w:after="200" w:line="276" w:lineRule="auto"/>
              <w:rPr>
                <w:rFonts w:ascii="Calibri" w:eastAsia="Calibri" w:hAnsi="Calibri" w:cs="Calibri"/>
              </w:rPr>
            </w:pPr>
          </w:p>
        </w:tc>
      </w:tr>
      <w:tr w:rsidR="00842DE3" w:rsidRPr="001D18B8" w14:paraId="4C2D2FBD" w14:textId="77777777" w:rsidTr="00F53EEC">
        <w:trPr>
          <w:gridAfter w:val="1"/>
          <w:wAfter w:w="19" w:type="dxa"/>
          <w:trHeight w:val="227"/>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04FFB153"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Capacity to cope with the demands of shift work (e.g. early, late and night shifts over a seven (7) day roster).</w:t>
            </w:r>
          </w:p>
        </w:tc>
        <w:tc>
          <w:tcPr>
            <w:tcW w:w="714" w:type="dxa"/>
            <w:shd w:val="clear" w:color="auto" w:fill="C6D9F1"/>
          </w:tcPr>
          <w:p w14:paraId="60426E4E"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6F8E862B"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49BE05AC"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19EC809D"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210EB472" w14:textId="77777777" w:rsidR="00842DE3" w:rsidRPr="001D18B8" w:rsidRDefault="00842DE3" w:rsidP="00F53EEC">
            <w:pPr>
              <w:spacing w:after="200" w:line="276" w:lineRule="auto"/>
              <w:rPr>
                <w:rFonts w:ascii="Calibri" w:eastAsia="Calibri" w:hAnsi="Calibri" w:cs="Calibri"/>
              </w:rPr>
            </w:pPr>
          </w:p>
        </w:tc>
      </w:tr>
      <w:tr w:rsidR="00842DE3" w:rsidRPr="001D18B8" w14:paraId="2B73BA8F" w14:textId="77777777" w:rsidTr="00F53EEC">
        <w:trPr>
          <w:gridAfter w:val="1"/>
          <w:wAfter w:w="19" w:type="dxa"/>
          <w:trHeight w:val="468"/>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7C8D3395"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Accept responsibility for own actions.</w:t>
            </w:r>
          </w:p>
        </w:tc>
        <w:tc>
          <w:tcPr>
            <w:tcW w:w="714" w:type="dxa"/>
            <w:shd w:val="clear" w:color="auto" w:fill="C6D9F1"/>
          </w:tcPr>
          <w:p w14:paraId="5000D7BC"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4B6123D5"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68A888BB"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24924C6C"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1B8A8096" w14:textId="77777777" w:rsidR="00842DE3" w:rsidRPr="001D18B8" w:rsidRDefault="00842DE3" w:rsidP="00F53EEC">
            <w:pPr>
              <w:spacing w:after="200" w:line="276" w:lineRule="auto"/>
              <w:rPr>
                <w:rFonts w:ascii="Calibri" w:eastAsia="Calibri" w:hAnsi="Calibri" w:cs="Calibri"/>
              </w:rPr>
            </w:pPr>
          </w:p>
        </w:tc>
      </w:tr>
      <w:tr w:rsidR="00842DE3" w:rsidRPr="001D18B8" w14:paraId="136C3593" w14:textId="77777777" w:rsidTr="00F53EEC">
        <w:trPr>
          <w:trHeight w:val="590"/>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11C8BF0B"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Concentrate for long periods of time.</w:t>
            </w:r>
          </w:p>
        </w:tc>
        <w:tc>
          <w:tcPr>
            <w:tcW w:w="714" w:type="dxa"/>
            <w:shd w:val="clear" w:color="auto" w:fill="C6D9F1"/>
          </w:tcPr>
          <w:p w14:paraId="5D55BA3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3CD60382"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79517428"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4E20BE1" w14:textId="77777777" w:rsidR="00842DE3" w:rsidRPr="001D18B8" w:rsidRDefault="00842DE3" w:rsidP="00F53EEC">
            <w:pPr>
              <w:spacing w:after="200" w:line="276" w:lineRule="auto"/>
              <w:rPr>
                <w:rFonts w:ascii="Calibri" w:eastAsia="Calibri" w:hAnsi="Calibri" w:cs="Calibri"/>
              </w:rPr>
            </w:pPr>
          </w:p>
        </w:tc>
        <w:tc>
          <w:tcPr>
            <w:tcW w:w="733" w:type="dxa"/>
            <w:gridSpan w:val="2"/>
            <w:shd w:val="clear" w:color="auto" w:fill="E5B8B7"/>
          </w:tcPr>
          <w:p w14:paraId="2EEE9F90" w14:textId="77777777" w:rsidR="00842DE3" w:rsidRPr="001D18B8" w:rsidRDefault="00842DE3" w:rsidP="00F53EEC">
            <w:pPr>
              <w:spacing w:after="200" w:line="276" w:lineRule="auto"/>
              <w:rPr>
                <w:rFonts w:ascii="Calibri" w:eastAsia="Calibri" w:hAnsi="Calibri" w:cs="Calibri"/>
              </w:rPr>
            </w:pPr>
          </w:p>
        </w:tc>
      </w:tr>
      <w:tr w:rsidR="00842DE3" w:rsidRPr="001D18B8" w14:paraId="741AF8F0" w14:textId="77777777" w:rsidTr="00F53EEC">
        <w:trPr>
          <w:trHeight w:val="503"/>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39500F36"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Ability to deal with bodily fluids (e.g. vomit, blood, urine and faeces).</w:t>
            </w:r>
          </w:p>
        </w:tc>
        <w:tc>
          <w:tcPr>
            <w:tcW w:w="714" w:type="dxa"/>
            <w:shd w:val="clear" w:color="auto" w:fill="C6D9F1"/>
          </w:tcPr>
          <w:p w14:paraId="4F64570B"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576C2553"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6AE0C34E"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BB18597" w14:textId="77777777" w:rsidR="00842DE3" w:rsidRPr="001D18B8" w:rsidRDefault="00842DE3" w:rsidP="00F53EEC">
            <w:pPr>
              <w:spacing w:after="200" w:line="276" w:lineRule="auto"/>
              <w:rPr>
                <w:rFonts w:ascii="Calibri" w:eastAsia="Calibri" w:hAnsi="Calibri" w:cs="Calibri"/>
              </w:rPr>
            </w:pPr>
          </w:p>
        </w:tc>
        <w:tc>
          <w:tcPr>
            <w:tcW w:w="733" w:type="dxa"/>
            <w:gridSpan w:val="2"/>
            <w:shd w:val="clear" w:color="auto" w:fill="E5B8B7"/>
          </w:tcPr>
          <w:p w14:paraId="745ECE3D" w14:textId="77777777" w:rsidR="00842DE3" w:rsidRPr="001D18B8" w:rsidRDefault="00842DE3" w:rsidP="00F53EEC">
            <w:pPr>
              <w:spacing w:after="200" w:line="276" w:lineRule="auto"/>
              <w:rPr>
                <w:rFonts w:ascii="Calibri" w:eastAsia="Calibri" w:hAnsi="Calibri" w:cs="Calibri"/>
              </w:rPr>
            </w:pPr>
          </w:p>
        </w:tc>
      </w:tr>
      <w:tr w:rsidR="00842DE3" w:rsidRPr="001D18B8" w14:paraId="7D25D766" w14:textId="77777777" w:rsidTr="00F53EEC">
        <w:trPr>
          <w:trHeight w:val="503"/>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49CCF5EA"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Ability to deal with the physical demands of undertaking manual tasks on a consistent basis.</w:t>
            </w:r>
          </w:p>
        </w:tc>
        <w:tc>
          <w:tcPr>
            <w:tcW w:w="714" w:type="dxa"/>
            <w:shd w:val="clear" w:color="auto" w:fill="C6D9F1"/>
          </w:tcPr>
          <w:p w14:paraId="5702ED0B"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264CB370"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678C8D80"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161D6216" w14:textId="77777777" w:rsidR="00842DE3" w:rsidRPr="001D18B8" w:rsidRDefault="00842DE3" w:rsidP="00F53EEC">
            <w:pPr>
              <w:spacing w:after="200" w:line="276" w:lineRule="auto"/>
              <w:rPr>
                <w:rFonts w:ascii="Calibri" w:eastAsia="Calibri" w:hAnsi="Calibri" w:cs="Calibri"/>
              </w:rPr>
            </w:pPr>
          </w:p>
        </w:tc>
        <w:tc>
          <w:tcPr>
            <w:tcW w:w="733" w:type="dxa"/>
            <w:gridSpan w:val="2"/>
            <w:shd w:val="clear" w:color="auto" w:fill="E5B8B7"/>
          </w:tcPr>
          <w:p w14:paraId="00489FC4" w14:textId="77777777" w:rsidR="00842DE3" w:rsidRPr="001D18B8" w:rsidRDefault="00842DE3" w:rsidP="00F53EEC">
            <w:pPr>
              <w:spacing w:after="200" w:line="276" w:lineRule="auto"/>
              <w:rPr>
                <w:rFonts w:ascii="Calibri" w:eastAsia="Calibri" w:hAnsi="Calibri" w:cs="Calibri"/>
              </w:rPr>
            </w:pPr>
          </w:p>
        </w:tc>
      </w:tr>
      <w:tr w:rsidR="00842DE3" w:rsidRPr="001D18B8" w14:paraId="6B4A53B3" w14:textId="77777777" w:rsidTr="00F53EEC">
        <w:trPr>
          <w:gridAfter w:val="1"/>
          <w:wAfter w:w="19" w:type="dxa"/>
          <w:cantSplit/>
          <w:trHeight w:val="1223"/>
        </w:trPr>
        <w:tc>
          <w:tcPr>
            <w:tcW w:w="9954" w:type="dxa"/>
            <w:gridSpan w:val="6"/>
            <w:tcBorders>
              <w:top w:val="single" w:sz="4" w:space="0" w:color="auto"/>
              <w:left w:val="single" w:sz="4" w:space="0" w:color="auto"/>
              <w:bottom w:val="single" w:sz="4" w:space="0" w:color="auto"/>
            </w:tcBorders>
            <w:shd w:val="clear" w:color="auto" w:fill="auto"/>
          </w:tcPr>
          <w:p w14:paraId="2FC562E9" w14:textId="77777777" w:rsidR="00842DE3" w:rsidRPr="001D18B8" w:rsidRDefault="00842DE3" w:rsidP="00F53EEC">
            <w:pPr>
              <w:spacing w:after="200" w:line="276" w:lineRule="auto"/>
              <w:rPr>
                <w:rFonts w:ascii="Calibri" w:eastAsia="Calibri" w:hAnsi="Calibri" w:cs="Calibri"/>
                <w:bCs/>
              </w:rPr>
            </w:pPr>
            <w:r w:rsidRPr="001D18B8">
              <w:rPr>
                <w:rFonts w:ascii="Calibri" w:eastAsia="Calibri" w:hAnsi="Calibri" w:cs="Calibri"/>
                <w:bCs/>
              </w:rPr>
              <w:lastRenderedPageBreak/>
              <w:t>Are there any of the above areas you believe you need further assistance with?</w:t>
            </w:r>
          </w:p>
          <w:p w14:paraId="42705A70" w14:textId="77777777" w:rsidR="00842DE3" w:rsidRPr="001D18B8" w:rsidRDefault="00842DE3" w:rsidP="00F53EEC">
            <w:pPr>
              <w:spacing w:after="200" w:line="276" w:lineRule="auto"/>
              <w:rPr>
                <w:rFonts w:ascii="Calibri" w:eastAsia="Calibri" w:hAnsi="Calibri" w:cs="Calibri"/>
                <w:iCs/>
              </w:rPr>
            </w:pPr>
          </w:p>
        </w:tc>
      </w:tr>
      <w:tr w:rsidR="00842DE3" w:rsidRPr="001D18B8" w14:paraId="4A21B5B4" w14:textId="77777777" w:rsidTr="00F53EEC">
        <w:trPr>
          <w:gridAfter w:val="1"/>
          <w:wAfter w:w="19" w:type="dxa"/>
          <w:cantSplit/>
          <w:trHeight w:val="1223"/>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1D79F224" w14:textId="77777777" w:rsidR="00842DE3" w:rsidRPr="001D18B8" w:rsidRDefault="00842DE3" w:rsidP="00F53EEC">
            <w:pPr>
              <w:spacing w:after="200" w:line="276" w:lineRule="auto"/>
              <w:rPr>
                <w:rFonts w:ascii="Calibri" w:eastAsia="Calibri" w:hAnsi="Calibri" w:cs="Calibri"/>
                <w:b/>
                <w:u w:val="single"/>
              </w:rPr>
            </w:pPr>
            <w:r w:rsidRPr="001D18B8">
              <w:rPr>
                <w:rFonts w:ascii="Calibri" w:eastAsia="Calibri" w:hAnsi="Calibri" w:cs="Calibri"/>
                <w:b/>
                <w:u w:val="single"/>
              </w:rPr>
              <w:t>Technology</w:t>
            </w:r>
          </w:p>
          <w:p w14:paraId="6A4B0925"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b/>
              </w:rPr>
              <w:t>I can demonstrate:</w:t>
            </w:r>
          </w:p>
        </w:tc>
        <w:tc>
          <w:tcPr>
            <w:tcW w:w="714" w:type="dxa"/>
            <w:shd w:val="clear" w:color="auto" w:fill="C6D9F1"/>
            <w:textDirection w:val="btLr"/>
            <w:vAlign w:val="center"/>
          </w:tcPr>
          <w:p w14:paraId="5BAAC7E0"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Strongly Agree</w:t>
            </w:r>
          </w:p>
        </w:tc>
        <w:tc>
          <w:tcPr>
            <w:tcW w:w="714" w:type="dxa"/>
            <w:shd w:val="clear" w:color="auto" w:fill="D6E3BC"/>
            <w:textDirection w:val="btLr"/>
            <w:vAlign w:val="center"/>
          </w:tcPr>
          <w:p w14:paraId="41C2CABF"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Agree</w:t>
            </w:r>
          </w:p>
        </w:tc>
        <w:tc>
          <w:tcPr>
            <w:tcW w:w="715" w:type="dxa"/>
            <w:shd w:val="clear" w:color="auto" w:fill="CCC0D9"/>
            <w:textDirection w:val="btLr"/>
            <w:vAlign w:val="center"/>
          </w:tcPr>
          <w:p w14:paraId="68E8CA37"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iCs/>
              </w:rPr>
              <w:t>Unsure</w:t>
            </w:r>
          </w:p>
        </w:tc>
        <w:tc>
          <w:tcPr>
            <w:tcW w:w="714" w:type="dxa"/>
            <w:shd w:val="clear" w:color="auto" w:fill="FBD4B4"/>
            <w:textDirection w:val="btLr"/>
          </w:tcPr>
          <w:p w14:paraId="45A28F19"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iCs/>
              </w:rPr>
              <w:t>Disagree</w:t>
            </w:r>
          </w:p>
        </w:tc>
        <w:tc>
          <w:tcPr>
            <w:tcW w:w="714" w:type="dxa"/>
            <w:shd w:val="clear" w:color="auto" w:fill="E5B8B7"/>
            <w:textDirection w:val="btLr"/>
          </w:tcPr>
          <w:p w14:paraId="08589A3C"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iCs/>
              </w:rPr>
              <w:t>Strongly Disagree</w:t>
            </w:r>
          </w:p>
        </w:tc>
      </w:tr>
      <w:tr w:rsidR="00842DE3" w:rsidRPr="001D18B8" w14:paraId="4A25573B" w14:textId="77777777" w:rsidTr="00F53EEC">
        <w:trPr>
          <w:gridAfter w:val="1"/>
          <w:wAfter w:w="19" w:type="dxa"/>
          <w:cantSplit/>
          <w:trHeight w:val="673"/>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0A44A64A"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rPr>
              <w:t>The ability to learn and adapt to new technology.</w:t>
            </w:r>
          </w:p>
        </w:tc>
        <w:tc>
          <w:tcPr>
            <w:tcW w:w="714" w:type="dxa"/>
            <w:shd w:val="clear" w:color="auto" w:fill="C6D9F1"/>
          </w:tcPr>
          <w:p w14:paraId="06AC2DF1"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166B2DDA"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28CAB99F"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043FCFCC"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1F138015" w14:textId="77777777" w:rsidR="00842DE3" w:rsidRPr="001D18B8" w:rsidRDefault="00842DE3" w:rsidP="00F53EEC">
            <w:pPr>
              <w:spacing w:after="200" w:line="276" w:lineRule="auto"/>
              <w:rPr>
                <w:rFonts w:ascii="Calibri" w:eastAsia="Calibri" w:hAnsi="Calibri" w:cs="Calibri"/>
              </w:rPr>
            </w:pPr>
          </w:p>
        </w:tc>
      </w:tr>
      <w:tr w:rsidR="00842DE3" w:rsidRPr="001D18B8" w14:paraId="0177EE8C"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159055B7" w14:textId="77777777" w:rsidR="00842DE3" w:rsidRPr="001D18B8" w:rsidRDefault="00842DE3" w:rsidP="00F53EEC">
            <w:pPr>
              <w:spacing w:after="200" w:line="276" w:lineRule="auto"/>
              <w:rPr>
                <w:rFonts w:ascii="Calibri" w:eastAsia="Calibri" w:hAnsi="Calibri" w:cs="Calibri"/>
                <w:b/>
              </w:rPr>
            </w:pPr>
            <w:r w:rsidRPr="001D18B8">
              <w:rPr>
                <w:rFonts w:ascii="Calibri" w:eastAsia="Calibri" w:hAnsi="Calibri" w:cs="Calibri"/>
              </w:rPr>
              <w:t>The ability to access information and use digital media for study and work.</w:t>
            </w:r>
          </w:p>
        </w:tc>
        <w:tc>
          <w:tcPr>
            <w:tcW w:w="714" w:type="dxa"/>
            <w:shd w:val="clear" w:color="auto" w:fill="C6D9F1"/>
          </w:tcPr>
          <w:p w14:paraId="5D351ACE"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59523C0F"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42D6E284"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8BCBE57"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0BDEE806" w14:textId="77777777" w:rsidR="00842DE3" w:rsidRPr="001D18B8" w:rsidRDefault="00842DE3" w:rsidP="00F53EEC">
            <w:pPr>
              <w:spacing w:after="200" w:line="276" w:lineRule="auto"/>
              <w:rPr>
                <w:rFonts w:ascii="Calibri" w:eastAsia="Calibri" w:hAnsi="Calibri" w:cs="Calibri"/>
              </w:rPr>
            </w:pPr>
          </w:p>
        </w:tc>
      </w:tr>
      <w:tr w:rsidR="00842DE3" w:rsidRPr="001D18B8" w14:paraId="25531D28"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71072575" w14:textId="77777777" w:rsidR="00842DE3" w:rsidRPr="001D18B8" w:rsidRDefault="00842DE3" w:rsidP="00F53EEC">
            <w:pPr>
              <w:spacing w:after="200" w:line="276" w:lineRule="auto"/>
              <w:rPr>
                <w:rFonts w:ascii="Calibri" w:eastAsia="Calibri" w:hAnsi="Calibri" w:cs="Calibri"/>
              </w:rPr>
            </w:pPr>
            <w:r w:rsidRPr="001D18B8">
              <w:rPr>
                <w:rFonts w:ascii="Calibri" w:eastAsia="Times New Roman" w:hAnsi="Calibri" w:cs="Calibri"/>
                <w:color w:val="333333"/>
              </w:rPr>
              <w:t>I am willing to use online self-help resources such as online tutorials</w:t>
            </w:r>
          </w:p>
        </w:tc>
        <w:tc>
          <w:tcPr>
            <w:tcW w:w="714" w:type="dxa"/>
            <w:shd w:val="clear" w:color="auto" w:fill="C6D9F1"/>
          </w:tcPr>
          <w:p w14:paraId="3A34E6FA"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1A8DD260"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4DCC6046"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34964E7F"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054E3BA7" w14:textId="77777777" w:rsidR="00842DE3" w:rsidRPr="001D18B8" w:rsidRDefault="00842DE3" w:rsidP="00F53EEC">
            <w:pPr>
              <w:spacing w:after="200" w:line="276" w:lineRule="auto"/>
              <w:rPr>
                <w:rFonts w:ascii="Calibri" w:eastAsia="Calibri" w:hAnsi="Calibri" w:cs="Calibri"/>
              </w:rPr>
            </w:pPr>
          </w:p>
        </w:tc>
      </w:tr>
      <w:tr w:rsidR="00842DE3" w:rsidRPr="001D18B8" w14:paraId="636AFBDE"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009256CF"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I have my own computer at home which is no more than 3 years old</w:t>
            </w:r>
          </w:p>
        </w:tc>
        <w:tc>
          <w:tcPr>
            <w:tcW w:w="714" w:type="dxa"/>
            <w:shd w:val="clear" w:color="auto" w:fill="C6D9F1"/>
          </w:tcPr>
          <w:p w14:paraId="0918FD6C"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1EBED0E2"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1960395F"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1B85A361"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70D9825C" w14:textId="77777777" w:rsidR="00842DE3" w:rsidRPr="001D18B8" w:rsidRDefault="00842DE3" w:rsidP="00F53EEC">
            <w:pPr>
              <w:spacing w:after="200" w:line="276" w:lineRule="auto"/>
              <w:rPr>
                <w:rFonts w:ascii="Calibri" w:eastAsia="Calibri" w:hAnsi="Calibri" w:cs="Calibri"/>
              </w:rPr>
            </w:pPr>
          </w:p>
        </w:tc>
      </w:tr>
      <w:tr w:rsidR="00842DE3" w:rsidRPr="001D18B8" w14:paraId="1E430C2E"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1A4D6039"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I have access to a computer which is no more than 3 years old</w:t>
            </w:r>
          </w:p>
        </w:tc>
        <w:tc>
          <w:tcPr>
            <w:tcW w:w="714" w:type="dxa"/>
            <w:shd w:val="clear" w:color="auto" w:fill="C6D9F1"/>
          </w:tcPr>
          <w:p w14:paraId="257125C1"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00C215B0"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30C6B9BC"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52D02EFF"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17A7DFD7" w14:textId="77777777" w:rsidR="00842DE3" w:rsidRPr="001D18B8" w:rsidRDefault="00842DE3" w:rsidP="00F53EEC">
            <w:pPr>
              <w:spacing w:after="200" w:line="276" w:lineRule="auto"/>
              <w:rPr>
                <w:rFonts w:ascii="Calibri" w:eastAsia="Calibri" w:hAnsi="Calibri" w:cs="Calibri"/>
              </w:rPr>
            </w:pPr>
          </w:p>
        </w:tc>
      </w:tr>
      <w:tr w:rsidR="00842DE3" w:rsidRPr="001D18B8" w14:paraId="524A5F09"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0D3708B8" w14:textId="77777777" w:rsidR="00842DE3" w:rsidRPr="001D18B8" w:rsidRDefault="00842DE3" w:rsidP="00F53EEC">
            <w:pPr>
              <w:spacing w:after="200" w:line="276" w:lineRule="auto"/>
              <w:rPr>
                <w:rFonts w:ascii="Calibri" w:eastAsia="Calibri" w:hAnsi="Calibri" w:cs="Calibri"/>
              </w:rPr>
            </w:pPr>
            <w:r w:rsidRPr="001D18B8">
              <w:rPr>
                <w:rFonts w:ascii="Calibri" w:eastAsia="Calibri" w:hAnsi="Calibri" w:cs="Calibri"/>
              </w:rPr>
              <w:t>I can use email to send and receive messages and attachments.</w:t>
            </w:r>
          </w:p>
        </w:tc>
        <w:tc>
          <w:tcPr>
            <w:tcW w:w="714" w:type="dxa"/>
            <w:shd w:val="clear" w:color="auto" w:fill="C6D9F1"/>
          </w:tcPr>
          <w:p w14:paraId="135643AD"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6F6F0C9A"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1243581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3C977D24"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1AA8A18D" w14:textId="77777777" w:rsidR="00842DE3" w:rsidRPr="001D18B8" w:rsidRDefault="00842DE3" w:rsidP="00F53EEC">
            <w:pPr>
              <w:spacing w:after="200" w:line="276" w:lineRule="auto"/>
              <w:rPr>
                <w:rFonts w:ascii="Calibri" w:eastAsia="Calibri" w:hAnsi="Calibri" w:cs="Calibri"/>
              </w:rPr>
            </w:pPr>
          </w:p>
        </w:tc>
      </w:tr>
      <w:tr w:rsidR="00842DE3" w:rsidRPr="001D18B8" w14:paraId="453DFAE2"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0A2CBAAF" w14:textId="77777777" w:rsidR="00842DE3" w:rsidRPr="001D18B8" w:rsidRDefault="00842DE3" w:rsidP="00F53EEC">
            <w:pPr>
              <w:spacing w:after="200" w:line="276" w:lineRule="auto"/>
              <w:rPr>
                <w:rFonts w:ascii="Calibri" w:eastAsia="Calibri" w:hAnsi="Calibri" w:cs="Calibri"/>
              </w:rPr>
            </w:pPr>
            <w:r w:rsidRPr="001D18B8">
              <w:rPr>
                <w:rFonts w:ascii="Calibri" w:eastAsia="Times New Roman" w:hAnsi="Calibri" w:cs="Calibri"/>
                <w:color w:val="333333"/>
              </w:rPr>
              <w:t>I can use Microsoft Word (or equivalent word processor) to create and format documents</w:t>
            </w:r>
          </w:p>
        </w:tc>
        <w:tc>
          <w:tcPr>
            <w:tcW w:w="714" w:type="dxa"/>
            <w:shd w:val="clear" w:color="auto" w:fill="C6D9F1"/>
          </w:tcPr>
          <w:p w14:paraId="710279F4"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070D7031"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2995C6AB"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71F350CE"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1E6FE201" w14:textId="77777777" w:rsidR="00842DE3" w:rsidRPr="001D18B8" w:rsidRDefault="00842DE3" w:rsidP="00F53EEC">
            <w:pPr>
              <w:spacing w:after="200" w:line="276" w:lineRule="auto"/>
              <w:rPr>
                <w:rFonts w:ascii="Calibri" w:eastAsia="Calibri" w:hAnsi="Calibri" w:cs="Calibri"/>
              </w:rPr>
            </w:pPr>
          </w:p>
        </w:tc>
      </w:tr>
      <w:tr w:rsidR="00842DE3" w:rsidRPr="001D18B8" w14:paraId="1726DD30"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75CE849E" w14:textId="77777777" w:rsidR="00842DE3" w:rsidRPr="001D18B8" w:rsidRDefault="00842DE3" w:rsidP="00F53EEC">
            <w:pPr>
              <w:spacing w:after="200" w:line="276" w:lineRule="auto"/>
              <w:rPr>
                <w:rFonts w:ascii="Calibri" w:eastAsia="Calibri" w:hAnsi="Calibri" w:cs="Calibri"/>
              </w:rPr>
            </w:pPr>
            <w:r w:rsidRPr="001D18B8">
              <w:rPr>
                <w:rFonts w:ascii="Calibri" w:eastAsia="Times New Roman" w:hAnsi="Calibri" w:cs="Calibri"/>
                <w:color w:val="333333"/>
              </w:rPr>
              <w:t>I can use Microsoft Powerpoint (or equivalent presentation software) to create presentations</w:t>
            </w:r>
          </w:p>
        </w:tc>
        <w:tc>
          <w:tcPr>
            <w:tcW w:w="714" w:type="dxa"/>
            <w:shd w:val="clear" w:color="auto" w:fill="C6D9F1"/>
          </w:tcPr>
          <w:p w14:paraId="0EC29D68"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5B1D69EF"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1275D6C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DBD9225"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7C9C66F6" w14:textId="77777777" w:rsidR="00842DE3" w:rsidRPr="001D18B8" w:rsidRDefault="00842DE3" w:rsidP="00F53EEC">
            <w:pPr>
              <w:spacing w:after="200" w:line="276" w:lineRule="auto"/>
              <w:rPr>
                <w:rFonts w:ascii="Calibri" w:eastAsia="Calibri" w:hAnsi="Calibri" w:cs="Calibri"/>
              </w:rPr>
            </w:pPr>
          </w:p>
        </w:tc>
      </w:tr>
      <w:tr w:rsidR="00842DE3" w:rsidRPr="001D18B8" w14:paraId="1D269D4E"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49002A9E" w14:textId="77777777" w:rsidR="00842DE3" w:rsidRPr="001D18B8" w:rsidRDefault="00842DE3" w:rsidP="00F53EEC">
            <w:pPr>
              <w:spacing w:after="200" w:line="276" w:lineRule="auto"/>
              <w:rPr>
                <w:rFonts w:ascii="Calibri" w:eastAsia="Times New Roman" w:hAnsi="Calibri" w:cs="Calibri"/>
                <w:color w:val="333333"/>
              </w:rPr>
            </w:pPr>
            <w:r w:rsidRPr="001D18B8">
              <w:rPr>
                <w:rFonts w:ascii="Calibri" w:eastAsia="Times New Roman" w:hAnsi="Calibri" w:cs="Calibri"/>
                <w:color w:val="333333"/>
              </w:rPr>
              <w:t>I can use an internet browser like Internet Explorer, Firefox, Chrome or Safari to find a website</w:t>
            </w:r>
          </w:p>
        </w:tc>
        <w:tc>
          <w:tcPr>
            <w:tcW w:w="714" w:type="dxa"/>
            <w:shd w:val="clear" w:color="auto" w:fill="C6D9F1"/>
          </w:tcPr>
          <w:p w14:paraId="266FC15F"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285A286A"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25CD2840"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A8DEC80"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41B6CEC1" w14:textId="77777777" w:rsidR="00842DE3" w:rsidRPr="001D18B8" w:rsidRDefault="00842DE3" w:rsidP="00F53EEC">
            <w:pPr>
              <w:spacing w:after="200" w:line="276" w:lineRule="auto"/>
              <w:rPr>
                <w:rFonts w:ascii="Calibri" w:eastAsia="Calibri" w:hAnsi="Calibri" w:cs="Calibri"/>
              </w:rPr>
            </w:pPr>
          </w:p>
        </w:tc>
      </w:tr>
      <w:tr w:rsidR="00842DE3" w:rsidRPr="001D18B8" w14:paraId="03F64469"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6D6D6EFB" w14:textId="77777777" w:rsidR="00842DE3" w:rsidRPr="001D18B8" w:rsidRDefault="00842DE3" w:rsidP="00F53EEC">
            <w:pPr>
              <w:spacing w:after="200" w:line="276" w:lineRule="auto"/>
              <w:rPr>
                <w:rFonts w:ascii="Calibri" w:eastAsia="Times New Roman" w:hAnsi="Calibri" w:cs="Calibri"/>
                <w:color w:val="333333"/>
              </w:rPr>
            </w:pPr>
            <w:r w:rsidRPr="001D18B8">
              <w:rPr>
                <w:rFonts w:ascii="Calibri" w:eastAsia="Times New Roman" w:hAnsi="Calibri" w:cs="Calibri"/>
                <w:color w:val="333333"/>
              </w:rPr>
              <w:t>I can use a search engine like Google to find information on the internet.</w:t>
            </w:r>
          </w:p>
        </w:tc>
        <w:tc>
          <w:tcPr>
            <w:tcW w:w="714" w:type="dxa"/>
            <w:shd w:val="clear" w:color="auto" w:fill="C6D9F1"/>
          </w:tcPr>
          <w:p w14:paraId="1A47957D"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473E8B17"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456AD16A"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2DF0A41A"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03D45610" w14:textId="77777777" w:rsidR="00842DE3" w:rsidRPr="001D18B8" w:rsidRDefault="00842DE3" w:rsidP="00F53EEC">
            <w:pPr>
              <w:spacing w:after="200" w:line="276" w:lineRule="auto"/>
              <w:rPr>
                <w:rFonts w:ascii="Calibri" w:eastAsia="Calibri" w:hAnsi="Calibri" w:cs="Calibri"/>
              </w:rPr>
            </w:pPr>
          </w:p>
        </w:tc>
      </w:tr>
      <w:tr w:rsidR="00842DE3" w:rsidRPr="001D18B8" w14:paraId="4DACB398"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19AB2426" w14:textId="77777777" w:rsidR="00842DE3" w:rsidRPr="001D18B8" w:rsidRDefault="00842DE3" w:rsidP="00F53EEC">
            <w:pPr>
              <w:spacing w:after="200" w:line="276" w:lineRule="auto"/>
              <w:rPr>
                <w:rFonts w:ascii="Calibri" w:eastAsia="Times New Roman" w:hAnsi="Calibri" w:cs="Calibri"/>
                <w:color w:val="333333"/>
              </w:rPr>
            </w:pPr>
            <w:r w:rsidRPr="001D18B8">
              <w:rPr>
                <w:rFonts w:ascii="Calibri" w:eastAsia="Times New Roman" w:hAnsi="Calibri" w:cs="Calibri"/>
                <w:color w:val="333333"/>
              </w:rPr>
              <w:t>I have access to a printer</w:t>
            </w:r>
          </w:p>
        </w:tc>
        <w:tc>
          <w:tcPr>
            <w:tcW w:w="714" w:type="dxa"/>
            <w:shd w:val="clear" w:color="auto" w:fill="C6D9F1"/>
          </w:tcPr>
          <w:p w14:paraId="55967B87"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090DCCF4"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717C571F"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A274017"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5ED287B2" w14:textId="77777777" w:rsidR="00842DE3" w:rsidRPr="001D18B8" w:rsidRDefault="00842DE3" w:rsidP="00F53EEC">
            <w:pPr>
              <w:spacing w:after="200" w:line="276" w:lineRule="auto"/>
              <w:rPr>
                <w:rFonts w:ascii="Calibri" w:eastAsia="Calibri" w:hAnsi="Calibri" w:cs="Calibri"/>
              </w:rPr>
            </w:pPr>
          </w:p>
        </w:tc>
      </w:tr>
      <w:tr w:rsidR="00842DE3" w:rsidRPr="001D18B8" w14:paraId="4FCDBC4C"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7572B8B0" w14:textId="77777777" w:rsidR="00842DE3" w:rsidRPr="001D18B8" w:rsidRDefault="00842DE3" w:rsidP="00F53EEC">
            <w:pPr>
              <w:spacing w:after="200" w:line="276" w:lineRule="auto"/>
              <w:rPr>
                <w:rFonts w:ascii="Calibri" w:eastAsia="Times New Roman" w:hAnsi="Calibri" w:cs="Calibri"/>
                <w:color w:val="333333"/>
              </w:rPr>
            </w:pPr>
            <w:r w:rsidRPr="001D18B8">
              <w:rPr>
                <w:rFonts w:ascii="Calibri" w:eastAsia="Times New Roman" w:hAnsi="Calibri" w:cs="Calibri"/>
                <w:color w:val="333333"/>
              </w:rPr>
              <w:lastRenderedPageBreak/>
              <w:t>I know how to use online discussion forums, wikis and blogs to communicate with my peers and teachers</w:t>
            </w:r>
          </w:p>
        </w:tc>
        <w:tc>
          <w:tcPr>
            <w:tcW w:w="714" w:type="dxa"/>
            <w:shd w:val="clear" w:color="auto" w:fill="C6D9F1"/>
          </w:tcPr>
          <w:p w14:paraId="4D243C6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022E6762"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4940C8E8"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55684FDD"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1DCCAB20" w14:textId="77777777" w:rsidR="00842DE3" w:rsidRPr="001D18B8" w:rsidRDefault="00842DE3" w:rsidP="00F53EEC">
            <w:pPr>
              <w:spacing w:after="200" w:line="276" w:lineRule="auto"/>
              <w:rPr>
                <w:rFonts w:ascii="Calibri" w:eastAsia="Calibri" w:hAnsi="Calibri" w:cs="Calibri"/>
              </w:rPr>
            </w:pPr>
          </w:p>
        </w:tc>
      </w:tr>
      <w:tr w:rsidR="00842DE3" w:rsidRPr="001D18B8" w14:paraId="3A45638D"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22BD8900" w14:textId="77777777" w:rsidR="00842DE3" w:rsidRPr="001D18B8" w:rsidRDefault="00842DE3" w:rsidP="00F53EEC">
            <w:pPr>
              <w:shd w:val="clear" w:color="auto" w:fill="FFFFFF"/>
              <w:spacing w:after="150" w:line="300" w:lineRule="atLeast"/>
              <w:rPr>
                <w:rFonts w:ascii="Calibri" w:eastAsia="Times New Roman" w:hAnsi="Calibri" w:cs="Calibri"/>
                <w:color w:val="333333"/>
              </w:rPr>
            </w:pPr>
            <w:r w:rsidRPr="001D18B8">
              <w:rPr>
                <w:rFonts w:ascii="Calibri" w:eastAsia="Times New Roman" w:hAnsi="Calibri" w:cs="Calibri"/>
                <w:color w:val="333333"/>
              </w:rPr>
              <w:t>I have a fast reliable internet connection such as ADSL or satellite</w:t>
            </w:r>
          </w:p>
        </w:tc>
        <w:tc>
          <w:tcPr>
            <w:tcW w:w="714" w:type="dxa"/>
            <w:shd w:val="clear" w:color="auto" w:fill="C6D9F1"/>
          </w:tcPr>
          <w:p w14:paraId="5C3D933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4145E3D3"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3141E1A1"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4779BE5F"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24891708" w14:textId="77777777" w:rsidR="00842DE3" w:rsidRPr="001D18B8" w:rsidRDefault="00842DE3" w:rsidP="00F53EEC">
            <w:pPr>
              <w:spacing w:after="200" w:line="276" w:lineRule="auto"/>
              <w:rPr>
                <w:rFonts w:ascii="Calibri" w:eastAsia="Calibri" w:hAnsi="Calibri" w:cs="Calibri"/>
              </w:rPr>
            </w:pPr>
          </w:p>
        </w:tc>
      </w:tr>
      <w:tr w:rsidR="00842DE3" w:rsidRPr="001D18B8" w14:paraId="06011738"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1308E34E" w14:textId="77777777" w:rsidR="00842DE3" w:rsidRPr="001D18B8" w:rsidRDefault="00842DE3" w:rsidP="00F53EEC">
            <w:pPr>
              <w:spacing w:after="200" w:line="276" w:lineRule="auto"/>
              <w:rPr>
                <w:rFonts w:ascii="Calibri" w:eastAsia="Times New Roman" w:hAnsi="Calibri" w:cs="Calibri"/>
                <w:color w:val="333333"/>
              </w:rPr>
            </w:pPr>
            <w:r w:rsidRPr="001D18B8">
              <w:rPr>
                <w:rFonts w:ascii="Calibri" w:eastAsia="Times New Roman" w:hAnsi="Calibri" w:cs="Calibri"/>
                <w:color w:val="333333"/>
              </w:rPr>
              <w:t>I have a headset and microphone to participate in a virtual classroom</w:t>
            </w:r>
          </w:p>
        </w:tc>
        <w:tc>
          <w:tcPr>
            <w:tcW w:w="714" w:type="dxa"/>
            <w:shd w:val="clear" w:color="auto" w:fill="C6D9F1"/>
          </w:tcPr>
          <w:p w14:paraId="5704DAF6"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7050EEF9"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6BECBDF7"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7440A224"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6E993131" w14:textId="77777777" w:rsidR="00842DE3" w:rsidRPr="001D18B8" w:rsidRDefault="00842DE3" w:rsidP="00F53EEC">
            <w:pPr>
              <w:spacing w:after="200" w:line="276" w:lineRule="auto"/>
              <w:rPr>
                <w:rFonts w:ascii="Calibri" w:eastAsia="Calibri" w:hAnsi="Calibri" w:cs="Calibri"/>
              </w:rPr>
            </w:pPr>
          </w:p>
        </w:tc>
      </w:tr>
      <w:tr w:rsidR="00842DE3" w:rsidRPr="001D18B8" w14:paraId="4D955E2E"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72E480E7" w14:textId="77777777" w:rsidR="00842DE3" w:rsidRPr="001D18B8" w:rsidRDefault="00842DE3" w:rsidP="00F53EEC">
            <w:pPr>
              <w:spacing w:after="200" w:line="276" w:lineRule="auto"/>
              <w:rPr>
                <w:rFonts w:ascii="Calibri" w:eastAsia="Times New Roman" w:hAnsi="Calibri" w:cs="Calibri"/>
                <w:color w:val="333333"/>
              </w:rPr>
            </w:pPr>
            <w:r w:rsidRPr="001D18B8">
              <w:rPr>
                <w:rFonts w:ascii="Calibri" w:eastAsia="Times New Roman" w:hAnsi="Calibri" w:cs="Calibri"/>
                <w:color w:val="333333"/>
              </w:rPr>
              <w:t>I can save a word document as a PDF file</w:t>
            </w:r>
          </w:p>
        </w:tc>
        <w:tc>
          <w:tcPr>
            <w:tcW w:w="714" w:type="dxa"/>
            <w:shd w:val="clear" w:color="auto" w:fill="C6D9F1"/>
          </w:tcPr>
          <w:p w14:paraId="43321BA6"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745B8159"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757E2F8F"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04F38773"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0D9FFC0E" w14:textId="77777777" w:rsidR="00842DE3" w:rsidRPr="001D18B8" w:rsidRDefault="00842DE3" w:rsidP="00F53EEC">
            <w:pPr>
              <w:spacing w:after="200" w:line="276" w:lineRule="auto"/>
              <w:rPr>
                <w:rFonts w:ascii="Calibri" w:eastAsia="Calibri" w:hAnsi="Calibri" w:cs="Calibri"/>
              </w:rPr>
            </w:pPr>
          </w:p>
        </w:tc>
      </w:tr>
      <w:tr w:rsidR="00842DE3" w:rsidRPr="001D18B8" w14:paraId="231C8A74"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764AF448" w14:textId="77777777" w:rsidR="00842DE3" w:rsidRPr="001D18B8" w:rsidRDefault="00842DE3" w:rsidP="00F53EEC">
            <w:pPr>
              <w:spacing w:after="200" w:line="276" w:lineRule="auto"/>
              <w:rPr>
                <w:rFonts w:ascii="Calibri" w:eastAsia="Times New Roman" w:hAnsi="Calibri" w:cs="Calibri"/>
                <w:color w:val="333333"/>
              </w:rPr>
            </w:pPr>
            <w:r w:rsidRPr="001D18B8">
              <w:rPr>
                <w:rFonts w:ascii="Calibri" w:eastAsia="Times New Roman" w:hAnsi="Calibri" w:cs="Calibri"/>
                <w:color w:val="333333"/>
              </w:rPr>
              <w:t>I can download files to my computer</w:t>
            </w:r>
          </w:p>
        </w:tc>
        <w:tc>
          <w:tcPr>
            <w:tcW w:w="714" w:type="dxa"/>
            <w:shd w:val="clear" w:color="auto" w:fill="C6D9F1"/>
          </w:tcPr>
          <w:p w14:paraId="348A6BBD"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3D53F59F"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5902A4EF"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557E4C4D"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6941F9E4" w14:textId="77777777" w:rsidR="00842DE3" w:rsidRPr="001D18B8" w:rsidRDefault="00842DE3" w:rsidP="00F53EEC">
            <w:pPr>
              <w:spacing w:after="200" w:line="276" w:lineRule="auto"/>
              <w:rPr>
                <w:rFonts w:ascii="Calibri" w:eastAsia="Calibri" w:hAnsi="Calibri" w:cs="Calibri"/>
              </w:rPr>
            </w:pPr>
          </w:p>
        </w:tc>
      </w:tr>
      <w:tr w:rsidR="00842DE3" w:rsidRPr="001D18B8" w14:paraId="594FA619"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18F849D4" w14:textId="77777777" w:rsidR="00842DE3" w:rsidRPr="001D18B8" w:rsidRDefault="00842DE3" w:rsidP="00F53EEC">
            <w:pPr>
              <w:spacing w:after="200" w:line="276" w:lineRule="auto"/>
              <w:rPr>
                <w:rFonts w:ascii="Calibri" w:eastAsia="Times New Roman" w:hAnsi="Calibri" w:cs="Calibri"/>
                <w:color w:val="333333"/>
              </w:rPr>
            </w:pPr>
            <w:r w:rsidRPr="001D18B8">
              <w:rPr>
                <w:rFonts w:ascii="Calibri" w:eastAsia="Times New Roman" w:hAnsi="Calibri" w:cs="Calibri"/>
                <w:color w:val="333333"/>
              </w:rPr>
              <w:t>I can download and install software</w:t>
            </w:r>
          </w:p>
        </w:tc>
        <w:tc>
          <w:tcPr>
            <w:tcW w:w="714" w:type="dxa"/>
            <w:shd w:val="clear" w:color="auto" w:fill="C6D9F1"/>
          </w:tcPr>
          <w:p w14:paraId="0834FAA6"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7380615B"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1F23E2F6"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3EC6B76E"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6877DC69" w14:textId="77777777" w:rsidR="00842DE3" w:rsidRPr="001D18B8" w:rsidRDefault="00842DE3" w:rsidP="00F53EEC">
            <w:pPr>
              <w:spacing w:after="200" w:line="276" w:lineRule="auto"/>
              <w:rPr>
                <w:rFonts w:ascii="Calibri" w:eastAsia="Calibri" w:hAnsi="Calibri" w:cs="Calibri"/>
              </w:rPr>
            </w:pPr>
          </w:p>
        </w:tc>
      </w:tr>
      <w:tr w:rsidR="00842DE3" w:rsidRPr="001D18B8" w14:paraId="64163003"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5FA3F3E2" w14:textId="77777777" w:rsidR="00842DE3" w:rsidRPr="001D18B8" w:rsidRDefault="00842DE3" w:rsidP="00F53EEC">
            <w:pPr>
              <w:spacing w:after="200" w:line="276" w:lineRule="auto"/>
              <w:rPr>
                <w:rFonts w:ascii="Calibri" w:eastAsia="Times New Roman" w:hAnsi="Calibri" w:cs="Calibri"/>
                <w:color w:val="333333"/>
              </w:rPr>
            </w:pPr>
            <w:r w:rsidRPr="001D18B8">
              <w:rPr>
                <w:rFonts w:ascii="Calibri" w:eastAsia="Times New Roman" w:hAnsi="Calibri" w:cs="Calibri"/>
                <w:color w:val="333333"/>
              </w:rPr>
              <w:t>I have an up-to-date version of Microsoft Office (or equivalent software) installed on my computer</w:t>
            </w:r>
          </w:p>
        </w:tc>
        <w:tc>
          <w:tcPr>
            <w:tcW w:w="714" w:type="dxa"/>
            <w:shd w:val="clear" w:color="auto" w:fill="C6D9F1"/>
          </w:tcPr>
          <w:p w14:paraId="2FD0070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5AAAA741"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5FDF5149"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153E5435"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1331444E" w14:textId="77777777" w:rsidR="00842DE3" w:rsidRPr="001D18B8" w:rsidRDefault="00842DE3" w:rsidP="00F53EEC">
            <w:pPr>
              <w:spacing w:after="200" w:line="276" w:lineRule="auto"/>
              <w:rPr>
                <w:rFonts w:ascii="Calibri" w:eastAsia="Calibri" w:hAnsi="Calibri" w:cs="Calibri"/>
              </w:rPr>
            </w:pPr>
          </w:p>
        </w:tc>
      </w:tr>
      <w:tr w:rsidR="00842DE3" w:rsidRPr="001D18B8" w14:paraId="4DE35F80" w14:textId="77777777" w:rsidTr="00F53EEC">
        <w:trPr>
          <w:gridAfter w:val="1"/>
          <w:wAfter w:w="19" w:type="dxa"/>
          <w:cantSplit/>
          <w:trHeight w:val="696"/>
        </w:trPr>
        <w:tc>
          <w:tcPr>
            <w:tcW w:w="6383" w:type="dxa"/>
            <w:tcBorders>
              <w:top w:val="single" w:sz="4" w:space="0" w:color="auto"/>
              <w:left w:val="single" w:sz="4" w:space="0" w:color="auto"/>
              <w:bottom w:val="single" w:sz="4" w:space="0" w:color="auto"/>
              <w:right w:val="single" w:sz="4" w:space="0" w:color="auto"/>
            </w:tcBorders>
            <w:shd w:val="clear" w:color="auto" w:fill="FFFFFF"/>
          </w:tcPr>
          <w:p w14:paraId="423CCE76" w14:textId="77777777" w:rsidR="00842DE3" w:rsidRPr="001D18B8" w:rsidRDefault="00842DE3" w:rsidP="00F53EEC">
            <w:pPr>
              <w:spacing w:after="200" w:line="276" w:lineRule="auto"/>
              <w:rPr>
                <w:rFonts w:ascii="Calibri" w:eastAsia="Times New Roman" w:hAnsi="Calibri" w:cs="Calibri"/>
                <w:color w:val="333333"/>
              </w:rPr>
            </w:pPr>
            <w:r w:rsidRPr="001D18B8">
              <w:rPr>
                <w:rFonts w:ascii="Calibri" w:eastAsia="Times New Roman" w:hAnsi="Calibri" w:cs="Calibri"/>
                <w:color w:val="333333"/>
              </w:rPr>
              <w:t>I know how to get help with my computer problems</w:t>
            </w:r>
          </w:p>
        </w:tc>
        <w:tc>
          <w:tcPr>
            <w:tcW w:w="714" w:type="dxa"/>
            <w:shd w:val="clear" w:color="auto" w:fill="C6D9F1"/>
          </w:tcPr>
          <w:p w14:paraId="31C969DF"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D6E3BC"/>
          </w:tcPr>
          <w:p w14:paraId="16EF6429" w14:textId="77777777" w:rsidR="00842DE3" w:rsidRPr="001D18B8" w:rsidRDefault="00842DE3" w:rsidP="00F53EEC">
            <w:pPr>
              <w:spacing w:after="200" w:line="276" w:lineRule="auto"/>
              <w:rPr>
                <w:rFonts w:ascii="Calibri" w:eastAsia="Calibri" w:hAnsi="Calibri" w:cs="Calibri"/>
              </w:rPr>
            </w:pPr>
          </w:p>
        </w:tc>
        <w:tc>
          <w:tcPr>
            <w:tcW w:w="715" w:type="dxa"/>
            <w:shd w:val="clear" w:color="auto" w:fill="CCC0D9"/>
          </w:tcPr>
          <w:p w14:paraId="78E22BB1"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FBD4B4"/>
          </w:tcPr>
          <w:p w14:paraId="17B32B5A" w14:textId="77777777" w:rsidR="00842DE3" w:rsidRPr="001D18B8" w:rsidRDefault="00842DE3" w:rsidP="00F53EEC">
            <w:pPr>
              <w:spacing w:after="200" w:line="276" w:lineRule="auto"/>
              <w:rPr>
                <w:rFonts w:ascii="Calibri" w:eastAsia="Calibri" w:hAnsi="Calibri" w:cs="Calibri"/>
              </w:rPr>
            </w:pPr>
          </w:p>
        </w:tc>
        <w:tc>
          <w:tcPr>
            <w:tcW w:w="714" w:type="dxa"/>
            <w:shd w:val="clear" w:color="auto" w:fill="E5B8B7"/>
          </w:tcPr>
          <w:p w14:paraId="4F92CD86" w14:textId="77777777" w:rsidR="00842DE3" w:rsidRPr="001D18B8" w:rsidRDefault="00842DE3" w:rsidP="00F53EEC">
            <w:pPr>
              <w:spacing w:after="200" w:line="276" w:lineRule="auto"/>
              <w:rPr>
                <w:rFonts w:ascii="Calibri" w:eastAsia="Calibri" w:hAnsi="Calibri" w:cs="Calibri"/>
              </w:rPr>
            </w:pPr>
          </w:p>
        </w:tc>
      </w:tr>
      <w:tr w:rsidR="00842DE3" w:rsidRPr="001D18B8" w14:paraId="3237A381" w14:textId="77777777" w:rsidTr="00F53EEC">
        <w:trPr>
          <w:gridAfter w:val="1"/>
          <w:wAfter w:w="19" w:type="dxa"/>
          <w:cantSplit/>
          <w:trHeight w:val="696"/>
        </w:trPr>
        <w:tc>
          <w:tcPr>
            <w:tcW w:w="9954" w:type="dxa"/>
            <w:gridSpan w:val="6"/>
            <w:tcBorders>
              <w:top w:val="single" w:sz="4" w:space="0" w:color="auto"/>
              <w:left w:val="single" w:sz="4" w:space="0" w:color="auto"/>
              <w:bottom w:val="single" w:sz="4" w:space="0" w:color="auto"/>
            </w:tcBorders>
            <w:shd w:val="clear" w:color="auto" w:fill="FFFFFF"/>
          </w:tcPr>
          <w:p w14:paraId="26D398D4" w14:textId="77777777" w:rsidR="00842DE3" w:rsidRPr="001D18B8" w:rsidRDefault="00842DE3" w:rsidP="00F53EEC">
            <w:pPr>
              <w:spacing w:after="200" w:line="276" w:lineRule="auto"/>
              <w:rPr>
                <w:rFonts w:ascii="Calibri" w:eastAsia="Calibri" w:hAnsi="Calibri" w:cs="Calibri"/>
                <w:bCs/>
              </w:rPr>
            </w:pPr>
            <w:r w:rsidRPr="001D18B8">
              <w:rPr>
                <w:rFonts w:ascii="Calibri" w:eastAsia="Calibri" w:hAnsi="Calibri" w:cs="Calibri"/>
                <w:bCs/>
              </w:rPr>
              <w:t>Are there any of the above areas you believe you need further assistance with?</w:t>
            </w:r>
          </w:p>
          <w:p w14:paraId="1E9AC300" w14:textId="77777777" w:rsidR="00842DE3" w:rsidRPr="001D18B8" w:rsidRDefault="00842DE3" w:rsidP="00F53EEC">
            <w:pPr>
              <w:spacing w:after="200" w:line="276" w:lineRule="auto"/>
              <w:rPr>
                <w:rFonts w:ascii="Calibri" w:eastAsia="Calibri" w:hAnsi="Calibri" w:cs="Calibri"/>
              </w:rPr>
            </w:pPr>
          </w:p>
        </w:tc>
      </w:tr>
    </w:tbl>
    <w:p w14:paraId="1B8850CD" w14:textId="77777777" w:rsidR="00842DE3" w:rsidRPr="001D18B8" w:rsidRDefault="00842DE3" w:rsidP="00842DE3">
      <w:pPr>
        <w:spacing w:after="0" w:line="240" w:lineRule="auto"/>
        <w:ind w:left="720"/>
        <w:rPr>
          <w:rFonts w:eastAsia="Calibri" w:cs="Cordia New"/>
        </w:rPr>
      </w:pPr>
    </w:p>
    <w:p w14:paraId="57908025" w14:textId="77777777" w:rsidR="00842DE3" w:rsidRPr="001D18B8" w:rsidRDefault="00842DE3" w:rsidP="00842DE3">
      <w:pPr>
        <w:spacing w:after="200" w:line="276" w:lineRule="auto"/>
        <w:rPr>
          <w:rFonts w:eastAsia="Calibri" w:cs="Cordia New"/>
          <w:b/>
        </w:rPr>
      </w:pPr>
    </w:p>
    <w:p w14:paraId="5D90E3B5" w14:textId="77777777" w:rsidR="00842DE3" w:rsidRPr="001D18B8" w:rsidRDefault="00842DE3" w:rsidP="00842DE3">
      <w:pPr>
        <w:spacing w:after="200" w:line="276" w:lineRule="auto"/>
        <w:rPr>
          <w:rFonts w:eastAsia="Calibri" w:cs="Cordia New"/>
          <w:b/>
        </w:rPr>
      </w:pPr>
      <w:r w:rsidRPr="001D18B8">
        <w:rPr>
          <w:rFonts w:eastAsia="Calibri" w:cs="Cordia New"/>
          <w:b/>
        </w:rPr>
        <w:br w:type="page"/>
      </w:r>
    </w:p>
    <w:p w14:paraId="1A7C6F8C" w14:textId="77777777" w:rsidR="00842DE3" w:rsidRPr="001D18B8" w:rsidRDefault="00842DE3" w:rsidP="00842DE3">
      <w:pPr>
        <w:spacing w:after="200" w:line="276" w:lineRule="auto"/>
        <w:rPr>
          <w:rFonts w:eastAsia="Calibri" w:cs="Cordia New"/>
          <w:b/>
        </w:rPr>
      </w:pPr>
      <w:r w:rsidRPr="001D18B8">
        <w:rPr>
          <w:rFonts w:eastAsia="Calibri" w:cs="Cordia New"/>
          <w:b/>
        </w:rPr>
        <w:lastRenderedPageBreak/>
        <w:t>Interpreting my responses:</w:t>
      </w:r>
    </w:p>
    <w:p w14:paraId="32D00AB4" w14:textId="77777777" w:rsidR="00842DE3" w:rsidRPr="001D18B8" w:rsidRDefault="00842DE3" w:rsidP="00842DE3">
      <w:pPr>
        <w:spacing w:after="200" w:line="276" w:lineRule="auto"/>
        <w:rPr>
          <w:rFonts w:eastAsia="Calibri" w:cs="Cordia New"/>
          <w:bCs/>
        </w:rPr>
      </w:pPr>
      <w:r w:rsidRPr="001D18B8">
        <w:rPr>
          <w:rFonts w:eastAsia="Calibri" w:cs="Cordia New"/>
          <w:bCs/>
        </w:rPr>
        <w:t>Thank you for taking the time to complete the Informed choices</w:t>
      </w:r>
      <w:r>
        <w:rPr>
          <w:rFonts w:eastAsia="Calibri" w:cs="Cordia New"/>
          <w:bCs/>
        </w:rPr>
        <w:t>: Self-assessment</w:t>
      </w:r>
      <w:r w:rsidRPr="001D18B8">
        <w:rPr>
          <w:rFonts w:eastAsia="Calibri" w:cs="Cordia New"/>
          <w:bCs/>
        </w:rPr>
        <w:t>.</w:t>
      </w:r>
    </w:p>
    <w:p w14:paraId="723761BF" w14:textId="77777777" w:rsidR="00842DE3" w:rsidRPr="001D18B8" w:rsidRDefault="00842DE3" w:rsidP="00842DE3">
      <w:pPr>
        <w:spacing w:after="200" w:line="276" w:lineRule="auto"/>
        <w:rPr>
          <w:rFonts w:eastAsia="Calibri" w:cs="Cordia New"/>
          <w:bCs/>
        </w:rPr>
      </w:pPr>
      <w:r w:rsidRPr="001D18B8">
        <w:rPr>
          <w:rFonts w:eastAsia="Calibri" w:cs="Cordia New"/>
          <w:bCs/>
        </w:rPr>
        <w:t xml:space="preserve">The following section will help you understand how your responses can guide your decision whether or not to apply for the HLT54154 Diploma of Nursing program. </w:t>
      </w:r>
    </w:p>
    <w:p w14:paraId="51ADCBBB" w14:textId="77777777" w:rsidR="00842DE3" w:rsidRPr="001D18B8" w:rsidRDefault="00842DE3" w:rsidP="00842DE3">
      <w:pPr>
        <w:spacing w:after="200" w:line="276" w:lineRule="auto"/>
        <w:rPr>
          <w:rFonts w:eastAsia="Calibri" w:cs="Cordia New"/>
          <w:bCs/>
        </w:rPr>
      </w:pPr>
      <w:r w:rsidRPr="001D18B8">
        <w:rPr>
          <w:rFonts w:eastAsia="Calibri" w:cs="Cordia New"/>
          <w:bCs/>
        </w:rPr>
        <w:t xml:space="preserve">TasTAFE provide two options for this qualification, an 18 month intensive program or a 2 year program. For more information about these different options and to help you decide between them please read our </w:t>
      </w:r>
      <w:hyperlink w:anchor="_Program_comparison_student" w:history="1">
        <w:r w:rsidRPr="00D7171F">
          <w:rPr>
            <w:rStyle w:val="Hyperlink"/>
            <w:rFonts w:eastAsia="Calibri" w:cs="Cordia New"/>
            <w:bCs/>
          </w:rPr>
          <w:t>fact sheet</w:t>
        </w:r>
      </w:hyperlink>
      <w:r w:rsidRPr="001D18B8">
        <w:rPr>
          <w:rFonts w:eastAsia="Calibri" w:cs="Cordia New"/>
          <w:bCs/>
        </w:rPr>
        <w:t>.</w:t>
      </w:r>
    </w:p>
    <w:p w14:paraId="136D9BC7" w14:textId="29B84E98" w:rsidR="00842DE3" w:rsidRPr="001D18B8" w:rsidRDefault="00842DE3" w:rsidP="00842DE3">
      <w:pPr>
        <w:shd w:val="clear" w:color="auto" w:fill="C6D9F1"/>
        <w:spacing w:after="200" w:line="276" w:lineRule="auto"/>
        <w:rPr>
          <w:rFonts w:eastAsia="Calibri" w:cs="Cordia New"/>
          <w:bCs/>
        </w:rPr>
      </w:pPr>
      <w:r w:rsidRPr="001D18B8">
        <w:rPr>
          <w:rFonts w:eastAsia="Calibri" w:cs="Cordia New"/>
          <w:bCs/>
        </w:rPr>
        <w:t>If most of your responses are in the Blue column “Strongly agree” then you may want to consider applying for our ‘</w:t>
      </w:r>
      <w:r w:rsidR="0037003A">
        <w:rPr>
          <w:rFonts w:eastAsia="Calibri" w:cs="Cordia New"/>
          <w:bCs/>
        </w:rPr>
        <w:t>Intensive</w:t>
      </w:r>
      <w:r w:rsidRPr="001D18B8">
        <w:rPr>
          <w:rFonts w:eastAsia="Calibri" w:cs="Cordia New"/>
          <w:bCs/>
        </w:rPr>
        <w:t>’</w:t>
      </w:r>
      <w:r w:rsidR="0037003A">
        <w:rPr>
          <w:rFonts w:eastAsia="Calibri" w:cs="Cordia New"/>
          <w:bCs/>
        </w:rPr>
        <w:t xml:space="preserve"> 18 month</w:t>
      </w:r>
      <w:r w:rsidRPr="001D18B8">
        <w:rPr>
          <w:rFonts w:eastAsia="Calibri" w:cs="Cordia New"/>
          <w:bCs/>
        </w:rPr>
        <w:t xml:space="preserve"> program.</w:t>
      </w:r>
    </w:p>
    <w:p w14:paraId="6EFDE8C6" w14:textId="77777777" w:rsidR="00842DE3" w:rsidRPr="001D18B8" w:rsidRDefault="00842DE3" w:rsidP="00842DE3">
      <w:pPr>
        <w:shd w:val="clear" w:color="auto" w:fill="D6E3BC"/>
        <w:spacing w:after="200" w:line="276" w:lineRule="auto"/>
        <w:rPr>
          <w:rFonts w:eastAsia="Calibri" w:cs="Cordia New"/>
          <w:bCs/>
        </w:rPr>
      </w:pPr>
      <w:r w:rsidRPr="001D18B8">
        <w:rPr>
          <w:rFonts w:eastAsia="Calibri" w:cs="Cordia New"/>
          <w:bCs/>
        </w:rPr>
        <w:t>If most of your responses are in the Green column “Agree” then you may want to consider applying for our 2-year program.</w:t>
      </w:r>
    </w:p>
    <w:p w14:paraId="1DD7D8B6" w14:textId="5184B0D6" w:rsidR="00842DE3" w:rsidRPr="001D18B8" w:rsidRDefault="00842DE3" w:rsidP="00842DE3">
      <w:pPr>
        <w:shd w:val="clear" w:color="auto" w:fill="CCC0D9"/>
        <w:spacing w:after="200" w:line="276" w:lineRule="auto"/>
        <w:rPr>
          <w:rFonts w:eastAsia="Calibri" w:cs="Cordia New"/>
          <w:bCs/>
        </w:rPr>
      </w:pPr>
      <w:r w:rsidRPr="001D18B8">
        <w:rPr>
          <w:rFonts w:eastAsia="Calibri" w:cs="Cordia New"/>
          <w:bCs/>
        </w:rPr>
        <w:t xml:space="preserve">If most of your responses are in the Purple column “Unsure” then you may want to discuss the requirements of the Nursing program with us before </w:t>
      </w:r>
      <w:r w:rsidR="00723529" w:rsidRPr="001D18B8">
        <w:rPr>
          <w:rFonts w:eastAsia="Calibri" w:cs="Cordia New"/>
          <w:bCs/>
        </w:rPr>
        <w:t>deciding</w:t>
      </w:r>
      <w:r w:rsidRPr="001D18B8">
        <w:rPr>
          <w:rFonts w:eastAsia="Calibri" w:cs="Cordia New"/>
          <w:bCs/>
        </w:rPr>
        <w:t xml:space="preserve"> to apply, please call us on 1300 655 307 and ask to speak to the Nursing team.</w:t>
      </w:r>
    </w:p>
    <w:p w14:paraId="7CA17D6E" w14:textId="77777777" w:rsidR="00842DE3" w:rsidRPr="001D18B8" w:rsidRDefault="00842DE3" w:rsidP="00842DE3">
      <w:pPr>
        <w:shd w:val="clear" w:color="auto" w:fill="FBD4B4"/>
        <w:spacing w:after="200" w:line="276" w:lineRule="auto"/>
        <w:rPr>
          <w:rFonts w:eastAsia="Calibri" w:cs="Cordia New"/>
          <w:bCs/>
        </w:rPr>
      </w:pPr>
      <w:r w:rsidRPr="001D18B8">
        <w:rPr>
          <w:rFonts w:eastAsia="Calibri" w:cs="Cordia New"/>
          <w:bCs/>
        </w:rPr>
        <w:t xml:space="preserve">If most of your responses are in the Orange or </w:t>
      </w:r>
      <w:r w:rsidRPr="001D18B8">
        <w:rPr>
          <w:rFonts w:eastAsia="Calibri" w:cs="Cordia New"/>
          <w:bCs/>
          <w:shd w:val="clear" w:color="auto" w:fill="E5B8B7"/>
        </w:rPr>
        <w:t>Red</w:t>
      </w:r>
      <w:r w:rsidRPr="001D18B8">
        <w:rPr>
          <w:rFonts w:eastAsia="Calibri" w:cs="Cordia New"/>
          <w:bCs/>
        </w:rPr>
        <w:t xml:space="preserve"> columns, then you may want to </w:t>
      </w:r>
      <w:hyperlink r:id="rId19" w:history="1">
        <w:r w:rsidRPr="001D18B8">
          <w:rPr>
            <w:rFonts w:eastAsia="Calibri" w:cs="Cordia New"/>
            <w:bCs/>
            <w:color w:val="0000FF"/>
            <w:u w:val="single"/>
          </w:rPr>
          <w:t>make an appointment</w:t>
        </w:r>
      </w:hyperlink>
      <w:r w:rsidRPr="001D18B8">
        <w:rPr>
          <w:rFonts w:eastAsia="Calibri" w:cs="Cordia New"/>
          <w:bCs/>
        </w:rPr>
        <w:t xml:space="preserve"> to speak to a Student Support staff member to discuss your support needs or consider other programs available at TasTAFE by visiting the </w:t>
      </w:r>
      <w:hyperlink r:id="rId20" w:history="1">
        <w:r w:rsidRPr="001D18B8">
          <w:rPr>
            <w:rFonts w:eastAsia="Calibri" w:cs="Cordia New"/>
            <w:bCs/>
            <w:color w:val="0000FF"/>
            <w:u w:val="single"/>
          </w:rPr>
          <w:t>website</w:t>
        </w:r>
      </w:hyperlink>
      <w:r w:rsidRPr="001D18B8">
        <w:rPr>
          <w:rFonts w:eastAsia="Calibri" w:cs="Cordia New"/>
          <w:bCs/>
        </w:rPr>
        <w:t>.</w:t>
      </w:r>
    </w:p>
    <w:p w14:paraId="5A55D175" w14:textId="77777777" w:rsidR="00842DE3" w:rsidRPr="001D18B8" w:rsidRDefault="00842DE3" w:rsidP="00842DE3">
      <w:pPr>
        <w:spacing w:after="200" w:line="276" w:lineRule="auto"/>
        <w:rPr>
          <w:rFonts w:eastAsia="Calibri" w:cs="Cordia New"/>
          <w:b/>
        </w:rPr>
      </w:pPr>
      <w:r w:rsidRPr="001D18B8">
        <w:rPr>
          <w:rFonts w:eastAsia="Calibri" w:cs="Cordia New"/>
          <w:b/>
        </w:rPr>
        <w:br w:type="page"/>
      </w:r>
    </w:p>
    <w:p w14:paraId="29514FF2" w14:textId="77777777" w:rsidR="00842DE3" w:rsidRPr="001D18B8" w:rsidRDefault="00842DE3" w:rsidP="00842DE3">
      <w:pPr>
        <w:spacing w:after="200" w:line="276" w:lineRule="auto"/>
        <w:ind w:right="-569"/>
        <w:rPr>
          <w:rFonts w:eastAsia="Calibri" w:cs="Cordia New"/>
          <w:b/>
        </w:rPr>
      </w:pPr>
      <w:r w:rsidRPr="001D18B8">
        <w:rPr>
          <w:rFonts w:eastAsia="Calibri" w:cs="Cordia New"/>
          <w:b/>
        </w:rPr>
        <w:lastRenderedPageBreak/>
        <w:t>Other considerations</w:t>
      </w:r>
    </w:p>
    <w:p w14:paraId="2F74B39B" w14:textId="77777777" w:rsidR="00842DE3" w:rsidRPr="001D18B8" w:rsidRDefault="00842DE3" w:rsidP="00842DE3">
      <w:pPr>
        <w:spacing w:after="200" w:line="276" w:lineRule="auto"/>
        <w:ind w:right="-569"/>
        <w:rPr>
          <w:rFonts w:eastAsia="Calibri" w:cs="Cordia New"/>
        </w:rPr>
      </w:pPr>
      <w:r w:rsidRPr="001D18B8">
        <w:rPr>
          <w:rFonts w:eastAsia="Calibri" w:cs="Cordia New"/>
        </w:rPr>
        <w:t xml:space="preserve">Awarding of the Diploma of Nursing does not automatically entitle you to work as a Nurse in Australia. You will be required to obtain registration with the Nursing and Midwifery Board of Australia (NMBA) before commencing work. Registration standards and requirements can be found at </w:t>
      </w:r>
      <w:hyperlink r:id="rId21" w:history="1">
        <w:r w:rsidRPr="001D18B8">
          <w:rPr>
            <w:rFonts w:eastAsia="Calibri" w:cs="Cordia New"/>
            <w:u w:val="single"/>
          </w:rPr>
          <w:t>www.nursingmidwiferyboard.gov.au</w:t>
        </w:r>
      </w:hyperlink>
      <w:r w:rsidRPr="001D18B8">
        <w:rPr>
          <w:rFonts w:eastAsia="Calibri" w:cs="Cordia New"/>
        </w:rPr>
        <w:t xml:space="preserve">  </w:t>
      </w:r>
    </w:p>
    <w:p w14:paraId="2B1B2018" w14:textId="77777777" w:rsidR="00842DE3" w:rsidRPr="001D18B8" w:rsidRDefault="00842DE3" w:rsidP="00842DE3">
      <w:pPr>
        <w:numPr>
          <w:ilvl w:val="0"/>
          <w:numId w:val="41"/>
        </w:numPr>
        <w:spacing w:before="100" w:beforeAutospacing="1" w:after="45" w:line="240" w:lineRule="auto"/>
        <w:ind w:right="-569"/>
        <w:rPr>
          <w:rFonts w:eastAsia="Times New Roman" w:cs="Arial"/>
          <w:sz w:val="21"/>
          <w:szCs w:val="21"/>
          <w:lang w:val="en"/>
        </w:rPr>
      </w:pPr>
      <w:hyperlink r:id="rId22" w:history="1">
        <w:r w:rsidRPr="001D18B8">
          <w:rPr>
            <w:rFonts w:eastAsia="Times New Roman" w:cs="Arial"/>
            <w:sz w:val="21"/>
            <w:szCs w:val="21"/>
            <w:u w:val="single"/>
            <w:lang w:val="en"/>
          </w:rPr>
          <w:t xml:space="preserve">Criminal history registration standard </w:t>
        </w:r>
      </w:hyperlink>
    </w:p>
    <w:p w14:paraId="4AAB09F1" w14:textId="77777777" w:rsidR="00842DE3" w:rsidRPr="001D18B8" w:rsidRDefault="00842DE3" w:rsidP="00842DE3">
      <w:pPr>
        <w:numPr>
          <w:ilvl w:val="0"/>
          <w:numId w:val="41"/>
        </w:numPr>
        <w:spacing w:before="100" w:beforeAutospacing="1" w:after="45" w:line="240" w:lineRule="auto"/>
        <w:ind w:right="-569"/>
        <w:rPr>
          <w:rFonts w:eastAsia="Times New Roman" w:cs="Arial"/>
          <w:sz w:val="21"/>
          <w:szCs w:val="21"/>
          <w:lang w:val="en"/>
        </w:rPr>
      </w:pPr>
      <w:hyperlink r:id="rId23" w:history="1">
        <w:r w:rsidRPr="001D18B8">
          <w:rPr>
            <w:rFonts w:eastAsia="Times New Roman" w:cs="Arial"/>
            <w:sz w:val="21"/>
            <w:szCs w:val="21"/>
            <w:u w:val="single"/>
            <w:lang w:val="en"/>
          </w:rPr>
          <w:t>English language skills registration standard</w:t>
        </w:r>
      </w:hyperlink>
      <w:r w:rsidRPr="001D18B8">
        <w:rPr>
          <w:rFonts w:eastAsia="Times New Roman" w:cs="Arial"/>
          <w:sz w:val="21"/>
          <w:szCs w:val="21"/>
          <w:lang w:val="en"/>
        </w:rPr>
        <w:t> </w:t>
      </w:r>
    </w:p>
    <w:p w14:paraId="1EA9387F" w14:textId="77777777" w:rsidR="00842DE3" w:rsidRPr="001D18B8" w:rsidRDefault="00842DE3" w:rsidP="00842DE3">
      <w:pPr>
        <w:numPr>
          <w:ilvl w:val="0"/>
          <w:numId w:val="41"/>
        </w:numPr>
        <w:spacing w:before="100" w:beforeAutospacing="1" w:after="45" w:line="240" w:lineRule="auto"/>
        <w:ind w:right="-569"/>
        <w:rPr>
          <w:rFonts w:eastAsia="Times New Roman" w:cs="Arial"/>
          <w:sz w:val="21"/>
          <w:szCs w:val="21"/>
          <w:lang w:val="en"/>
        </w:rPr>
      </w:pPr>
      <w:hyperlink r:id="rId24" w:history="1">
        <w:r w:rsidRPr="001D18B8">
          <w:rPr>
            <w:rFonts w:eastAsia="Times New Roman" w:cs="Arial"/>
            <w:sz w:val="21"/>
            <w:szCs w:val="21"/>
            <w:u w:val="single"/>
            <w:lang w:val="en"/>
          </w:rPr>
          <w:t>Registration standard: Continuing professional development</w:t>
        </w:r>
      </w:hyperlink>
      <w:r w:rsidRPr="001D18B8">
        <w:rPr>
          <w:rFonts w:eastAsia="Times New Roman" w:cs="Arial"/>
          <w:sz w:val="21"/>
          <w:szCs w:val="21"/>
          <w:lang w:val="en"/>
        </w:rPr>
        <w:t> </w:t>
      </w:r>
    </w:p>
    <w:p w14:paraId="5CE920B9" w14:textId="77777777" w:rsidR="00842DE3" w:rsidRPr="001D18B8" w:rsidRDefault="00842DE3" w:rsidP="00842DE3">
      <w:pPr>
        <w:numPr>
          <w:ilvl w:val="0"/>
          <w:numId w:val="41"/>
        </w:numPr>
        <w:spacing w:before="100" w:beforeAutospacing="1" w:after="45" w:line="240" w:lineRule="auto"/>
        <w:ind w:right="-569"/>
        <w:rPr>
          <w:rFonts w:eastAsia="Times New Roman" w:cs="Arial"/>
          <w:sz w:val="21"/>
          <w:szCs w:val="21"/>
          <w:lang w:val="en"/>
        </w:rPr>
      </w:pPr>
      <w:hyperlink r:id="rId25" w:history="1">
        <w:r w:rsidRPr="001D18B8">
          <w:rPr>
            <w:rFonts w:eastAsia="Times New Roman" w:cs="Arial"/>
            <w:sz w:val="21"/>
            <w:szCs w:val="21"/>
            <w:u w:val="single"/>
            <w:lang w:val="en"/>
          </w:rPr>
          <w:t>Registration standard: Recency of practice</w:t>
        </w:r>
      </w:hyperlink>
      <w:r w:rsidRPr="001D18B8">
        <w:rPr>
          <w:rFonts w:eastAsia="Times New Roman" w:cs="Arial"/>
          <w:sz w:val="21"/>
          <w:szCs w:val="21"/>
          <w:lang w:val="en"/>
        </w:rPr>
        <w:t> </w:t>
      </w:r>
    </w:p>
    <w:p w14:paraId="76994912" w14:textId="77777777" w:rsidR="00842DE3" w:rsidRPr="001D18B8" w:rsidRDefault="00842DE3" w:rsidP="00842DE3">
      <w:pPr>
        <w:numPr>
          <w:ilvl w:val="0"/>
          <w:numId w:val="41"/>
        </w:numPr>
        <w:spacing w:before="100" w:beforeAutospacing="1" w:after="45" w:line="240" w:lineRule="auto"/>
        <w:ind w:right="-569"/>
        <w:rPr>
          <w:rFonts w:eastAsia="Times New Roman" w:cs="Arial"/>
          <w:sz w:val="21"/>
          <w:szCs w:val="21"/>
          <w:lang w:val="en"/>
        </w:rPr>
      </w:pPr>
      <w:hyperlink r:id="rId26" w:history="1">
        <w:r w:rsidRPr="001D18B8">
          <w:rPr>
            <w:rFonts w:eastAsia="Times New Roman" w:cs="Arial"/>
            <w:sz w:val="21"/>
            <w:szCs w:val="21"/>
            <w:u w:val="single"/>
            <w:lang w:val="en"/>
          </w:rPr>
          <w:t>Registration standard: Professional indemnity insurance arrangements</w:t>
        </w:r>
      </w:hyperlink>
      <w:r w:rsidRPr="001D18B8">
        <w:rPr>
          <w:rFonts w:eastAsia="Times New Roman" w:cs="Arial"/>
          <w:sz w:val="21"/>
          <w:szCs w:val="21"/>
          <w:lang w:val="en"/>
        </w:rPr>
        <w:t> </w:t>
      </w:r>
    </w:p>
    <w:p w14:paraId="71953F02" w14:textId="77777777" w:rsidR="00842DE3" w:rsidRPr="001D18B8" w:rsidRDefault="00842DE3" w:rsidP="00842DE3">
      <w:pPr>
        <w:spacing w:after="200" w:line="276" w:lineRule="auto"/>
        <w:ind w:right="-569"/>
        <w:rPr>
          <w:rFonts w:eastAsia="Calibri" w:cs="Cordia New"/>
        </w:rPr>
      </w:pPr>
    </w:p>
    <w:p w14:paraId="059F1928" w14:textId="77777777" w:rsidR="00842DE3" w:rsidRPr="001D18B8" w:rsidRDefault="00842DE3" w:rsidP="00842DE3">
      <w:pPr>
        <w:spacing w:after="200" w:line="276" w:lineRule="auto"/>
        <w:ind w:left="-142" w:right="-569"/>
        <w:rPr>
          <w:rFonts w:eastAsia="Calibri" w:cs="Cordia New"/>
          <w:b/>
        </w:rPr>
      </w:pPr>
      <w:r w:rsidRPr="001D18B8">
        <w:rPr>
          <w:rFonts w:eastAsia="Calibri" w:cs="Cordia New"/>
          <w:b/>
        </w:rPr>
        <w:t>Fitness to Practice</w:t>
      </w:r>
    </w:p>
    <w:p w14:paraId="4394B686" w14:textId="77777777" w:rsidR="00842DE3" w:rsidRPr="001D18B8" w:rsidRDefault="00842DE3" w:rsidP="00842DE3">
      <w:pPr>
        <w:spacing w:after="200" w:line="276" w:lineRule="auto"/>
        <w:ind w:left="-142" w:right="-569"/>
        <w:rPr>
          <w:rFonts w:eastAsia="Calibri" w:cs="Cordia New"/>
        </w:rPr>
      </w:pPr>
      <w:r w:rsidRPr="001D18B8">
        <w:rPr>
          <w:rFonts w:eastAsia="Calibri" w:cs="Cordia New"/>
        </w:rPr>
        <w:t xml:space="preserve">If a student has an impairment or health issue that may, either in the course of study or clinical training, place the public at substantial risk of harm, TasTAFE is obligated by law to report this to the Australian Health Practitioners Regulation Authority (AHPRA). Any individual or organisation can make a complaint or raise a concern about a registered student with AHPRA if they have a concern about the student’s health, conduct or performance. </w:t>
      </w:r>
    </w:p>
    <w:p w14:paraId="3B2B05DA" w14:textId="77777777" w:rsidR="00842DE3" w:rsidRPr="001D18B8" w:rsidRDefault="00842DE3" w:rsidP="00842DE3">
      <w:pPr>
        <w:spacing w:after="200" w:line="276" w:lineRule="auto"/>
        <w:ind w:left="-142" w:right="-569"/>
        <w:rPr>
          <w:rFonts w:eastAsia="Calibri" w:cs="Cordia New"/>
        </w:rPr>
      </w:pPr>
      <w:r w:rsidRPr="001D18B8">
        <w:rPr>
          <w:rFonts w:eastAsia="Calibri" w:cs="Cordia New"/>
        </w:rPr>
        <w:t xml:space="preserve">AHPRA defines a health impairment as a </w:t>
      </w:r>
      <w:r w:rsidRPr="001D18B8">
        <w:rPr>
          <w:rFonts w:eastAsia="Calibri" w:cs="Cordia New"/>
          <w:i/>
        </w:rPr>
        <w:t>“Physical or mental impairment, disability, condition or disorder (including substance abuse or dependence), that detrimentally affects or is likely to detrimentally affect a registered health practitioner’s capacity to safely practise the profession or a student’s capacity to undertake clinical training.”</w:t>
      </w:r>
      <w:r w:rsidRPr="001D18B8">
        <w:rPr>
          <w:rFonts w:eastAsia="Calibri" w:cs="Cordia New"/>
        </w:rPr>
        <w:t xml:space="preserve"> AHPRA, 2015 </w:t>
      </w:r>
    </w:p>
    <w:p w14:paraId="7C8C477F" w14:textId="77777777" w:rsidR="00842DE3" w:rsidRPr="001D18B8" w:rsidRDefault="00842DE3" w:rsidP="00842DE3">
      <w:pPr>
        <w:spacing w:after="200" w:line="276" w:lineRule="auto"/>
        <w:ind w:left="-142" w:right="-569"/>
        <w:rPr>
          <w:rFonts w:eastAsia="Calibri" w:cs="Cordia New"/>
        </w:rPr>
      </w:pPr>
      <w:r w:rsidRPr="001D18B8">
        <w:rPr>
          <w:rFonts w:eastAsia="Calibri" w:cs="Cordia New"/>
        </w:rPr>
        <w:t xml:space="preserve">If you have, or may have, any impairment that would, or would be likely to, affect your capacity to undertake clinical placement, you will be required to provide evidence from a qualified medical professional to pronounce you fit to undertake placement or to outline any restrictions prior to placement being arranged. </w:t>
      </w:r>
    </w:p>
    <w:p w14:paraId="2C9FC208" w14:textId="77777777" w:rsidR="00842DE3" w:rsidRPr="001D18B8" w:rsidRDefault="00842DE3" w:rsidP="00842DE3">
      <w:pPr>
        <w:spacing w:after="200" w:line="276" w:lineRule="auto"/>
        <w:ind w:right="-569"/>
        <w:rPr>
          <w:rFonts w:eastAsia="Calibri" w:cs="Cordia New"/>
          <w:b/>
        </w:rPr>
      </w:pPr>
    </w:p>
    <w:p w14:paraId="07E38028" w14:textId="77777777" w:rsidR="00842DE3" w:rsidRPr="001D18B8" w:rsidRDefault="00842DE3" w:rsidP="00842DE3">
      <w:pPr>
        <w:spacing w:after="200" w:line="276" w:lineRule="auto"/>
        <w:ind w:right="-569"/>
        <w:rPr>
          <w:rFonts w:eastAsia="Calibri" w:cs="Cordia New"/>
          <w:b/>
        </w:rPr>
      </w:pPr>
      <w:r w:rsidRPr="001D18B8">
        <w:rPr>
          <w:rFonts w:eastAsia="Calibri" w:cs="Cordia New"/>
          <w:b/>
        </w:rPr>
        <w:t>Thank you for taking the time to read this information and carry out the self-assessment.</w:t>
      </w:r>
    </w:p>
    <w:p w14:paraId="3DB82A71" w14:textId="77777777" w:rsidR="00842DE3" w:rsidRPr="001D18B8" w:rsidRDefault="00842DE3" w:rsidP="00842DE3">
      <w:pPr>
        <w:spacing w:after="200" w:line="276" w:lineRule="auto"/>
        <w:ind w:right="-569"/>
        <w:jc w:val="center"/>
        <w:rPr>
          <w:rFonts w:eastAsia="Calibri" w:cs="Cordia New"/>
          <w:b/>
        </w:rPr>
      </w:pPr>
      <w:r w:rsidRPr="001D18B8">
        <w:rPr>
          <w:rFonts w:eastAsia="Calibri" w:cs="Cordia New"/>
          <w:b/>
        </w:rPr>
        <w:t>If you are still considering your options, you can keep this for your own records.</w:t>
      </w:r>
    </w:p>
    <w:p w14:paraId="5D40F575" w14:textId="77777777" w:rsidR="00842DE3" w:rsidRPr="001D18B8" w:rsidRDefault="00842DE3" w:rsidP="00842DE3">
      <w:pPr>
        <w:spacing w:after="200" w:line="276" w:lineRule="auto"/>
        <w:ind w:right="-569"/>
        <w:jc w:val="center"/>
        <w:rPr>
          <w:rFonts w:eastAsia="Calibri" w:cs="Cordia New"/>
          <w:b/>
        </w:rPr>
      </w:pPr>
      <w:r w:rsidRPr="001D18B8">
        <w:rPr>
          <w:rFonts w:eastAsia="Calibri" w:cs="Cordia New"/>
          <w:b/>
        </w:rPr>
        <w:t xml:space="preserve">If you would like to apply for the Diploma of Nursing, please refer to the </w:t>
      </w:r>
      <w:hyperlink r:id="rId27" w:history="1">
        <w:r w:rsidRPr="001D18B8">
          <w:rPr>
            <w:rFonts w:eastAsia="Calibri" w:cs="Cordia New"/>
            <w:b/>
            <w:color w:val="0000FF"/>
            <w:u w:val="single"/>
          </w:rPr>
          <w:t>TasTAFE website</w:t>
        </w:r>
      </w:hyperlink>
      <w:r w:rsidRPr="001D18B8">
        <w:rPr>
          <w:rFonts w:eastAsia="Calibri" w:cs="Cordia New"/>
          <w:b/>
        </w:rPr>
        <w:t xml:space="preserve"> for the next available intake. </w:t>
      </w:r>
    </w:p>
    <w:p w14:paraId="2015837D" w14:textId="77777777" w:rsidR="00842DE3" w:rsidRPr="001D18B8" w:rsidRDefault="00842DE3" w:rsidP="00842DE3">
      <w:pPr>
        <w:spacing w:after="200" w:line="276" w:lineRule="auto"/>
        <w:ind w:right="-569"/>
        <w:jc w:val="center"/>
        <w:rPr>
          <w:rFonts w:eastAsia="Calibri" w:cs="Cordia New"/>
          <w:b/>
        </w:rPr>
      </w:pPr>
      <w:r w:rsidRPr="001D18B8">
        <w:rPr>
          <w:rFonts w:eastAsia="Calibri" w:cs="Cordia New"/>
          <w:b/>
        </w:rPr>
        <w:t xml:space="preserve">You will need to upload a copy of your completed Informed choices questionnaire as part of the application process, along with your National Police Check, WWVP. </w:t>
      </w:r>
    </w:p>
    <w:p w14:paraId="74622128" w14:textId="77777777" w:rsidR="00842DE3" w:rsidRPr="001D18B8" w:rsidRDefault="00842DE3" w:rsidP="00842DE3">
      <w:pPr>
        <w:spacing w:after="200" w:line="276" w:lineRule="auto"/>
        <w:ind w:right="-569"/>
        <w:jc w:val="center"/>
        <w:rPr>
          <w:rFonts w:eastAsia="Calibri" w:cs="Cordia New"/>
          <w:b/>
        </w:rPr>
      </w:pPr>
    </w:p>
    <w:p w14:paraId="739EF80F" w14:textId="77777777" w:rsidR="00842DE3" w:rsidRPr="001D18B8" w:rsidRDefault="00842DE3" w:rsidP="00842DE3">
      <w:pPr>
        <w:spacing w:after="200" w:line="276" w:lineRule="auto"/>
        <w:rPr>
          <w:rFonts w:eastAsia="Calibri" w:cs="Cordia New"/>
          <w:b/>
        </w:rPr>
      </w:pPr>
    </w:p>
    <w:p w14:paraId="58529056" w14:textId="640263BE" w:rsidR="0057794B" w:rsidRDefault="0057794B" w:rsidP="0057794B"/>
    <w:sectPr w:rsidR="0057794B" w:rsidSect="003E0CC9">
      <w:headerReference w:type="even" r:id="rId28"/>
      <w:headerReference w:type="default" r:id="rId29"/>
      <w:footerReference w:type="even" r:id="rId30"/>
      <w:footerReference w:type="default" r:id="rId31"/>
      <w:headerReference w:type="first" r:id="rId32"/>
      <w:footerReference w:type="first" r:id="rId33"/>
      <w:pgSz w:w="11906" w:h="16838" w:code="9"/>
      <w:pgMar w:top="1134" w:right="851" w:bottom="1134" w:left="851" w:header="1191"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50A07" w14:textId="77777777" w:rsidR="00EA2BE7" w:rsidRDefault="00EA2BE7" w:rsidP="00C37A29">
      <w:pPr>
        <w:spacing w:after="0"/>
      </w:pPr>
      <w:r>
        <w:separator/>
      </w:r>
    </w:p>
  </w:endnote>
  <w:endnote w:type="continuationSeparator" w:id="0">
    <w:p w14:paraId="6C510669" w14:textId="77777777" w:rsidR="00EA2BE7" w:rsidRDefault="00EA2BE7"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3935F" w14:textId="77777777" w:rsidR="008303AF" w:rsidRDefault="008303AF" w:rsidP="008303AF">
    <w:pPr>
      <w:pStyle w:val="Footer-Left"/>
    </w:pPr>
    <w:r>
      <w:rPr>
        <w:noProof/>
      </w:rPr>
      <mc:AlternateContent>
        <mc:Choice Requires="wpg">
          <w:drawing>
            <wp:inline distT="0" distB="0" distL="0" distR="0" wp14:anchorId="3FCB84D9" wp14:editId="7DB44C4D">
              <wp:extent cx="781200" cy="633600"/>
              <wp:effectExtent l="0" t="0" r="0" b="0"/>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solidFill>
                        <a:schemeClr val="accent1"/>
                      </a:solid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0E4ED9E9"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CB84D9" id="Group 13" o:spid="_x0000_s1032" alt="&quot;&quot;" style="width:61.5pt;height:49.9pt;mso-position-horizontal-relative:char;mso-position-vertical-relative:line"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">
              <v:shape id="Graphic 4" o:spid="_x0000_s1033"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0E4ED9E9"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34"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Pr>
            <w:rStyle w:val="Strong"/>
          </w:rPr>
          <w:t>Report heading</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931AD" w14:textId="77777777" w:rsidR="008303AF" w:rsidRPr="009C4C9A" w:rsidRDefault="009C4C9A" w:rsidP="00D01FDB">
    <w:pPr>
      <w:pStyle w:val="Footerbanner"/>
      <w:framePr w:wrap="around"/>
    </w:pPr>
    <w:r>
      <w:rPr>
        <w:noProof/>
      </w:rPr>
      <w:drawing>
        <wp:inline distT="0" distB="0" distL="0" distR="0" wp14:anchorId="08E02428" wp14:editId="19D7C184">
          <wp:extent cx="7560000" cy="698400"/>
          <wp:effectExtent l="0" t="0" r="3175" b="6985"/>
          <wp:docPr id="17" name="Graphic 17" descr="Footer banner with contact details: 1300 655 307, www.tastafe.tas.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Footer banner with contact details: 1300 655 307, www.tastafe.tas.edu.au"/>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698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29936" w14:textId="77777777" w:rsidR="00D939C7" w:rsidRDefault="00077358" w:rsidP="00077358">
    <w:pPr>
      <w:pStyle w:val="Footerbanner"/>
      <w:framePr w:wrap="around"/>
    </w:pPr>
    <w:r>
      <w:rPr>
        <w:noProof/>
      </w:rPr>
      <w:drawing>
        <wp:inline distT="0" distB="0" distL="0" distR="0" wp14:anchorId="05279429" wp14:editId="5A6BAD01">
          <wp:extent cx="7596000" cy="1269617"/>
          <wp:effectExtent l="0" t="0" r="5080" b="6985"/>
          <wp:docPr id="22" name="Page one footer banner" descr="Page one footer banner with TasTAFE logo and Tasmanian Government logo, and contact details: 1300 655 307, and www.tastafe.tas.edu.au.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ge one footer banner" descr="Page one footer banner with TasTAFE logo and Tasmanian Government logo, and contact details: 1300 655 307, and www.tastafe.tas.edu.au.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96000" cy="12696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F6569C" w14:textId="77777777" w:rsidR="00EA2BE7" w:rsidRDefault="00EA2BE7" w:rsidP="00C37A29">
      <w:pPr>
        <w:spacing w:after="0"/>
      </w:pPr>
      <w:r>
        <w:separator/>
      </w:r>
    </w:p>
  </w:footnote>
  <w:footnote w:type="continuationSeparator" w:id="0">
    <w:p w14:paraId="2F7471CE" w14:textId="77777777" w:rsidR="00EA2BE7" w:rsidRDefault="00EA2BE7"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6E7F" w14:textId="77777777" w:rsidR="00D939C7" w:rsidRDefault="00D939C7">
    <w:pPr>
      <w:pStyle w:val="Header"/>
    </w:pPr>
    <w:r>
      <w:rPr>
        <w:noProof/>
      </w:rPr>
      <w:drawing>
        <wp:inline distT="0" distB="0" distL="0" distR="0" wp14:anchorId="68980921" wp14:editId="2BA31E8A">
          <wp:extent cx="7560000" cy="10702800"/>
          <wp:effectExtent l="0" t="0" r="3175" b="381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90203" w14:textId="77777777" w:rsidR="00445B64" w:rsidRDefault="00BC0455" w:rsidP="00BC0455">
    <w:pPr>
      <w:pStyle w:val="HeaderBanner"/>
      <w:framePr w:wrap="around"/>
    </w:pPr>
    <w:r>
      <w:rPr>
        <w:noProof/>
      </w:rPr>
      <mc:AlternateContent>
        <mc:Choice Requires="wps">
          <w:drawing>
            <wp:inline distT="0" distB="0" distL="0" distR="0" wp14:anchorId="2BD76F06" wp14:editId="02CAF953">
              <wp:extent cx="7560000" cy="468000"/>
              <wp:effectExtent l="0" t="0" r="3175" b="8255"/>
              <wp:docPr id="19" name="Header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68000"/>
                      </a:xfrm>
                      <a:prstGeom prst="rect">
                        <a:avLst/>
                      </a:prstGeom>
                      <a:solidFill>
                        <a:srgbClr val="2E2E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CBF6B6" id="Header Banner" o:spid="_x0000_s1026" alt="&quot;&quot;" style="width:595.3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" fillcolor="#2e2e2f" stroked="f" strokeweight="1p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6C748" w14:textId="77777777" w:rsidR="00D01FDB" w:rsidRDefault="00D01F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5" type="#_x0000_t75" style="width:6.25pt;height:6.25pt" o:bullet="t">
        <v:imagedata r:id="rId1" o:title="dot point 1"/>
      </v:shape>
    </w:pict>
  </w:numPicBullet>
  <w:numPicBullet w:numPicBulletId="1">
    <w:pict>
      <v:shape id="_x0000_i1836" type="#_x0000_t75" style="width:6.25pt;height:6.25pt" o:bullet="t">
        <v:imagedata r:id="rId2" o:title="dot point 2"/>
      </v:shape>
    </w:pict>
  </w:numPicBullet>
  <w:numPicBullet w:numPicBulletId="2">
    <w:pict>
      <v:shape id="_x0000_i1837" type="#_x0000_t75" style="width:10pt;height:6.25pt" o:bullet="t">
        <v:imagedata r:id="rId3" o:title="dot 1"/>
      </v:shape>
    </w:pict>
  </w:numPicBullet>
  <w:numPicBullet w:numPicBulletId="3">
    <w:pict>
      <v:shape id="_x0000_i1838" type="#_x0000_t75" style="width:10pt;height:6.25pt" o:bullet="t">
        <v:imagedata r:id="rId4" o:title="dot 2"/>
      </v:shape>
    </w:pict>
  </w:numPicBullet>
  <w:numPicBullet w:numPicBulletId="4">
    <w:pict>
      <v:shape id="_x0000_i1839" type="#_x0000_t75" style="width:38.2pt;height:35.7pt" o:bullet="t">
        <v:imagedata r:id="rId5" o:title="DOT-1"/>
      </v:shape>
    </w:pict>
  </w:numPicBullet>
  <w:numPicBullet w:numPicBulletId="5">
    <w:pict>
      <v:shape id="_x0000_i1840" type="#_x0000_t75" style="width:39.45pt;height:35.7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28DA6187"/>
    <w:multiLevelType w:val="multilevel"/>
    <w:tmpl w:val="6404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1F1D0F"/>
    <w:multiLevelType w:val="multilevel"/>
    <w:tmpl w:val="89B801F6"/>
    <w:numStyleLink w:val="Bullets"/>
  </w:abstractNum>
  <w:abstractNum w:abstractNumId="22" w15:restartNumberingAfterBreak="0">
    <w:nsid w:val="362603BD"/>
    <w:multiLevelType w:val="hybridMultilevel"/>
    <w:tmpl w:val="2026C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6F1185"/>
    <w:multiLevelType w:val="multilevel"/>
    <w:tmpl w:val="89B801F6"/>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97542A0"/>
    <w:multiLevelType w:val="multilevel"/>
    <w:tmpl w:val="89B801F6"/>
    <w:numStyleLink w:val="Bullets"/>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43520E2"/>
    <w:multiLevelType w:val="multilevel"/>
    <w:tmpl w:val="89B801F6"/>
    <w:numStyleLink w:val="Bullets"/>
  </w:abstractNum>
  <w:abstractNum w:abstractNumId="32" w15:restartNumberingAfterBreak="0">
    <w:nsid w:val="660D51AD"/>
    <w:multiLevelType w:val="multilevel"/>
    <w:tmpl w:val="97DAEA0E"/>
    <w:numStyleLink w:val="Numbering"/>
  </w:abstractNum>
  <w:abstractNum w:abstractNumId="33" w15:restartNumberingAfterBreak="0">
    <w:nsid w:val="6B210E6F"/>
    <w:multiLevelType w:val="multilevel"/>
    <w:tmpl w:val="89B801F6"/>
    <w:numStyleLink w:val="Bullets"/>
  </w:abstractNum>
  <w:abstractNum w:abstractNumId="34" w15:restartNumberingAfterBreak="0">
    <w:nsid w:val="6CD910E3"/>
    <w:multiLevelType w:val="hybridMultilevel"/>
    <w:tmpl w:val="395E2720"/>
    <w:lvl w:ilvl="0" w:tplc="6C1A96CA">
      <w:start w:val="12"/>
      <w:numFmt w:val="bullet"/>
      <w:lvlText w:val="-"/>
      <w:lvlJc w:val="left"/>
      <w:pPr>
        <w:ind w:left="720" w:hanging="360"/>
      </w:pPr>
      <w:rPr>
        <w:rFonts w:ascii="Gill Sans MT" w:eastAsia="Calibri" w:hAnsi="Gill Sans MT" w:cs="Cordia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286402"/>
    <w:multiLevelType w:val="hybridMultilevel"/>
    <w:tmpl w:val="C0E00C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4D0736"/>
    <w:multiLevelType w:val="multilevel"/>
    <w:tmpl w:val="97DAEA0E"/>
    <w:numStyleLink w:val="Numbering"/>
  </w:abstractNum>
  <w:abstractNum w:abstractNumId="37" w15:restartNumberingAfterBreak="0">
    <w:nsid w:val="7C440DEC"/>
    <w:multiLevelType w:val="multilevel"/>
    <w:tmpl w:val="89B801F6"/>
    <w:numStyleLink w:val="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31"/>
  </w:num>
  <w:num w:numId="13">
    <w:abstractNumId w:val="21"/>
  </w:num>
  <w:num w:numId="14">
    <w:abstractNumId w:val="15"/>
  </w:num>
  <w:num w:numId="15">
    <w:abstractNumId w:val="36"/>
  </w:num>
  <w:num w:numId="16">
    <w:abstractNumId w:val="27"/>
  </w:num>
  <w:num w:numId="17">
    <w:abstractNumId w:val="32"/>
  </w:num>
  <w:num w:numId="18">
    <w:abstractNumId w:val="10"/>
  </w:num>
  <w:num w:numId="19">
    <w:abstractNumId w:val="13"/>
  </w:num>
  <w:num w:numId="20">
    <w:abstractNumId w:val="24"/>
  </w:num>
  <w:num w:numId="21">
    <w:abstractNumId w:val="16"/>
  </w:num>
  <w:num w:numId="22">
    <w:abstractNumId w:val="12"/>
  </w:num>
  <w:num w:numId="23">
    <w:abstractNumId w:val="14"/>
  </w:num>
  <w:num w:numId="24">
    <w:abstractNumId w:val="18"/>
  </w:num>
  <w:num w:numId="25">
    <w:abstractNumId w:val="29"/>
  </w:num>
  <w:num w:numId="26">
    <w:abstractNumId w:val="28"/>
  </w:num>
  <w:num w:numId="27">
    <w:abstractNumId w:val="17"/>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5"/>
  </w:num>
  <w:num w:numId="31">
    <w:abstractNumId w:val="19"/>
  </w:num>
  <w:num w:numId="32">
    <w:abstractNumId w:val="33"/>
  </w:num>
  <w:num w:numId="33">
    <w:abstractNumId w:val="37"/>
  </w:num>
  <w:num w:numId="34">
    <w:abstractNumId w:val="11"/>
  </w:num>
  <w:num w:numId="35">
    <w:abstractNumId w:val="23"/>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2"/>
  </w:num>
  <w:num w:numId="39">
    <w:abstractNumId w:val="35"/>
  </w:num>
  <w:num w:numId="40">
    <w:abstractNumId w:val="34"/>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BE7"/>
    <w:rsid w:val="000300AF"/>
    <w:rsid w:val="000319B6"/>
    <w:rsid w:val="000724AE"/>
    <w:rsid w:val="00077358"/>
    <w:rsid w:val="0008037D"/>
    <w:rsid w:val="00086C6C"/>
    <w:rsid w:val="000B497F"/>
    <w:rsid w:val="000B78FC"/>
    <w:rsid w:val="000D5D52"/>
    <w:rsid w:val="000E562A"/>
    <w:rsid w:val="000F6B84"/>
    <w:rsid w:val="00100110"/>
    <w:rsid w:val="00112E8F"/>
    <w:rsid w:val="001176B7"/>
    <w:rsid w:val="001268BC"/>
    <w:rsid w:val="00136B59"/>
    <w:rsid w:val="001469EB"/>
    <w:rsid w:val="0016465B"/>
    <w:rsid w:val="00170F53"/>
    <w:rsid w:val="00173608"/>
    <w:rsid w:val="001808EC"/>
    <w:rsid w:val="0019621F"/>
    <w:rsid w:val="001A0D77"/>
    <w:rsid w:val="001A7E56"/>
    <w:rsid w:val="001B091F"/>
    <w:rsid w:val="001B5487"/>
    <w:rsid w:val="001C7835"/>
    <w:rsid w:val="001F13C1"/>
    <w:rsid w:val="001F446D"/>
    <w:rsid w:val="00200E24"/>
    <w:rsid w:val="00201C0F"/>
    <w:rsid w:val="00206825"/>
    <w:rsid w:val="00221AB7"/>
    <w:rsid w:val="00227C9F"/>
    <w:rsid w:val="002313FF"/>
    <w:rsid w:val="00246435"/>
    <w:rsid w:val="00246BCF"/>
    <w:rsid w:val="00270834"/>
    <w:rsid w:val="002814E6"/>
    <w:rsid w:val="00282D5E"/>
    <w:rsid w:val="002A306F"/>
    <w:rsid w:val="002C4498"/>
    <w:rsid w:val="00305171"/>
    <w:rsid w:val="00306999"/>
    <w:rsid w:val="00342A8C"/>
    <w:rsid w:val="0034680A"/>
    <w:rsid w:val="003566F2"/>
    <w:rsid w:val="00363FF8"/>
    <w:rsid w:val="0037003A"/>
    <w:rsid w:val="0037721D"/>
    <w:rsid w:val="0038102A"/>
    <w:rsid w:val="00392C2F"/>
    <w:rsid w:val="003941FA"/>
    <w:rsid w:val="00397AB4"/>
    <w:rsid w:val="003D029F"/>
    <w:rsid w:val="003D23A3"/>
    <w:rsid w:val="003D5856"/>
    <w:rsid w:val="003D6C1B"/>
    <w:rsid w:val="003E0CC9"/>
    <w:rsid w:val="00404E4F"/>
    <w:rsid w:val="00414E7D"/>
    <w:rsid w:val="0042339A"/>
    <w:rsid w:val="0042508F"/>
    <w:rsid w:val="00440D83"/>
    <w:rsid w:val="00445B64"/>
    <w:rsid w:val="004571B1"/>
    <w:rsid w:val="00461CFA"/>
    <w:rsid w:val="004635FD"/>
    <w:rsid w:val="004A439D"/>
    <w:rsid w:val="004B609E"/>
    <w:rsid w:val="004C0765"/>
    <w:rsid w:val="004E0833"/>
    <w:rsid w:val="004E28C6"/>
    <w:rsid w:val="004F1080"/>
    <w:rsid w:val="004F138F"/>
    <w:rsid w:val="004F677A"/>
    <w:rsid w:val="0050670B"/>
    <w:rsid w:val="005141E8"/>
    <w:rsid w:val="0052253B"/>
    <w:rsid w:val="00550C99"/>
    <w:rsid w:val="00553413"/>
    <w:rsid w:val="00562C0D"/>
    <w:rsid w:val="005762D5"/>
    <w:rsid w:val="0057794B"/>
    <w:rsid w:val="0058369E"/>
    <w:rsid w:val="00593314"/>
    <w:rsid w:val="00594496"/>
    <w:rsid w:val="005C6618"/>
    <w:rsid w:val="005E2D46"/>
    <w:rsid w:val="005E5879"/>
    <w:rsid w:val="00603FD5"/>
    <w:rsid w:val="00605048"/>
    <w:rsid w:val="00616DC8"/>
    <w:rsid w:val="00633BBA"/>
    <w:rsid w:val="006528C6"/>
    <w:rsid w:val="00653080"/>
    <w:rsid w:val="006676F4"/>
    <w:rsid w:val="00681976"/>
    <w:rsid w:val="0068724F"/>
    <w:rsid w:val="006A14F9"/>
    <w:rsid w:val="006A1DEF"/>
    <w:rsid w:val="006A4D83"/>
    <w:rsid w:val="006C4AF4"/>
    <w:rsid w:val="006D3F2F"/>
    <w:rsid w:val="006D56AB"/>
    <w:rsid w:val="006D5D76"/>
    <w:rsid w:val="006E0AF4"/>
    <w:rsid w:val="006E3536"/>
    <w:rsid w:val="00714488"/>
    <w:rsid w:val="00723529"/>
    <w:rsid w:val="00726AFA"/>
    <w:rsid w:val="00737766"/>
    <w:rsid w:val="00757964"/>
    <w:rsid w:val="00773CFB"/>
    <w:rsid w:val="0077753A"/>
    <w:rsid w:val="00793284"/>
    <w:rsid w:val="00793B0A"/>
    <w:rsid w:val="007A0363"/>
    <w:rsid w:val="007B44F1"/>
    <w:rsid w:val="007C1B07"/>
    <w:rsid w:val="007C7236"/>
    <w:rsid w:val="007D14BD"/>
    <w:rsid w:val="007D2606"/>
    <w:rsid w:val="007E47ED"/>
    <w:rsid w:val="00801917"/>
    <w:rsid w:val="00804D3F"/>
    <w:rsid w:val="00807850"/>
    <w:rsid w:val="00807AF3"/>
    <w:rsid w:val="00813E1A"/>
    <w:rsid w:val="0081533C"/>
    <w:rsid w:val="00815F55"/>
    <w:rsid w:val="008303AF"/>
    <w:rsid w:val="00841C5F"/>
    <w:rsid w:val="00842DE3"/>
    <w:rsid w:val="0085129D"/>
    <w:rsid w:val="0085439B"/>
    <w:rsid w:val="00857936"/>
    <w:rsid w:val="008B05C3"/>
    <w:rsid w:val="008B32A7"/>
    <w:rsid w:val="008B4965"/>
    <w:rsid w:val="008D1ABD"/>
    <w:rsid w:val="008F5D5B"/>
    <w:rsid w:val="0090137A"/>
    <w:rsid w:val="009272CA"/>
    <w:rsid w:val="00936068"/>
    <w:rsid w:val="009419E9"/>
    <w:rsid w:val="00942B67"/>
    <w:rsid w:val="00944F22"/>
    <w:rsid w:val="009517CC"/>
    <w:rsid w:val="009615D4"/>
    <w:rsid w:val="00965E23"/>
    <w:rsid w:val="00974677"/>
    <w:rsid w:val="00981B76"/>
    <w:rsid w:val="00991A8A"/>
    <w:rsid w:val="00994FB0"/>
    <w:rsid w:val="009A2F17"/>
    <w:rsid w:val="009C4C9A"/>
    <w:rsid w:val="009D24F5"/>
    <w:rsid w:val="009D4E88"/>
    <w:rsid w:val="009F56FA"/>
    <w:rsid w:val="00A12778"/>
    <w:rsid w:val="00A13664"/>
    <w:rsid w:val="00A24EF4"/>
    <w:rsid w:val="00A3047A"/>
    <w:rsid w:val="00A36B09"/>
    <w:rsid w:val="00A62113"/>
    <w:rsid w:val="00A63585"/>
    <w:rsid w:val="00A90151"/>
    <w:rsid w:val="00A92B42"/>
    <w:rsid w:val="00A9359B"/>
    <w:rsid w:val="00AA163B"/>
    <w:rsid w:val="00AA68D0"/>
    <w:rsid w:val="00AB4B33"/>
    <w:rsid w:val="00B01B6A"/>
    <w:rsid w:val="00B23603"/>
    <w:rsid w:val="00B253FF"/>
    <w:rsid w:val="00B32D6C"/>
    <w:rsid w:val="00B3749D"/>
    <w:rsid w:val="00B44F9B"/>
    <w:rsid w:val="00B65DAA"/>
    <w:rsid w:val="00B66B2F"/>
    <w:rsid w:val="00B74F7F"/>
    <w:rsid w:val="00B75B08"/>
    <w:rsid w:val="00B82053"/>
    <w:rsid w:val="00B85BDF"/>
    <w:rsid w:val="00B87859"/>
    <w:rsid w:val="00B91D47"/>
    <w:rsid w:val="00B95BF5"/>
    <w:rsid w:val="00BA3CB8"/>
    <w:rsid w:val="00BA7623"/>
    <w:rsid w:val="00BB0D54"/>
    <w:rsid w:val="00BC0455"/>
    <w:rsid w:val="00BC08CC"/>
    <w:rsid w:val="00BE2420"/>
    <w:rsid w:val="00BF68C8"/>
    <w:rsid w:val="00C01E68"/>
    <w:rsid w:val="00C11924"/>
    <w:rsid w:val="00C13FF8"/>
    <w:rsid w:val="00C326F9"/>
    <w:rsid w:val="00C37A29"/>
    <w:rsid w:val="00C70EFC"/>
    <w:rsid w:val="00C7480B"/>
    <w:rsid w:val="00C75BFB"/>
    <w:rsid w:val="00C85830"/>
    <w:rsid w:val="00C86234"/>
    <w:rsid w:val="00C932F3"/>
    <w:rsid w:val="00CA6985"/>
    <w:rsid w:val="00CD61EB"/>
    <w:rsid w:val="00CF02F0"/>
    <w:rsid w:val="00CF2857"/>
    <w:rsid w:val="00D01FDB"/>
    <w:rsid w:val="00D16F74"/>
    <w:rsid w:val="00D17703"/>
    <w:rsid w:val="00D34ED6"/>
    <w:rsid w:val="00D36897"/>
    <w:rsid w:val="00D46594"/>
    <w:rsid w:val="00D56CF5"/>
    <w:rsid w:val="00D60649"/>
    <w:rsid w:val="00D61E88"/>
    <w:rsid w:val="00D6574D"/>
    <w:rsid w:val="00D66DC3"/>
    <w:rsid w:val="00D72075"/>
    <w:rsid w:val="00D75FE2"/>
    <w:rsid w:val="00D80812"/>
    <w:rsid w:val="00D8323A"/>
    <w:rsid w:val="00D83923"/>
    <w:rsid w:val="00D927A2"/>
    <w:rsid w:val="00D939C7"/>
    <w:rsid w:val="00D9419D"/>
    <w:rsid w:val="00D96405"/>
    <w:rsid w:val="00DA0C6D"/>
    <w:rsid w:val="00DB5F15"/>
    <w:rsid w:val="00DC2C74"/>
    <w:rsid w:val="00DD58FD"/>
    <w:rsid w:val="00DE0652"/>
    <w:rsid w:val="00DF47B6"/>
    <w:rsid w:val="00DF4E3E"/>
    <w:rsid w:val="00E0453D"/>
    <w:rsid w:val="00E05FA6"/>
    <w:rsid w:val="00E20A76"/>
    <w:rsid w:val="00E25474"/>
    <w:rsid w:val="00E32F93"/>
    <w:rsid w:val="00E51F0D"/>
    <w:rsid w:val="00E54B2B"/>
    <w:rsid w:val="00E604DD"/>
    <w:rsid w:val="00E65E7D"/>
    <w:rsid w:val="00E704DB"/>
    <w:rsid w:val="00EA1943"/>
    <w:rsid w:val="00EA2BE7"/>
    <w:rsid w:val="00EB5085"/>
    <w:rsid w:val="00EC57C6"/>
    <w:rsid w:val="00EE095F"/>
    <w:rsid w:val="00EE36A6"/>
    <w:rsid w:val="00EE6F14"/>
    <w:rsid w:val="00EF3F23"/>
    <w:rsid w:val="00EF3FB1"/>
    <w:rsid w:val="00F162D4"/>
    <w:rsid w:val="00F4010B"/>
    <w:rsid w:val="00F4702C"/>
    <w:rsid w:val="00F505B8"/>
    <w:rsid w:val="00F634F6"/>
    <w:rsid w:val="00F650AF"/>
    <w:rsid w:val="00F87B07"/>
    <w:rsid w:val="00F94880"/>
    <w:rsid w:val="00FC2D27"/>
    <w:rsid w:val="00FC2D8B"/>
    <w:rsid w:val="00FD3306"/>
    <w:rsid w:val="00FD5BF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84E3F"/>
  <w15:chartTrackingRefBased/>
  <w15:docId w15:val="{E6EAD11B-7E9D-47C2-8488-891F1B3C4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94B"/>
    <w:pPr>
      <w:spacing w:before="60" w:after="60" w:line="288" w:lineRule="auto"/>
    </w:pPr>
    <w:rPr>
      <w:spacing w:val="4"/>
      <w:sz w:val="24"/>
    </w:rPr>
  </w:style>
  <w:style w:type="paragraph" w:styleId="Heading1">
    <w:name w:val="heading 1"/>
    <w:basedOn w:val="Normal"/>
    <w:next w:val="Normal"/>
    <w:link w:val="Heading1Char"/>
    <w:autoRedefine/>
    <w:uiPriority w:val="9"/>
    <w:qFormat/>
    <w:rsid w:val="00DC2C74"/>
    <w:pPr>
      <w:keepNext/>
      <w:keepLines/>
      <w:spacing w:before="240" w:after="120"/>
      <w:outlineLvl w:val="0"/>
    </w:pPr>
    <w:rPr>
      <w:rFonts w:asciiTheme="majorHAnsi" w:eastAsiaTheme="majorEastAsia" w:hAnsiTheme="majorHAnsi"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57794B"/>
    <w:pPr>
      <w:keepNext/>
      <w:keepLines/>
      <w:spacing w:before="240" w:after="120"/>
      <w:outlineLvl w:val="1"/>
    </w:pPr>
    <w:rPr>
      <w:rFonts w:asciiTheme="majorHAnsi" w:eastAsiaTheme="majorEastAsia" w:hAnsiTheme="majorHAnsi" w:cstheme="majorBidi"/>
      <w:b/>
      <w:spacing w:val="6"/>
      <w:sz w:val="32"/>
      <w:szCs w:val="26"/>
    </w:rPr>
  </w:style>
  <w:style w:type="paragraph" w:styleId="Heading3">
    <w:name w:val="heading 3"/>
    <w:basedOn w:val="Normal"/>
    <w:next w:val="Normal"/>
    <w:link w:val="Heading3Char"/>
    <w:uiPriority w:val="9"/>
    <w:unhideWhenUsed/>
    <w:qFormat/>
    <w:rsid w:val="0057794B"/>
    <w:pPr>
      <w:keepNext/>
      <w:keepLines/>
      <w:spacing w:before="240" w:after="120"/>
      <w:outlineLvl w:val="2"/>
    </w:pPr>
    <w:rPr>
      <w:rFonts w:asciiTheme="majorHAnsi" w:eastAsiaTheme="majorEastAsia" w:hAnsiTheme="majorHAnsi"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57794B"/>
    <w:pPr>
      <w:keepNext/>
      <w:keepLines/>
      <w:spacing w:before="240" w:after="1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D80812"/>
    <w:pPr>
      <w:spacing w:after="0" w:line="240" w:lineRule="auto"/>
    </w:pPr>
    <w:rPr>
      <w:spacing w:val="6"/>
      <w:sz w:val="24"/>
    </w:rPr>
  </w:style>
  <w:style w:type="paragraph" w:styleId="ListBullet">
    <w:name w:val="List Bullet"/>
    <w:basedOn w:val="Normal"/>
    <w:autoRedefine/>
    <w:uiPriority w:val="99"/>
    <w:unhideWhenUsed/>
    <w:qFormat/>
    <w:rsid w:val="00DC2C74"/>
    <w:pPr>
      <w:numPr>
        <w:numId w:val="35"/>
      </w:numPr>
      <w:spacing w:before="80" w:after="80"/>
    </w:pPr>
    <w:rPr>
      <w:sz w:val="22"/>
    </w:rPr>
  </w:style>
  <w:style w:type="paragraph" w:styleId="ListBullet2">
    <w:name w:val="List Bullet 2"/>
    <w:basedOn w:val="Normal"/>
    <w:uiPriority w:val="99"/>
    <w:unhideWhenUsed/>
    <w:qFormat/>
    <w:rsid w:val="00DC2C74"/>
    <w:pPr>
      <w:numPr>
        <w:ilvl w:val="1"/>
        <w:numId w:val="35"/>
      </w:numPr>
      <w:spacing w:before="80" w:after="80"/>
      <w:ind w:left="681" w:hanging="397"/>
    </w:pPr>
    <w:rPr>
      <w:sz w:val="22"/>
    </w:r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C2C74"/>
    <w:rPr>
      <w:rFonts w:asciiTheme="majorHAnsi" w:eastAsiaTheme="majorEastAsia" w:hAnsiTheme="majorHAnsi"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57794B"/>
    <w:rPr>
      <w:rFonts w:asciiTheme="majorHAnsi" w:eastAsiaTheme="majorEastAsia" w:hAnsiTheme="majorHAnsi" w:cstheme="majorBidi"/>
      <w:b/>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57794B"/>
    <w:rPr>
      <w:rFonts w:asciiTheme="majorHAnsi" w:eastAsiaTheme="majorEastAsia" w:hAnsiTheme="majorHAnsi" w:cstheme="majorBidi"/>
      <w:b/>
      <w:color w:val="000000" w:themeColor="text2"/>
      <w:spacing w:val="6"/>
      <w:sz w:val="28"/>
      <w:szCs w:val="24"/>
    </w:rPr>
  </w:style>
  <w:style w:type="character" w:customStyle="1" w:styleId="Heading4Char">
    <w:name w:val="Heading 4 Char"/>
    <w:basedOn w:val="DefaultParagraphFont"/>
    <w:link w:val="Heading4"/>
    <w:uiPriority w:val="9"/>
    <w:rsid w:val="0057794B"/>
    <w:rPr>
      <w:rFonts w:asciiTheme="majorHAnsi" w:eastAsiaTheme="majorEastAsia" w:hAnsiTheme="majorHAnsi" w:cstheme="majorBidi"/>
      <w:b/>
      <w:iCs/>
      <w:spacing w:val="4"/>
      <w:sz w:val="24"/>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A12778"/>
    <w:pPr>
      <w:jc w:val="center"/>
    </w:pPr>
    <w:rPr>
      <w:b/>
      <w:color w:val="FFFFFF" w:themeColor="background1"/>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rsid w:val="00A3047A"/>
    <w:pPr>
      <w:spacing w:before="200" w:after="200"/>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6676F4"/>
    <w:pPr>
      <w:pBdr>
        <w:top w:val="single" w:sz="8" w:space="4" w:color="F26522" w:themeColor="accent1"/>
        <w:bottom w:val="single" w:sz="8" w:space="4" w:color="F26522" w:themeColor="accent1"/>
      </w:pBdr>
      <w:spacing w:before="160" w:after="160" w:line="264" w:lineRule="auto"/>
    </w:pPr>
  </w:style>
  <w:style w:type="table" w:customStyle="1" w:styleId="TASTafeTableStyle2">
    <w:name w:val="TASTafe Table Style 2"/>
    <w:basedOn w:val="TableNormal"/>
    <w:uiPriority w:val="99"/>
    <w:rsid w:val="00136B59"/>
    <w:tblPr>
      <w:tblStyleRowBandSize w:val="1"/>
    </w:tbl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hemeFill="accent6" w:themeFillTint="66"/>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DC2C74"/>
    <w:pPr>
      <w:framePr w:w="10206" w:vSpace="454" w:wrap="around" w:hAnchor="margin" w:yAlign="top" w:anchorLock="1"/>
      <w:spacing w:after="0" w:line="252" w:lineRule="auto"/>
    </w:pPr>
    <w:rPr>
      <w:spacing w:val="14"/>
      <w:sz w:val="56"/>
    </w:rPr>
  </w:style>
  <w:style w:type="paragraph" w:customStyle="1" w:styleId="HeaderBanner">
    <w:name w:val="Header Banner"/>
    <w:basedOn w:val="Header"/>
    <w:link w:val="HeaderBannerChar"/>
    <w:rsid w:val="00BC0455"/>
    <w:pPr>
      <w:framePr w:w="11964" w:h="737" w:hRule="exact" w:wrap="around" w:vAnchor="page" w:hAnchor="page" w:yAlign="top" w:anchorLock="1"/>
      <w:spacing w:before="0" w:line="192" w:lineRule="auto"/>
    </w:pPr>
  </w:style>
  <w:style w:type="paragraph" w:customStyle="1" w:styleId="Footerbanner">
    <w:name w:val="Footer banner"/>
    <w:basedOn w:val="Footer"/>
    <w:link w:val="FooterbannerChar"/>
    <w:rsid w:val="00D01FDB"/>
    <w:pPr>
      <w:framePr w:w="11964" w:wrap="around" w:vAnchor="page" w:hAnchor="page" w:yAlign="bottom" w:anchorLock="1"/>
      <w:jc w:val="left"/>
    </w:pPr>
  </w:style>
  <w:style w:type="character" w:customStyle="1" w:styleId="HeaderBannerChar">
    <w:name w:val="Header Banner Char"/>
    <w:basedOn w:val="HeaderChar"/>
    <w:link w:val="HeaderBanner"/>
    <w:rsid w:val="00BC0455"/>
    <w:rPr>
      <w:spacing w:val="4"/>
      <w:sz w:val="24"/>
    </w:rPr>
  </w:style>
  <w:style w:type="character" w:customStyle="1" w:styleId="FooterbannerChar">
    <w:name w:val="Footer banner Char"/>
    <w:basedOn w:val="FooterChar"/>
    <w:link w:val="Footerbanner"/>
    <w:rsid w:val="00D01FDB"/>
    <w:rPr>
      <w:spacing w:val="4"/>
      <w:sz w:val="18"/>
    </w:rPr>
  </w:style>
  <w:style w:type="table" w:customStyle="1" w:styleId="TableGrid20">
    <w:name w:val="Table Grid20"/>
    <w:basedOn w:val="TableNormal"/>
    <w:next w:val="TableGrid"/>
    <w:rsid w:val="00842DE3"/>
    <w:pPr>
      <w:spacing w:after="200" w:line="276" w:lineRule="auto"/>
    </w:pPr>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2075"/>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691441">
      <w:bodyDiv w:val="1"/>
      <w:marLeft w:val="0"/>
      <w:marRight w:val="0"/>
      <w:marTop w:val="0"/>
      <w:marBottom w:val="0"/>
      <w:divBdr>
        <w:top w:val="none" w:sz="0" w:space="0" w:color="auto"/>
        <w:left w:val="none" w:sz="0" w:space="0" w:color="auto"/>
        <w:bottom w:val="none" w:sz="0" w:space="0" w:color="auto"/>
        <w:right w:val="none" w:sz="0" w:space="0" w:color="auto"/>
      </w:divBdr>
    </w:div>
    <w:div w:id="1691948033">
      <w:bodyDiv w:val="1"/>
      <w:marLeft w:val="0"/>
      <w:marRight w:val="0"/>
      <w:marTop w:val="0"/>
      <w:marBottom w:val="0"/>
      <w:divBdr>
        <w:top w:val="none" w:sz="0" w:space="0" w:color="auto"/>
        <w:left w:val="none" w:sz="0" w:space="0" w:color="auto"/>
        <w:bottom w:val="none" w:sz="0" w:space="0" w:color="auto"/>
        <w:right w:val="none" w:sz="0" w:space="0" w:color="auto"/>
      </w:divBdr>
    </w:div>
    <w:div w:id="203117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yfuture.edu.au" TargetMode="External"/><Relationship Id="rId18" Type="http://schemas.openxmlformats.org/officeDocument/2006/relationships/hyperlink" Target="https://immunisationhandbook.health.gov.au/vaccination-for-special-risk-groups/vaccination-for-people-at-occupational-risk" TargetMode="External"/><Relationship Id="rId26" Type="http://schemas.openxmlformats.org/officeDocument/2006/relationships/hyperlink" Target="http://www.nursingmidwiferyboard.gov.au/Registration-Standards/Professional-indemnity-insurance-arrangements.aspx" TargetMode="External"/><Relationship Id="rId3" Type="http://schemas.openxmlformats.org/officeDocument/2006/relationships/customXml" Target="../customXml/item3.xml"/><Relationship Id="rId21" Type="http://schemas.openxmlformats.org/officeDocument/2006/relationships/hyperlink" Target="http://www.nursingmidwiferyboard.gov.au"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nursingmidwiferyboard.gov.au" TargetMode="External"/><Relationship Id="rId17" Type="http://schemas.openxmlformats.org/officeDocument/2006/relationships/hyperlink" Target="https://www.police.tas.gov.au/services-online/police-history-record-checks/" TargetMode="External"/><Relationship Id="rId25" Type="http://schemas.openxmlformats.org/officeDocument/2006/relationships/hyperlink" Target="http://www.nursingmidwiferyboard.gov.au/Registration-Standards/Recency-of-practice.aspx"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cbos.tas.gov.au/topics/licensing-and-registration/registrations/work-with-vulnerable-people/applications/apply" TargetMode="External"/><Relationship Id="rId20" Type="http://schemas.openxmlformats.org/officeDocument/2006/relationships/hyperlink" Target="https://www.tastafe.tas.edu.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nursingmidwiferyboard.gov.au/Registration-Standards/Continuing-professional-development.aspx" TargetMode="External"/><Relationship Id="rId32" Type="http://schemas.openxmlformats.org/officeDocument/2006/relationships/header" Target="header3.xml"/><Relationship Id="rId28" Type="http://schemas.openxmlformats.org/officeDocument/2006/relationships/header" Target="header1.xml"/><Relationship Id="rId15" Type="http://schemas.openxmlformats.org/officeDocument/2006/relationships/hyperlink" Target="https://www.tastafe.tas.edu.au/courses/industry/education-training-and-support" TargetMode="External"/><Relationship Id="rId23" Type="http://schemas.openxmlformats.org/officeDocument/2006/relationships/hyperlink" Target="http://www.nursingmidwiferyboard.gov.au/Registration-Standards/English-language-skills.aspx" TargetMode="External"/><Relationship Id="rId10" Type="http://schemas.openxmlformats.org/officeDocument/2006/relationships/footnotes" Target="footnotes.xml"/><Relationship Id="rId19" Type="http://schemas.openxmlformats.org/officeDocument/2006/relationships/hyperlink" Target="https://www.tastafe.tas.edu.au/students/support"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astafe.tas.edu.au/courses" TargetMode="External"/><Relationship Id="rId22" Type="http://schemas.openxmlformats.org/officeDocument/2006/relationships/hyperlink" Target="http://www.nursingmidwiferyboard.gov.au/Registration-Standards/Criminal-history.aspx" TargetMode="External"/><Relationship Id="rId27" Type="http://schemas.openxmlformats.org/officeDocument/2006/relationships/hyperlink" Target="https://www.tastafe.tas.edu.au/courses/course/hlt54115"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hampton\Downloads\TASTafe-Flyer%20Option%203%20-%20full%20page%20text.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405FBB366EF643B47F2B353828F4FB" ma:contentTypeVersion="10" ma:contentTypeDescription="Create a new document." ma:contentTypeScope="" ma:versionID="ddca30dddc93d284dd5d21c9b8de5949">
  <xsd:schema xmlns:xsd="http://www.w3.org/2001/XMLSchema" xmlns:xs="http://www.w3.org/2001/XMLSchema" xmlns:p="http://schemas.microsoft.com/office/2006/metadata/properties" xmlns:ns2="588cf533-b879-49c6-bc69-bf83f9114288" xmlns:ns3="c475dabe-9836-4f3a-819a-792a25dfce22" targetNamespace="http://schemas.microsoft.com/office/2006/metadata/properties" ma:root="true" ma:fieldsID="bc1329c7d8ed6d72decbc3da01bd65e9" ns2:_="" ns3:_="">
    <xsd:import namespace="588cf533-b879-49c6-bc69-bf83f9114288"/>
    <xsd:import namespace="c475dabe-9836-4f3a-819a-792a25dfce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cf533-b879-49c6-bc69-bf83f9114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75dabe-9836-4f3a-819a-792a25dfce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315A265B-319F-48AC-8D56-43FB9DB5176A}"/>
</file>

<file path=customXml/itemProps3.xml><?xml version="1.0" encoding="utf-8"?>
<ds:datastoreItem xmlns:ds="http://schemas.openxmlformats.org/officeDocument/2006/customXml" ds:itemID="{132E40DA-99CF-4C75-9AC3-B808BECC3405}">
  <ds:schemaRefs>
    <ds:schemaRef ds:uri="http://schemas.microsoft.com/sharepoint/v3/contenttype/forms"/>
  </ds:schemaRefs>
</ds:datastoreItem>
</file>

<file path=customXml/itemProps4.xml><?xml version="1.0" encoding="utf-8"?>
<ds:datastoreItem xmlns:ds="http://schemas.openxmlformats.org/officeDocument/2006/customXml" ds:itemID="{4D2D8EE7-3BF1-4148-9C38-82A685B1DBA6}">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D866BC84-6421-4E22-85BC-63985D3B2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TASTafe-Flyer Option 3 - full page text</Template>
  <TotalTime>30</TotalTime>
  <Pages>13</Pages>
  <Words>2415</Words>
  <Characters>13767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Report 
heading</vt:lpstr>
    </vt:vector>
  </TitlesOfParts>
  <Company/>
  <LinksUpToDate>false</LinksUpToDate>
  <CharactersWithSpaces>16150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heading</dc:title>
  <dc:subject/>
  <dc:creator>Hampton, Andrea</dc:creator>
  <cp:keywords/>
  <dc:description/>
  <cp:lastModifiedBy>Hampton, Andrea</cp:lastModifiedBy>
  <cp:revision>12</cp:revision>
  <cp:lastPrinted>2020-12-21T02:59:00Z</cp:lastPrinted>
  <dcterms:created xsi:type="dcterms:W3CDTF">2021-12-07T04:38:00Z</dcterms:created>
  <dcterms:modified xsi:type="dcterms:W3CDTF">2021-12-09T05:19:00Z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0x01010062405FBB366EF643B47F2B353828F4FB</vt:lpwstr>
  </property>
</Properties>
</file>