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/>
    <w:bookmarkStart w:id="1" w:name="_Toc30502210"/>
    <w:p w14:paraId="1DC4C2AE" w14:textId="03936292" w:rsidR="00D75FE2" w:rsidRDefault="00000000" w:rsidP="005D7BB1">
      <w:pPr>
        <w:pStyle w:val="MainTitleHeading"/>
        <w:framePr w:wrap="around"/>
      </w:pPr>
      <w:sdt>
        <w:sdtPr>
          <w:alias w:val="Title"/>
          <w:tag w:val=""/>
          <w:id w:val="1694955488"/>
          <w:placeholder>
            <w:docPart w:val="CDF08C1B1BFF49C48730B49DCA18AEA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3B256A">
            <w:t>Fees and Charges Policy</w:t>
          </w:r>
          <w:r w:rsidR="00DB7A74">
            <w:t xml:space="preserve"> (International Education)</w:t>
          </w:r>
        </w:sdtContent>
      </w:sdt>
    </w:p>
    <w:p w14:paraId="1F53B831" w14:textId="77777777" w:rsidR="00202330" w:rsidRPr="000067DB" w:rsidRDefault="00202330" w:rsidP="005D7BB1">
      <w:pPr>
        <w:pStyle w:val="Heading1"/>
      </w:pPr>
      <w:r w:rsidRPr="000067DB">
        <w:t>Audience</w:t>
      </w:r>
    </w:p>
    <w:p w14:paraId="37D13F17" w14:textId="7F1376CE" w:rsidR="002F564B" w:rsidRDefault="00D33271" w:rsidP="002F564B">
      <w:r>
        <w:t xml:space="preserve">This </w:t>
      </w:r>
      <w:r w:rsidR="00662461">
        <w:t>policy</w:t>
      </w:r>
      <w:r>
        <w:t xml:space="preserve"> applies to all TasTAFE employees </w:t>
      </w:r>
      <w:r w:rsidR="003B256A">
        <w:t>involved in the collection of international student fees</w:t>
      </w:r>
      <w:r w:rsidR="00662461">
        <w:t xml:space="preserve">. It </w:t>
      </w:r>
      <w:r w:rsidR="0011650E">
        <w:t xml:space="preserve">applies to </w:t>
      </w:r>
      <w:r w:rsidR="00373A51">
        <w:t xml:space="preserve">students studying </w:t>
      </w:r>
      <w:r w:rsidR="00CC6551">
        <w:t>C</w:t>
      </w:r>
      <w:r w:rsidR="00CC6551" w:rsidRPr="00CC6551">
        <w:t xml:space="preserve">ommonwealth Register of Institutions and Courses for Overseas Students </w:t>
      </w:r>
      <w:r w:rsidR="006A1DE3">
        <w:t>(</w:t>
      </w:r>
      <w:r w:rsidR="00373A51">
        <w:t>CRICOS</w:t>
      </w:r>
      <w:r w:rsidR="006A1DE3">
        <w:t>)</w:t>
      </w:r>
      <w:r w:rsidR="00373A51">
        <w:t xml:space="preserve"> registered programs and their representatives, such as but not limited to </w:t>
      </w:r>
      <w:r w:rsidR="00662461">
        <w:t>education agents.</w:t>
      </w:r>
      <w:r w:rsidR="002B7628">
        <w:t xml:space="preserve"> It also applies to students </w:t>
      </w:r>
      <w:r w:rsidR="00D3160D">
        <w:t>admitted through</w:t>
      </w:r>
      <w:r w:rsidR="002B7628">
        <w:t xml:space="preserve"> TasTAFE</w:t>
      </w:r>
      <w:r w:rsidR="00723F6A">
        <w:t xml:space="preserve"> International</w:t>
      </w:r>
      <w:r w:rsidR="002B7628">
        <w:t xml:space="preserve"> on </w:t>
      </w:r>
      <w:r w:rsidR="00D3160D">
        <w:t>other temporary</w:t>
      </w:r>
      <w:r w:rsidR="002C07FC">
        <w:t xml:space="preserve"> and provisional</w:t>
      </w:r>
      <w:r w:rsidR="00D3160D">
        <w:t xml:space="preserve"> visas</w:t>
      </w:r>
      <w:r w:rsidR="002C07FC">
        <w:t>.</w:t>
      </w:r>
    </w:p>
    <w:p w14:paraId="7B827637" w14:textId="77777777" w:rsidR="00202330" w:rsidRPr="000C41F1" w:rsidRDefault="00202330" w:rsidP="005D7BB1">
      <w:pPr>
        <w:pStyle w:val="Heading1"/>
      </w:pPr>
      <w:r w:rsidRPr="00592DB3">
        <w:t>Purpose</w:t>
      </w:r>
    </w:p>
    <w:p w14:paraId="6E7A9E29" w14:textId="24EC0543" w:rsidR="00202330" w:rsidRDefault="00723E8C" w:rsidP="00202330">
      <w:r>
        <w:t>This</w:t>
      </w:r>
      <w:r w:rsidR="006B6759">
        <w:t xml:space="preserve"> policy</w:t>
      </w:r>
      <w:r w:rsidR="008A4BA2">
        <w:t xml:space="preserve"> outlines the</w:t>
      </w:r>
      <w:r w:rsidR="00A856C4">
        <w:t xml:space="preserve"> fees and charges schedule for international students </w:t>
      </w:r>
      <w:r w:rsidR="0043031A">
        <w:t xml:space="preserve">offered a place to study </w:t>
      </w:r>
      <w:r w:rsidR="00A856C4">
        <w:t xml:space="preserve">at </w:t>
      </w:r>
      <w:r w:rsidR="00E20D1F">
        <w:t>TasTAFE and</w:t>
      </w:r>
      <w:r w:rsidR="00CD2A75">
        <w:t xml:space="preserve"> ensure that </w:t>
      </w:r>
      <w:r>
        <w:t xml:space="preserve">is compliant with the </w:t>
      </w:r>
      <w:r w:rsidR="009169F6">
        <w:t xml:space="preserve">obligations under the </w:t>
      </w:r>
      <w:r w:rsidR="00C94FC5">
        <w:rPr>
          <w:rStyle w:val="normaltextrun"/>
          <w:rFonts w:cs="Arial"/>
        </w:rPr>
        <w:t xml:space="preserve">Education Services for Overseas </w:t>
      </w:r>
      <w:r w:rsidR="00C94FC5" w:rsidRPr="004A60AA">
        <w:rPr>
          <w:rStyle w:val="normaltextrun"/>
          <w:rFonts w:cs="Arial"/>
        </w:rPr>
        <w:t>Students (</w:t>
      </w:r>
      <w:r w:rsidR="009169F6" w:rsidRPr="004A60AA">
        <w:t>ESOS</w:t>
      </w:r>
      <w:r w:rsidR="00C94FC5">
        <w:t>)</w:t>
      </w:r>
      <w:r w:rsidR="009169F6">
        <w:t xml:space="preserve"> legislative framework</w:t>
      </w:r>
      <w:r w:rsidR="003B256A">
        <w:t>.</w:t>
      </w:r>
      <w:r w:rsidR="00CD2A75">
        <w:t xml:space="preserve"> It also sets out the </w:t>
      </w:r>
      <w:r w:rsidR="003B4BDC">
        <w:t>principles</w:t>
      </w:r>
      <w:r w:rsidR="00CD2A75">
        <w:t xml:space="preserve"> for setting th</w:t>
      </w:r>
      <w:r w:rsidR="00E963D0">
        <w:t xml:space="preserve">ese </w:t>
      </w:r>
      <w:r w:rsidR="00164E93">
        <w:t>fees and charges.</w:t>
      </w:r>
    </w:p>
    <w:p w14:paraId="71127571" w14:textId="4C6C5CA8" w:rsidR="00202330" w:rsidRPr="000C41F1" w:rsidRDefault="006B6759" w:rsidP="005D7BB1">
      <w:pPr>
        <w:pStyle w:val="Heading1"/>
      </w:pPr>
      <w:r>
        <w:t>Policy</w:t>
      </w:r>
      <w:r w:rsidR="00202330">
        <w:t xml:space="preserve"> </w:t>
      </w:r>
      <w:r w:rsidR="001E04D1">
        <w:t>S</w:t>
      </w:r>
      <w:r w:rsidR="007244FD">
        <w:t>tatement</w:t>
      </w:r>
      <w:r w:rsidR="00DD2067">
        <w:t>/Details</w:t>
      </w:r>
    </w:p>
    <w:p w14:paraId="3E5AA355" w14:textId="583BDB6B" w:rsidR="00261D92" w:rsidRDefault="00261D92" w:rsidP="006E41C5">
      <w:pPr>
        <w:pStyle w:val="ListBullet"/>
        <w:numPr>
          <w:ilvl w:val="0"/>
          <w:numId w:val="0"/>
        </w:numPr>
      </w:pPr>
      <w:r>
        <w:t xml:space="preserve">TasTAFE </w:t>
      </w:r>
      <w:r w:rsidR="00E857EA">
        <w:t xml:space="preserve">is committed to upholding the integrity and quality of the international education </w:t>
      </w:r>
      <w:r w:rsidR="006E41C5">
        <w:t xml:space="preserve">framework in </w:t>
      </w:r>
      <w:r w:rsidR="00E20D1F">
        <w:t>Australia and</w:t>
      </w:r>
      <w:r w:rsidR="006E41C5">
        <w:t xml:space="preserve"> remains transparent with the fees and charges that are applied to an international student</w:t>
      </w:r>
      <w:r w:rsidR="000976B6">
        <w:t xml:space="preserve"> studying at TasTAFE.</w:t>
      </w:r>
    </w:p>
    <w:p w14:paraId="549BCAF0" w14:textId="0FEF962C" w:rsidR="006B592C" w:rsidRDefault="006B592C" w:rsidP="006B592C">
      <w:pPr>
        <w:pStyle w:val="ListBullet"/>
      </w:pPr>
      <w:r>
        <w:t>International students pay tuition fees that are different from domestic student tuition</w:t>
      </w:r>
      <w:r w:rsidR="003022CD">
        <w:t xml:space="preserve"> fees. All international student course fees and charges are listed on the TasTAFE website and </w:t>
      </w:r>
      <w:r w:rsidR="008473FB">
        <w:t>within</w:t>
      </w:r>
      <w:r w:rsidR="00872150">
        <w:t xml:space="preserve"> </w:t>
      </w:r>
      <w:r w:rsidR="003022CD">
        <w:t>marketing information.</w:t>
      </w:r>
    </w:p>
    <w:p w14:paraId="0DF7FE01" w14:textId="61F2B50A" w:rsidR="00336C3A" w:rsidRDefault="00336C3A" w:rsidP="006B592C">
      <w:pPr>
        <w:pStyle w:val="ListBullet"/>
      </w:pPr>
      <w:r>
        <w:t>TasTAFE has the right to establish and collect fees from international students</w:t>
      </w:r>
      <w:r w:rsidR="004A4281">
        <w:t xml:space="preserve">, their sponsors and </w:t>
      </w:r>
      <w:r w:rsidR="00E20D1F">
        <w:t>third parties</w:t>
      </w:r>
      <w:r w:rsidR="004A4281">
        <w:t>, provided that written consent has been verified.</w:t>
      </w:r>
    </w:p>
    <w:p w14:paraId="4150A0A9" w14:textId="3C26CBB0" w:rsidR="003022CD" w:rsidRDefault="00266C74" w:rsidP="006B592C">
      <w:pPr>
        <w:pStyle w:val="ListBullet"/>
      </w:pPr>
      <w:r>
        <w:t>TasTAFE will not accept further applications for enrolment from international students who have an existing debt with TasTAFE.</w:t>
      </w:r>
    </w:p>
    <w:p w14:paraId="05B76EF1" w14:textId="540F43E8" w:rsidR="00120CE6" w:rsidRDefault="00120CE6" w:rsidP="00120CE6">
      <w:pPr>
        <w:pStyle w:val="ListBullet"/>
      </w:pPr>
      <w:r>
        <w:t>All fees and charges are in Australian dollars, subject to annual review, and may increase consistent</w:t>
      </w:r>
      <w:r w:rsidR="00B2584F">
        <w:t>ly</w:t>
      </w:r>
      <w:r>
        <w:t xml:space="preserve"> with any </w:t>
      </w:r>
      <w:r w:rsidR="00B2584F">
        <w:t>Consumer Price Index (</w:t>
      </w:r>
      <w:r>
        <w:t>CPI</w:t>
      </w:r>
      <w:r w:rsidR="00B2584F">
        <w:t>)</w:t>
      </w:r>
      <w:r>
        <w:t xml:space="preserve"> adjustment.</w:t>
      </w:r>
    </w:p>
    <w:p w14:paraId="6FDA935A" w14:textId="77777777" w:rsidR="00A83608" w:rsidRDefault="00A13165" w:rsidP="00A83608">
      <w:pPr>
        <w:pStyle w:val="ListBullet"/>
      </w:pPr>
      <w:r>
        <w:t>International students who have signed the Letter of Offer and Acceptance are deemed to have agreed to the terms and conditions outlined in this policy.</w:t>
      </w:r>
    </w:p>
    <w:p w14:paraId="4E150988" w14:textId="0FDC3ABE" w:rsidR="00A83608" w:rsidRDefault="00A83608" w:rsidP="00A41B83">
      <w:pPr>
        <w:pStyle w:val="ListBullet"/>
      </w:pPr>
      <w:r>
        <w:t>All fees collected from international students will be secured in a separate Trust Account</w:t>
      </w:r>
      <w:r w:rsidR="00653304">
        <w:t xml:space="preserve">, where funds are readily accessible for international students qualified for a refund event (see </w:t>
      </w:r>
      <w:hyperlink r:id="rId11" w:history="1">
        <w:r w:rsidR="00653304" w:rsidRPr="00A67469">
          <w:rPr>
            <w:rStyle w:val="Hyperlink"/>
          </w:rPr>
          <w:t>Withdrawal and Refund Policy</w:t>
        </w:r>
      </w:hyperlink>
      <w:r w:rsidR="00653304">
        <w:t>).</w:t>
      </w:r>
    </w:p>
    <w:p w14:paraId="1CDA86A9" w14:textId="1B1CE216" w:rsidR="005C0352" w:rsidRDefault="005C0352" w:rsidP="00A41B83">
      <w:pPr>
        <w:pStyle w:val="ListBullet"/>
      </w:pPr>
      <w:r>
        <w:t xml:space="preserve">TasTAFE International will retain </w:t>
      </w:r>
      <w:r w:rsidR="00B41BB0">
        <w:t xml:space="preserve">30% of all international revenue </w:t>
      </w:r>
      <w:r w:rsidR="00FA7E77">
        <w:t xml:space="preserve">collected for </w:t>
      </w:r>
      <w:r w:rsidR="00A42381">
        <w:t xml:space="preserve">international business development activities </w:t>
      </w:r>
      <w:r w:rsidR="00B41BB0">
        <w:t xml:space="preserve">and distribute </w:t>
      </w:r>
      <w:r w:rsidR="00EC403B">
        <w:t xml:space="preserve">the </w:t>
      </w:r>
      <w:r w:rsidR="00B41BB0">
        <w:t xml:space="preserve">remaining 70% to the relevant </w:t>
      </w:r>
      <w:r w:rsidR="00A42381">
        <w:t>teams</w:t>
      </w:r>
      <w:r w:rsidR="00BC53D1">
        <w:t xml:space="preserve"> as approved by the Board.</w:t>
      </w:r>
    </w:p>
    <w:p w14:paraId="6AC7C4AB" w14:textId="77777777" w:rsidR="003134D7" w:rsidRDefault="003134D7" w:rsidP="003134D7">
      <w:pPr>
        <w:pStyle w:val="ListBullet"/>
        <w:numPr>
          <w:ilvl w:val="0"/>
          <w:numId w:val="0"/>
        </w:numPr>
      </w:pPr>
    </w:p>
    <w:p w14:paraId="65FB20D9" w14:textId="5170E6D3" w:rsidR="00E07671" w:rsidRPr="003647FE" w:rsidRDefault="0099203A" w:rsidP="000739B8">
      <w:pPr>
        <w:pStyle w:val="Heading2"/>
      </w:pPr>
      <w:r>
        <w:lastRenderedPageBreak/>
        <w:t>Tuitions Fees</w:t>
      </w:r>
    </w:p>
    <w:p w14:paraId="6E27FF0B" w14:textId="536A759D" w:rsidR="00E07671" w:rsidRDefault="0099203A" w:rsidP="006513B7">
      <w:pPr>
        <w:pStyle w:val="ListNumber"/>
      </w:pPr>
      <w:r>
        <w:t xml:space="preserve">Tuition fee information is published on the TasTAFE </w:t>
      </w:r>
      <w:r w:rsidR="00E848B4">
        <w:t>website and in the International Programs Course Guide.</w:t>
      </w:r>
    </w:p>
    <w:p w14:paraId="0CE42388" w14:textId="77777777" w:rsidR="00D17B47" w:rsidRDefault="00D17B47" w:rsidP="00D17B47">
      <w:pPr>
        <w:pStyle w:val="ListNumber"/>
        <w:numPr>
          <w:ilvl w:val="0"/>
          <w:numId w:val="0"/>
        </w:numPr>
        <w:ind w:left="284"/>
      </w:pPr>
    </w:p>
    <w:p w14:paraId="3EB06AA7" w14:textId="66AF913B" w:rsidR="00E848B4" w:rsidRDefault="00C06538" w:rsidP="006513B7">
      <w:pPr>
        <w:pStyle w:val="ListNumber"/>
      </w:pPr>
      <w:r>
        <w:t>Information on tuition fees and due dates for individual international students is provided in the Letter of Offer.</w:t>
      </w:r>
    </w:p>
    <w:p w14:paraId="0F7FFD42" w14:textId="77777777" w:rsidR="00D17B47" w:rsidRDefault="00D17B47" w:rsidP="00D17B47">
      <w:pPr>
        <w:pStyle w:val="ListNumber"/>
        <w:numPr>
          <w:ilvl w:val="0"/>
          <w:numId w:val="0"/>
        </w:numPr>
      </w:pPr>
    </w:p>
    <w:p w14:paraId="403C2486" w14:textId="77777777" w:rsidR="00420A1C" w:rsidRDefault="00C06538" w:rsidP="006513B7">
      <w:pPr>
        <w:pStyle w:val="ListNumber"/>
      </w:pPr>
      <w:r>
        <w:t xml:space="preserve">Tuition fees and course durations are for standard </w:t>
      </w:r>
      <w:r w:rsidR="004E4BD8">
        <w:t xml:space="preserve">full-time courses where international students are progressing without </w:t>
      </w:r>
      <w:r w:rsidR="00E20D1F">
        <w:t>disruption</w:t>
      </w:r>
      <w:r w:rsidR="00E85B20">
        <w:t xml:space="preserve"> to their initial study plan.  </w:t>
      </w:r>
    </w:p>
    <w:p w14:paraId="41F8C550" w14:textId="62966F63" w:rsidR="005469FC" w:rsidRDefault="00E85B20" w:rsidP="00D17B47">
      <w:pPr>
        <w:pStyle w:val="ListNumber2"/>
        <w:ind w:left="851"/>
      </w:pPr>
      <w:r>
        <w:t xml:space="preserve">Additional fees may apply if a course extension is </w:t>
      </w:r>
      <w:r w:rsidR="000E3D79">
        <w:t>required.</w:t>
      </w:r>
    </w:p>
    <w:p w14:paraId="27BEE1F8" w14:textId="77777777" w:rsidR="00D17B47" w:rsidRDefault="00D17B47" w:rsidP="00D17B47">
      <w:pPr>
        <w:pStyle w:val="ListNumber2"/>
        <w:numPr>
          <w:ilvl w:val="0"/>
          <w:numId w:val="0"/>
        </w:numPr>
        <w:ind w:left="851"/>
      </w:pPr>
    </w:p>
    <w:p w14:paraId="26E59408" w14:textId="0A7CB7A0" w:rsidR="008329F5" w:rsidRDefault="00E20D1F" w:rsidP="006513B7">
      <w:pPr>
        <w:pStyle w:val="ListNumber"/>
      </w:pPr>
      <w:r>
        <w:t>International</w:t>
      </w:r>
      <w:r w:rsidR="008329F5">
        <w:t xml:space="preserve"> student applicants who have not been issued a Confirmation of Enrolment (CoE) prior to new tuition fees being published will be required to pay the new tuition fee rates.</w:t>
      </w:r>
    </w:p>
    <w:p w14:paraId="7A2CDF85" w14:textId="77777777" w:rsidR="00D17B47" w:rsidRDefault="00D17B47" w:rsidP="00D17B47">
      <w:pPr>
        <w:pStyle w:val="ListNumber"/>
        <w:numPr>
          <w:ilvl w:val="0"/>
          <w:numId w:val="0"/>
        </w:numPr>
        <w:ind w:left="284"/>
      </w:pPr>
    </w:p>
    <w:p w14:paraId="25F09190" w14:textId="69BF4C51" w:rsidR="00B877E2" w:rsidRDefault="00B877E2" w:rsidP="006513B7">
      <w:pPr>
        <w:pStyle w:val="ListNumber"/>
      </w:pPr>
      <w:r>
        <w:t>Tuition fee due dates will be clearly listed on the Letter of Offer</w:t>
      </w:r>
      <w:r w:rsidR="006A2875">
        <w:t xml:space="preserve"> and published on the TasTAFE International webpage.</w:t>
      </w:r>
    </w:p>
    <w:p w14:paraId="7C04EB16" w14:textId="6D2C900A" w:rsidR="000E3D79" w:rsidRDefault="000E3D79" w:rsidP="00D17B47">
      <w:pPr>
        <w:pStyle w:val="Heading2"/>
      </w:pPr>
      <w:r>
        <w:t>Payments</w:t>
      </w:r>
    </w:p>
    <w:p w14:paraId="65C0EEAF" w14:textId="630179AB" w:rsidR="000E3D79" w:rsidRDefault="00E20D1F" w:rsidP="002B7628">
      <w:pPr>
        <w:pStyle w:val="ListNumber"/>
        <w:numPr>
          <w:ilvl w:val="0"/>
          <w:numId w:val="35"/>
        </w:numPr>
      </w:pPr>
      <w:r>
        <w:t>Commencing</w:t>
      </w:r>
      <w:r w:rsidR="000E3D79">
        <w:t xml:space="preserve"> international students are required to pay the Acceptance Fee as specific on the Letter of Offer before the issuance of a CoE.</w:t>
      </w:r>
    </w:p>
    <w:p w14:paraId="713D16C7" w14:textId="77777777" w:rsidR="002B7628" w:rsidRDefault="002B7628" w:rsidP="002B7628">
      <w:pPr>
        <w:pStyle w:val="ListNumber"/>
        <w:numPr>
          <w:ilvl w:val="0"/>
          <w:numId w:val="0"/>
        </w:numPr>
        <w:ind w:left="284"/>
      </w:pPr>
    </w:p>
    <w:p w14:paraId="0A6C6F04" w14:textId="544CCA2F" w:rsidR="000E3D79" w:rsidRDefault="00E167D4" w:rsidP="002B7628">
      <w:pPr>
        <w:pStyle w:val="ListNumber"/>
        <w:numPr>
          <w:ilvl w:val="0"/>
          <w:numId w:val="35"/>
        </w:numPr>
      </w:pPr>
      <w:r>
        <w:t xml:space="preserve">TasTAFE will </w:t>
      </w:r>
      <w:r w:rsidR="002433E1">
        <w:t xml:space="preserve">not </w:t>
      </w:r>
      <w:r w:rsidR="00610202">
        <w:t xml:space="preserve">request or receive </w:t>
      </w:r>
      <w:r w:rsidR="002433E1">
        <w:t xml:space="preserve">more than 50% of the total in tuition fees for a course before an international student </w:t>
      </w:r>
      <w:r w:rsidR="006F2FDA">
        <w:t>begins</w:t>
      </w:r>
      <w:r w:rsidR="000D6956">
        <w:t xml:space="preserve"> their </w:t>
      </w:r>
      <w:r w:rsidR="0061068F">
        <w:t>s</w:t>
      </w:r>
      <w:r w:rsidR="006A2875">
        <w:t>tudy unless</w:t>
      </w:r>
      <w:r w:rsidR="000D6956">
        <w:t xml:space="preserve"> the student </w:t>
      </w:r>
      <w:r w:rsidR="00B877E2">
        <w:t>makes a request to do so in writing.</w:t>
      </w:r>
    </w:p>
    <w:p w14:paraId="57DD595F" w14:textId="77777777" w:rsidR="002B7628" w:rsidRDefault="002B7628" w:rsidP="002B7628">
      <w:pPr>
        <w:pStyle w:val="ListNumber"/>
        <w:numPr>
          <w:ilvl w:val="0"/>
          <w:numId w:val="0"/>
        </w:numPr>
      </w:pPr>
    </w:p>
    <w:p w14:paraId="23D4DFA2" w14:textId="1ADFA990" w:rsidR="00B877E2" w:rsidRDefault="006A2875" w:rsidP="002B7628">
      <w:pPr>
        <w:pStyle w:val="ListNumber"/>
        <w:numPr>
          <w:ilvl w:val="0"/>
          <w:numId w:val="35"/>
        </w:numPr>
      </w:pPr>
      <w:r>
        <w:t xml:space="preserve">Continuing students will be </w:t>
      </w:r>
      <w:r w:rsidR="002D28DF">
        <w:t>invoiced for their tuition fees and are required to pay as per the invoice terms.</w:t>
      </w:r>
      <w:r w:rsidR="00855DC6">
        <w:t xml:space="preserve"> This will occur prior to the commencement of each intake/semester.</w:t>
      </w:r>
    </w:p>
    <w:p w14:paraId="5CE55DA5" w14:textId="77777777" w:rsidR="002B7628" w:rsidRDefault="002B7628" w:rsidP="002B7628">
      <w:pPr>
        <w:pStyle w:val="ListNumber"/>
        <w:numPr>
          <w:ilvl w:val="0"/>
          <w:numId w:val="0"/>
        </w:numPr>
      </w:pPr>
    </w:p>
    <w:p w14:paraId="79196C97" w14:textId="0C828779" w:rsidR="00E64196" w:rsidRDefault="00E64196" w:rsidP="002B7628">
      <w:pPr>
        <w:pStyle w:val="ListNumber"/>
        <w:numPr>
          <w:ilvl w:val="0"/>
          <w:numId w:val="35"/>
        </w:numPr>
      </w:pPr>
      <w:r>
        <w:t xml:space="preserve">TasTAFE offer </w:t>
      </w:r>
      <w:r w:rsidR="005A2F74">
        <w:t>several</w:t>
      </w:r>
      <w:r w:rsidR="002C74A2">
        <w:t xml:space="preserve"> payment methods that will have clear instructions</w:t>
      </w:r>
      <w:r w:rsidR="00474064">
        <w:t xml:space="preserve"> </w:t>
      </w:r>
      <w:r w:rsidR="002C74A2">
        <w:t>stated on the Letter of Offer and subsequent invoices.</w:t>
      </w:r>
    </w:p>
    <w:p w14:paraId="2E6CE3D1" w14:textId="77777777" w:rsidR="00F61E9F" w:rsidRDefault="00F61E9F" w:rsidP="00F61E9F">
      <w:pPr>
        <w:pStyle w:val="ListNumber2"/>
        <w:numPr>
          <w:ilvl w:val="0"/>
          <w:numId w:val="0"/>
        </w:numPr>
      </w:pPr>
    </w:p>
    <w:p w14:paraId="465FCB85" w14:textId="71D844C3" w:rsidR="00F61E9F" w:rsidRDefault="00F61E9F" w:rsidP="00D17B47">
      <w:pPr>
        <w:pStyle w:val="Heading2"/>
      </w:pPr>
      <w:r>
        <w:t>Non-payment of</w:t>
      </w:r>
      <w:r w:rsidR="001A070D">
        <w:t xml:space="preserve"> fees and charges</w:t>
      </w:r>
    </w:p>
    <w:p w14:paraId="00E80587" w14:textId="3BA1273E" w:rsidR="00855DC6" w:rsidRDefault="00D442AB" w:rsidP="002205DD">
      <w:pPr>
        <w:pStyle w:val="ListNumber"/>
        <w:numPr>
          <w:ilvl w:val="0"/>
          <w:numId w:val="36"/>
        </w:numPr>
      </w:pPr>
      <w:r>
        <w:t xml:space="preserve">If fees remain outstanding and the student has not asked for financial consideration, then </w:t>
      </w:r>
      <w:r w:rsidR="0002282B">
        <w:t>the student</w:t>
      </w:r>
      <w:r w:rsidR="00B519C5">
        <w:t xml:space="preserve"> will be contacted </w:t>
      </w:r>
      <w:r w:rsidR="004C2475">
        <w:t xml:space="preserve">as per the </w:t>
      </w:r>
      <w:hyperlink r:id="rId12" w:history="1">
        <w:r w:rsidR="004C2475" w:rsidRPr="00A67469">
          <w:rPr>
            <w:rStyle w:val="Hyperlink"/>
          </w:rPr>
          <w:t>Fees and Charges Procedure</w:t>
        </w:r>
      </w:hyperlink>
      <w:r w:rsidR="004C2475">
        <w:t>.</w:t>
      </w:r>
    </w:p>
    <w:p w14:paraId="44FDC194" w14:textId="2A25C7DF" w:rsidR="000C2BD0" w:rsidRDefault="001A070D" w:rsidP="002B7628">
      <w:pPr>
        <w:pStyle w:val="ListNumber"/>
      </w:pPr>
      <w:r>
        <w:t>International students with unpaid fees will not</w:t>
      </w:r>
      <w:r w:rsidR="000C2BD0">
        <w:t>:</w:t>
      </w:r>
    </w:p>
    <w:p w14:paraId="705BD4B7" w14:textId="148DABAB" w:rsidR="00686DB9" w:rsidRDefault="000C2BD0" w:rsidP="002205DD">
      <w:pPr>
        <w:pStyle w:val="ListNumber2"/>
        <w:ind w:left="1418"/>
      </w:pPr>
      <w:r>
        <w:t xml:space="preserve">be </w:t>
      </w:r>
      <w:r w:rsidR="001A070D">
        <w:t xml:space="preserve">able to </w:t>
      </w:r>
      <w:r w:rsidR="008C5613">
        <w:t xml:space="preserve">enrol in any additional intakes/semesters unless alternative arrangements have been approved and </w:t>
      </w:r>
      <w:proofErr w:type="gramStart"/>
      <w:r w:rsidR="008C5613">
        <w:t>documented</w:t>
      </w:r>
      <w:r>
        <w:t>;</w:t>
      </w:r>
      <w:proofErr w:type="gramEnd"/>
    </w:p>
    <w:p w14:paraId="7A434D93" w14:textId="1857A273" w:rsidR="000C2BD0" w:rsidRDefault="000C2BD0" w:rsidP="002205DD">
      <w:pPr>
        <w:pStyle w:val="ListNumber2"/>
        <w:ind w:left="1418"/>
      </w:pPr>
      <w:r>
        <w:t>receive a TasTAFE testamur</w:t>
      </w:r>
      <w:r w:rsidR="00FB7A5D">
        <w:t xml:space="preserve"> or Statement of </w:t>
      </w:r>
      <w:proofErr w:type="gramStart"/>
      <w:r w:rsidR="00FB7A5D">
        <w:t>Attainment;</w:t>
      </w:r>
      <w:proofErr w:type="gramEnd"/>
    </w:p>
    <w:p w14:paraId="16ACF3B3" w14:textId="5328A543" w:rsidR="00FB7A5D" w:rsidRDefault="00FB7A5D" w:rsidP="002205DD">
      <w:pPr>
        <w:pStyle w:val="ListNumber2"/>
        <w:ind w:left="1418"/>
      </w:pPr>
      <w:r>
        <w:t xml:space="preserve">receive a </w:t>
      </w:r>
      <w:r w:rsidRPr="003420EF">
        <w:t>Completion Letter</w:t>
      </w:r>
      <w:r w:rsidR="00610202" w:rsidRPr="003420EF">
        <w:rPr>
          <w:rStyle w:val="Hyperlink"/>
          <w:u w:val="none"/>
        </w:rPr>
        <w:t xml:space="preserve"> (International Education</w:t>
      </w:r>
      <w:proofErr w:type="gramStart"/>
      <w:r w:rsidR="00610202" w:rsidRPr="003420EF">
        <w:rPr>
          <w:rStyle w:val="Hyperlink"/>
          <w:u w:val="none"/>
        </w:rPr>
        <w:t>)</w:t>
      </w:r>
      <w:r w:rsidR="00442DE5" w:rsidRPr="003420EF">
        <w:t>;</w:t>
      </w:r>
      <w:proofErr w:type="gramEnd"/>
    </w:p>
    <w:p w14:paraId="40BE85E3" w14:textId="2B46EB1A" w:rsidR="00442DE5" w:rsidRDefault="00442DE5" w:rsidP="002205DD">
      <w:pPr>
        <w:pStyle w:val="ListNumber2"/>
        <w:ind w:left="1418"/>
      </w:pPr>
      <w:r>
        <w:t>be allowed to officially withdraw and be released on</w:t>
      </w:r>
      <w:r w:rsidR="00794831">
        <w:t xml:space="preserve"> </w:t>
      </w:r>
      <w:r w:rsidR="00794831" w:rsidRPr="00EA33CE">
        <w:rPr>
          <w:rStyle w:val="normaltextrun"/>
          <w:rFonts w:cs="Arial"/>
        </w:rPr>
        <w:t>Provider Registration and International Student Management System</w:t>
      </w:r>
      <w:r>
        <w:t xml:space="preserve"> </w:t>
      </w:r>
      <w:r w:rsidR="00794831">
        <w:t>(</w:t>
      </w:r>
      <w:r>
        <w:t>PRISMS</w:t>
      </w:r>
      <w:r w:rsidR="00794831">
        <w:t>)</w:t>
      </w:r>
      <w:r>
        <w:t>.</w:t>
      </w:r>
    </w:p>
    <w:p w14:paraId="3EE83B21" w14:textId="77777777" w:rsidR="000E3D79" w:rsidRDefault="000E3D79" w:rsidP="000E3D79">
      <w:pPr>
        <w:pStyle w:val="ListNumber"/>
        <w:numPr>
          <w:ilvl w:val="0"/>
          <w:numId w:val="0"/>
        </w:numPr>
        <w:spacing w:before="60" w:after="120" w:line="288" w:lineRule="auto"/>
        <w:ind w:left="284" w:hanging="284"/>
        <w:rPr>
          <w:b/>
          <w:bCs/>
        </w:rPr>
      </w:pPr>
    </w:p>
    <w:p w14:paraId="71FB9897" w14:textId="306F818B" w:rsidR="00556BE9" w:rsidRDefault="000C4964" w:rsidP="00D17B47">
      <w:pPr>
        <w:pStyle w:val="Heading2"/>
      </w:pPr>
      <w:r>
        <w:t>Financial Consideration</w:t>
      </w:r>
      <w:r w:rsidR="00BC7621">
        <w:t xml:space="preserve"> and Support</w:t>
      </w:r>
    </w:p>
    <w:p w14:paraId="5C19C739" w14:textId="0BDE3180" w:rsidR="00556BE9" w:rsidRDefault="000C4964" w:rsidP="002205DD">
      <w:pPr>
        <w:pStyle w:val="ListNumber"/>
        <w:numPr>
          <w:ilvl w:val="0"/>
          <w:numId w:val="39"/>
        </w:numPr>
      </w:pPr>
      <w:r>
        <w:t>Enrolled</w:t>
      </w:r>
      <w:r w:rsidR="00556BE9">
        <w:t xml:space="preserve"> international students </w:t>
      </w:r>
      <w:r>
        <w:t xml:space="preserve">may </w:t>
      </w:r>
      <w:r w:rsidR="00631413">
        <w:t>request for financi</w:t>
      </w:r>
      <w:r w:rsidR="00BC7621">
        <w:t xml:space="preserve">al consideration by completion the </w:t>
      </w:r>
      <w:hyperlink r:id="rId13" w:history="1">
        <w:r w:rsidR="00BC7621" w:rsidRPr="006C00AD">
          <w:rPr>
            <w:rStyle w:val="Hyperlink"/>
          </w:rPr>
          <w:t>Financial Consideration Form (International Education)</w:t>
        </w:r>
        <w:r w:rsidR="00556BE9" w:rsidRPr="006C00AD">
          <w:rPr>
            <w:rStyle w:val="Hyperlink"/>
          </w:rPr>
          <w:t>.</w:t>
        </w:r>
      </w:hyperlink>
    </w:p>
    <w:p w14:paraId="65A371E9" w14:textId="77777777" w:rsidR="002205DD" w:rsidRDefault="002205DD" w:rsidP="002205DD">
      <w:pPr>
        <w:pStyle w:val="ListNumber"/>
        <w:numPr>
          <w:ilvl w:val="0"/>
          <w:numId w:val="0"/>
        </w:numPr>
        <w:ind w:left="284"/>
      </w:pPr>
    </w:p>
    <w:p w14:paraId="0167CC7A" w14:textId="68E4E257" w:rsidR="009A72AB" w:rsidRDefault="00C11B86" w:rsidP="002205DD">
      <w:pPr>
        <w:pStyle w:val="ListNumber"/>
      </w:pPr>
      <w:r>
        <w:t>A</w:t>
      </w:r>
      <w:r w:rsidR="000036D4">
        <w:t xml:space="preserve"> non-refundable</w:t>
      </w:r>
      <w:r>
        <w:t xml:space="preserve"> </w:t>
      </w:r>
      <w:r w:rsidR="00F90076">
        <w:t>a</w:t>
      </w:r>
      <w:r>
        <w:t>dministrati</w:t>
      </w:r>
      <w:r w:rsidR="000036D4">
        <w:t>on</w:t>
      </w:r>
      <w:r>
        <w:t xml:space="preserve"> </w:t>
      </w:r>
      <w:r w:rsidR="00F90076">
        <w:t>f</w:t>
      </w:r>
      <w:r>
        <w:t xml:space="preserve">ee is applicable </w:t>
      </w:r>
      <w:r w:rsidR="006813B3">
        <w:t>fo</w:t>
      </w:r>
      <w:r w:rsidR="009A72AB">
        <w:t>r Tuition Fee Extension and Tuition Fee Instalment requests</w:t>
      </w:r>
      <w:r w:rsidR="00A942F4">
        <w:t xml:space="preserve"> (through the Financial Consideration Form)</w:t>
      </w:r>
      <w:r w:rsidR="009A72AB">
        <w:t>.  This must be</w:t>
      </w:r>
      <w:r w:rsidR="000D18DD">
        <w:t xml:space="preserve"> paid in full</w:t>
      </w:r>
      <w:r w:rsidR="009A72AB">
        <w:t xml:space="preserve"> prior to the request being considered for review.</w:t>
      </w:r>
    </w:p>
    <w:p w14:paraId="6FE9CF35" w14:textId="77777777" w:rsidR="002205DD" w:rsidRDefault="002205DD" w:rsidP="002205DD">
      <w:pPr>
        <w:pStyle w:val="ListNumber"/>
        <w:numPr>
          <w:ilvl w:val="0"/>
          <w:numId w:val="0"/>
        </w:numPr>
      </w:pPr>
    </w:p>
    <w:p w14:paraId="5A6426B8" w14:textId="27316A58" w:rsidR="000D18DD" w:rsidRDefault="00C66ACA" w:rsidP="002205DD">
      <w:pPr>
        <w:pStyle w:val="ListNumber"/>
      </w:pPr>
      <w:r>
        <w:t xml:space="preserve">If an </w:t>
      </w:r>
      <w:r w:rsidR="0038324C">
        <w:t xml:space="preserve">instalment </w:t>
      </w:r>
      <w:r>
        <w:t>plan is approved, the student must follow the outlined payment due dates</w:t>
      </w:r>
      <w:r w:rsidR="00D97B86">
        <w:t xml:space="preserve"> to avoid incurring a late payment fee.</w:t>
      </w:r>
    </w:p>
    <w:p w14:paraId="228FB5B5" w14:textId="77777777" w:rsidR="002205DD" w:rsidRDefault="002205DD" w:rsidP="002205DD">
      <w:pPr>
        <w:pStyle w:val="ListNumber"/>
        <w:numPr>
          <w:ilvl w:val="0"/>
          <w:numId w:val="0"/>
        </w:numPr>
      </w:pPr>
    </w:p>
    <w:p w14:paraId="2827D452" w14:textId="041905BD" w:rsidR="00D97B86" w:rsidRDefault="00D97B86" w:rsidP="002205DD">
      <w:pPr>
        <w:pStyle w:val="ListNumber"/>
      </w:pPr>
      <w:r>
        <w:t xml:space="preserve">Financial consideration </w:t>
      </w:r>
      <w:r w:rsidR="0024562F">
        <w:t xml:space="preserve">and support will only be </w:t>
      </w:r>
      <w:r w:rsidR="00170DC4">
        <w:t xml:space="preserve">considered </w:t>
      </w:r>
      <w:r w:rsidR="0076444F">
        <w:t xml:space="preserve">when </w:t>
      </w:r>
      <w:r w:rsidR="00170DC4">
        <w:t xml:space="preserve">evidence of </w:t>
      </w:r>
      <w:r w:rsidR="00DF52C8">
        <w:t xml:space="preserve">compassionate and compelling circumstances </w:t>
      </w:r>
      <w:r w:rsidR="00170DC4">
        <w:t>is supplied.</w:t>
      </w:r>
    </w:p>
    <w:p w14:paraId="304ECB51" w14:textId="6454722A" w:rsidR="00823652" w:rsidRDefault="00D319D2" w:rsidP="00D17B47">
      <w:pPr>
        <w:pStyle w:val="Heading2"/>
      </w:pPr>
      <w:r>
        <w:t xml:space="preserve">Credit Transfer </w:t>
      </w:r>
    </w:p>
    <w:p w14:paraId="59DAB299" w14:textId="661DB591" w:rsidR="00823652" w:rsidRDefault="00DA4EA1" w:rsidP="002205DD">
      <w:pPr>
        <w:pStyle w:val="ListNumber"/>
        <w:numPr>
          <w:ilvl w:val="0"/>
          <w:numId w:val="40"/>
        </w:numPr>
      </w:pPr>
      <w:r>
        <w:t xml:space="preserve">International student </w:t>
      </w:r>
      <w:r w:rsidR="00AC7DEC">
        <w:t>will be e</w:t>
      </w:r>
      <w:r>
        <w:t xml:space="preserve">ligible for </w:t>
      </w:r>
      <w:r w:rsidR="00AC7DEC">
        <w:t xml:space="preserve">credit transfers based on the TasTAFE </w:t>
      </w:r>
      <w:hyperlink r:id="rId14" w:history="1">
        <w:r w:rsidR="00AC7DEC" w:rsidRPr="00A67469">
          <w:rPr>
            <w:rStyle w:val="Hyperlink"/>
          </w:rPr>
          <w:t>Credit Transfer Policy</w:t>
        </w:r>
      </w:hyperlink>
      <w:r w:rsidR="00AC7DEC">
        <w:t>.</w:t>
      </w:r>
    </w:p>
    <w:p w14:paraId="213DAAD8" w14:textId="77777777" w:rsidR="002205DD" w:rsidRDefault="002205DD" w:rsidP="002205DD">
      <w:pPr>
        <w:pStyle w:val="ListNumber"/>
        <w:numPr>
          <w:ilvl w:val="0"/>
          <w:numId w:val="0"/>
        </w:numPr>
        <w:ind w:left="284"/>
      </w:pPr>
    </w:p>
    <w:p w14:paraId="368A7B7F" w14:textId="77777777" w:rsidR="002205DD" w:rsidRPr="002205DD" w:rsidRDefault="00563C70" w:rsidP="002205DD">
      <w:pPr>
        <w:pStyle w:val="ListNumber"/>
        <w:rPr>
          <w:rStyle w:val="normaltextrun"/>
        </w:rPr>
      </w:pPr>
      <w:r w:rsidRPr="00563C70">
        <w:rPr>
          <w:rStyle w:val="normaltextrun"/>
          <w:rFonts w:cs="Arial"/>
          <w:shd w:val="clear" w:color="auto" w:fill="FFFFFF"/>
        </w:rPr>
        <w:t>International staff will notify the international student applicants of any potential changes to their course duration and/or tuition fees prior to issuing the Letter of Offer.</w:t>
      </w:r>
    </w:p>
    <w:p w14:paraId="2DFC56D3" w14:textId="77777777" w:rsidR="002205DD" w:rsidRDefault="002205DD" w:rsidP="002205DD">
      <w:pPr>
        <w:pStyle w:val="ListNumber"/>
        <w:numPr>
          <w:ilvl w:val="0"/>
          <w:numId w:val="0"/>
        </w:numPr>
        <w:ind w:left="284"/>
        <w:rPr>
          <w:rStyle w:val="normaltextrun"/>
        </w:rPr>
      </w:pPr>
    </w:p>
    <w:p w14:paraId="639E3BBF" w14:textId="3C0DB9BF" w:rsidR="007012FC" w:rsidRDefault="00294DE8" w:rsidP="002205DD">
      <w:pPr>
        <w:pStyle w:val="ListNumber"/>
      </w:pPr>
      <w:r>
        <w:t xml:space="preserve">Tuition Fees </w:t>
      </w:r>
      <w:r w:rsidR="00F22484">
        <w:t>will be re-calculated based on a per unit formula</w:t>
      </w:r>
      <w:r w:rsidR="004501BE">
        <w:t xml:space="preserve">, which is detailed in the </w:t>
      </w:r>
      <w:hyperlink r:id="rId15" w:history="1">
        <w:r w:rsidR="004501BE" w:rsidRPr="00A67469">
          <w:rPr>
            <w:rStyle w:val="Hyperlink"/>
          </w:rPr>
          <w:t>Fees and Cha</w:t>
        </w:r>
        <w:r w:rsidR="00A67469" w:rsidRPr="00A67469">
          <w:rPr>
            <w:rStyle w:val="Hyperlink"/>
          </w:rPr>
          <w:t>r</w:t>
        </w:r>
        <w:r w:rsidR="004501BE" w:rsidRPr="00A67469">
          <w:rPr>
            <w:rStyle w:val="Hyperlink"/>
          </w:rPr>
          <w:t>ge</w:t>
        </w:r>
        <w:r w:rsidR="00A67469" w:rsidRPr="00A67469">
          <w:rPr>
            <w:rStyle w:val="Hyperlink"/>
          </w:rPr>
          <w:t>s</w:t>
        </w:r>
        <w:r w:rsidR="004501BE" w:rsidRPr="00A67469">
          <w:rPr>
            <w:rStyle w:val="Hyperlink"/>
          </w:rPr>
          <w:t xml:space="preserve"> Procedure (International Education)</w:t>
        </w:r>
        <w:r w:rsidR="00D17B47" w:rsidRPr="00A67469">
          <w:rPr>
            <w:rStyle w:val="Hyperlink"/>
          </w:rPr>
          <w:t>.</w:t>
        </w:r>
      </w:hyperlink>
    </w:p>
    <w:p w14:paraId="1191350D" w14:textId="556D8EB6" w:rsidR="006800B4" w:rsidRDefault="006800B4" w:rsidP="006800B4">
      <w:pPr>
        <w:pStyle w:val="Heading2"/>
      </w:pPr>
      <w:r>
        <w:t>Recognition of Prior Learning</w:t>
      </w:r>
      <w:r w:rsidR="00925D7C">
        <w:t xml:space="preserve"> (RPL)</w:t>
      </w:r>
    </w:p>
    <w:p w14:paraId="0AACE853" w14:textId="37865712" w:rsidR="006800B4" w:rsidRDefault="006800B4" w:rsidP="07AE0BE8">
      <w:pPr>
        <w:pStyle w:val="ListNumber"/>
      </w:pPr>
      <w:r>
        <w:t>International student</w:t>
      </w:r>
      <w:r w:rsidR="000F6D6A">
        <w:t>s</w:t>
      </w:r>
      <w:r>
        <w:t xml:space="preserve"> </w:t>
      </w:r>
      <w:r w:rsidR="00925D7C">
        <w:t xml:space="preserve">may request RPL on an individual case-by-case basis to determine if their existing experience or qualifications can </w:t>
      </w:r>
      <w:r w:rsidR="009B1FD4">
        <w:t>be recognised by TasTAFE.</w:t>
      </w:r>
      <w:r w:rsidR="4C8393A9">
        <w:t xml:space="preserve">  No fee reduction is available for RPL.</w:t>
      </w:r>
      <w:r w:rsidR="00E659AB">
        <w:t xml:space="preserve"> </w:t>
      </w:r>
    </w:p>
    <w:p w14:paraId="24DDDCC5" w14:textId="1DBBAD2D" w:rsidR="00D319D2" w:rsidRDefault="00CB2990" w:rsidP="002205DD">
      <w:pPr>
        <w:pStyle w:val="Heading2"/>
      </w:pPr>
      <w:r>
        <w:t>Course or Campus Change</w:t>
      </w:r>
    </w:p>
    <w:p w14:paraId="7790BB02" w14:textId="19E70C69" w:rsidR="00840B2E" w:rsidRDefault="00840B2E" w:rsidP="005535F1">
      <w:pPr>
        <w:pStyle w:val="ListNumber"/>
        <w:numPr>
          <w:ilvl w:val="6"/>
          <w:numId w:val="4"/>
        </w:numPr>
      </w:pPr>
      <w:r>
        <w:t xml:space="preserve">In circumstances where </w:t>
      </w:r>
      <w:r w:rsidR="00AD70D7">
        <w:t xml:space="preserve">the Course Change results in an approval </w:t>
      </w:r>
      <w:r w:rsidR="000448C4">
        <w:t>for financial credit to brought across into the new course</w:t>
      </w:r>
      <w:r w:rsidR="00F2100F">
        <w:t xml:space="preserve">, financial credit will be </w:t>
      </w:r>
      <w:r w:rsidR="007A62C4">
        <w:t>calculated based on a per week formula</w:t>
      </w:r>
      <w:r w:rsidR="00ED4C26">
        <w:t>, which is detailed in the Fees and Change Procedure (International Education).</w:t>
      </w:r>
    </w:p>
    <w:p w14:paraId="2E5F55CC" w14:textId="534561C7" w:rsidR="00D40B4B" w:rsidRDefault="00D40B4B" w:rsidP="002205DD">
      <w:pPr>
        <w:pStyle w:val="Heading2"/>
      </w:pPr>
      <w:r>
        <w:t>CoE Extensions</w:t>
      </w:r>
    </w:p>
    <w:p w14:paraId="34F6D2CB" w14:textId="7734AF40" w:rsidR="004E616F" w:rsidRDefault="004E616F" w:rsidP="00FE263C">
      <w:pPr>
        <w:pStyle w:val="ListNumber"/>
        <w:numPr>
          <w:ilvl w:val="0"/>
          <w:numId w:val="43"/>
        </w:numPr>
      </w:pPr>
      <w:r>
        <w:t>If an international student requests or requires a CoE Extension (also known as a Course Extension), a non-refundable administration fee is applicable.</w:t>
      </w:r>
    </w:p>
    <w:p w14:paraId="5E09764C" w14:textId="77777777" w:rsidR="00FE263C" w:rsidRDefault="00FE263C" w:rsidP="00FE263C">
      <w:pPr>
        <w:pStyle w:val="ListNumber"/>
        <w:numPr>
          <w:ilvl w:val="0"/>
          <w:numId w:val="0"/>
        </w:numPr>
      </w:pPr>
    </w:p>
    <w:p w14:paraId="2B976355" w14:textId="6823E8D4" w:rsidR="004E616F" w:rsidRDefault="004E616F" w:rsidP="00FE263C">
      <w:pPr>
        <w:pStyle w:val="ListNumber"/>
      </w:pPr>
      <w:r>
        <w:t>Tuition Fees will be calculated based on a per unit formula</w:t>
      </w:r>
      <w:r w:rsidR="00FE263C">
        <w:t xml:space="preserve">, which is detailed in the </w:t>
      </w:r>
      <w:hyperlink r:id="rId16" w:history="1">
        <w:r w:rsidR="00FE263C" w:rsidRPr="00A67469">
          <w:rPr>
            <w:rStyle w:val="Hyperlink"/>
          </w:rPr>
          <w:t>Fees and Cha</w:t>
        </w:r>
        <w:r w:rsidR="003D59F6" w:rsidRPr="00A67469">
          <w:rPr>
            <w:rStyle w:val="Hyperlink"/>
          </w:rPr>
          <w:t>r</w:t>
        </w:r>
        <w:r w:rsidR="00FE263C" w:rsidRPr="00A67469">
          <w:rPr>
            <w:rStyle w:val="Hyperlink"/>
          </w:rPr>
          <w:t>ge</w:t>
        </w:r>
        <w:r w:rsidR="003D59F6" w:rsidRPr="00A67469">
          <w:rPr>
            <w:rStyle w:val="Hyperlink"/>
          </w:rPr>
          <w:t>s</w:t>
        </w:r>
        <w:r w:rsidR="00FE263C" w:rsidRPr="00A67469">
          <w:rPr>
            <w:rStyle w:val="Hyperlink"/>
          </w:rPr>
          <w:t xml:space="preserve"> Procedure (International Education</w:t>
        </w:r>
      </w:hyperlink>
      <w:r w:rsidR="00FE263C">
        <w:t>).</w:t>
      </w:r>
    </w:p>
    <w:p w14:paraId="69CA8B51" w14:textId="77777777" w:rsidR="004E616F" w:rsidRDefault="004E616F" w:rsidP="004E616F">
      <w:pPr>
        <w:pStyle w:val="ListNumber"/>
        <w:numPr>
          <w:ilvl w:val="0"/>
          <w:numId w:val="0"/>
        </w:numPr>
        <w:ind w:left="284"/>
      </w:pPr>
    </w:p>
    <w:p w14:paraId="4B7DF33E" w14:textId="77777777" w:rsidR="00FA63AF" w:rsidRDefault="005469FC" w:rsidP="00FA63AF">
      <w:pPr>
        <w:pStyle w:val="Heading2"/>
      </w:pPr>
      <w:r w:rsidRPr="00EB6F82">
        <w:t>Fees and Charges Table</w:t>
      </w:r>
    </w:p>
    <w:p w14:paraId="0B6C6388" w14:textId="37C21F39" w:rsidR="00D0278D" w:rsidRPr="00FA63AF" w:rsidRDefault="00FE28A8" w:rsidP="00FE263C">
      <w:pPr>
        <w:pStyle w:val="ListNumber"/>
        <w:numPr>
          <w:ilvl w:val="0"/>
          <w:numId w:val="44"/>
        </w:numPr>
      </w:pPr>
      <w:r>
        <w:t xml:space="preserve">The </w:t>
      </w:r>
      <w:r w:rsidR="0034447E" w:rsidRPr="00FA63AF">
        <w:t>supporting document</w:t>
      </w:r>
      <w:r w:rsidR="00D0278D" w:rsidRPr="00FA63AF">
        <w:t xml:space="preserve"> </w:t>
      </w:r>
      <w:hyperlink r:id="rId17" w:history="1">
        <w:r w:rsidR="00D0278D" w:rsidRPr="000E4A91">
          <w:rPr>
            <w:rStyle w:val="Hyperlink"/>
          </w:rPr>
          <w:t>Fees and Charges Table (International Education)</w:t>
        </w:r>
      </w:hyperlink>
      <w:r w:rsidR="00D0278D" w:rsidRPr="00FA63AF">
        <w:t xml:space="preserve"> </w:t>
      </w:r>
      <w:r>
        <w:t>will be reviewed</w:t>
      </w:r>
      <w:r w:rsidR="00580FFE">
        <w:t xml:space="preserve"> and updated as required on an annual basis.</w:t>
      </w:r>
    </w:p>
    <w:p w14:paraId="3F1A3F11" w14:textId="4E37DB89" w:rsidR="00381E4E" w:rsidRDefault="00C06786" w:rsidP="00D0278D">
      <w:pPr>
        <w:pStyle w:val="Heading2"/>
      </w:pPr>
      <w:r>
        <w:t>Fee Waivers</w:t>
      </w:r>
    </w:p>
    <w:p w14:paraId="6AE3E6FC" w14:textId="5693E879" w:rsidR="00AF348E" w:rsidRDefault="00CE5ADF" w:rsidP="00095A6A">
      <w:pPr>
        <w:pStyle w:val="ListNumber"/>
        <w:numPr>
          <w:ilvl w:val="0"/>
          <w:numId w:val="41"/>
        </w:numPr>
      </w:pPr>
      <w:r>
        <w:t xml:space="preserve">Only authorised </w:t>
      </w:r>
      <w:r w:rsidR="001D31E6">
        <w:t>positions</w:t>
      </w:r>
      <w:r>
        <w:t xml:space="preserve"> have approval to waive </w:t>
      </w:r>
      <w:proofErr w:type="gramStart"/>
      <w:r>
        <w:t>students</w:t>
      </w:r>
      <w:proofErr w:type="gramEnd"/>
      <w:r>
        <w:t xml:space="preserve"> fe</w:t>
      </w:r>
      <w:r w:rsidR="001F4479">
        <w:t>e</w:t>
      </w:r>
      <w:r>
        <w:t xml:space="preserve">s (refer to the </w:t>
      </w:r>
      <w:r w:rsidR="000E4A91" w:rsidRPr="003420EF">
        <w:t>Financial Delegation Framework</w:t>
      </w:r>
      <w:r>
        <w:t>)</w:t>
      </w:r>
    </w:p>
    <w:p w14:paraId="684C7277" w14:textId="77777777" w:rsidR="00095A6A" w:rsidRDefault="00095A6A" w:rsidP="00095A6A">
      <w:pPr>
        <w:pStyle w:val="ListNumber"/>
        <w:numPr>
          <w:ilvl w:val="0"/>
          <w:numId w:val="0"/>
        </w:numPr>
        <w:ind w:left="284"/>
      </w:pPr>
    </w:p>
    <w:p w14:paraId="1797F9AD" w14:textId="1991B285" w:rsidR="00CE5ADF" w:rsidRDefault="00B27FB7" w:rsidP="00095A6A">
      <w:pPr>
        <w:pStyle w:val="ListNumber"/>
        <w:numPr>
          <w:ilvl w:val="0"/>
          <w:numId w:val="41"/>
        </w:numPr>
      </w:pPr>
      <w:r>
        <w:t xml:space="preserve">Completing an offering earlier than stated in the Letter of Offer </w:t>
      </w:r>
      <w:r w:rsidR="001D31E6">
        <w:t>will not result in a reduction of fees.</w:t>
      </w:r>
    </w:p>
    <w:p w14:paraId="69A8A7CE" w14:textId="77777777" w:rsidR="00095A6A" w:rsidRDefault="00095A6A" w:rsidP="00095A6A">
      <w:pPr>
        <w:pStyle w:val="ListNumber"/>
        <w:numPr>
          <w:ilvl w:val="0"/>
          <w:numId w:val="0"/>
        </w:numPr>
        <w:ind w:left="284"/>
      </w:pPr>
    </w:p>
    <w:p w14:paraId="41D8CF90" w14:textId="7A5D5B45" w:rsidR="0C140BD3" w:rsidRDefault="0C140BD3" w:rsidP="00095A6A">
      <w:pPr>
        <w:pStyle w:val="ListNumber"/>
        <w:numPr>
          <w:ilvl w:val="0"/>
          <w:numId w:val="41"/>
        </w:numPr>
      </w:pPr>
      <w:r>
        <w:t>Any fee waiver requests must come with a written recommendation from the Manager International Business Development</w:t>
      </w:r>
      <w:r w:rsidR="002205DD">
        <w:t xml:space="preserve"> based on evidence that </w:t>
      </w:r>
      <w:r w:rsidR="00095A6A">
        <w:t>support compassionate or compelling circumstances.</w:t>
      </w:r>
    </w:p>
    <w:p w14:paraId="5EDE5EBF" w14:textId="416862CB" w:rsidR="00202330" w:rsidRPr="00693C89" w:rsidRDefault="00202330" w:rsidP="005D7BB1">
      <w:pPr>
        <w:pStyle w:val="Heading1"/>
      </w:pPr>
      <w:r w:rsidRPr="00693C89">
        <w:t xml:space="preserve">Associated </w:t>
      </w:r>
      <w:r w:rsidR="007244FD" w:rsidRPr="00693C89">
        <w:t>legislation</w:t>
      </w:r>
    </w:p>
    <w:p w14:paraId="073FB409" w14:textId="77777777" w:rsidR="00C4078D" w:rsidRPr="007D590A" w:rsidRDefault="00000000" w:rsidP="00C4078D">
      <w:pPr>
        <w:pStyle w:val="ListBullet"/>
        <w:spacing w:line="288" w:lineRule="auto"/>
        <w:rPr>
          <w:rStyle w:val="Hyperlink"/>
          <w:color w:val="auto"/>
          <w:u w:val="none"/>
        </w:rPr>
      </w:pPr>
      <w:hyperlink r:id="rId18" w:history="1">
        <w:r w:rsidR="00C4078D" w:rsidRPr="006664AB">
          <w:rPr>
            <w:rStyle w:val="Hyperlink"/>
          </w:rPr>
          <w:t>Education Services for Overseas Students Act 2000 (ESOS Act)</w:t>
        </w:r>
      </w:hyperlink>
    </w:p>
    <w:p w14:paraId="32CB7BB1" w14:textId="7B8AD62E" w:rsidR="007D590A" w:rsidRPr="00D625F9" w:rsidRDefault="00000000" w:rsidP="007D590A">
      <w:pPr>
        <w:pStyle w:val="ListBullet"/>
        <w:spacing w:line="288" w:lineRule="auto"/>
        <w:rPr>
          <w:rStyle w:val="Hyperlink"/>
          <w:color w:val="auto"/>
          <w:u w:val="none"/>
        </w:rPr>
      </w:pPr>
      <w:hyperlink r:id="rId19" w:history="1">
        <w:r w:rsidR="007D590A" w:rsidRPr="006664AB">
          <w:rPr>
            <w:rStyle w:val="Hyperlink"/>
          </w:rPr>
          <w:t>National Code of Practice for Providers of Education and Training to Overseas Students 2018 (National Code 2018)</w:t>
        </w:r>
      </w:hyperlink>
    </w:p>
    <w:p w14:paraId="0C8805CC" w14:textId="1AB52F55" w:rsidR="00BD2321" w:rsidRDefault="00BD2321" w:rsidP="00BD2321">
      <w:pPr>
        <w:pStyle w:val="Heading1"/>
      </w:pPr>
      <w:r w:rsidRPr="00693C89">
        <w:t xml:space="preserve">Associated </w:t>
      </w:r>
      <w:r>
        <w:t>documents</w:t>
      </w:r>
    </w:p>
    <w:p w14:paraId="042935B8" w14:textId="7A2CDA34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0" w:history="1">
        <w:r w:rsidR="0061797E" w:rsidRPr="00766502">
          <w:rPr>
            <w:rStyle w:val="Hyperlink"/>
            <w:rFonts w:ascii="Arial" w:hAnsi="Arial" w:cs="Arial"/>
          </w:rPr>
          <w:t>Financial Consideration Form (International Education) </w:t>
        </w:r>
      </w:hyperlink>
    </w:p>
    <w:p w14:paraId="3BFE8B11" w14:textId="74506EB9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1" w:history="1">
        <w:r w:rsidR="0061797E" w:rsidRPr="00766502">
          <w:rPr>
            <w:rStyle w:val="Hyperlink"/>
            <w:rFonts w:ascii="Arial" w:hAnsi="Arial" w:cs="Arial"/>
          </w:rPr>
          <w:t>Deferment and Suspension Request Form (International Education) </w:t>
        </w:r>
      </w:hyperlink>
    </w:p>
    <w:p w14:paraId="2F29DFFF" w14:textId="541C8B92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2" w:history="1">
        <w:r w:rsidR="0061797E" w:rsidRPr="00766502">
          <w:rPr>
            <w:rStyle w:val="Hyperlink"/>
            <w:rFonts w:ascii="Arial" w:hAnsi="Arial" w:cs="Arial"/>
          </w:rPr>
          <w:t>Course or Campus Change Request Form (International Education) </w:t>
        </w:r>
      </w:hyperlink>
    </w:p>
    <w:p w14:paraId="748304C9" w14:textId="1F8A34B2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3" w:history="1">
        <w:proofErr w:type="spellStart"/>
        <w:r w:rsidR="0061797E" w:rsidRPr="00D906B2">
          <w:rPr>
            <w:rStyle w:val="Hyperlink"/>
            <w:rFonts w:ascii="Arial" w:hAnsi="Arial" w:cs="Arial"/>
          </w:rPr>
          <w:t>CoE</w:t>
        </w:r>
        <w:proofErr w:type="spellEnd"/>
        <w:r w:rsidR="0061797E" w:rsidRPr="00D906B2">
          <w:rPr>
            <w:rStyle w:val="Hyperlink"/>
            <w:rFonts w:ascii="Arial" w:hAnsi="Arial" w:cs="Arial"/>
          </w:rPr>
          <w:t xml:space="preserve"> Extension </w:t>
        </w:r>
        <w:r w:rsidR="00D906B2" w:rsidRPr="00D906B2">
          <w:rPr>
            <w:rStyle w:val="Hyperlink"/>
            <w:rFonts w:ascii="Arial" w:hAnsi="Arial" w:cs="Arial"/>
          </w:rPr>
          <w:t>Request</w:t>
        </w:r>
        <w:r w:rsidR="0061797E" w:rsidRPr="00D906B2">
          <w:rPr>
            <w:rStyle w:val="Hyperlink"/>
            <w:rFonts w:ascii="Arial" w:hAnsi="Arial" w:cs="Arial"/>
          </w:rPr>
          <w:t xml:space="preserve"> Form (International Education) </w:t>
        </w:r>
      </w:hyperlink>
    </w:p>
    <w:p w14:paraId="615B9A57" w14:textId="47CFE37D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4" w:history="1">
        <w:r w:rsidR="0061797E" w:rsidRPr="005C4569">
          <w:rPr>
            <w:rStyle w:val="Hyperlink"/>
            <w:rFonts w:ascii="Arial" w:hAnsi="Arial" w:cs="Arial"/>
          </w:rPr>
          <w:t>Withdrawal Request Form (International Education) </w:t>
        </w:r>
      </w:hyperlink>
    </w:p>
    <w:p w14:paraId="123CD73F" w14:textId="10F54A90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5" w:history="1">
        <w:r w:rsidR="0061797E" w:rsidRPr="005C4569">
          <w:rPr>
            <w:rStyle w:val="Hyperlink"/>
            <w:rFonts w:ascii="Arial" w:hAnsi="Arial" w:cs="Arial"/>
          </w:rPr>
          <w:t>Refund Request Form (International Education) </w:t>
        </w:r>
      </w:hyperlink>
    </w:p>
    <w:p w14:paraId="431A44FB" w14:textId="46AC0703" w:rsidR="0061797E" w:rsidRP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hyperlink r:id="rId26" w:history="1">
        <w:r w:rsidR="0061797E" w:rsidRPr="005C4569">
          <w:rPr>
            <w:rStyle w:val="Hyperlink"/>
            <w:rFonts w:ascii="Arial" w:hAnsi="Arial" w:cs="Arial"/>
          </w:rPr>
          <w:t>Release Request Form (International Education) </w:t>
        </w:r>
      </w:hyperlink>
    </w:p>
    <w:p w14:paraId="61D53AC1" w14:textId="5BAF00A6" w:rsidR="0061797E" w:rsidRDefault="00000000" w:rsidP="0061797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hyperlink r:id="rId27" w:history="1">
        <w:r w:rsidR="0061797E" w:rsidRPr="00BE2C65">
          <w:rPr>
            <w:rStyle w:val="Hyperlink"/>
            <w:rFonts w:ascii="Arial" w:hAnsi="Arial" w:cs="Arial"/>
          </w:rPr>
          <w:t>Official Document Request Form (International Education) </w:t>
        </w:r>
      </w:hyperlink>
    </w:p>
    <w:p w14:paraId="578E2952" w14:textId="52171312" w:rsidR="005B5ADC" w:rsidRDefault="005B5ADC" w:rsidP="005B5ADC">
      <w:pPr>
        <w:pStyle w:val="Heading1"/>
      </w:pPr>
      <w:r>
        <w:t>Related Policy</w:t>
      </w:r>
      <w:r w:rsidR="00D22592">
        <w:t xml:space="preserve"> and Procedures</w:t>
      </w:r>
    </w:p>
    <w:p w14:paraId="03D40F9A" w14:textId="375D33EA" w:rsidR="005B5ADC" w:rsidRDefault="00000000" w:rsidP="005B5ADC">
      <w:hyperlink r:id="rId28" w:history="1">
        <w:r w:rsidR="005B5ADC" w:rsidRPr="00BE2C65">
          <w:rPr>
            <w:rStyle w:val="Hyperlink"/>
          </w:rPr>
          <w:t>International Education Policy</w:t>
        </w:r>
      </w:hyperlink>
    </w:p>
    <w:p w14:paraId="756DAC64" w14:textId="6C7BDA56" w:rsidR="00986DE7" w:rsidRDefault="00000000" w:rsidP="005B5ADC">
      <w:hyperlink r:id="rId29" w:history="1">
        <w:r w:rsidR="00986DE7" w:rsidRPr="00A67469">
          <w:rPr>
            <w:rStyle w:val="Hyperlink"/>
          </w:rPr>
          <w:t>Fe</w:t>
        </w:r>
        <w:r w:rsidR="00F26325" w:rsidRPr="00A67469">
          <w:rPr>
            <w:rStyle w:val="Hyperlink"/>
          </w:rPr>
          <w:t>e</w:t>
        </w:r>
        <w:r w:rsidR="00986DE7" w:rsidRPr="00A67469">
          <w:rPr>
            <w:rStyle w:val="Hyperlink"/>
          </w:rPr>
          <w:t>s and Charges Procedure (International Education)</w:t>
        </w:r>
      </w:hyperlink>
    </w:p>
    <w:p w14:paraId="1F97296E" w14:textId="310E94A6" w:rsidR="003A3E2C" w:rsidRDefault="00000000" w:rsidP="005B5ADC">
      <w:hyperlink r:id="rId30" w:history="1">
        <w:r w:rsidR="003A3E2C" w:rsidRPr="00A67469">
          <w:rPr>
            <w:rStyle w:val="Hyperlink"/>
          </w:rPr>
          <w:t>Withdrawal and Refund Policy</w:t>
        </w:r>
        <w:r w:rsidR="00DE4582" w:rsidRPr="00A67469">
          <w:rPr>
            <w:rStyle w:val="Hyperlink"/>
          </w:rPr>
          <w:t xml:space="preserve"> (International Education)</w:t>
        </w:r>
      </w:hyperlink>
    </w:p>
    <w:p w14:paraId="1128D3E5" w14:textId="5DC0E091" w:rsidR="002555EE" w:rsidRDefault="00000000" w:rsidP="002555EE">
      <w:hyperlink r:id="rId31" w:history="1">
        <w:r w:rsidR="00407226" w:rsidRPr="00407226">
          <w:rPr>
            <w:rStyle w:val="Hyperlink"/>
          </w:rPr>
          <w:t>Complaint Management Policy</w:t>
        </w:r>
      </w:hyperlink>
    </w:p>
    <w:p w14:paraId="093A7030" w14:textId="77777777" w:rsidR="00202330" w:rsidRPr="00693C89" w:rsidRDefault="00202330" w:rsidP="005D7BB1">
      <w:pPr>
        <w:pStyle w:val="Heading1"/>
      </w:pPr>
      <w:r w:rsidRPr="00693C89">
        <w:t xml:space="preserve">Measure </w:t>
      </w:r>
      <w:r w:rsidR="007244FD" w:rsidRPr="00693C89">
        <w:t>of procedure effectiveness</w:t>
      </w:r>
    </w:p>
    <w:p w14:paraId="21EE906B" w14:textId="4B19163A" w:rsidR="00202330" w:rsidRPr="000C41F1" w:rsidRDefault="004F6110" w:rsidP="00202330">
      <w:r>
        <w:t>T</w:t>
      </w:r>
      <w:r w:rsidR="005A1BB4">
        <w:t xml:space="preserve">asTAFE </w:t>
      </w:r>
      <w:r w:rsidR="009861B1">
        <w:t xml:space="preserve">approach to </w:t>
      </w:r>
      <w:r>
        <w:t xml:space="preserve">fees and charges are </w:t>
      </w:r>
      <w:r w:rsidR="00222883">
        <w:t>consistent with the practices outlined in the ESOS Legislative framework</w:t>
      </w:r>
      <w:r w:rsidR="009861B1">
        <w:t>.</w:t>
      </w:r>
    </w:p>
    <w:p w14:paraId="58272E70" w14:textId="77777777" w:rsidR="00202330" w:rsidRDefault="00202330" w:rsidP="005D7BB1">
      <w:pPr>
        <w:pStyle w:val="Heading1"/>
      </w:pPr>
      <w:r w:rsidRPr="00EA3235">
        <w:t>Definitions/</w:t>
      </w:r>
      <w:r w:rsidR="007244FD" w:rsidRPr="00EA3235">
        <w:t>acronyms</w:t>
      </w:r>
    </w:p>
    <w:p w14:paraId="757538DE" w14:textId="77777777" w:rsidR="00C5238A" w:rsidRPr="008B3AF5" w:rsidRDefault="00C5238A" w:rsidP="00C5238A">
      <w:pPr>
        <w:pStyle w:val="ListBullet"/>
        <w:numPr>
          <w:ilvl w:val="0"/>
          <w:numId w:val="0"/>
        </w:numPr>
        <w:autoSpaceDE w:val="0"/>
        <w:autoSpaceDN w:val="0"/>
        <w:spacing w:after="60"/>
        <w:rPr>
          <w:rFonts w:cs="Arial"/>
          <w:bCs/>
        </w:rPr>
      </w:pPr>
      <w:r w:rsidRPr="008B3AF5">
        <w:rPr>
          <w:b/>
          <w:bCs/>
        </w:rPr>
        <w:t xml:space="preserve">Acceptance Fee: </w:t>
      </w:r>
      <w:r w:rsidRPr="008B3AF5">
        <w:rPr>
          <w:rFonts w:cs="Arial"/>
          <w:bCs/>
        </w:rPr>
        <w:t>Fee paid by an international student to accept their place to study at TasTAFE and receive a CoE</w:t>
      </w:r>
      <w:r>
        <w:rPr>
          <w:rFonts w:cs="Arial"/>
          <w:bCs/>
        </w:rPr>
        <w:t>.</w:t>
      </w:r>
    </w:p>
    <w:p w14:paraId="79338BA7" w14:textId="77777777" w:rsidR="00C5238A" w:rsidRPr="00EA100A" w:rsidRDefault="00C5238A" w:rsidP="00C5238A">
      <w:pPr>
        <w:pStyle w:val="ListBullet"/>
        <w:numPr>
          <w:ilvl w:val="0"/>
          <w:numId w:val="0"/>
        </w:numPr>
        <w:ind w:left="284" w:hanging="284"/>
        <w:rPr>
          <w:rStyle w:val="eop"/>
        </w:rPr>
      </w:pPr>
      <w:r>
        <w:rPr>
          <w:rStyle w:val="normaltextrun"/>
          <w:rFonts w:cs="Arial"/>
          <w:b/>
          <w:bCs/>
        </w:rPr>
        <w:t>CoE:</w:t>
      </w:r>
      <w:r>
        <w:rPr>
          <w:rStyle w:val="normaltextrun"/>
          <w:rFonts w:cs="Arial"/>
        </w:rPr>
        <w:t xml:space="preserve"> Confirmation of Enrolment</w:t>
      </w:r>
    </w:p>
    <w:p w14:paraId="49817B88" w14:textId="77777777" w:rsidR="00C5238A" w:rsidRPr="00D42B04" w:rsidRDefault="00C5238A" w:rsidP="00C5238A">
      <w:pPr>
        <w:rPr>
          <w:b/>
          <w:bCs/>
        </w:rPr>
      </w:pPr>
      <w:r>
        <w:rPr>
          <w:b/>
          <w:bCs/>
        </w:rPr>
        <w:t>C</w:t>
      </w:r>
      <w:r w:rsidRPr="00D42B04">
        <w:rPr>
          <w:b/>
          <w:bCs/>
        </w:rPr>
        <w:t xml:space="preserve">ompassionate or </w:t>
      </w:r>
      <w:r>
        <w:rPr>
          <w:b/>
          <w:bCs/>
        </w:rPr>
        <w:t>C</w:t>
      </w:r>
      <w:r w:rsidRPr="00D42B04">
        <w:rPr>
          <w:b/>
          <w:bCs/>
        </w:rPr>
        <w:t>ompelling circumstance</w:t>
      </w:r>
      <w:r>
        <w:rPr>
          <w:b/>
          <w:bCs/>
        </w:rPr>
        <w:t xml:space="preserve">s: </w:t>
      </w:r>
      <w:r w:rsidRPr="00E21DE6">
        <w:rPr>
          <w:rFonts w:cs="Arial"/>
          <w:color w:val="040C28"/>
          <w:szCs w:val="24"/>
        </w:rPr>
        <w:t>matters which are, beyond the student' control and have a direct impact on the student's course progress or wellbeing</w:t>
      </w:r>
      <w:r w:rsidRPr="00E21DE6">
        <w:rPr>
          <w:rFonts w:cs="Arial"/>
          <w:color w:val="1F1F1F"/>
          <w:szCs w:val="24"/>
          <w:shd w:val="clear" w:color="auto" w:fill="FFFFFF"/>
        </w:rPr>
        <w:t>.</w:t>
      </w:r>
    </w:p>
    <w:p w14:paraId="610A60FF" w14:textId="5FF2D20F" w:rsidR="006928E0" w:rsidRDefault="006928E0" w:rsidP="00C5238A">
      <w:pPr>
        <w:pStyle w:val="ListBullet"/>
        <w:numPr>
          <w:ilvl w:val="0"/>
          <w:numId w:val="0"/>
        </w:numPr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</w:rPr>
        <w:t xml:space="preserve">CRICOS: </w:t>
      </w:r>
      <w:r>
        <w:t>C</w:t>
      </w:r>
      <w:r w:rsidRPr="00CC6551">
        <w:t>ommonwealth Register of Institutions and Courses for Overseas Students</w:t>
      </w:r>
    </w:p>
    <w:p w14:paraId="02F993CA" w14:textId="3469FC8C" w:rsidR="00C5238A" w:rsidRDefault="00C5238A" w:rsidP="00C5238A">
      <w:pPr>
        <w:pStyle w:val="ListBullet"/>
        <w:numPr>
          <w:ilvl w:val="0"/>
          <w:numId w:val="0"/>
        </w:numPr>
        <w:rPr>
          <w:rStyle w:val="normaltextrun"/>
          <w:rFonts w:cs="Arial"/>
          <w:b/>
          <w:bCs/>
        </w:rPr>
      </w:pPr>
      <w:r>
        <w:rPr>
          <w:rStyle w:val="normaltextrun"/>
          <w:rFonts w:cs="Arial"/>
          <w:b/>
          <w:bCs/>
        </w:rPr>
        <w:t>ESOS:</w:t>
      </w:r>
      <w:r>
        <w:rPr>
          <w:rStyle w:val="normaltextrun"/>
          <w:rFonts w:cs="Arial"/>
        </w:rPr>
        <w:t xml:space="preserve"> Education Services for Overseas Students</w:t>
      </w:r>
      <w:r>
        <w:rPr>
          <w:rStyle w:val="normaltextrun"/>
          <w:rFonts w:cs="Arial"/>
          <w:b/>
          <w:bCs/>
        </w:rPr>
        <w:t xml:space="preserve"> </w:t>
      </w:r>
    </w:p>
    <w:p w14:paraId="133CDA96" w14:textId="0737CE7F" w:rsidR="009C103E" w:rsidRDefault="009C103E" w:rsidP="00C5238A">
      <w:pPr>
        <w:pStyle w:val="ListBullet"/>
        <w:numPr>
          <w:ilvl w:val="0"/>
          <w:numId w:val="0"/>
        </w:numPr>
        <w:rPr>
          <w:spacing w:val="0"/>
        </w:rPr>
      </w:pPr>
      <w:r>
        <w:rPr>
          <w:rStyle w:val="normaltextrun"/>
          <w:rFonts w:cs="Arial"/>
          <w:b/>
          <w:bCs/>
        </w:rPr>
        <w:t>International Students:</w:t>
      </w:r>
      <w:r>
        <w:rPr>
          <w:rStyle w:val="normaltextrun"/>
          <w:rFonts w:cs="Arial"/>
        </w:rPr>
        <w:t xml:space="preserve"> International students are ‘overseas students’ as defined within Section 5 of the ESOS Act.</w:t>
      </w:r>
      <w:r w:rsidR="00C5238A">
        <w:rPr>
          <w:rStyle w:val="normaltextrun"/>
          <w:rFonts w:cs="Arial"/>
        </w:rPr>
        <w:t xml:space="preserve">  </w:t>
      </w:r>
      <w:r>
        <w:rPr>
          <w:rStyle w:val="normaltextrun"/>
          <w:rFonts w:cs="Arial"/>
        </w:rPr>
        <w:t xml:space="preserve">This includes the enrolment of a person, (whether </w:t>
      </w:r>
      <w:r>
        <w:rPr>
          <w:rStyle w:val="normaltextrun"/>
          <w:rFonts w:cs="Arial"/>
        </w:rPr>
        <w:lastRenderedPageBreak/>
        <w:t>inside or outside Australia) who holds a ‘student visa’ to undertake study in a course that is registered on the CRICOS Register.</w:t>
      </w:r>
      <w:r>
        <w:rPr>
          <w:rStyle w:val="scxw42147316"/>
          <w:rFonts w:cs="Arial"/>
        </w:rPr>
        <w:t> </w:t>
      </w:r>
      <w:r>
        <w:rPr>
          <w:rStyle w:val="normaltextrun"/>
          <w:rFonts w:cs="Arial"/>
        </w:rPr>
        <w:t>Persons with the following visas are excluded (as defined in regulation 1.03 of the Migration Regulations 1994):</w:t>
      </w:r>
      <w:r>
        <w:rPr>
          <w:rStyle w:val="eop"/>
          <w:rFonts w:cs="Arial"/>
        </w:rPr>
        <w:t> </w:t>
      </w:r>
    </w:p>
    <w:p w14:paraId="209A6C69" w14:textId="77777777" w:rsidR="009C103E" w:rsidRDefault="009C103E" w:rsidP="009C103E">
      <w:pPr>
        <w:pStyle w:val="paragraph"/>
        <w:numPr>
          <w:ilvl w:val="0"/>
          <w:numId w:val="26"/>
        </w:numPr>
        <w:spacing w:before="0" w:beforeAutospacing="0" w:after="0" w:afterAutospacing="0"/>
        <w:ind w:left="1005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Subclass 576 (Foreign Affairs and Defence Sector) visa, or</w:t>
      </w:r>
      <w:r>
        <w:rPr>
          <w:rStyle w:val="eop"/>
          <w:rFonts w:ascii="Arial" w:hAnsi="Arial" w:cs="Arial"/>
        </w:rPr>
        <w:t> </w:t>
      </w:r>
    </w:p>
    <w:p w14:paraId="5F3DA94C" w14:textId="77777777" w:rsidR="009C103E" w:rsidRDefault="009C103E" w:rsidP="009C103E">
      <w:pPr>
        <w:pStyle w:val="paragraph"/>
        <w:numPr>
          <w:ilvl w:val="0"/>
          <w:numId w:val="27"/>
        </w:numPr>
        <w:spacing w:before="0" w:beforeAutospacing="0" w:after="0" w:afterAutospacing="0"/>
        <w:ind w:left="1005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person who satisfies the secondary criteria, but not the primary criteria, under the Migration Regulations 1994 for the grant of the visa, or</w:t>
      </w:r>
      <w:r>
        <w:rPr>
          <w:rStyle w:val="eop"/>
          <w:rFonts w:ascii="Arial" w:hAnsi="Arial" w:cs="Arial"/>
        </w:rPr>
        <w:t> </w:t>
      </w:r>
    </w:p>
    <w:p w14:paraId="5B94A871" w14:textId="77777777" w:rsidR="009C103E" w:rsidRDefault="009C103E" w:rsidP="009C103E">
      <w:pPr>
        <w:pStyle w:val="paragraph"/>
        <w:numPr>
          <w:ilvl w:val="0"/>
          <w:numId w:val="27"/>
        </w:numPr>
        <w:spacing w:before="0" w:beforeAutospacing="0" w:after="0" w:afterAutospacing="0"/>
        <w:ind w:left="1005" w:firstLine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a secondary exchange student within the meaning of the Migration Regulations 1994, or</w:t>
      </w:r>
      <w:r>
        <w:rPr>
          <w:rStyle w:val="eop"/>
          <w:rFonts w:ascii="Arial" w:hAnsi="Arial" w:cs="Arial"/>
        </w:rPr>
        <w:t> </w:t>
      </w:r>
    </w:p>
    <w:p w14:paraId="710EDD1A" w14:textId="77777777" w:rsidR="009C103E" w:rsidRDefault="009C103E" w:rsidP="009C103E">
      <w:pPr>
        <w:pStyle w:val="paragraph"/>
        <w:numPr>
          <w:ilvl w:val="0"/>
          <w:numId w:val="27"/>
        </w:numPr>
        <w:spacing w:before="0" w:beforeAutospacing="0" w:after="0" w:afterAutospacing="0"/>
        <w:ind w:left="1005" w:firstLine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>an international student who has been approved under a scholarship scheme, or an exchange scheme, sponsored by the Commonwealth to undertake a course of study or training in Australia.</w:t>
      </w:r>
      <w:r>
        <w:rPr>
          <w:rStyle w:val="eop"/>
          <w:rFonts w:ascii="Arial" w:hAnsi="Arial" w:cs="Arial"/>
        </w:rPr>
        <w:t> </w:t>
      </w:r>
    </w:p>
    <w:p w14:paraId="142F60FA" w14:textId="77777777" w:rsidR="009C103E" w:rsidRDefault="009C103E" w:rsidP="00C5238A">
      <w:pPr>
        <w:pStyle w:val="ListBullet"/>
        <w:numPr>
          <w:ilvl w:val="0"/>
          <w:numId w:val="0"/>
        </w:numPr>
        <w:autoSpaceDE w:val="0"/>
        <w:autoSpaceDN w:val="0"/>
        <w:spacing w:after="60"/>
        <w:rPr>
          <w:bCs/>
        </w:rPr>
      </w:pPr>
      <w:r w:rsidRPr="008B3AF5">
        <w:rPr>
          <w:rStyle w:val="normaltextrun"/>
          <w:rFonts w:cs="Arial"/>
          <w:b/>
          <w:bCs/>
        </w:rPr>
        <w:t>Letter of Offer:</w:t>
      </w:r>
      <w:r>
        <w:t xml:space="preserve"> </w:t>
      </w:r>
      <w:r w:rsidRPr="008B3AF5">
        <w:rPr>
          <w:rFonts w:cs="Arial"/>
          <w:bCs/>
        </w:rPr>
        <w:t>A</w:t>
      </w:r>
      <w:r w:rsidRPr="008B3AF5">
        <w:rPr>
          <w:bCs/>
        </w:rPr>
        <w:t>n agreement between TasTAFE and the student outlining the offer of enrolment</w:t>
      </w:r>
      <w:r>
        <w:rPr>
          <w:bCs/>
        </w:rPr>
        <w:t>.</w:t>
      </w:r>
    </w:p>
    <w:p w14:paraId="5D777F17" w14:textId="77777777" w:rsidR="00794831" w:rsidRPr="00EA33CE" w:rsidRDefault="00794831" w:rsidP="00794831">
      <w:pPr>
        <w:pStyle w:val="ListBullet"/>
        <w:numPr>
          <w:ilvl w:val="0"/>
          <w:numId w:val="0"/>
        </w:numPr>
        <w:ind w:left="284" w:hanging="284"/>
        <w:rPr>
          <w:rStyle w:val="normaltextrun"/>
          <w:rFonts w:cs="Arial"/>
        </w:rPr>
      </w:pPr>
      <w:r w:rsidRPr="00EA33CE">
        <w:rPr>
          <w:rStyle w:val="normaltextrun"/>
          <w:rFonts w:cs="Arial"/>
          <w:b/>
          <w:bCs/>
        </w:rPr>
        <w:t>PRISMS:</w:t>
      </w:r>
      <w:r w:rsidRPr="00EA33CE">
        <w:rPr>
          <w:rStyle w:val="normaltextrun"/>
          <w:rFonts w:cs="Arial"/>
        </w:rPr>
        <w:t xml:space="preserve"> Provider Registration and International Student Management System</w:t>
      </w:r>
    </w:p>
    <w:p w14:paraId="6AE4900F" w14:textId="77777777" w:rsidR="00794831" w:rsidRPr="008B3AF5" w:rsidRDefault="00794831" w:rsidP="00C5238A">
      <w:pPr>
        <w:pStyle w:val="ListBullet"/>
        <w:numPr>
          <w:ilvl w:val="0"/>
          <w:numId w:val="0"/>
        </w:numPr>
        <w:autoSpaceDE w:val="0"/>
        <w:autoSpaceDN w:val="0"/>
        <w:spacing w:after="60"/>
        <w:rPr>
          <w:rFonts w:cs="Arial"/>
          <w:bCs/>
        </w:rPr>
      </w:pPr>
    </w:p>
    <w:p w14:paraId="25ABFB41" w14:textId="77777777" w:rsidR="00202330" w:rsidRDefault="00202330" w:rsidP="005D7BB1">
      <w:pPr>
        <w:pStyle w:val="Heading1"/>
      </w:pPr>
      <w:r w:rsidRPr="00EA3235">
        <w:t xml:space="preserve">Policy </w:t>
      </w:r>
      <w:r w:rsidR="007244FD">
        <w:t>c</w:t>
      </w:r>
      <w:r w:rsidRPr="00EA3235">
        <w:t>ontrol</w:t>
      </w:r>
      <w:r>
        <w:t xml:space="preserve"> </w:t>
      </w:r>
    </w:p>
    <w:p w14:paraId="51D2A9D4" w14:textId="77777777" w:rsidR="00202330" w:rsidRPr="0026513D" w:rsidRDefault="00202330" w:rsidP="00B237E8">
      <w:pPr>
        <w:pStyle w:val="Heading2"/>
      </w:pPr>
      <w:r>
        <w:t>Contact points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6A0" w:firstRow="1" w:lastRow="0" w:firstColumn="1" w:lastColumn="0" w:noHBand="1" w:noVBand="1"/>
        <w:tblCaption w:val="Policy Control/Review/Contact points"/>
        <w:tblDescription w:val="Positions and contact details for policy control and review."/>
      </w:tblPr>
      <w:tblGrid>
        <w:gridCol w:w="2263"/>
        <w:gridCol w:w="2762"/>
        <w:gridCol w:w="2210"/>
        <w:gridCol w:w="2393"/>
      </w:tblGrid>
      <w:tr w:rsidR="00202330" w:rsidRPr="00990B95" w14:paraId="3580C7E1" w14:textId="77777777" w:rsidTr="006928E0">
        <w:trPr>
          <w:trHeight w:val="454"/>
          <w:tblHeader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9CA1338" w14:textId="77777777" w:rsidR="00202330" w:rsidRPr="00990B95" w:rsidRDefault="00202330" w:rsidP="00846883">
            <w:pPr>
              <w:rPr>
                <w:b/>
              </w:rPr>
            </w:pPr>
            <w:r w:rsidRPr="00990B95">
              <w:rPr>
                <w:b/>
              </w:rPr>
              <w:t>Responsibility</w:t>
            </w:r>
          </w:p>
        </w:tc>
        <w:tc>
          <w:tcPr>
            <w:tcW w:w="2762" w:type="dxa"/>
            <w:shd w:val="clear" w:color="auto" w:fill="F2F2F2" w:themeFill="background1" w:themeFillShade="F2"/>
            <w:vAlign w:val="center"/>
            <w:hideMark/>
          </w:tcPr>
          <w:p w14:paraId="784FFFB7" w14:textId="77777777" w:rsidR="00202330" w:rsidRPr="00990B95" w:rsidRDefault="007244FD" w:rsidP="00846883">
            <w:pPr>
              <w:rPr>
                <w:b/>
              </w:rPr>
            </w:pPr>
            <w:bookmarkStart w:id="2" w:name="Row_Title_Position_Title"/>
            <w:bookmarkEnd w:id="2"/>
            <w:r w:rsidRPr="00990B95">
              <w:rPr>
                <w:b/>
              </w:rPr>
              <w:t>Position title</w:t>
            </w:r>
          </w:p>
        </w:tc>
        <w:tc>
          <w:tcPr>
            <w:tcW w:w="2210" w:type="dxa"/>
            <w:shd w:val="clear" w:color="auto" w:fill="F2F2F2" w:themeFill="background1" w:themeFillShade="F2"/>
            <w:vAlign w:val="center"/>
            <w:hideMark/>
          </w:tcPr>
          <w:p w14:paraId="30120E69" w14:textId="77777777" w:rsidR="00202330" w:rsidRPr="00990B95" w:rsidRDefault="007244FD" w:rsidP="00846883">
            <w:pPr>
              <w:rPr>
                <w:b/>
              </w:rPr>
            </w:pPr>
            <w:bookmarkStart w:id="3" w:name="Row_Title_Contact_Person"/>
            <w:bookmarkEnd w:id="3"/>
            <w:r w:rsidRPr="00990B95">
              <w:rPr>
                <w:b/>
              </w:rPr>
              <w:t>Contact person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  <w:hideMark/>
          </w:tcPr>
          <w:p w14:paraId="3FBFA098" w14:textId="77777777" w:rsidR="00202330" w:rsidRPr="00990B95" w:rsidRDefault="00202330" w:rsidP="00846883">
            <w:pPr>
              <w:rPr>
                <w:b/>
              </w:rPr>
            </w:pPr>
            <w:bookmarkStart w:id="4" w:name="Row_Title_Contact_number"/>
            <w:bookmarkEnd w:id="4"/>
            <w:r w:rsidRPr="00990B95">
              <w:rPr>
                <w:b/>
              </w:rPr>
              <w:t>Contact number</w:t>
            </w:r>
          </w:p>
        </w:tc>
      </w:tr>
      <w:tr w:rsidR="00F10CD5" w:rsidRPr="00EA3235" w14:paraId="36E45C53" w14:textId="77777777" w:rsidTr="00A565AA">
        <w:trPr>
          <w:trHeight w:val="454"/>
        </w:trPr>
        <w:tc>
          <w:tcPr>
            <w:tcW w:w="2263" w:type="dxa"/>
            <w:vAlign w:val="bottom"/>
            <w:hideMark/>
          </w:tcPr>
          <w:p w14:paraId="2880C25B" w14:textId="26E609A8" w:rsidR="00F10CD5" w:rsidRPr="00202330" w:rsidRDefault="00F10CD5" w:rsidP="00F10CD5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Executive owner</w:t>
            </w:r>
          </w:p>
        </w:tc>
        <w:tc>
          <w:tcPr>
            <w:tcW w:w="2762" w:type="dxa"/>
          </w:tcPr>
          <w:p w14:paraId="6EACD8B3" w14:textId="703C7447" w:rsidR="00F10CD5" w:rsidRPr="00EA3235" w:rsidRDefault="00F10CD5" w:rsidP="00F10CD5">
            <w:r>
              <w:rPr>
                <w:rFonts w:eastAsiaTheme="minorEastAsia"/>
              </w:rPr>
              <w:t>Executive Director Marketing, Communications and Engagement</w:t>
            </w:r>
          </w:p>
        </w:tc>
        <w:tc>
          <w:tcPr>
            <w:tcW w:w="2210" w:type="dxa"/>
          </w:tcPr>
          <w:p w14:paraId="78023B57" w14:textId="3FAF2F0F" w:rsidR="00F10CD5" w:rsidRPr="00EA3235" w:rsidRDefault="00F10CD5" w:rsidP="00F10CD5">
            <w:r>
              <w:rPr>
                <w:szCs w:val="24"/>
              </w:rPr>
              <w:t>Graham Bethune</w:t>
            </w:r>
          </w:p>
        </w:tc>
        <w:tc>
          <w:tcPr>
            <w:tcW w:w="2393" w:type="dxa"/>
          </w:tcPr>
          <w:p w14:paraId="08AB839A" w14:textId="1571BA15" w:rsidR="00F10CD5" w:rsidRPr="00EA3235" w:rsidRDefault="00F10CD5" w:rsidP="00F10CD5">
            <w:r>
              <w:t>0498 582 771</w:t>
            </w:r>
          </w:p>
        </w:tc>
      </w:tr>
      <w:tr w:rsidR="00FE7640" w:rsidRPr="00EA3235" w14:paraId="009DC781" w14:textId="77777777" w:rsidTr="006928E0">
        <w:trPr>
          <w:trHeight w:val="454"/>
        </w:trPr>
        <w:tc>
          <w:tcPr>
            <w:tcW w:w="2263" w:type="dxa"/>
            <w:vAlign w:val="bottom"/>
            <w:hideMark/>
          </w:tcPr>
          <w:p w14:paraId="71B6AA86" w14:textId="12B1763D" w:rsidR="00FE7640" w:rsidRPr="00202330" w:rsidRDefault="00FE7640" w:rsidP="00FE7640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Policy owner</w:t>
            </w:r>
          </w:p>
        </w:tc>
        <w:tc>
          <w:tcPr>
            <w:tcW w:w="2762" w:type="dxa"/>
            <w:vAlign w:val="center"/>
          </w:tcPr>
          <w:p w14:paraId="07B8D6BC" w14:textId="2786AC9A" w:rsidR="00FE7640" w:rsidRPr="00EA3235" w:rsidRDefault="00FE7640" w:rsidP="00FE7640">
            <w:r>
              <w:t>Manager International Business Development</w:t>
            </w:r>
          </w:p>
        </w:tc>
        <w:tc>
          <w:tcPr>
            <w:tcW w:w="2210" w:type="dxa"/>
            <w:vAlign w:val="center"/>
          </w:tcPr>
          <w:p w14:paraId="5912AE1B" w14:textId="6CD95329" w:rsidR="00FE7640" w:rsidRPr="00EA3235" w:rsidRDefault="00FE7640" w:rsidP="00FE7640">
            <w:r>
              <w:t>Edgar Fergus Ho</w:t>
            </w:r>
          </w:p>
        </w:tc>
        <w:tc>
          <w:tcPr>
            <w:tcW w:w="2393" w:type="dxa"/>
            <w:vAlign w:val="center"/>
          </w:tcPr>
          <w:p w14:paraId="3CAE2A69" w14:textId="68584BF2" w:rsidR="00FE7640" w:rsidRPr="00EA3235" w:rsidRDefault="00FE7640" w:rsidP="00FE7640">
            <w:r>
              <w:t>+61 03 6165 9621</w:t>
            </w:r>
          </w:p>
        </w:tc>
      </w:tr>
      <w:tr w:rsidR="00FE7640" w:rsidRPr="00EA3235" w14:paraId="5395C328" w14:textId="77777777" w:rsidTr="006928E0">
        <w:trPr>
          <w:trHeight w:val="454"/>
        </w:trPr>
        <w:tc>
          <w:tcPr>
            <w:tcW w:w="2263" w:type="dxa"/>
            <w:vAlign w:val="bottom"/>
            <w:hideMark/>
          </w:tcPr>
          <w:p w14:paraId="3FFB4CAC" w14:textId="1A5DCA2F" w:rsidR="00FE7640" w:rsidRPr="00202330" w:rsidRDefault="00FE7640" w:rsidP="00FE7640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Contact person</w:t>
            </w:r>
          </w:p>
        </w:tc>
        <w:tc>
          <w:tcPr>
            <w:tcW w:w="2762" w:type="dxa"/>
            <w:vAlign w:val="center"/>
          </w:tcPr>
          <w:p w14:paraId="26B92DCA" w14:textId="74985FE4" w:rsidR="00FE7640" w:rsidRPr="00EA3235" w:rsidRDefault="00FE7640" w:rsidP="00FE7640">
            <w:pPr>
              <w:spacing w:line="276" w:lineRule="auto"/>
            </w:pPr>
            <w:r>
              <w:t>Manager International Business Development</w:t>
            </w:r>
          </w:p>
        </w:tc>
        <w:tc>
          <w:tcPr>
            <w:tcW w:w="2210" w:type="dxa"/>
            <w:vAlign w:val="center"/>
          </w:tcPr>
          <w:p w14:paraId="291E7261" w14:textId="27A30993" w:rsidR="00FE7640" w:rsidRPr="00EA3235" w:rsidRDefault="00FE7640" w:rsidP="00FE7640">
            <w:pPr>
              <w:spacing w:line="276" w:lineRule="auto"/>
            </w:pPr>
            <w:r>
              <w:t>Edgar Fergus Ho</w:t>
            </w:r>
          </w:p>
        </w:tc>
        <w:tc>
          <w:tcPr>
            <w:tcW w:w="2393" w:type="dxa"/>
            <w:vAlign w:val="center"/>
          </w:tcPr>
          <w:p w14:paraId="1016BE78" w14:textId="34B31F93" w:rsidR="00FE7640" w:rsidRPr="00EA3235" w:rsidRDefault="00FE7640" w:rsidP="00FE7640">
            <w:pPr>
              <w:spacing w:line="276" w:lineRule="auto"/>
            </w:pPr>
            <w:r>
              <w:t>+61 03 6165 9621</w:t>
            </w:r>
          </w:p>
        </w:tc>
      </w:tr>
    </w:tbl>
    <w:p w14:paraId="336CACE6" w14:textId="77777777" w:rsidR="005D3D74" w:rsidRDefault="005D3D74" w:rsidP="00D070E9">
      <w:pPr>
        <w:pStyle w:val="Heading2"/>
        <w:rPr>
          <w:sz w:val="24"/>
          <w:szCs w:val="24"/>
        </w:rPr>
      </w:pPr>
      <w:r w:rsidRPr="005D3D74">
        <w:t>Consultation</w:t>
      </w:r>
      <w:r>
        <w:rPr>
          <w:sz w:val="24"/>
          <w:szCs w:val="24"/>
        </w:rPr>
        <w:t xml:space="preserve"> </w:t>
      </w:r>
    </w:p>
    <w:p w14:paraId="6B31C573" w14:textId="1F4A074A" w:rsidR="00504F98" w:rsidRDefault="00232B05" w:rsidP="005D3D74">
      <w:r w:rsidRPr="00232B05">
        <w:t xml:space="preserve">The following teams/positions should be consulted during the development/review of this </w:t>
      </w:r>
      <w:r w:rsidR="0002423B">
        <w:t>Policy</w:t>
      </w:r>
      <w:r w:rsidR="00D070E9" w:rsidRPr="00E2507C">
        <w:t>:</w:t>
      </w:r>
    </w:p>
    <w:p w14:paraId="6F70BB12" w14:textId="7FE095C6" w:rsidR="00504F98" w:rsidRDefault="00574BC1" w:rsidP="00504F98">
      <w:pPr>
        <w:pStyle w:val="ListBullet"/>
      </w:pPr>
      <w:r>
        <w:t>International</w:t>
      </w:r>
    </w:p>
    <w:p w14:paraId="52C589C3" w14:textId="41068287" w:rsidR="00D070E9" w:rsidRDefault="0076444F" w:rsidP="0061344A">
      <w:pPr>
        <w:pStyle w:val="ListBullet"/>
      </w:pPr>
      <w:r>
        <w:t>Finance</w:t>
      </w:r>
    </w:p>
    <w:p w14:paraId="0CB5D50C" w14:textId="520FD80C" w:rsidR="005200B7" w:rsidRDefault="005200B7" w:rsidP="0061344A">
      <w:pPr>
        <w:pStyle w:val="ListBullet"/>
      </w:pPr>
      <w:bookmarkStart w:id="5" w:name="_Hlk174614048"/>
      <w:r>
        <w:t>International and Aboriginal Support Services</w:t>
      </w:r>
    </w:p>
    <w:bookmarkEnd w:id="5"/>
    <w:p w14:paraId="42DB0CC1" w14:textId="500F5EBC" w:rsidR="00EE5D2B" w:rsidRDefault="00EE5D2B">
      <w:pPr>
        <w:spacing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</w:p>
    <w:p w14:paraId="1AE712AB" w14:textId="47FDA371" w:rsidR="00D92728" w:rsidRDefault="00D92728" w:rsidP="00D92728">
      <w:pPr>
        <w:pStyle w:val="Heading2"/>
      </w:pPr>
      <w:r>
        <w:t xml:space="preserve">Endorsement required prior to </w:t>
      </w:r>
      <w:r w:rsidR="00A14EFE">
        <w:t>Executive Approval:</w:t>
      </w:r>
    </w:p>
    <w:p w14:paraId="324705E4" w14:textId="77777777" w:rsidR="001F2016" w:rsidRPr="00D92728" w:rsidRDefault="001F2016" w:rsidP="007E0D3E">
      <w:pPr>
        <w:rPr>
          <w:sz w:val="20"/>
          <w:szCs w:val="20"/>
        </w:rPr>
      </w:pPr>
    </w:p>
    <w:p w14:paraId="3E5DDD2D" w14:textId="44C52428" w:rsidR="0097644C" w:rsidRDefault="00000000" w:rsidP="0097644C">
      <w:sdt>
        <w:sdtPr>
          <w:alias w:val="Internal Committee"/>
          <w:tag w:val="Internal Committee"/>
          <w:id w:val="1721178429"/>
          <w:placeholder>
            <w:docPart w:val="B79B9A634D4D4334BC73984F7284BE28"/>
          </w:placeholder>
          <w:dropDownList>
            <w:listItem w:displayText="Education and Training Committee" w:value="Education and Training Committee"/>
            <w:listItem w:displayText="Executive" w:value="Executive"/>
            <w:listItem w:displayText="Health, Safety and Wellbeing Committee" w:value="Health, Safety and Wellbeing Committee"/>
            <w:listItem w:displayText="Procurement Review Committee" w:value="Procurement Review Committee"/>
            <w:listItem w:displayText="Not Applicable" w:value="Not Applicable"/>
          </w:dropDownList>
        </w:sdtPr>
        <w:sdtContent>
          <w:r w:rsidR="00A14EFE">
            <w:t>Education and Training Committee</w:t>
          </w:r>
        </w:sdtContent>
      </w:sdt>
    </w:p>
    <w:p w14:paraId="4049171F" w14:textId="77777777" w:rsidR="0097644C" w:rsidRPr="0097644C" w:rsidRDefault="0097644C" w:rsidP="0097644C">
      <w:pPr>
        <w:keepNext/>
        <w:keepLines/>
        <w:spacing w:before="360" w:after="120" w:line="288" w:lineRule="auto"/>
        <w:outlineLvl w:val="1"/>
        <w:rPr>
          <w:rFonts w:eastAsiaTheme="majorEastAsia" w:cstheme="majorBidi"/>
          <w:b/>
          <w:spacing w:val="6"/>
          <w:sz w:val="32"/>
          <w:szCs w:val="26"/>
        </w:rPr>
      </w:pPr>
      <w:r w:rsidRPr="0097644C">
        <w:rPr>
          <w:rFonts w:eastAsiaTheme="majorEastAsia" w:cstheme="majorBidi"/>
          <w:b/>
          <w:spacing w:val="6"/>
          <w:sz w:val="32"/>
          <w:szCs w:val="26"/>
        </w:rPr>
        <w:lastRenderedPageBreak/>
        <w:t>Endorsements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endorsement dates of internal committees"/>
      </w:tblPr>
      <w:tblGrid>
        <w:gridCol w:w="4957"/>
        <w:gridCol w:w="3685"/>
      </w:tblGrid>
      <w:tr w:rsidR="0097644C" w:rsidRPr="0097644C" w14:paraId="679CE293" w14:textId="77777777" w:rsidTr="07AE0BE8">
        <w:trPr>
          <w:tblHeader/>
        </w:trPr>
        <w:tc>
          <w:tcPr>
            <w:tcW w:w="4957" w:type="dxa"/>
            <w:shd w:val="clear" w:color="auto" w:fill="F2F2F2" w:themeFill="background1" w:themeFillShade="F2"/>
          </w:tcPr>
          <w:p w14:paraId="4F08CA24" w14:textId="77777777" w:rsidR="0097644C" w:rsidRPr="0097644C" w:rsidRDefault="0097644C" w:rsidP="0097644C">
            <w:pPr>
              <w:spacing w:before="60" w:after="120" w:line="288" w:lineRule="auto"/>
              <w:rPr>
                <w:b/>
                <w:bCs/>
              </w:rPr>
            </w:pPr>
            <w:r w:rsidRPr="0097644C">
              <w:rPr>
                <w:b/>
                <w:bCs/>
              </w:rPr>
              <w:t>Committee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1F3FA4AA" w14:textId="77777777" w:rsidR="0097644C" w:rsidRPr="0097644C" w:rsidRDefault="0097644C" w:rsidP="0097644C">
            <w:pPr>
              <w:spacing w:before="60" w:after="120" w:line="288" w:lineRule="auto"/>
              <w:rPr>
                <w:b/>
                <w:bCs/>
              </w:rPr>
            </w:pPr>
            <w:r w:rsidRPr="0097644C">
              <w:rPr>
                <w:b/>
                <w:bCs/>
              </w:rPr>
              <w:t>Date</w:t>
            </w:r>
          </w:p>
        </w:tc>
      </w:tr>
      <w:tr w:rsidR="0097644C" w:rsidRPr="0097644C" w14:paraId="234F4C01" w14:textId="77777777" w:rsidTr="07AE0BE8">
        <w:trPr>
          <w:trHeight w:val="361"/>
        </w:trPr>
        <w:tc>
          <w:tcPr>
            <w:tcW w:w="4957" w:type="dxa"/>
          </w:tcPr>
          <w:p w14:paraId="08AD12EC" w14:textId="228C13C1" w:rsidR="0097644C" w:rsidRPr="0097644C" w:rsidRDefault="00000000" w:rsidP="0097644C">
            <w:pPr>
              <w:spacing w:before="60" w:after="120" w:line="288" w:lineRule="auto"/>
            </w:pPr>
            <w:sdt>
              <w:sdtPr>
                <w:alias w:val="Internal Committee"/>
                <w:tag w:val="Internal Committee"/>
                <w:id w:val="358936165"/>
                <w:placeholder>
                  <w:docPart w:val="895D01DA43EA448DB1906D4D52E36EA3"/>
                </w:placeholder>
                <w:dropDownList>
                  <w:listItem w:displayText="Academic Committee" w:value="Academic Committee"/>
                  <w:listItem w:displayText="Education and Training Committee" w:value="Education and Training Committee"/>
                  <w:listItem w:displayText="Executive" w:value="Executive"/>
                  <w:listItem w:displayText="Health, Safety and Wellbeing Committee" w:value="Health, Safety and Wellbeing Committee"/>
                  <w:listItem w:displayText="Procurement Review Committee" w:value="Procurement Review Committee"/>
                  <w:listItem w:displayText="Risk and Compliance Committee" w:value="Risk and Compliance Committee"/>
                  <w:listItem w:displayText="Not Applicable" w:value="Not Applicable"/>
                </w:dropDownList>
              </w:sdtPr>
              <w:sdtContent>
                <w:r w:rsidR="00A14EFE">
                  <w:t>Education and Training Committee</w:t>
                </w:r>
              </w:sdtContent>
            </w:sdt>
          </w:p>
        </w:tc>
        <w:tc>
          <w:tcPr>
            <w:tcW w:w="3685" w:type="dxa"/>
          </w:tcPr>
          <w:p w14:paraId="72BBA253" w14:textId="418A96E9" w:rsidR="0097644C" w:rsidRPr="0097644C" w:rsidRDefault="46DEE2D7" w:rsidP="07AE0BE8">
            <w:pPr>
              <w:spacing w:before="60" w:after="120" w:line="288" w:lineRule="auto"/>
            </w:pPr>
            <w:r>
              <w:t>17.09.2024</w:t>
            </w:r>
          </w:p>
        </w:tc>
      </w:tr>
    </w:tbl>
    <w:p w14:paraId="60E1FD77" w14:textId="770B7D1E" w:rsidR="00202330" w:rsidRPr="00FF349C" w:rsidRDefault="00202330" w:rsidP="007244FD">
      <w:pPr>
        <w:pStyle w:val="Heading2"/>
      </w:pPr>
      <w:r w:rsidRPr="00FF349C">
        <w:t>Dates:</w:t>
      </w:r>
    </w:p>
    <w:p w14:paraId="319842FE" w14:textId="434AF246" w:rsidR="00202330" w:rsidRDefault="00202330" w:rsidP="00202330">
      <w:r w:rsidRPr="00202330">
        <w:rPr>
          <w:b/>
          <w:bCs/>
        </w:rPr>
        <w:t>Last approved:</w:t>
      </w:r>
      <w:r w:rsidR="007244FD">
        <w:rPr>
          <w:b/>
          <w:bCs/>
        </w:rPr>
        <w:tab/>
      </w:r>
      <w:r w:rsidRPr="00EA3235">
        <w:t xml:space="preserve"> </w:t>
      </w:r>
      <w:sdt>
        <w:sdtPr>
          <w:id w:val="-536199251"/>
          <w:placeholder>
            <w:docPart w:val="15EA77F522DB4FDCB6B32B575B9B140D"/>
          </w:placeholder>
          <w:date w:fullDate="2024-09-24T00:00:00Z">
            <w:dateFormat w:val="d/MM/yyyy"/>
            <w:lid w:val="en-AU"/>
            <w:storeMappedDataAs w:val="dateTime"/>
            <w:calendar w:val="gregorian"/>
          </w:date>
        </w:sdtPr>
        <w:sdtContent>
          <w:r w:rsidR="003420EF">
            <w:t>24/09/2024</w:t>
          </w:r>
        </w:sdtContent>
      </w:sdt>
      <w:r w:rsidRPr="00EA3235">
        <w:tab/>
      </w:r>
    </w:p>
    <w:p w14:paraId="394EE5B0" w14:textId="755CFE2D" w:rsidR="00202330" w:rsidRPr="00EA3235" w:rsidRDefault="00202330" w:rsidP="00202330">
      <w:pPr>
        <w:rPr>
          <w:color w:val="D9D9D9" w:themeColor="background1" w:themeShade="D9"/>
          <w:szCs w:val="24"/>
        </w:rPr>
      </w:pPr>
      <w:r w:rsidRPr="00202330">
        <w:rPr>
          <w:b/>
          <w:bCs/>
          <w:szCs w:val="24"/>
        </w:rPr>
        <w:t>Next review</w:t>
      </w:r>
      <w:r w:rsidRPr="00EA3235">
        <w:rPr>
          <w:szCs w:val="24"/>
        </w:rPr>
        <w:t>:</w:t>
      </w:r>
      <w:r w:rsidR="00070E5A">
        <w:rPr>
          <w:szCs w:val="24"/>
        </w:rPr>
        <w:tab/>
      </w:r>
      <w:sdt>
        <w:sdtPr>
          <w:rPr>
            <w:szCs w:val="24"/>
          </w:rPr>
          <w:id w:val="699513002"/>
          <w:placeholder>
            <w:docPart w:val="15EA77F522DB4FDCB6B32B575B9B140D"/>
          </w:placeholder>
          <w:date w:fullDate="2027-09-24T00:00:00Z">
            <w:dateFormat w:val="d/MM/yyyy"/>
            <w:lid w:val="en-AU"/>
            <w:storeMappedDataAs w:val="dateTime"/>
            <w:calendar w:val="gregorian"/>
          </w:date>
        </w:sdtPr>
        <w:sdtContent>
          <w:r w:rsidR="003420EF">
            <w:rPr>
              <w:szCs w:val="24"/>
            </w:rPr>
            <w:t>24/09/2027</w:t>
          </w:r>
        </w:sdtContent>
      </w:sdt>
    </w:p>
    <w:p w14:paraId="22CE5B7E" w14:textId="77777777" w:rsidR="00202330" w:rsidRPr="00EA3235" w:rsidRDefault="00202330" w:rsidP="007244FD">
      <w:pPr>
        <w:pStyle w:val="Heading2"/>
      </w:pPr>
      <w:r w:rsidRPr="00EA3235">
        <w:t xml:space="preserve">Version </w:t>
      </w:r>
      <w:r>
        <w:t>h</w:t>
      </w:r>
      <w:r w:rsidRPr="00EA3235">
        <w:t>istory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version history of document."/>
      </w:tblPr>
      <w:tblGrid>
        <w:gridCol w:w="1630"/>
        <w:gridCol w:w="1537"/>
        <w:gridCol w:w="6461"/>
      </w:tblGrid>
      <w:tr w:rsidR="00202330" w:rsidRPr="007318DC" w14:paraId="3403ECE3" w14:textId="77777777" w:rsidTr="00DF3EF4">
        <w:trPr>
          <w:tblHeader/>
        </w:trPr>
        <w:tc>
          <w:tcPr>
            <w:tcW w:w="1630" w:type="dxa"/>
            <w:shd w:val="clear" w:color="auto" w:fill="F2F2F2" w:themeFill="background1" w:themeFillShade="F2"/>
          </w:tcPr>
          <w:p w14:paraId="6198C058" w14:textId="77777777" w:rsidR="00202330" w:rsidRPr="00202330" w:rsidRDefault="00202330" w:rsidP="00202330">
            <w:pPr>
              <w:rPr>
                <w:b/>
                <w:bCs/>
              </w:rPr>
            </w:pPr>
            <w:bookmarkStart w:id="6" w:name="Row_Title_Version"/>
            <w:bookmarkEnd w:id="6"/>
            <w:r w:rsidRPr="00202330">
              <w:rPr>
                <w:b/>
                <w:bCs/>
              </w:rPr>
              <w:t>Version</w:t>
            </w:r>
          </w:p>
        </w:tc>
        <w:tc>
          <w:tcPr>
            <w:tcW w:w="1537" w:type="dxa"/>
            <w:shd w:val="clear" w:color="auto" w:fill="F2F2F2" w:themeFill="background1" w:themeFillShade="F2"/>
          </w:tcPr>
          <w:p w14:paraId="3C17EC6D" w14:textId="77777777" w:rsidR="00202330" w:rsidRPr="00202330" w:rsidRDefault="00202330" w:rsidP="00202330">
            <w:pPr>
              <w:rPr>
                <w:b/>
                <w:bCs/>
              </w:rPr>
            </w:pPr>
            <w:bookmarkStart w:id="7" w:name="Row_Title_Date"/>
            <w:bookmarkEnd w:id="7"/>
            <w:r w:rsidRPr="00202330">
              <w:rPr>
                <w:b/>
                <w:bCs/>
              </w:rPr>
              <w:t>Date</w:t>
            </w:r>
          </w:p>
        </w:tc>
        <w:tc>
          <w:tcPr>
            <w:tcW w:w="6461" w:type="dxa"/>
            <w:shd w:val="clear" w:color="auto" w:fill="F2F2F2" w:themeFill="background1" w:themeFillShade="F2"/>
          </w:tcPr>
          <w:p w14:paraId="7CD5E01E" w14:textId="77777777" w:rsidR="00202330" w:rsidRPr="00202330" w:rsidRDefault="00202330" w:rsidP="00202330">
            <w:pPr>
              <w:rPr>
                <w:b/>
                <w:bCs/>
              </w:rPr>
            </w:pPr>
            <w:bookmarkStart w:id="8" w:name="Row_Title_Description_of_changes"/>
            <w:bookmarkEnd w:id="8"/>
            <w:r w:rsidRPr="00202330">
              <w:rPr>
                <w:b/>
                <w:bCs/>
              </w:rPr>
              <w:t>Description of changes</w:t>
            </w:r>
          </w:p>
        </w:tc>
      </w:tr>
      <w:tr w:rsidR="00DF3EF4" w:rsidRPr="00EA3235" w14:paraId="4D680506" w14:textId="77777777" w:rsidTr="00DF3EF4">
        <w:tc>
          <w:tcPr>
            <w:tcW w:w="1630" w:type="dxa"/>
          </w:tcPr>
          <w:p w14:paraId="15A3A266" w14:textId="0F847E12" w:rsidR="00DF3EF4" w:rsidRPr="000067DB" w:rsidRDefault="00DF3EF4" w:rsidP="00DF3EF4">
            <w:r>
              <w:t>1</w:t>
            </w:r>
            <w:r w:rsidRPr="000067DB">
              <w:t>.0</w:t>
            </w:r>
          </w:p>
        </w:tc>
        <w:tc>
          <w:tcPr>
            <w:tcW w:w="1537" w:type="dxa"/>
          </w:tcPr>
          <w:p w14:paraId="4199E60A" w14:textId="2DF65A7E" w:rsidR="00DF3EF4" w:rsidRPr="000067DB" w:rsidRDefault="00A14EFE" w:rsidP="00DF3EF4">
            <w:r>
              <w:t>20.08.2024</w:t>
            </w:r>
          </w:p>
        </w:tc>
        <w:tc>
          <w:tcPr>
            <w:tcW w:w="6461" w:type="dxa"/>
          </w:tcPr>
          <w:p w14:paraId="481AF64F" w14:textId="21BF3315" w:rsidR="00DF3EF4" w:rsidRPr="000067DB" w:rsidRDefault="00DF3EF4" w:rsidP="00DF3EF4">
            <w:r>
              <w:t xml:space="preserve">New </w:t>
            </w:r>
            <w:r w:rsidR="00CA55C0">
              <w:t>P</w:t>
            </w:r>
            <w:r w:rsidR="0076444F">
              <w:t>olicy</w:t>
            </w:r>
          </w:p>
        </w:tc>
      </w:tr>
    </w:tbl>
    <w:p w14:paraId="2A95863B" w14:textId="77777777" w:rsidR="00202330" w:rsidRPr="005E7182" w:rsidRDefault="00202330" w:rsidP="00202330">
      <w:pPr>
        <w:spacing w:before="240"/>
        <w:rPr>
          <w:sz w:val="20"/>
          <w:szCs w:val="20"/>
        </w:rPr>
      </w:pPr>
      <w:r w:rsidRPr="005E7182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p w14:paraId="454B511C" w14:textId="5560FD2D" w:rsidR="00202330" w:rsidRPr="005E7182" w:rsidRDefault="00202330" w:rsidP="00202330">
      <w:pPr>
        <w:rPr>
          <w:sz w:val="20"/>
          <w:szCs w:val="20"/>
        </w:rPr>
      </w:pPr>
      <w:r>
        <w:rPr>
          <w:sz w:val="20"/>
          <w:szCs w:val="20"/>
        </w:rPr>
        <w:t>Record</w:t>
      </w:r>
      <w:r w:rsidRPr="005E7182">
        <w:rPr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 w:rsidRPr="005E7182">
        <w:rPr>
          <w:sz w:val="20"/>
          <w:szCs w:val="20"/>
        </w:rPr>
        <w:t xml:space="preserve">umber: </w:t>
      </w:r>
      <w:bookmarkEnd w:id="0"/>
      <w:bookmarkEnd w:id="1"/>
      <w:r w:rsidR="00695B2C" w:rsidRPr="00695B2C">
        <w:rPr>
          <w:sz w:val="20"/>
          <w:szCs w:val="20"/>
        </w:rPr>
        <w:t>DOC/24/155641</w:t>
      </w:r>
    </w:p>
    <w:sectPr w:rsidR="00202330" w:rsidRPr="005E7182" w:rsidSect="0061344A">
      <w:headerReference w:type="even" r:id="rId32"/>
      <w:headerReference w:type="default" r:id="rId33"/>
      <w:footerReference w:type="even" r:id="rId34"/>
      <w:footerReference w:type="default" r:id="rId35"/>
      <w:footerReference w:type="first" r:id="rId36"/>
      <w:pgSz w:w="11906" w:h="16838" w:code="9"/>
      <w:pgMar w:top="1134" w:right="1134" w:bottom="113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47217" w14:textId="77777777" w:rsidR="00D85416" w:rsidRDefault="00D85416" w:rsidP="00C37A29">
      <w:r>
        <w:separator/>
      </w:r>
    </w:p>
  </w:endnote>
  <w:endnote w:type="continuationSeparator" w:id="0">
    <w:p w14:paraId="0FEEF79D" w14:textId="77777777" w:rsidR="00D85416" w:rsidRDefault="00D85416" w:rsidP="00C3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71325" w14:textId="3C61E05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0980FBB6" wp14:editId="34452D2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1680501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980FBB6" id="Group 13" o:spid="_x0000_s1026" alt="&quot;&quot;" style="position:absolute;margin-left:0;margin-top:0;width:61.5pt;height:49.9pt;z-index:25165568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1680501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420EF">
          <w:rPr>
            <w:rStyle w:val="Strong"/>
          </w:rPr>
          <w:t>Fees and Charges Policy (International Education)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4C76" w14:textId="1567C9FD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5CE27900" wp14:editId="7748DF8C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17" name="Graphic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420EF">
          <w:rPr>
            <w:rStyle w:val="Strong"/>
          </w:rPr>
          <w:t>Fees and Charges Policy (International Education)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E886" w14:textId="2CCCCD5D" w:rsidR="0061344A" w:rsidRDefault="003F451D" w:rsidP="00B552DF">
    <w:pPr>
      <w:pStyle w:val="Footer-Left"/>
      <w:spacing w:before="120"/>
      <w:ind w:firstLine="993"/>
      <w:rPr>
        <w:rStyle w:val="Strong"/>
        <w:szCs w:val="18"/>
      </w:rPr>
    </w:pPr>
    <w:r>
      <w:rPr>
        <w:rStyle w:val="Strong"/>
        <w:noProof/>
        <w:szCs w:val="18"/>
      </w:rPr>
      <w:drawing>
        <wp:anchor distT="0" distB="0" distL="114300" distR="114300" simplePos="0" relativeHeight="251659776" behindDoc="0" locked="0" layoutInCell="1" allowOverlap="1" wp14:anchorId="3148EA26" wp14:editId="5A04809A">
          <wp:simplePos x="0" y="0"/>
          <wp:positionH relativeFrom="column">
            <wp:posOffset>5099685</wp:posOffset>
          </wp:positionH>
          <wp:positionV relativeFrom="paragraph">
            <wp:posOffset>181872</wp:posOffset>
          </wp:positionV>
          <wp:extent cx="1532255" cy="806702"/>
          <wp:effectExtent l="0" t="0" r="0" b="0"/>
          <wp:wrapNone/>
          <wp:docPr id="20334337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158" cy="807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9E1CD2" w14:textId="134228ED" w:rsidR="0061344A" w:rsidRDefault="0061344A" w:rsidP="00B552DF">
    <w:pPr>
      <w:pStyle w:val="Footer-Left"/>
      <w:spacing w:before="120"/>
      <w:ind w:firstLine="993"/>
      <w:rPr>
        <w:rStyle w:val="Strong"/>
        <w:szCs w:val="18"/>
      </w:rPr>
    </w:pPr>
  </w:p>
  <w:p w14:paraId="6EC46A58" w14:textId="5DF8CC91" w:rsidR="0061344A" w:rsidRDefault="0061344A" w:rsidP="00B552DF">
    <w:pPr>
      <w:pStyle w:val="Footer-Left"/>
      <w:spacing w:before="120"/>
      <w:ind w:firstLine="993"/>
      <w:rPr>
        <w:rStyle w:val="Strong"/>
        <w:szCs w:val="18"/>
      </w:rPr>
    </w:pPr>
  </w:p>
  <w:p w14:paraId="0030ABCE" w14:textId="3FB71A6F" w:rsidR="00D939C7" w:rsidRPr="00502679" w:rsidRDefault="008D3B5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70BFB266" wp14:editId="6575F7E7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420EF">
          <w:rPr>
            <w:rStyle w:val="Strong"/>
            <w:szCs w:val="18"/>
          </w:rPr>
          <w:t>Fees and Charges Policy (International Education)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F8543" w14:textId="77777777" w:rsidR="00D85416" w:rsidRDefault="00D85416" w:rsidP="00C37A29">
      <w:r>
        <w:separator/>
      </w:r>
    </w:p>
  </w:footnote>
  <w:footnote w:type="continuationSeparator" w:id="0">
    <w:p w14:paraId="5BD33567" w14:textId="77777777" w:rsidR="00D85416" w:rsidRDefault="00D85416" w:rsidP="00C37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BDDA" w14:textId="23E747AC" w:rsidR="00D939C7" w:rsidRDefault="00D939C7">
    <w:pPr>
      <w:pStyle w:val="Header"/>
    </w:pPr>
    <w:r>
      <w:rPr>
        <w:noProof/>
      </w:rPr>
      <w:drawing>
        <wp:inline distT="0" distB="0" distL="0" distR="0" wp14:anchorId="309E7DD5" wp14:editId="4B4E1A70">
          <wp:extent cx="7560000" cy="10702800"/>
          <wp:effectExtent l="0" t="0" r="3175" b="381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C4690" w14:textId="5AF1ED1C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C234C2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E902B6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B2CE9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CE730D1"/>
    <w:multiLevelType w:val="hybridMultilevel"/>
    <w:tmpl w:val="9D8A6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94CB9"/>
    <w:multiLevelType w:val="hybridMultilevel"/>
    <w:tmpl w:val="316A0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F57122D"/>
    <w:multiLevelType w:val="hybridMultilevel"/>
    <w:tmpl w:val="D0ACE6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11EA8"/>
    <w:multiLevelType w:val="hybridMultilevel"/>
    <w:tmpl w:val="9B906C6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3FDB"/>
    <w:multiLevelType w:val="hybridMultilevel"/>
    <w:tmpl w:val="BCF80364"/>
    <w:lvl w:ilvl="0" w:tplc="70641E1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53704B6"/>
    <w:multiLevelType w:val="hybridMultilevel"/>
    <w:tmpl w:val="7CDED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B081E"/>
    <w:multiLevelType w:val="hybridMultilevel"/>
    <w:tmpl w:val="7E1EA84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540FE"/>
    <w:multiLevelType w:val="multilevel"/>
    <w:tmpl w:val="45A2B0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C023270"/>
    <w:multiLevelType w:val="hybridMultilevel"/>
    <w:tmpl w:val="75606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37CAC"/>
    <w:multiLevelType w:val="multilevel"/>
    <w:tmpl w:val="5218B9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6CD38FF"/>
    <w:multiLevelType w:val="hybridMultilevel"/>
    <w:tmpl w:val="A7BAFD3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73D84"/>
    <w:multiLevelType w:val="multilevel"/>
    <w:tmpl w:val="50041352"/>
    <w:numStyleLink w:val="ListHeadings"/>
  </w:abstractNum>
  <w:abstractNum w:abstractNumId="18" w15:restartNumberingAfterBreak="0">
    <w:nsid w:val="596A0C8C"/>
    <w:multiLevelType w:val="multilevel"/>
    <w:tmpl w:val="97DAEA0E"/>
    <w:numStyleLink w:val="Numbering"/>
  </w:abstractNum>
  <w:abstractNum w:abstractNumId="19" w15:restartNumberingAfterBreak="0">
    <w:nsid w:val="59892F8D"/>
    <w:multiLevelType w:val="hybridMultilevel"/>
    <w:tmpl w:val="4192D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1502C"/>
    <w:multiLevelType w:val="multilevel"/>
    <w:tmpl w:val="63F058E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1" w15:restartNumberingAfterBreak="0">
    <w:nsid w:val="66BB6F5B"/>
    <w:multiLevelType w:val="hybridMultilevel"/>
    <w:tmpl w:val="3DA0A674"/>
    <w:lvl w:ilvl="0" w:tplc="0C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2" w15:restartNumberingAfterBreak="0">
    <w:nsid w:val="66E4068B"/>
    <w:multiLevelType w:val="hybridMultilevel"/>
    <w:tmpl w:val="4CF82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5D50E9"/>
    <w:multiLevelType w:val="hybridMultilevel"/>
    <w:tmpl w:val="8E9A3FAE"/>
    <w:lvl w:ilvl="0" w:tplc="7CA2B10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FE85F9A">
      <w:numFmt w:val="bullet"/>
      <w:lvlText w:val="•"/>
      <w:lvlJc w:val="left"/>
      <w:pPr>
        <w:ind w:left="1435" w:hanging="360"/>
      </w:pPr>
      <w:rPr>
        <w:rFonts w:hint="default"/>
      </w:rPr>
    </w:lvl>
    <w:lvl w:ilvl="2" w:tplc="2AD6B610">
      <w:numFmt w:val="bullet"/>
      <w:lvlText w:val="•"/>
      <w:lvlJc w:val="left"/>
      <w:pPr>
        <w:ind w:left="2050" w:hanging="360"/>
      </w:pPr>
      <w:rPr>
        <w:rFonts w:hint="default"/>
      </w:rPr>
    </w:lvl>
    <w:lvl w:ilvl="3" w:tplc="1D36DFF8">
      <w:numFmt w:val="bullet"/>
      <w:lvlText w:val="•"/>
      <w:lvlJc w:val="left"/>
      <w:pPr>
        <w:ind w:left="2666" w:hanging="360"/>
      </w:pPr>
      <w:rPr>
        <w:rFonts w:hint="default"/>
      </w:rPr>
    </w:lvl>
    <w:lvl w:ilvl="4" w:tplc="B03C6AF6">
      <w:numFmt w:val="bullet"/>
      <w:lvlText w:val="•"/>
      <w:lvlJc w:val="left"/>
      <w:pPr>
        <w:ind w:left="3281" w:hanging="360"/>
      </w:pPr>
      <w:rPr>
        <w:rFonts w:hint="default"/>
      </w:rPr>
    </w:lvl>
    <w:lvl w:ilvl="5" w:tplc="CD105E78">
      <w:numFmt w:val="bullet"/>
      <w:lvlText w:val="•"/>
      <w:lvlJc w:val="left"/>
      <w:pPr>
        <w:ind w:left="3897" w:hanging="360"/>
      </w:pPr>
      <w:rPr>
        <w:rFonts w:hint="default"/>
      </w:rPr>
    </w:lvl>
    <w:lvl w:ilvl="6" w:tplc="899821CA">
      <w:numFmt w:val="bullet"/>
      <w:lvlText w:val="•"/>
      <w:lvlJc w:val="left"/>
      <w:pPr>
        <w:ind w:left="4512" w:hanging="360"/>
      </w:pPr>
      <w:rPr>
        <w:rFonts w:hint="default"/>
      </w:rPr>
    </w:lvl>
    <w:lvl w:ilvl="7" w:tplc="849CF842">
      <w:numFmt w:val="bullet"/>
      <w:lvlText w:val="•"/>
      <w:lvlJc w:val="left"/>
      <w:pPr>
        <w:ind w:left="5127" w:hanging="360"/>
      </w:pPr>
      <w:rPr>
        <w:rFonts w:hint="default"/>
      </w:rPr>
    </w:lvl>
    <w:lvl w:ilvl="8" w:tplc="BAA4A3FA">
      <w:numFmt w:val="bullet"/>
      <w:lvlText w:val="•"/>
      <w:lvlJc w:val="left"/>
      <w:pPr>
        <w:ind w:left="5743" w:hanging="360"/>
      </w:pPr>
      <w:rPr>
        <w:rFonts w:hint="default"/>
      </w:rPr>
    </w:lvl>
  </w:abstractNum>
  <w:abstractNum w:abstractNumId="24" w15:restartNumberingAfterBreak="0">
    <w:nsid w:val="6F710349"/>
    <w:multiLevelType w:val="hybridMultilevel"/>
    <w:tmpl w:val="21EE16F4"/>
    <w:lvl w:ilvl="0" w:tplc="A59AAA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A0EE0"/>
    <w:multiLevelType w:val="multilevel"/>
    <w:tmpl w:val="97225B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6" w15:restartNumberingAfterBreak="0">
    <w:nsid w:val="7CE0776C"/>
    <w:multiLevelType w:val="hybridMultilevel"/>
    <w:tmpl w:val="6ACA3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891114">
    <w:abstractNumId w:val="20"/>
  </w:num>
  <w:num w:numId="2" w16cid:durableId="1649749556">
    <w:abstractNumId w:val="6"/>
  </w:num>
  <w:num w:numId="3" w16cid:durableId="802623588">
    <w:abstractNumId w:val="3"/>
  </w:num>
  <w:num w:numId="4" w16cid:durableId="876501687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5" w16cid:durableId="2099593158">
    <w:abstractNumId w:val="17"/>
  </w:num>
  <w:num w:numId="6" w16cid:durableId="1302341800">
    <w:abstractNumId w:val="7"/>
  </w:num>
  <w:num w:numId="7" w16cid:durableId="652218436">
    <w:abstractNumId w:val="10"/>
  </w:num>
  <w:num w:numId="8" w16cid:durableId="1622036049">
    <w:abstractNumId w:val="16"/>
  </w:num>
  <w:num w:numId="9" w16cid:durableId="639068517">
    <w:abstractNumId w:val="22"/>
  </w:num>
  <w:num w:numId="10" w16cid:durableId="555355282">
    <w:abstractNumId w:val="4"/>
  </w:num>
  <w:num w:numId="11" w16cid:durableId="1893224496">
    <w:abstractNumId w:val="21"/>
  </w:num>
  <w:num w:numId="12" w16cid:durableId="1691302002">
    <w:abstractNumId w:val="23"/>
  </w:num>
  <w:num w:numId="13" w16cid:durableId="1396123508">
    <w:abstractNumId w:val="12"/>
  </w:num>
  <w:num w:numId="14" w16cid:durableId="161894053">
    <w:abstractNumId w:val="19"/>
  </w:num>
  <w:num w:numId="15" w16cid:durableId="1847136280">
    <w:abstractNumId w:val="8"/>
  </w:num>
  <w:num w:numId="16" w16cid:durableId="171994594">
    <w:abstractNumId w:val="14"/>
  </w:num>
  <w:num w:numId="17" w16cid:durableId="586305988">
    <w:abstractNumId w:val="5"/>
  </w:num>
  <w:num w:numId="18" w16cid:durableId="1850635088">
    <w:abstractNumId w:val="9"/>
  </w:num>
  <w:num w:numId="19" w16cid:durableId="120150870">
    <w:abstractNumId w:val="11"/>
  </w:num>
  <w:num w:numId="20" w16cid:durableId="98138920">
    <w:abstractNumId w:val="26"/>
  </w:num>
  <w:num w:numId="21" w16cid:durableId="681246951">
    <w:abstractNumId w:val="25"/>
  </w:num>
  <w:num w:numId="22" w16cid:durableId="1371689743">
    <w:abstractNumId w:val="24"/>
  </w:num>
  <w:num w:numId="23" w16cid:durableId="1880433353">
    <w:abstractNumId w:val="0"/>
  </w:num>
  <w:num w:numId="24" w16cid:durableId="1160468192">
    <w:abstractNumId w:val="1"/>
  </w:num>
  <w:num w:numId="25" w16cid:durableId="1743913948">
    <w:abstractNumId w:val="2"/>
  </w:num>
  <w:num w:numId="26" w16cid:durableId="781874010">
    <w:abstractNumId w:val="13"/>
  </w:num>
  <w:num w:numId="27" w16cid:durableId="128981173">
    <w:abstractNumId w:val="15"/>
  </w:num>
  <w:num w:numId="28" w16cid:durableId="641931810">
    <w:abstractNumId w:val="0"/>
  </w:num>
  <w:num w:numId="29" w16cid:durableId="970096022">
    <w:abstractNumId w:val="0"/>
  </w:num>
  <w:num w:numId="30" w16cid:durableId="1043941342">
    <w:abstractNumId w:val="0"/>
  </w:num>
  <w:num w:numId="31" w16cid:durableId="2107648666">
    <w:abstractNumId w:val="1"/>
  </w:num>
  <w:num w:numId="32" w16cid:durableId="1106390459">
    <w:abstractNumId w:val="0"/>
  </w:num>
  <w:num w:numId="33" w16cid:durableId="926109788">
    <w:abstractNumId w:val="1"/>
  </w:num>
  <w:num w:numId="34" w16cid:durableId="1130250313">
    <w:abstractNumId w:val="0"/>
  </w:num>
  <w:num w:numId="35" w16cid:durableId="45213469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187982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29276136">
    <w:abstractNumId w:val="18"/>
    <w:lvlOverride w:ilvl="0">
      <w:startOverride w:val="1"/>
      <w:lvl w:ilvl="0">
        <w:start w:val="1"/>
        <w:numFmt w:val="decimal"/>
        <w:pStyle w:val="ListNumber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ListNumber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ListNumber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8" w16cid:durableId="1754012201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39" w16cid:durableId="1208835067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0" w16cid:durableId="1707828074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1" w16cid:durableId="1104765183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2" w16cid:durableId="1055590616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3" w16cid:durableId="1350453185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4" w16cid:durableId="1556895847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5" w16cid:durableId="458719124">
    <w:abstractNumId w:val="1"/>
  </w:num>
  <w:num w:numId="46" w16cid:durableId="1136222096">
    <w:abstractNumId w:val="18"/>
    <w:lvlOverride w:ilvl="0">
      <w:startOverride w:val="1"/>
      <w:lvl w:ilvl="0">
        <w:start w:val="1"/>
        <w:numFmt w:val="decimal"/>
        <w:pStyle w:val="ListNumber"/>
        <w:lvlText w:val="%1."/>
        <w:lvlJc w:val="left"/>
        <w:pPr>
          <w:tabs>
            <w:tab w:val="num" w:pos="284"/>
          </w:tabs>
          <w:ind w:left="284" w:hanging="284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2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ListNumber3"/>
        <w:lvlText w:val="%1.%2.%3."/>
        <w:lvlJc w:val="left"/>
        <w:pPr>
          <w:tabs>
            <w:tab w:val="num" w:pos="1134"/>
          </w:tabs>
          <w:ind w:left="851" w:hanging="851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ListNumber4"/>
        <w:lvlText w:val="%1.%2.%3.%4."/>
        <w:lvlJc w:val="left"/>
        <w:pPr>
          <w:ind w:left="1134" w:hanging="113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ListNumber5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right"/>
        <w:pPr>
          <w:ind w:left="567" w:hanging="567"/>
        </w:pPr>
        <w:rPr>
          <w:rFonts w:hint="default"/>
        </w:rPr>
      </w:lvl>
    </w:lvlOverride>
  </w:num>
  <w:num w:numId="47" w16cid:durableId="22885629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90"/>
    <w:rsid w:val="000036D4"/>
    <w:rsid w:val="00003CF1"/>
    <w:rsid w:val="00010EF1"/>
    <w:rsid w:val="0002282B"/>
    <w:rsid w:val="0002423B"/>
    <w:rsid w:val="00025506"/>
    <w:rsid w:val="00026A8B"/>
    <w:rsid w:val="000300AF"/>
    <w:rsid w:val="00030EED"/>
    <w:rsid w:val="000319B6"/>
    <w:rsid w:val="0003655C"/>
    <w:rsid w:val="000448C4"/>
    <w:rsid w:val="00053277"/>
    <w:rsid w:val="00055585"/>
    <w:rsid w:val="00057314"/>
    <w:rsid w:val="000631EF"/>
    <w:rsid w:val="00063911"/>
    <w:rsid w:val="00070E5A"/>
    <w:rsid w:val="00071205"/>
    <w:rsid w:val="000724AE"/>
    <w:rsid w:val="000739B8"/>
    <w:rsid w:val="00075312"/>
    <w:rsid w:val="0008037D"/>
    <w:rsid w:val="00081BAE"/>
    <w:rsid w:val="0008261B"/>
    <w:rsid w:val="000836C2"/>
    <w:rsid w:val="00086C6C"/>
    <w:rsid w:val="00090227"/>
    <w:rsid w:val="0009262D"/>
    <w:rsid w:val="00095A6A"/>
    <w:rsid w:val="000976B6"/>
    <w:rsid w:val="00097B01"/>
    <w:rsid w:val="000A068F"/>
    <w:rsid w:val="000B1B52"/>
    <w:rsid w:val="000B4318"/>
    <w:rsid w:val="000B497F"/>
    <w:rsid w:val="000B78FC"/>
    <w:rsid w:val="000C095E"/>
    <w:rsid w:val="000C2A52"/>
    <w:rsid w:val="000C2BD0"/>
    <w:rsid w:val="000C4964"/>
    <w:rsid w:val="000D18DD"/>
    <w:rsid w:val="000D3366"/>
    <w:rsid w:val="000D4197"/>
    <w:rsid w:val="000D5C40"/>
    <w:rsid w:val="000D5D52"/>
    <w:rsid w:val="000D6875"/>
    <w:rsid w:val="000D6956"/>
    <w:rsid w:val="000E3D79"/>
    <w:rsid w:val="000E4A91"/>
    <w:rsid w:val="000E562A"/>
    <w:rsid w:val="000F25F9"/>
    <w:rsid w:val="000F6CFC"/>
    <w:rsid w:val="000F6D6A"/>
    <w:rsid w:val="00100110"/>
    <w:rsid w:val="00102DF3"/>
    <w:rsid w:val="00105972"/>
    <w:rsid w:val="00106092"/>
    <w:rsid w:val="00106E56"/>
    <w:rsid w:val="00107A69"/>
    <w:rsid w:val="00110F34"/>
    <w:rsid w:val="00112E8F"/>
    <w:rsid w:val="0011650E"/>
    <w:rsid w:val="001171E0"/>
    <w:rsid w:val="001176B7"/>
    <w:rsid w:val="00120CE6"/>
    <w:rsid w:val="00122A18"/>
    <w:rsid w:val="00123D66"/>
    <w:rsid w:val="001268BC"/>
    <w:rsid w:val="00130784"/>
    <w:rsid w:val="00144E8F"/>
    <w:rsid w:val="00145410"/>
    <w:rsid w:val="00147BAC"/>
    <w:rsid w:val="0016465B"/>
    <w:rsid w:val="00164E93"/>
    <w:rsid w:val="001700F1"/>
    <w:rsid w:val="00170DC4"/>
    <w:rsid w:val="00170F53"/>
    <w:rsid w:val="00173608"/>
    <w:rsid w:val="001808EC"/>
    <w:rsid w:val="0019074E"/>
    <w:rsid w:val="00193043"/>
    <w:rsid w:val="0019389A"/>
    <w:rsid w:val="00194568"/>
    <w:rsid w:val="00195E1C"/>
    <w:rsid w:val="0019621F"/>
    <w:rsid w:val="00197FCD"/>
    <w:rsid w:val="001A070D"/>
    <w:rsid w:val="001A0D77"/>
    <w:rsid w:val="001A1AD2"/>
    <w:rsid w:val="001A1E84"/>
    <w:rsid w:val="001A489A"/>
    <w:rsid w:val="001A72E4"/>
    <w:rsid w:val="001B091F"/>
    <w:rsid w:val="001B5487"/>
    <w:rsid w:val="001C6E6E"/>
    <w:rsid w:val="001C7835"/>
    <w:rsid w:val="001D21D7"/>
    <w:rsid w:val="001D31E6"/>
    <w:rsid w:val="001E04D1"/>
    <w:rsid w:val="001E1552"/>
    <w:rsid w:val="001E1A19"/>
    <w:rsid w:val="001E5875"/>
    <w:rsid w:val="001E6713"/>
    <w:rsid w:val="001E67C0"/>
    <w:rsid w:val="001F13C1"/>
    <w:rsid w:val="001F2016"/>
    <w:rsid w:val="001F288A"/>
    <w:rsid w:val="001F446D"/>
    <w:rsid w:val="001F4479"/>
    <w:rsid w:val="00200E24"/>
    <w:rsid w:val="00201C0F"/>
    <w:rsid w:val="00202330"/>
    <w:rsid w:val="00207B44"/>
    <w:rsid w:val="00211F94"/>
    <w:rsid w:val="00214631"/>
    <w:rsid w:val="00214919"/>
    <w:rsid w:val="00217687"/>
    <w:rsid w:val="002205DD"/>
    <w:rsid w:val="00221AB7"/>
    <w:rsid w:val="00221E7A"/>
    <w:rsid w:val="00221ECE"/>
    <w:rsid w:val="00221ED4"/>
    <w:rsid w:val="002222A9"/>
    <w:rsid w:val="00222883"/>
    <w:rsid w:val="002256AD"/>
    <w:rsid w:val="002313FF"/>
    <w:rsid w:val="00232B05"/>
    <w:rsid w:val="00236630"/>
    <w:rsid w:val="00240104"/>
    <w:rsid w:val="002433E1"/>
    <w:rsid w:val="0024562F"/>
    <w:rsid w:val="00246435"/>
    <w:rsid w:val="00246BCF"/>
    <w:rsid w:val="002555EE"/>
    <w:rsid w:val="00256E72"/>
    <w:rsid w:val="002610E7"/>
    <w:rsid w:val="00261D92"/>
    <w:rsid w:val="00266C74"/>
    <w:rsid w:val="00267845"/>
    <w:rsid w:val="00270825"/>
    <w:rsid w:val="00270834"/>
    <w:rsid w:val="002814E6"/>
    <w:rsid w:val="00281527"/>
    <w:rsid w:val="00282D5E"/>
    <w:rsid w:val="00294DE8"/>
    <w:rsid w:val="002975D9"/>
    <w:rsid w:val="002A0CF9"/>
    <w:rsid w:val="002A306F"/>
    <w:rsid w:val="002B0FFD"/>
    <w:rsid w:val="002B7628"/>
    <w:rsid w:val="002B7C53"/>
    <w:rsid w:val="002C07FC"/>
    <w:rsid w:val="002C187F"/>
    <w:rsid w:val="002C4498"/>
    <w:rsid w:val="002C7259"/>
    <w:rsid w:val="002C74A2"/>
    <w:rsid w:val="002D1FCE"/>
    <w:rsid w:val="002D28DF"/>
    <w:rsid w:val="002D79A5"/>
    <w:rsid w:val="002E198B"/>
    <w:rsid w:val="002E507D"/>
    <w:rsid w:val="002F247E"/>
    <w:rsid w:val="002F2711"/>
    <w:rsid w:val="002F564B"/>
    <w:rsid w:val="002F6080"/>
    <w:rsid w:val="002F6C59"/>
    <w:rsid w:val="003020EE"/>
    <w:rsid w:val="003022CD"/>
    <w:rsid w:val="00304AA7"/>
    <w:rsid w:val="00305171"/>
    <w:rsid w:val="00306999"/>
    <w:rsid w:val="00310D9C"/>
    <w:rsid w:val="003120FF"/>
    <w:rsid w:val="003134D7"/>
    <w:rsid w:val="00313E72"/>
    <w:rsid w:val="0031612B"/>
    <w:rsid w:val="003228FB"/>
    <w:rsid w:val="00323C21"/>
    <w:rsid w:val="00335047"/>
    <w:rsid w:val="00336C3A"/>
    <w:rsid w:val="0034059A"/>
    <w:rsid w:val="003420EF"/>
    <w:rsid w:val="00342A8C"/>
    <w:rsid w:val="0034447E"/>
    <w:rsid w:val="0034680A"/>
    <w:rsid w:val="00351243"/>
    <w:rsid w:val="003566F2"/>
    <w:rsid w:val="003621EB"/>
    <w:rsid w:val="00363FF8"/>
    <w:rsid w:val="00370A16"/>
    <w:rsid w:val="003728FA"/>
    <w:rsid w:val="00373A51"/>
    <w:rsid w:val="0037721D"/>
    <w:rsid w:val="0038102A"/>
    <w:rsid w:val="00381E4E"/>
    <w:rsid w:val="0038324C"/>
    <w:rsid w:val="00386131"/>
    <w:rsid w:val="003906AC"/>
    <w:rsid w:val="00392C2F"/>
    <w:rsid w:val="003947DE"/>
    <w:rsid w:val="00397931"/>
    <w:rsid w:val="00397AB4"/>
    <w:rsid w:val="003A3E2C"/>
    <w:rsid w:val="003A46A5"/>
    <w:rsid w:val="003A5B28"/>
    <w:rsid w:val="003B256A"/>
    <w:rsid w:val="003B33B5"/>
    <w:rsid w:val="003B4079"/>
    <w:rsid w:val="003B4BDC"/>
    <w:rsid w:val="003C20C7"/>
    <w:rsid w:val="003C344F"/>
    <w:rsid w:val="003D0286"/>
    <w:rsid w:val="003D029F"/>
    <w:rsid w:val="003D23A3"/>
    <w:rsid w:val="003D4E7C"/>
    <w:rsid w:val="003D5856"/>
    <w:rsid w:val="003D59F6"/>
    <w:rsid w:val="003D6C1B"/>
    <w:rsid w:val="003D6DE9"/>
    <w:rsid w:val="003E1E3A"/>
    <w:rsid w:val="003F0D33"/>
    <w:rsid w:val="003F451D"/>
    <w:rsid w:val="003F5ADE"/>
    <w:rsid w:val="004015AA"/>
    <w:rsid w:val="004018E2"/>
    <w:rsid w:val="00404E4F"/>
    <w:rsid w:val="004064C6"/>
    <w:rsid w:val="00406FDC"/>
    <w:rsid w:val="004070C1"/>
    <w:rsid w:val="00407226"/>
    <w:rsid w:val="004144A1"/>
    <w:rsid w:val="00414E7D"/>
    <w:rsid w:val="00416133"/>
    <w:rsid w:val="00420A1C"/>
    <w:rsid w:val="004231CA"/>
    <w:rsid w:val="0042339A"/>
    <w:rsid w:val="0042508F"/>
    <w:rsid w:val="0043031A"/>
    <w:rsid w:val="004309AC"/>
    <w:rsid w:val="00431096"/>
    <w:rsid w:val="00431DBD"/>
    <w:rsid w:val="00435196"/>
    <w:rsid w:val="00440D83"/>
    <w:rsid w:val="00442DE5"/>
    <w:rsid w:val="00445B64"/>
    <w:rsid w:val="004501BE"/>
    <w:rsid w:val="00451FFA"/>
    <w:rsid w:val="00452550"/>
    <w:rsid w:val="00454A8F"/>
    <w:rsid w:val="004571B1"/>
    <w:rsid w:val="00461CFA"/>
    <w:rsid w:val="00461F76"/>
    <w:rsid w:val="004635FD"/>
    <w:rsid w:val="004641BD"/>
    <w:rsid w:val="0047077B"/>
    <w:rsid w:val="00470A3C"/>
    <w:rsid w:val="00474064"/>
    <w:rsid w:val="00476043"/>
    <w:rsid w:val="004806CD"/>
    <w:rsid w:val="00486716"/>
    <w:rsid w:val="00493408"/>
    <w:rsid w:val="00496AE7"/>
    <w:rsid w:val="00497A35"/>
    <w:rsid w:val="004A07B5"/>
    <w:rsid w:val="004A1AF0"/>
    <w:rsid w:val="004A39B1"/>
    <w:rsid w:val="004A3A14"/>
    <w:rsid w:val="004A4281"/>
    <w:rsid w:val="004A439D"/>
    <w:rsid w:val="004A4D3F"/>
    <w:rsid w:val="004A594C"/>
    <w:rsid w:val="004A60AA"/>
    <w:rsid w:val="004B0B26"/>
    <w:rsid w:val="004B2C83"/>
    <w:rsid w:val="004B609E"/>
    <w:rsid w:val="004B61A8"/>
    <w:rsid w:val="004C0765"/>
    <w:rsid w:val="004C1757"/>
    <w:rsid w:val="004C2475"/>
    <w:rsid w:val="004C7229"/>
    <w:rsid w:val="004D054F"/>
    <w:rsid w:val="004D0EDB"/>
    <w:rsid w:val="004E0833"/>
    <w:rsid w:val="004E28C6"/>
    <w:rsid w:val="004E3010"/>
    <w:rsid w:val="004E4BD8"/>
    <w:rsid w:val="004E4D22"/>
    <w:rsid w:val="004E616F"/>
    <w:rsid w:val="004E6E36"/>
    <w:rsid w:val="004F1080"/>
    <w:rsid w:val="004F138F"/>
    <w:rsid w:val="004F6110"/>
    <w:rsid w:val="004F677A"/>
    <w:rsid w:val="004F7465"/>
    <w:rsid w:val="00501DF7"/>
    <w:rsid w:val="00502679"/>
    <w:rsid w:val="00504F98"/>
    <w:rsid w:val="00505363"/>
    <w:rsid w:val="00505BAA"/>
    <w:rsid w:val="0050670B"/>
    <w:rsid w:val="00510AAC"/>
    <w:rsid w:val="00511FFE"/>
    <w:rsid w:val="00512769"/>
    <w:rsid w:val="00512A77"/>
    <w:rsid w:val="005141E8"/>
    <w:rsid w:val="00515F15"/>
    <w:rsid w:val="005200B7"/>
    <w:rsid w:val="00521B6E"/>
    <w:rsid w:val="0052253B"/>
    <w:rsid w:val="00525F8C"/>
    <w:rsid w:val="00526D53"/>
    <w:rsid w:val="00534D8B"/>
    <w:rsid w:val="00542D1A"/>
    <w:rsid w:val="0054436B"/>
    <w:rsid w:val="00544D33"/>
    <w:rsid w:val="005469FC"/>
    <w:rsid w:val="00550C99"/>
    <w:rsid w:val="00553413"/>
    <w:rsid w:val="005535F1"/>
    <w:rsid w:val="005566CF"/>
    <w:rsid w:val="00556BE9"/>
    <w:rsid w:val="005607B6"/>
    <w:rsid w:val="00561259"/>
    <w:rsid w:val="00562C0D"/>
    <w:rsid w:val="00563BDC"/>
    <w:rsid w:val="00563C70"/>
    <w:rsid w:val="0056489C"/>
    <w:rsid w:val="00566958"/>
    <w:rsid w:val="00572E9E"/>
    <w:rsid w:val="0057326D"/>
    <w:rsid w:val="00573CF2"/>
    <w:rsid w:val="00574BC1"/>
    <w:rsid w:val="005762D5"/>
    <w:rsid w:val="00580FFE"/>
    <w:rsid w:val="00582581"/>
    <w:rsid w:val="00582B67"/>
    <w:rsid w:val="0058369E"/>
    <w:rsid w:val="0058501C"/>
    <w:rsid w:val="005850D5"/>
    <w:rsid w:val="0058565F"/>
    <w:rsid w:val="0058601E"/>
    <w:rsid w:val="00590751"/>
    <w:rsid w:val="0059138D"/>
    <w:rsid w:val="00593314"/>
    <w:rsid w:val="00594496"/>
    <w:rsid w:val="0059468C"/>
    <w:rsid w:val="00594DB0"/>
    <w:rsid w:val="005956E1"/>
    <w:rsid w:val="005974C0"/>
    <w:rsid w:val="005A1BB4"/>
    <w:rsid w:val="005A2F74"/>
    <w:rsid w:val="005B3DD3"/>
    <w:rsid w:val="005B5ADC"/>
    <w:rsid w:val="005B72A3"/>
    <w:rsid w:val="005B782F"/>
    <w:rsid w:val="005C02DB"/>
    <w:rsid w:val="005C0352"/>
    <w:rsid w:val="005C0B1D"/>
    <w:rsid w:val="005C4569"/>
    <w:rsid w:val="005C6618"/>
    <w:rsid w:val="005D3D74"/>
    <w:rsid w:val="005D4B73"/>
    <w:rsid w:val="005D7BB1"/>
    <w:rsid w:val="005E11CF"/>
    <w:rsid w:val="005E204C"/>
    <w:rsid w:val="005E2D13"/>
    <w:rsid w:val="005E2D46"/>
    <w:rsid w:val="005E38DB"/>
    <w:rsid w:val="005E5879"/>
    <w:rsid w:val="006014D6"/>
    <w:rsid w:val="00603FD5"/>
    <w:rsid w:val="0060413F"/>
    <w:rsid w:val="00605048"/>
    <w:rsid w:val="00605653"/>
    <w:rsid w:val="00610202"/>
    <w:rsid w:val="0061068F"/>
    <w:rsid w:val="00610D9F"/>
    <w:rsid w:val="006114DA"/>
    <w:rsid w:val="00612019"/>
    <w:rsid w:val="0061344A"/>
    <w:rsid w:val="00613955"/>
    <w:rsid w:val="006150BB"/>
    <w:rsid w:val="00615CB4"/>
    <w:rsid w:val="00616DC8"/>
    <w:rsid w:val="0061797E"/>
    <w:rsid w:val="00631413"/>
    <w:rsid w:val="00633BBA"/>
    <w:rsid w:val="00634BAB"/>
    <w:rsid w:val="0064396D"/>
    <w:rsid w:val="006509FA"/>
    <w:rsid w:val="006513B7"/>
    <w:rsid w:val="0065155B"/>
    <w:rsid w:val="006528C6"/>
    <w:rsid w:val="00653080"/>
    <w:rsid w:val="00653304"/>
    <w:rsid w:val="00653F38"/>
    <w:rsid w:val="00654F2D"/>
    <w:rsid w:val="00655931"/>
    <w:rsid w:val="00655EFE"/>
    <w:rsid w:val="00657FB8"/>
    <w:rsid w:val="00662461"/>
    <w:rsid w:val="006676F4"/>
    <w:rsid w:val="0066774F"/>
    <w:rsid w:val="006705C8"/>
    <w:rsid w:val="00674486"/>
    <w:rsid w:val="006771A0"/>
    <w:rsid w:val="006800B4"/>
    <w:rsid w:val="006813B3"/>
    <w:rsid w:val="00681976"/>
    <w:rsid w:val="006858CD"/>
    <w:rsid w:val="00686DB9"/>
    <w:rsid w:val="0068724F"/>
    <w:rsid w:val="0069113B"/>
    <w:rsid w:val="0069234A"/>
    <w:rsid w:val="006928E0"/>
    <w:rsid w:val="0069309E"/>
    <w:rsid w:val="00695B2C"/>
    <w:rsid w:val="00697145"/>
    <w:rsid w:val="006A1DE3"/>
    <w:rsid w:val="006A1DEF"/>
    <w:rsid w:val="006A2875"/>
    <w:rsid w:val="006A2AB0"/>
    <w:rsid w:val="006A3A48"/>
    <w:rsid w:val="006A4D83"/>
    <w:rsid w:val="006A592B"/>
    <w:rsid w:val="006A67C2"/>
    <w:rsid w:val="006B1FDA"/>
    <w:rsid w:val="006B4644"/>
    <w:rsid w:val="006B592C"/>
    <w:rsid w:val="006B627A"/>
    <w:rsid w:val="006B6759"/>
    <w:rsid w:val="006C00AD"/>
    <w:rsid w:val="006C1E89"/>
    <w:rsid w:val="006C4AF4"/>
    <w:rsid w:val="006C61AE"/>
    <w:rsid w:val="006D3F00"/>
    <w:rsid w:val="006D3F2F"/>
    <w:rsid w:val="006D56AB"/>
    <w:rsid w:val="006D5D76"/>
    <w:rsid w:val="006E0AF4"/>
    <w:rsid w:val="006E0FE9"/>
    <w:rsid w:val="006E183D"/>
    <w:rsid w:val="006E3536"/>
    <w:rsid w:val="006E41C5"/>
    <w:rsid w:val="006F2521"/>
    <w:rsid w:val="006F2FDA"/>
    <w:rsid w:val="006F41F5"/>
    <w:rsid w:val="007003DB"/>
    <w:rsid w:val="007012FC"/>
    <w:rsid w:val="00710683"/>
    <w:rsid w:val="00711ECF"/>
    <w:rsid w:val="00714488"/>
    <w:rsid w:val="0071658D"/>
    <w:rsid w:val="00723E8C"/>
    <w:rsid w:val="00723F6A"/>
    <w:rsid w:val="007244FD"/>
    <w:rsid w:val="00726871"/>
    <w:rsid w:val="00726AFA"/>
    <w:rsid w:val="00734080"/>
    <w:rsid w:val="00742ED9"/>
    <w:rsid w:val="0074632D"/>
    <w:rsid w:val="00747165"/>
    <w:rsid w:val="0074757F"/>
    <w:rsid w:val="0075242D"/>
    <w:rsid w:val="0075495F"/>
    <w:rsid w:val="00757A2E"/>
    <w:rsid w:val="0076444F"/>
    <w:rsid w:val="00766502"/>
    <w:rsid w:val="00773CFB"/>
    <w:rsid w:val="0077753A"/>
    <w:rsid w:val="00782A24"/>
    <w:rsid w:val="007861FB"/>
    <w:rsid w:val="007862D2"/>
    <w:rsid w:val="00793284"/>
    <w:rsid w:val="00793B0A"/>
    <w:rsid w:val="00794831"/>
    <w:rsid w:val="007968A8"/>
    <w:rsid w:val="007A0363"/>
    <w:rsid w:val="007A0DB4"/>
    <w:rsid w:val="007A1A73"/>
    <w:rsid w:val="007A3A83"/>
    <w:rsid w:val="007A5769"/>
    <w:rsid w:val="007A62C4"/>
    <w:rsid w:val="007B2F35"/>
    <w:rsid w:val="007B6941"/>
    <w:rsid w:val="007C13C9"/>
    <w:rsid w:val="007C1B07"/>
    <w:rsid w:val="007C3A24"/>
    <w:rsid w:val="007C7236"/>
    <w:rsid w:val="007C7D8C"/>
    <w:rsid w:val="007D0120"/>
    <w:rsid w:val="007D14BD"/>
    <w:rsid w:val="007D2606"/>
    <w:rsid w:val="007D590A"/>
    <w:rsid w:val="007D6168"/>
    <w:rsid w:val="007E0B83"/>
    <w:rsid w:val="007E0D3E"/>
    <w:rsid w:val="007E419F"/>
    <w:rsid w:val="007E47ED"/>
    <w:rsid w:val="007F3328"/>
    <w:rsid w:val="007F607C"/>
    <w:rsid w:val="00801807"/>
    <w:rsid w:val="00803062"/>
    <w:rsid w:val="00803F85"/>
    <w:rsid w:val="008048EE"/>
    <w:rsid w:val="00804ABA"/>
    <w:rsid w:val="00804D3F"/>
    <w:rsid w:val="00807850"/>
    <w:rsid w:val="00807AF3"/>
    <w:rsid w:val="00807E7B"/>
    <w:rsid w:val="00813E1A"/>
    <w:rsid w:val="0081533C"/>
    <w:rsid w:val="00815F55"/>
    <w:rsid w:val="00821160"/>
    <w:rsid w:val="00823294"/>
    <w:rsid w:val="00823652"/>
    <w:rsid w:val="008242E7"/>
    <w:rsid w:val="008303AF"/>
    <w:rsid w:val="008315CA"/>
    <w:rsid w:val="008329F5"/>
    <w:rsid w:val="00837FAF"/>
    <w:rsid w:val="00840B2E"/>
    <w:rsid w:val="00841C5F"/>
    <w:rsid w:val="00845B77"/>
    <w:rsid w:val="0084654A"/>
    <w:rsid w:val="008469A4"/>
    <w:rsid w:val="008473FB"/>
    <w:rsid w:val="00847C71"/>
    <w:rsid w:val="0085129D"/>
    <w:rsid w:val="008522F3"/>
    <w:rsid w:val="0085439B"/>
    <w:rsid w:val="008558E2"/>
    <w:rsid w:val="00855DC6"/>
    <w:rsid w:val="00857936"/>
    <w:rsid w:val="00861310"/>
    <w:rsid w:val="008656E8"/>
    <w:rsid w:val="00867768"/>
    <w:rsid w:val="00870A42"/>
    <w:rsid w:val="00871016"/>
    <w:rsid w:val="00872150"/>
    <w:rsid w:val="00882A5C"/>
    <w:rsid w:val="00882B20"/>
    <w:rsid w:val="00885045"/>
    <w:rsid w:val="00885196"/>
    <w:rsid w:val="008858AF"/>
    <w:rsid w:val="008862CA"/>
    <w:rsid w:val="008A4BA2"/>
    <w:rsid w:val="008B05C3"/>
    <w:rsid w:val="008B4965"/>
    <w:rsid w:val="008C5613"/>
    <w:rsid w:val="008D1ABD"/>
    <w:rsid w:val="008D3B55"/>
    <w:rsid w:val="008D3EAD"/>
    <w:rsid w:val="008E11D5"/>
    <w:rsid w:val="008E3CF9"/>
    <w:rsid w:val="008F5D5B"/>
    <w:rsid w:val="008F6172"/>
    <w:rsid w:val="008F77CF"/>
    <w:rsid w:val="0090137A"/>
    <w:rsid w:val="00907E18"/>
    <w:rsid w:val="00915541"/>
    <w:rsid w:val="009169F6"/>
    <w:rsid w:val="00925D7C"/>
    <w:rsid w:val="009272CA"/>
    <w:rsid w:val="00936068"/>
    <w:rsid w:val="009419E9"/>
    <w:rsid w:val="00942B67"/>
    <w:rsid w:val="00943179"/>
    <w:rsid w:val="00943ECB"/>
    <w:rsid w:val="00944F22"/>
    <w:rsid w:val="009502BB"/>
    <w:rsid w:val="009517CC"/>
    <w:rsid w:val="009542D3"/>
    <w:rsid w:val="0096078D"/>
    <w:rsid w:val="00960BA3"/>
    <w:rsid w:val="009615D4"/>
    <w:rsid w:val="009617F6"/>
    <w:rsid w:val="00962C99"/>
    <w:rsid w:val="00964DFA"/>
    <w:rsid w:val="0096790E"/>
    <w:rsid w:val="00967CD5"/>
    <w:rsid w:val="0097039B"/>
    <w:rsid w:val="00974677"/>
    <w:rsid w:val="00974DF6"/>
    <w:rsid w:val="0097593B"/>
    <w:rsid w:val="0097644C"/>
    <w:rsid w:val="00977C92"/>
    <w:rsid w:val="00981B76"/>
    <w:rsid w:val="00985475"/>
    <w:rsid w:val="00985485"/>
    <w:rsid w:val="009861B1"/>
    <w:rsid w:val="00986DE7"/>
    <w:rsid w:val="00991A8A"/>
    <w:rsid w:val="0099203A"/>
    <w:rsid w:val="00992E2B"/>
    <w:rsid w:val="00994FB0"/>
    <w:rsid w:val="009A1041"/>
    <w:rsid w:val="009A1D0F"/>
    <w:rsid w:val="009A2F17"/>
    <w:rsid w:val="009A4AE3"/>
    <w:rsid w:val="009A72AB"/>
    <w:rsid w:val="009B1FD4"/>
    <w:rsid w:val="009B28CE"/>
    <w:rsid w:val="009B30D4"/>
    <w:rsid w:val="009B7B55"/>
    <w:rsid w:val="009C103E"/>
    <w:rsid w:val="009C4C9A"/>
    <w:rsid w:val="009D02A8"/>
    <w:rsid w:val="009D17F2"/>
    <w:rsid w:val="009D24F5"/>
    <w:rsid w:val="009D4E88"/>
    <w:rsid w:val="009E10A3"/>
    <w:rsid w:val="009E6EEA"/>
    <w:rsid w:val="009F56FA"/>
    <w:rsid w:val="009F6169"/>
    <w:rsid w:val="00A053E9"/>
    <w:rsid w:val="00A05F30"/>
    <w:rsid w:val="00A061C5"/>
    <w:rsid w:val="00A10094"/>
    <w:rsid w:val="00A11143"/>
    <w:rsid w:val="00A12778"/>
    <w:rsid w:val="00A12A1A"/>
    <w:rsid w:val="00A12EAA"/>
    <w:rsid w:val="00A13165"/>
    <w:rsid w:val="00A13664"/>
    <w:rsid w:val="00A14E22"/>
    <w:rsid w:val="00A14EFE"/>
    <w:rsid w:val="00A16563"/>
    <w:rsid w:val="00A24EF4"/>
    <w:rsid w:val="00A30145"/>
    <w:rsid w:val="00A3047A"/>
    <w:rsid w:val="00A3331B"/>
    <w:rsid w:val="00A36B09"/>
    <w:rsid w:val="00A42381"/>
    <w:rsid w:val="00A44D53"/>
    <w:rsid w:val="00A54232"/>
    <w:rsid w:val="00A62113"/>
    <w:rsid w:val="00A63585"/>
    <w:rsid w:val="00A64D05"/>
    <w:rsid w:val="00A65D0E"/>
    <w:rsid w:val="00A67469"/>
    <w:rsid w:val="00A730B7"/>
    <w:rsid w:val="00A73193"/>
    <w:rsid w:val="00A83608"/>
    <w:rsid w:val="00A85495"/>
    <w:rsid w:val="00A856C4"/>
    <w:rsid w:val="00A86B39"/>
    <w:rsid w:val="00A8761B"/>
    <w:rsid w:val="00A90151"/>
    <w:rsid w:val="00A90B5A"/>
    <w:rsid w:val="00A92B42"/>
    <w:rsid w:val="00A934F1"/>
    <w:rsid w:val="00A9359B"/>
    <w:rsid w:val="00A942F4"/>
    <w:rsid w:val="00A94E77"/>
    <w:rsid w:val="00A9755A"/>
    <w:rsid w:val="00A97702"/>
    <w:rsid w:val="00AA163B"/>
    <w:rsid w:val="00AA30CB"/>
    <w:rsid w:val="00AA4E8A"/>
    <w:rsid w:val="00AA68A9"/>
    <w:rsid w:val="00AA68D0"/>
    <w:rsid w:val="00AA6F71"/>
    <w:rsid w:val="00AB0F57"/>
    <w:rsid w:val="00AB227D"/>
    <w:rsid w:val="00AB4B33"/>
    <w:rsid w:val="00AC0EB1"/>
    <w:rsid w:val="00AC19E1"/>
    <w:rsid w:val="00AC7DEC"/>
    <w:rsid w:val="00AD0DFE"/>
    <w:rsid w:val="00AD1A17"/>
    <w:rsid w:val="00AD48C2"/>
    <w:rsid w:val="00AD70D7"/>
    <w:rsid w:val="00AE0FBE"/>
    <w:rsid w:val="00AF2AF5"/>
    <w:rsid w:val="00AF348E"/>
    <w:rsid w:val="00B01B6A"/>
    <w:rsid w:val="00B064DB"/>
    <w:rsid w:val="00B06940"/>
    <w:rsid w:val="00B11B7A"/>
    <w:rsid w:val="00B12379"/>
    <w:rsid w:val="00B17295"/>
    <w:rsid w:val="00B23603"/>
    <w:rsid w:val="00B237E8"/>
    <w:rsid w:val="00B24664"/>
    <w:rsid w:val="00B2539A"/>
    <w:rsid w:val="00B253FF"/>
    <w:rsid w:val="00B2584F"/>
    <w:rsid w:val="00B25A26"/>
    <w:rsid w:val="00B2672E"/>
    <w:rsid w:val="00B27FB7"/>
    <w:rsid w:val="00B32D6C"/>
    <w:rsid w:val="00B3560D"/>
    <w:rsid w:val="00B36304"/>
    <w:rsid w:val="00B3749D"/>
    <w:rsid w:val="00B37ABB"/>
    <w:rsid w:val="00B41BB0"/>
    <w:rsid w:val="00B42EE0"/>
    <w:rsid w:val="00B44F9B"/>
    <w:rsid w:val="00B519C5"/>
    <w:rsid w:val="00B552DF"/>
    <w:rsid w:val="00B63DA0"/>
    <w:rsid w:val="00B64501"/>
    <w:rsid w:val="00B6487B"/>
    <w:rsid w:val="00B65DAA"/>
    <w:rsid w:val="00B66B2F"/>
    <w:rsid w:val="00B675D4"/>
    <w:rsid w:val="00B734D1"/>
    <w:rsid w:val="00B73509"/>
    <w:rsid w:val="00B745EE"/>
    <w:rsid w:val="00B74F7F"/>
    <w:rsid w:val="00B7503F"/>
    <w:rsid w:val="00B75B08"/>
    <w:rsid w:val="00B85BDF"/>
    <w:rsid w:val="00B877E2"/>
    <w:rsid w:val="00B87859"/>
    <w:rsid w:val="00B91D47"/>
    <w:rsid w:val="00B920EF"/>
    <w:rsid w:val="00B96D15"/>
    <w:rsid w:val="00BA25FD"/>
    <w:rsid w:val="00BA3CB8"/>
    <w:rsid w:val="00BA7623"/>
    <w:rsid w:val="00BB0D54"/>
    <w:rsid w:val="00BB4987"/>
    <w:rsid w:val="00BC08CC"/>
    <w:rsid w:val="00BC09AA"/>
    <w:rsid w:val="00BC1EA0"/>
    <w:rsid w:val="00BC21A1"/>
    <w:rsid w:val="00BC53D1"/>
    <w:rsid w:val="00BC7621"/>
    <w:rsid w:val="00BC7A69"/>
    <w:rsid w:val="00BD08E0"/>
    <w:rsid w:val="00BD1437"/>
    <w:rsid w:val="00BD1898"/>
    <w:rsid w:val="00BD2321"/>
    <w:rsid w:val="00BD3599"/>
    <w:rsid w:val="00BD57AC"/>
    <w:rsid w:val="00BD6F5F"/>
    <w:rsid w:val="00BD717E"/>
    <w:rsid w:val="00BE2420"/>
    <w:rsid w:val="00BE2C65"/>
    <w:rsid w:val="00BE305A"/>
    <w:rsid w:val="00BE3701"/>
    <w:rsid w:val="00BE7574"/>
    <w:rsid w:val="00BF68C8"/>
    <w:rsid w:val="00BF782B"/>
    <w:rsid w:val="00C01E68"/>
    <w:rsid w:val="00C02EA2"/>
    <w:rsid w:val="00C06538"/>
    <w:rsid w:val="00C06786"/>
    <w:rsid w:val="00C11924"/>
    <w:rsid w:val="00C11B86"/>
    <w:rsid w:val="00C1250F"/>
    <w:rsid w:val="00C12852"/>
    <w:rsid w:val="00C12E10"/>
    <w:rsid w:val="00C13FF8"/>
    <w:rsid w:val="00C16371"/>
    <w:rsid w:val="00C179A7"/>
    <w:rsid w:val="00C17F76"/>
    <w:rsid w:val="00C17FE7"/>
    <w:rsid w:val="00C21790"/>
    <w:rsid w:val="00C21832"/>
    <w:rsid w:val="00C21F8F"/>
    <w:rsid w:val="00C235DB"/>
    <w:rsid w:val="00C24C26"/>
    <w:rsid w:val="00C24F4B"/>
    <w:rsid w:val="00C326F9"/>
    <w:rsid w:val="00C35B0F"/>
    <w:rsid w:val="00C37A29"/>
    <w:rsid w:val="00C4078D"/>
    <w:rsid w:val="00C5238A"/>
    <w:rsid w:val="00C53DE8"/>
    <w:rsid w:val="00C57045"/>
    <w:rsid w:val="00C5758A"/>
    <w:rsid w:val="00C611C7"/>
    <w:rsid w:val="00C62E45"/>
    <w:rsid w:val="00C63E00"/>
    <w:rsid w:val="00C66ACA"/>
    <w:rsid w:val="00C70EFC"/>
    <w:rsid w:val="00C72C59"/>
    <w:rsid w:val="00C7480B"/>
    <w:rsid w:val="00C75BFB"/>
    <w:rsid w:val="00C85830"/>
    <w:rsid w:val="00C86234"/>
    <w:rsid w:val="00C932F3"/>
    <w:rsid w:val="00C93D15"/>
    <w:rsid w:val="00C948AC"/>
    <w:rsid w:val="00C94FC5"/>
    <w:rsid w:val="00C972C2"/>
    <w:rsid w:val="00C972E5"/>
    <w:rsid w:val="00CA03B5"/>
    <w:rsid w:val="00CA2770"/>
    <w:rsid w:val="00CA4A8A"/>
    <w:rsid w:val="00CA55C0"/>
    <w:rsid w:val="00CA6985"/>
    <w:rsid w:val="00CB2990"/>
    <w:rsid w:val="00CB3EC6"/>
    <w:rsid w:val="00CB7506"/>
    <w:rsid w:val="00CC6551"/>
    <w:rsid w:val="00CC6E67"/>
    <w:rsid w:val="00CD2A75"/>
    <w:rsid w:val="00CD61EB"/>
    <w:rsid w:val="00CE1E47"/>
    <w:rsid w:val="00CE21F3"/>
    <w:rsid w:val="00CE2B75"/>
    <w:rsid w:val="00CE5ADF"/>
    <w:rsid w:val="00CF02F0"/>
    <w:rsid w:val="00CF2857"/>
    <w:rsid w:val="00CF3CC3"/>
    <w:rsid w:val="00CF501E"/>
    <w:rsid w:val="00D0278D"/>
    <w:rsid w:val="00D034EB"/>
    <w:rsid w:val="00D063BE"/>
    <w:rsid w:val="00D070E9"/>
    <w:rsid w:val="00D070F2"/>
    <w:rsid w:val="00D07E47"/>
    <w:rsid w:val="00D13C1F"/>
    <w:rsid w:val="00D16F74"/>
    <w:rsid w:val="00D17703"/>
    <w:rsid w:val="00D17B47"/>
    <w:rsid w:val="00D22592"/>
    <w:rsid w:val="00D3160D"/>
    <w:rsid w:val="00D319D2"/>
    <w:rsid w:val="00D3243B"/>
    <w:rsid w:val="00D33271"/>
    <w:rsid w:val="00D34ED6"/>
    <w:rsid w:val="00D36897"/>
    <w:rsid w:val="00D37306"/>
    <w:rsid w:val="00D40B4B"/>
    <w:rsid w:val="00D442AB"/>
    <w:rsid w:val="00D450CA"/>
    <w:rsid w:val="00D46594"/>
    <w:rsid w:val="00D51B77"/>
    <w:rsid w:val="00D5291A"/>
    <w:rsid w:val="00D538F7"/>
    <w:rsid w:val="00D552C5"/>
    <w:rsid w:val="00D56CF5"/>
    <w:rsid w:val="00D56DBB"/>
    <w:rsid w:val="00D60649"/>
    <w:rsid w:val="00D61E88"/>
    <w:rsid w:val="00D625F9"/>
    <w:rsid w:val="00D6574D"/>
    <w:rsid w:val="00D66147"/>
    <w:rsid w:val="00D66DC3"/>
    <w:rsid w:val="00D672A7"/>
    <w:rsid w:val="00D709DF"/>
    <w:rsid w:val="00D70A9F"/>
    <w:rsid w:val="00D74C3C"/>
    <w:rsid w:val="00D75FE2"/>
    <w:rsid w:val="00D76B72"/>
    <w:rsid w:val="00D80812"/>
    <w:rsid w:val="00D8323A"/>
    <w:rsid w:val="00D83923"/>
    <w:rsid w:val="00D85416"/>
    <w:rsid w:val="00D906B2"/>
    <w:rsid w:val="00D90E18"/>
    <w:rsid w:val="00D92728"/>
    <w:rsid w:val="00D927A2"/>
    <w:rsid w:val="00D939C7"/>
    <w:rsid w:val="00D9419D"/>
    <w:rsid w:val="00D94A29"/>
    <w:rsid w:val="00D9544E"/>
    <w:rsid w:val="00D96AB0"/>
    <w:rsid w:val="00D97B86"/>
    <w:rsid w:val="00DA4EA1"/>
    <w:rsid w:val="00DA5DEF"/>
    <w:rsid w:val="00DA5E04"/>
    <w:rsid w:val="00DA7E05"/>
    <w:rsid w:val="00DB2156"/>
    <w:rsid w:val="00DB4D6C"/>
    <w:rsid w:val="00DB5F15"/>
    <w:rsid w:val="00DB7A74"/>
    <w:rsid w:val="00DC54D7"/>
    <w:rsid w:val="00DD2067"/>
    <w:rsid w:val="00DD58FD"/>
    <w:rsid w:val="00DD727D"/>
    <w:rsid w:val="00DE0652"/>
    <w:rsid w:val="00DE4582"/>
    <w:rsid w:val="00DE7BB2"/>
    <w:rsid w:val="00DF3EF4"/>
    <w:rsid w:val="00DF47B6"/>
    <w:rsid w:val="00DF4E3E"/>
    <w:rsid w:val="00DF52C8"/>
    <w:rsid w:val="00E01C11"/>
    <w:rsid w:val="00E0453D"/>
    <w:rsid w:val="00E05FA6"/>
    <w:rsid w:val="00E07671"/>
    <w:rsid w:val="00E11012"/>
    <w:rsid w:val="00E119B6"/>
    <w:rsid w:val="00E1559C"/>
    <w:rsid w:val="00E167D4"/>
    <w:rsid w:val="00E20A76"/>
    <w:rsid w:val="00E20D1F"/>
    <w:rsid w:val="00E22715"/>
    <w:rsid w:val="00E24A53"/>
    <w:rsid w:val="00E25474"/>
    <w:rsid w:val="00E26CE1"/>
    <w:rsid w:val="00E31498"/>
    <w:rsid w:val="00E32F93"/>
    <w:rsid w:val="00E33263"/>
    <w:rsid w:val="00E33840"/>
    <w:rsid w:val="00E33E1A"/>
    <w:rsid w:val="00E36807"/>
    <w:rsid w:val="00E513BA"/>
    <w:rsid w:val="00E51DB2"/>
    <w:rsid w:val="00E51F0D"/>
    <w:rsid w:val="00E535A2"/>
    <w:rsid w:val="00E54B2B"/>
    <w:rsid w:val="00E604DD"/>
    <w:rsid w:val="00E6112D"/>
    <w:rsid w:val="00E61D68"/>
    <w:rsid w:val="00E621B0"/>
    <w:rsid w:val="00E63033"/>
    <w:rsid w:val="00E63534"/>
    <w:rsid w:val="00E64196"/>
    <w:rsid w:val="00E659AB"/>
    <w:rsid w:val="00E65E7D"/>
    <w:rsid w:val="00E67A61"/>
    <w:rsid w:val="00E704DB"/>
    <w:rsid w:val="00E848B4"/>
    <w:rsid w:val="00E84A58"/>
    <w:rsid w:val="00E857EA"/>
    <w:rsid w:val="00E85A00"/>
    <w:rsid w:val="00E85B20"/>
    <w:rsid w:val="00E963D0"/>
    <w:rsid w:val="00EA00CF"/>
    <w:rsid w:val="00EA1943"/>
    <w:rsid w:val="00EB12F4"/>
    <w:rsid w:val="00EB5085"/>
    <w:rsid w:val="00EB5423"/>
    <w:rsid w:val="00EB6F82"/>
    <w:rsid w:val="00EC403B"/>
    <w:rsid w:val="00EC4EB0"/>
    <w:rsid w:val="00EC55F5"/>
    <w:rsid w:val="00EC57C6"/>
    <w:rsid w:val="00EC5E9C"/>
    <w:rsid w:val="00ED02BE"/>
    <w:rsid w:val="00ED25A1"/>
    <w:rsid w:val="00ED3F72"/>
    <w:rsid w:val="00ED4540"/>
    <w:rsid w:val="00ED4C26"/>
    <w:rsid w:val="00ED5036"/>
    <w:rsid w:val="00ED5E21"/>
    <w:rsid w:val="00EE095F"/>
    <w:rsid w:val="00EE103D"/>
    <w:rsid w:val="00EE12A7"/>
    <w:rsid w:val="00EE238C"/>
    <w:rsid w:val="00EE2B34"/>
    <w:rsid w:val="00EE36A6"/>
    <w:rsid w:val="00EE3BE8"/>
    <w:rsid w:val="00EE5D2B"/>
    <w:rsid w:val="00EE6F14"/>
    <w:rsid w:val="00EF2369"/>
    <w:rsid w:val="00EF2F51"/>
    <w:rsid w:val="00EF3F23"/>
    <w:rsid w:val="00EF3FB1"/>
    <w:rsid w:val="00F0079B"/>
    <w:rsid w:val="00F01BBE"/>
    <w:rsid w:val="00F02484"/>
    <w:rsid w:val="00F0359B"/>
    <w:rsid w:val="00F05445"/>
    <w:rsid w:val="00F10CD5"/>
    <w:rsid w:val="00F13F88"/>
    <w:rsid w:val="00F162D4"/>
    <w:rsid w:val="00F2100F"/>
    <w:rsid w:val="00F22484"/>
    <w:rsid w:val="00F2428B"/>
    <w:rsid w:val="00F26325"/>
    <w:rsid w:val="00F32326"/>
    <w:rsid w:val="00F3394C"/>
    <w:rsid w:val="00F33B87"/>
    <w:rsid w:val="00F36C5D"/>
    <w:rsid w:val="00F37E4F"/>
    <w:rsid w:val="00F4010B"/>
    <w:rsid w:val="00F4035F"/>
    <w:rsid w:val="00F42B85"/>
    <w:rsid w:val="00F4308B"/>
    <w:rsid w:val="00F44F24"/>
    <w:rsid w:val="00F4692B"/>
    <w:rsid w:val="00F4701B"/>
    <w:rsid w:val="00F4702C"/>
    <w:rsid w:val="00F505B8"/>
    <w:rsid w:val="00F575A0"/>
    <w:rsid w:val="00F61E9F"/>
    <w:rsid w:val="00F634F6"/>
    <w:rsid w:val="00F6353B"/>
    <w:rsid w:val="00F650AF"/>
    <w:rsid w:val="00F65349"/>
    <w:rsid w:val="00F66857"/>
    <w:rsid w:val="00F72555"/>
    <w:rsid w:val="00F72D74"/>
    <w:rsid w:val="00F73CF8"/>
    <w:rsid w:val="00F756F5"/>
    <w:rsid w:val="00F767BF"/>
    <w:rsid w:val="00F814BF"/>
    <w:rsid w:val="00F87B07"/>
    <w:rsid w:val="00F90076"/>
    <w:rsid w:val="00F918AB"/>
    <w:rsid w:val="00F923AB"/>
    <w:rsid w:val="00F94880"/>
    <w:rsid w:val="00FA00BC"/>
    <w:rsid w:val="00FA5199"/>
    <w:rsid w:val="00FA63AF"/>
    <w:rsid w:val="00FA68B9"/>
    <w:rsid w:val="00FA7E77"/>
    <w:rsid w:val="00FB158F"/>
    <w:rsid w:val="00FB7162"/>
    <w:rsid w:val="00FB7A5D"/>
    <w:rsid w:val="00FB7B93"/>
    <w:rsid w:val="00FC1543"/>
    <w:rsid w:val="00FC2B0A"/>
    <w:rsid w:val="00FC2D27"/>
    <w:rsid w:val="00FC2D8B"/>
    <w:rsid w:val="00FC3D35"/>
    <w:rsid w:val="00FC440A"/>
    <w:rsid w:val="00FC6E15"/>
    <w:rsid w:val="00FD2E2E"/>
    <w:rsid w:val="00FD3306"/>
    <w:rsid w:val="00FD5BF1"/>
    <w:rsid w:val="00FD5D85"/>
    <w:rsid w:val="00FE263C"/>
    <w:rsid w:val="00FE28A8"/>
    <w:rsid w:val="00FE57D8"/>
    <w:rsid w:val="00FE738C"/>
    <w:rsid w:val="00FE7640"/>
    <w:rsid w:val="00FF0268"/>
    <w:rsid w:val="00FF22B4"/>
    <w:rsid w:val="00FF4409"/>
    <w:rsid w:val="00FF500A"/>
    <w:rsid w:val="00FF63B7"/>
    <w:rsid w:val="00FF724D"/>
    <w:rsid w:val="07AE0BE8"/>
    <w:rsid w:val="091B1764"/>
    <w:rsid w:val="0C140BD3"/>
    <w:rsid w:val="46DEE2D7"/>
    <w:rsid w:val="4C8393A9"/>
    <w:rsid w:val="5DB764AF"/>
    <w:rsid w:val="61D79270"/>
    <w:rsid w:val="68A1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5FAA5"/>
  <w15:chartTrackingRefBased/>
  <w15:docId w15:val="{A703C0D9-05F6-467C-B5AD-88C618A8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0F1"/>
    <w:pPr>
      <w:spacing w:after="0" w:line="240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D7BB1"/>
    <w:pPr>
      <w:keepNext/>
      <w:keepLines/>
      <w:spacing w:before="360" w:after="6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63AF"/>
    <w:pPr>
      <w:keepNext/>
      <w:keepLines/>
      <w:spacing w:before="36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7E8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202330"/>
    <w:pPr>
      <w:numPr>
        <w:numId w:val="1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D7BB1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A63AF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qFormat/>
    <w:rsid w:val="00A63585"/>
    <w:pPr>
      <w:numPr>
        <w:ilvl w:val="2"/>
        <w:numId w:val="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7E8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</w:pPr>
  </w:style>
  <w:style w:type="paragraph" w:customStyle="1" w:styleId="MainTitleHeading">
    <w:name w:val="Main Title Heading"/>
    <w:basedOn w:val="Heading1"/>
    <w:uiPriority w:val="8"/>
    <w:qFormat/>
    <w:rsid w:val="00F814BF"/>
    <w:pPr>
      <w:framePr w:w="10206" w:vSpace="454" w:wrap="around" w:vAnchor="page" w:hAnchor="margin" w:y="710" w:anchorLock="1"/>
      <w:spacing w:before="0" w:after="0"/>
    </w:pPr>
    <w:rPr>
      <w:color w:val="F26522"/>
      <w:spacing w:val="14"/>
      <w:sz w:val="72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 w:line="288" w:lineRule="auto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 w:after="120"/>
    </w:pPr>
    <w:rPr>
      <w:rFonts w:ascii="Gill Sans MT" w:hAnsi="Gill Sans MT"/>
      <w:b w:val="0"/>
      <w:bCs/>
      <w:color w:val="F26522"/>
      <w:spacing w:val="5"/>
      <w:kern w:val="28"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F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F98"/>
    <w:rPr>
      <w:rFonts w:ascii="Segoe UI" w:hAnsi="Segoe UI" w:cs="Segoe UI"/>
      <w:spacing w:val="4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26A8B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B72A3"/>
    <w:pPr>
      <w:widowControl w:val="0"/>
      <w:autoSpaceDE w:val="0"/>
      <w:autoSpaceDN w:val="0"/>
      <w:spacing w:before="55"/>
      <w:ind w:left="112"/>
    </w:pPr>
    <w:rPr>
      <w:rFonts w:eastAsia="Arial" w:cs="Arial"/>
      <w:spacing w:val="0"/>
      <w:sz w:val="22"/>
      <w:lang w:eastAsia="en-AU" w:bidi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235DB"/>
    <w:rPr>
      <w:color w:val="00000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7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7671"/>
    <w:pPr>
      <w:spacing w:before="60" w:after="12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7671"/>
    <w:rPr>
      <w:rFonts w:ascii="Arial" w:hAnsi="Arial"/>
      <w:spacing w:val="4"/>
      <w:sz w:val="20"/>
      <w:szCs w:val="20"/>
    </w:rPr>
  </w:style>
  <w:style w:type="character" w:customStyle="1" w:styleId="ui-provider">
    <w:name w:val="ui-provider"/>
    <w:basedOn w:val="DefaultParagraphFont"/>
    <w:rsid w:val="00D37306"/>
  </w:style>
  <w:style w:type="paragraph" w:customStyle="1" w:styleId="paragraph">
    <w:name w:val="paragraph"/>
    <w:basedOn w:val="Normal"/>
    <w:rsid w:val="0061797E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Cs w:val="24"/>
      <w:lang w:eastAsia="en-AU"/>
    </w:rPr>
  </w:style>
  <w:style w:type="character" w:customStyle="1" w:styleId="normaltextrun">
    <w:name w:val="normaltextrun"/>
    <w:basedOn w:val="DefaultParagraphFont"/>
    <w:rsid w:val="0061797E"/>
  </w:style>
  <w:style w:type="character" w:customStyle="1" w:styleId="eop">
    <w:name w:val="eop"/>
    <w:basedOn w:val="DefaultParagraphFont"/>
    <w:rsid w:val="0061797E"/>
  </w:style>
  <w:style w:type="character" w:customStyle="1" w:styleId="scxw42147316">
    <w:name w:val="scxw42147316"/>
    <w:basedOn w:val="DefaultParagraphFont"/>
    <w:rsid w:val="009C103E"/>
  </w:style>
  <w:style w:type="paragraph" w:styleId="Revision">
    <w:name w:val="Revision"/>
    <w:hidden/>
    <w:uiPriority w:val="99"/>
    <w:semiHidden/>
    <w:rsid w:val="0074632D"/>
    <w:pPr>
      <w:spacing w:after="0" w:line="240" w:lineRule="auto"/>
    </w:pPr>
    <w:rPr>
      <w:rFonts w:ascii="Arial" w:hAnsi="Arial"/>
      <w:spacing w:val="4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2E5"/>
    <w:pPr>
      <w:spacing w:before="0"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2E5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ordsmanager.education.tas.gov.au/linkgeneratorapi/record/7120096/download_latest_final_file" TargetMode="External"/><Relationship Id="rId18" Type="http://schemas.openxmlformats.org/officeDocument/2006/relationships/hyperlink" Target="https://www.legislation.gov.au/Details/C2017C00292" TargetMode="External"/><Relationship Id="rId26" Type="http://schemas.openxmlformats.org/officeDocument/2006/relationships/hyperlink" Target="https://recordsmanager.education.tas.gov.au/linkgeneratorapi/record/7119970/download_latest_final_fil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recordsmanager.education.tas.gov.au/linkgeneratorapi/record/7120056/download_latest_final_file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recordsmanager.education.tas.gov.au/linkgeneratorapi/record/7123815/download_latest_final_file" TargetMode="External"/><Relationship Id="rId17" Type="http://schemas.openxmlformats.org/officeDocument/2006/relationships/hyperlink" Target="https://recordsmanager.education.tas.gov.au/linkgeneratorapi/record/7120084/download_latest_final_file" TargetMode="External"/><Relationship Id="rId25" Type="http://schemas.openxmlformats.org/officeDocument/2006/relationships/hyperlink" Target="https://recordsmanager.education.tas.gov.au/linkgeneratorapi/record/7120156/download_latest_final_file" TargetMode="External"/><Relationship Id="rId33" Type="http://schemas.openxmlformats.org/officeDocument/2006/relationships/header" Target="header2.xm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ecordsmanager.education.tas.gov.au/linkgeneratorapi/record/7123815/download_latest_final_file" TargetMode="External"/><Relationship Id="rId20" Type="http://schemas.openxmlformats.org/officeDocument/2006/relationships/hyperlink" Target="https://recordsmanager.education.tas.gov.au/linkgeneratorapi/record/7120096/download_latest_final_file" TargetMode="External"/><Relationship Id="rId29" Type="http://schemas.openxmlformats.org/officeDocument/2006/relationships/hyperlink" Target="https://recordsmanager.education.tas.gov.au/linkgeneratorapi/record/7123815/download_latest_final_fil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cordsmanager.education.tas.gov.au/linkgeneratorapi/record/7123675/download_latest_version" TargetMode="External"/><Relationship Id="rId24" Type="http://schemas.openxmlformats.org/officeDocument/2006/relationships/hyperlink" Target="https://recordsmanager.education.tas.gov.au/linkgeneratorapi/record/7119993/download_latest_final_file" TargetMode="External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recordsmanager.education.tas.gov.au/linkgeneratorapi/record/7123815/download_latest_final_file" TargetMode="External"/><Relationship Id="rId23" Type="http://schemas.openxmlformats.org/officeDocument/2006/relationships/hyperlink" Target="ttps://recordsmanager.education.tas.gov.au/linkgeneratorapi/record/7121969/download_latest_final_file" TargetMode="External"/><Relationship Id="rId28" Type="http://schemas.openxmlformats.org/officeDocument/2006/relationships/hyperlink" Target="https://recordsmanager.education.tas.gov.au/linkgeneratorapi/record/7120644/download_latest_version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legislation.gov.au/Details/F2017L01182" TargetMode="External"/><Relationship Id="rId31" Type="http://schemas.openxmlformats.org/officeDocument/2006/relationships/hyperlink" Target="https://recordsmanager.education.tas.gov.au/linkgeneratorapi/record/5834466/LatestFinalFi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cordsmanager.education.tas.gov.au/linkgeneratorapi/record/4712869/LatestFinalFile" TargetMode="External"/><Relationship Id="rId22" Type="http://schemas.openxmlformats.org/officeDocument/2006/relationships/hyperlink" Target="https://recordsmanager.education.tas.gov.au/linkgeneratorapi/record/7119297/download_latest_final_file" TargetMode="External"/><Relationship Id="rId27" Type="http://schemas.openxmlformats.org/officeDocument/2006/relationships/hyperlink" Target="https://recordsmanager.education.tas.gov.au/linkgeneratorapi/record/7120152/download_latest_final_file" TargetMode="External"/><Relationship Id="rId30" Type="http://schemas.openxmlformats.org/officeDocument/2006/relationships/hyperlink" Target="https://recordsmanager.education.tas.gov.au/linkgeneratorapi/record/7123675/download_latest_version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ra.kalitsounakis\Department%20for%20Education,%20Children%20and%20Young%20People\Finance%20and%20Assets%20Team%20-%20Policies%20and%20Procedures%20-%20Draft%20P&amp;Ps\DRAFT-TasTAFE%20Procedure%20-%20Update%2020.0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F08C1B1BFF49C48730B49DCA18A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64E35-F8DC-4F7F-BE0E-82151EFE8CCB}"/>
      </w:docPartPr>
      <w:docPartBody>
        <w:p w:rsidR="00F142A4" w:rsidRDefault="002B6E37">
          <w:pPr>
            <w:pStyle w:val="CDF08C1B1BFF49C48730B49DCA18AEAB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B79B9A634D4D4334BC73984F7284B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9F388-D98C-401B-B415-7440F0E90D62}"/>
      </w:docPartPr>
      <w:docPartBody>
        <w:p w:rsidR="00F142A4" w:rsidRDefault="002B6E37">
          <w:pPr>
            <w:pStyle w:val="B79B9A634D4D4334BC73984F7284BE28"/>
          </w:pPr>
          <w:r w:rsidRPr="00AE58F7">
            <w:rPr>
              <w:b/>
            </w:rPr>
            <w:t>Choose from dropdown list</w:t>
          </w:r>
        </w:p>
      </w:docPartBody>
    </w:docPart>
    <w:docPart>
      <w:docPartPr>
        <w:name w:val="15EA77F522DB4FDCB6B32B575B9B1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C751-D899-4C6A-8C5B-366730B88971}"/>
      </w:docPartPr>
      <w:docPartBody>
        <w:p w:rsidR="00F142A4" w:rsidRDefault="002B6E37">
          <w:pPr>
            <w:pStyle w:val="15EA77F522DB4FDCB6B32B575B9B140D"/>
          </w:pPr>
          <w:r w:rsidRPr="00C81358">
            <w:rPr>
              <w:rStyle w:val="PlaceholderText"/>
            </w:rPr>
            <w:t>Click here to enter a date.</w:t>
          </w:r>
        </w:p>
      </w:docPartBody>
    </w:docPart>
    <w:docPart>
      <w:docPartPr>
        <w:name w:val="895D01DA43EA448DB1906D4D52E3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60661-05CA-4C08-A6AA-C5B6CB301E90}"/>
      </w:docPartPr>
      <w:docPartBody>
        <w:p w:rsidR="00F33A6A" w:rsidRDefault="00F142A4" w:rsidP="00F142A4">
          <w:pPr>
            <w:pStyle w:val="895D01DA43EA448DB1906D4D52E36EA3"/>
          </w:pPr>
          <w:r w:rsidRPr="00E11D53">
            <w:t>Choose from dropdown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A4"/>
    <w:rsid w:val="0005536F"/>
    <w:rsid w:val="00055585"/>
    <w:rsid w:val="00127BD3"/>
    <w:rsid w:val="00133499"/>
    <w:rsid w:val="00270825"/>
    <w:rsid w:val="002B6E37"/>
    <w:rsid w:val="00400F3F"/>
    <w:rsid w:val="00456375"/>
    <w:rsid w:val="00465854"/>
    <w:rsid w:val="00534D8B"/>
    <w:rsid w:val="00582B67"/>
    <w:rsid w:val="005920B9"/>
    <w:rsid w:val="006101C6"/>
    <w:rsid w:val="006114DA"/>
    <w:rsid w:val="0062750D"/>
    <w:rsid w:val="006356F8"/>
    <w:rsid w:val="00683101"/>
    <w:rsid w:val="006A3246"/>
    <w:rsid w:val="006B4644"/>
    <w:rsid w:val="007A5152"/>
    <w:rsid w:val="007C4C66"/>
    <w:rsid w:val="007D0120"/>
    <w:rsid w:val="008070B3"/>
    <w:rsid w:val="008A56E0"/>
    <w:rsid w:val="0096444D"/>
    <w:rsid w:val="009F6169"/>
    <w:rsid w:val="00AA03E8"/>
    <w:rsid w:val="00B675D4"/>
    <w:rsid w:val="00BC7A69"/>
    <w:rsid w:val="00BF0D30"/>
    <w:rsid w:val="00BF5689"/>
    <w:rsid w:val="00C21F8F"/>
    <w:rsid w:val="00C227B2"/>
    <w:rsid w:val="00D60158"/>
    <w:rsid w:val="00DA57E5"/>
    <w:rsid w:val="00E85B40"/>
    <w:rsid w:val="00ED4540"/>
    <w:rsid w:val="00EE12A7"/>
    <w:rsid w:val="00F1201B"/>
    <w:rsid w:val="00F142A4"/>
    <w:rsid w:val="00F2726F"/>
    <w:rsid w:val="00F33A6A"/>
    <w:rsid w:val="00FC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42A4"/>
    <w:rPr>
      <w:color w:val="808080"/>
    </w:rPr>
  </w:style>
  <w:style w:type="paragraph" w:customStyle="1" w:styleId="CDF08C1B1BFF49C48730B49DCA18AEAB">
    <w:name w:val="CDF08C1B1BFF49C48730B49DCA18AEAB"/>
  </w:style>
  <w:style w:type="paragraph" w:customStyle="1" w:styleId="B79B9A634D4D4334BC73984F7284BE28">
    <w:name w:val="B79B9A634D4D4334BC73984F7284BE28"/>
  </w:style>
  <w:style w:type="paragraph" w:customStyle="1" w:styleId="15EA77F522DB4FDCB6B32B575B9B140D">
    <w:name w:val="15EA77F522DB4FDCB6B32B575B9B140D"/>
  </w:style>
  <w:style w:type="paragraph" w:customStyle="1" w:styleId="895D01DA43EA448DB1906D4D52E36EA3">
    <w:name w:val="895D01DA43EA448DB1906D4D52E36EA3"/>
    <w:rsid w:val="00F142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1;;;;;;;;;;01/04/2025 at 4:17 PM;GUEST ACCOUNT;;False|84;;;;;;;;;;01/04/2025 at 4:17 PM;GUEST ACCOUNT;From: 30/03/2025 at 10:22 AM - To: 01/04/2025 at 4:17 PM;False|110;;;;;;;;;;01/04/2025 at 4:17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*);False|110;;;;;;;;;;30/03/2025 at 10:22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*);False|84;;;;;;;;;;30/03/2025 at 10:22 AM;GUEST ACCOUNT;From: 27/03/2025 at 5:48 PM - To: 30/03/2025 at 10:22 AM;False|1;;;;;;;;;;30/03/2025 at 10:22 AM;GUEST ACCOUNT;;False|1;;;;;;;;;;27/03/2025 at 5:48 PM;GUEST ACCOUNT;;False|84;;;;;;;;;;27/03/2025 at 5:48 PM;GUEST ACCOUNT;From: 25/03/2025 at 9:44 PM - To: 27/03/2025 at 5:48 PM;False|110;;;;;;;;;;27/03/2025 at 5:48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*);False|110;;;;;;;;;;25/03/2025 at 9:44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*);False|84;;;;;;;;;;25/03/2025 at 9:44 PM;GUEST ACCOUNT;From: 23/03/2025 at 11:44 AM - To: 25/03/2025 at 9:44 PM;False|1;;;;;;;;;;25/03/2025 at 9:44 PM;GUEST ACCOUNT;;False|1;;;;;;;;;;23/03/2025 at 11:44 AM;scott.turnbull;;False|84;;;;;;;;;;23/03/2025 at 11:44 AM;scott.turnbull;From: 23/03/2025 at 10:30 AM - To: 23/03/2025 at 11:44 AM;False|112;;;;;;;;;;23/03/2025 at 11:44 AM;scott.turnbull;P:\\TasTAFE test export of all files 21March\\EP_7122767.DOCX;False|125;;;;;;;;;;23/03/2025 at 11:44 AM;scott.turnbull;Revision Number 1 (Main Document Store: 001+0UHX+0O6F1PTK1GM.DOCX);False|125;;;;;;;;;;23/03/2025 at 11:44 AM;scott.turnbull;Revision Number 2 (Main Document Store: 002+0NGX+0O6F1PSB194.DOCX);False|125;;;;;;;;;;23/03/2025 at 11:44 AM;scott.turnbull;Revision Number 3 (Main Document Store: 002+0NGX+0O6F1PSB1K7.DOCX);False|125;;;;;;;;;;23/03/2025 at 11:44 AM;scott.turnbull;Revision Number 4 (Main Document Store: 002+0NGX+0O6F1PSB1O8.DOCX);False|125;;;;;;;;;;23/03/2025 at 11:44 AM;scott.turnbull;Revision Number 5 (Main Document Store: 001+0UIX+0O6F1PTK7SX.DOCX);False|125;;;;;;;;;;23/03/2025 at 11:44 AM;scott.turnbull;Revision Number 6 (Main Document Store: 002+0NHX+0O6F1PSBBSB.DOCX);False|125;;;;;;;;;;23/03/2025 at 11:44 AM;scott.turnbull;Revision Number 7 (Main Document Store: 002+0NHX+0O6F1PSBFCZ.DOCX);False|110;;;;;;;;;;23/03/2025 at 10:30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*);False|84;;;;;;;;;;23/03/2025 at 10:30 AM;GUEST ACCOUNT;From: 18/03/2025 at 9:43 PM - To: 23/03/2025 at 10:30 AM;False|1;;;;;;;;;;23/03/2025 at 10:30 AM;GUEST ACCOUNT;;False|1;;;;;;;;;;18/03/2025 at 9:43 PM;GUEST ACCOUNT;;False|84;;;;;;;;;;18/03/2025 at 9:43 PM;GUEST ACCOUNT;From: 18/03/2025 at 2:06 PM - To: 18/03/2025 at 9:43 PM;False|110;;;;;;;;;;18/03/2025 at 9:43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*);False|112;;;;;;;;;;18/03/2025 at 2:06 PM;scott.turnbull;P:\\Test Export 14March\\Fees and Charges Policy (International Education).DOCX;False|84;;;;;;;;;;18/03/2025 at 2:06 PM;scott.turnbull;From: 18/03/2025 at 1:51 AM - To: 18/03/2025 at 2:06 PM;False|1;;;;;;;;;;18/03/2025 at 2:06 PM;scott.turnbull;;False|125;;;;;;;;;;18/03/2025 at 2:06 PM;scott.turnbull;Revision Number 1 (Main Document Store: 001+0UHX+0O6F1PTK1GM.DOCX);False|125;;;;;;;;;;18/03/2025 at 2:06 PM;scott.turnbull;Revision Number 2 (Main Document Store: 002+0NGX+0O6F1PSB194.DOCX);False|125;;;;;;;;;;18/03/2025 at 2:06 PM;scott.turnbull;Revision Number 3 (Main Document Store: 002+0NGX+0O6F1PSB1K7.DOCX);False|125;;;;;;;;;;18/03/2025 at 2:06 PM;scott.turnbull;Revision Number 4 (Main Document Store: 002+0NGX+0O6F1PSB1O8.DOCX);False|125;;;;;;;;;;18/03/2025 at 2:06 PM;scott.turnbull;Revision Number 5 (Main Document Store: 001+0UIX+0O6F1PTK7SX.DOCX);False|125;;;;;;;;;;18/03/2025 at 2:06 PM;scott.turnbull;Revision Number 6 (Main Document Store: 002+0NHX+0O6F1PSBBSB.DOCX);False|125;;;;;;;;;;18/03/2025 at 2:06 PM;scott.turnbull;Revision Number 7 (Main Document Store: 002+0NHX+0O6F1PSBFCZ.DOCX);False|110;;;;;;;;;;18/03/2025 at 1:51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*);False|1;;;;;;;;;;18/03/2025 at 1:51 AM;GUEST ACCOUNT;;False|84;;;;;;;;;;18/03/2025 at 1:51 AM;GUEST ACCOUNT;From: 18/03/2025 at 12:55 AM - To: 18/03/2025 at 1:51 AM;False|84;;;;;;;;;;18/03/2025 at 12:55 AM;GUEST ACCOUNT;From: 18/03/2025 at 12:10 AM - To: 18/03/2025 at 12:55 AM;False|1;;;;;;;;;;18/03/2025 at 12:55 AM;GUEST ACCOUNT;;False|110;;;;;;;;;;18/03/2025 at 12:55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*);False|110;;;;;;;;;;18/03/2025 at 12:10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*);False|1;;;;;;;;;;18/03/2025 at 12:10 AM;GUEST ACCOUNT;;False|84;;;;;;;;;;18/03/2025 at 12:10 AM;GUEST ACCOUNT;From: 16/03/2025 at 10:28 AM - To: 18/03/2025 at 12:10 AM;False|84;;;;;;;;;;16/03/2025 at 10:28 AM;GUEST ACCOUNT;From: 11/03/2025 at 10:02 PM - To: 16/03/2025 at 10:28 AM;False|1;;;;;;;;;;16/03/2025 at 10:28 AM;GUEST ACCOUNT;;False|110;;;;;;;;;;16/03/2025 at 10:28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*);False|110;;;;;;;;;;11/03/2025 at 10:02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*);False|1;;;;;;;;;;11/03/2025 at 10:02 PM;GUEST ACCOUNT;;False|84;;;;;;;;;;11/03/2025 at 10:02 PM;GUEST ACCOUNT;From: 11/03/2025 at 5:14 PM - To: 11/03/2025 at 10:02 PM;False|84;;;;;;;;;;11/03/2025 at 5:14 PM;GUEST ACCOUNT;From: 11/03/2025 at 12:35 AM - To: 11/03/2025 at 5:14 PM;False|1;;;;;;;;;;11/03/2025 at 5:14 PM;GUEST ACCOUNT;;False|110;;;;;;;;;;11/03/2025 at 5:14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*);False|1;;;;;;;;;;11/03/2025 at 12:35 AM;GUEST ACCOUNT;;False|84;;;;;;;;;;11/03/2025 at 12:35 AM;GUEST ACCOUNT;From: 09/03/2025 at 10:16 AM - To: 11/03/2025 at 12:35 AM;False|110;;;;;;;;;;11/03/2025 at 12:35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*);False|110;;;;;;;;;;09/03/2025 at 10:16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*);False|84;;;;;;;;;;09/03/2025 at 10:16 AM;GUEST ACCOUNT;From: 08/03/2025 at 10:23 AM - To: 09/03/2025 at 10:16 AM;False|1;;;;;;;;;;09/03/2025 at 10:16 AM;GUEST ACCOUNT;;False|1;;;;;;;;;;08/03/2025 at 10:23 AM;GUEST ACCOUNT;;False|84;;;;;;;;;;08/03/2025 at 10:23 AM;GUEST ACCOUNT;From: 08/03/2025 at 3:08 AM - To: 08/03/2025 at 10:23 AM;False|110;;;;;;;;;;08/03/2025 at 10:23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*);False|110;;;;;;;;;;08/03/2025 at 3:08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*);False|84;;;;;;;;;;08/03/2025 at 3:08 AM;GUEST ACCOUNT;From: 04/03/2025 at 9:42 PM - To: 08/03/2025 at 3:08 AM;False|1;;;;;;;;;;08/03/2025 at 3:08 AM;GUEST ACCOUNT;;False|1;;;;;;;;;;04/03/2025 at 9:42 PM;GUEST ACCOUNT;;False|84;;;;;;;;;;04/03/2025 at 9:42 PM;GUEST ACCOUNT;From: 04/03/2025 at 1:26 AM - To: 04/03/2025 at 9:42 PM;False|110;;;;;;;;;;04/03/2025 at 9:42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*);False|110;;;;;;;;;;04/03/2025 at 1:26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*);False|84;;;;;;;;;;04/03/2025 at 1:26 AM;GUEST ACCOUNT;From: 02/03/2025 at 10:15 AM - To: 04/03/2025 at 1:26 AM;False|1;;;;;;;;;;04/03/2025 at 1:26 AM;GUEST ACCOUNT;;False|1;;;;;;;;;;02/03/2025 at 10:15 AM;GUEST ACCOUNT;;False|84;;;;;;;;;;02/03/2025 at 10:15 AM;GUEST ACCOUNT;From: 01/03/2025 at 4:13 PM - To: 02/03/2025 at 10:15 AM;False|110;;;;;;;;;;02/03/2025 at 10:15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*);False|110;;;;;;;;;;01/03/2025 at 4:13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*);False|84;;;;;;;;;;01/03/2025 at 4:13 PM;GUEST ACCOUNT;From: 01/03/2025 at 4:07 PM - To: 01/03/2025 at 4:13 PM;False|1;;;;;;;;;;01/03/2025 at 4:13 PM;GUEST ACCOUNT;;False|1;;;;;;;;;;01/03/2025 at 4:07 PM;GUEST ACCOUNT;;False|84;;;;;;;;;;01/03/2025 at 4:07 PM;GUEST ACCOUNT;From: 01/03/2025 at 5:59 AM - To: 01/03/2025 at 4:07 PM;False|110;;;;;;;;;;01/03/2025 at 4:07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*);False|110;;;;;;;;;;01/03/2025 at 5:59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*);False|84;;;;;;;;;;01/03/2025 at 5:59 AM;GUEST ACCOUNT;From: 28/02/2025 at 9:08 PM - To: 01/03/2025 at 5:59 AM;False|1;;;;;;;;;;01/03/2025 at 5:59 AM;GUEST ACCOUNT;;False|1;;;;;;;;;;28/02/2025 at 9:08 PM;GUEST ACCOUNT;;False|84;;;;;;;;;;28/02/2025 at 9:08 PM;GUEST ACCOUNT;From: 28/02/2025 at 6:53 PM - To: 28/02/2025 at 9:08 PM;False|110;;;;;;;;;;28/02/2025 at 9:08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*);False|110;;;;;;;;;;28/02/2025 at 6:53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*);False|84;;;;;;;;;;28/02/2025 at 6:53 PM;GUEST ACCOUNT;From: 28/02/2025 at 2:50 PM - To: 28/02/2025 at 6:53 PM;False|1;;;;;;;;;;28/02/2025 at 6:53 PM;GUEST ACCOUNT;;False|1;;;;;;;;;;28/02/2025 at 2:50 PM;GUEST ACCOUNT;;False|84;;;;;;;;;;28/02/2025 at 2:50 PM;GUEST ACCOUNT;From: 28/02/2025 at 5:31 AM - To: 28/02/2025 at 2:50 PM;False|110;;;;;;;;;;28/02/2025 at 2:50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*);False|110;;;;;;;;;;28/02/2025 at 5:31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*);False|84;;;;;;;;;;28/02/2025 at 5:31 AM;GUEST ACCOUNT;From: 26/02/2025 at 3:03 PM - To: 28/02/2025 at 5:31 AM;False|1;;;;;;;;;;28/02/2025 at 5:31 AM;GUEST ACCOUNT;;False|1;;;;;;;;;;26/02/2025 at 3:03 PM;GUEST ACCOUNT;;False|84;;;;;;;;;;26/02/2025 at 3:03 PM;GUEST ACCOUNT;From: 26/02/2025 at 3:58 AM - To: 26/02/2025 at 3:03 PM;False|110;;;;;;;;;;26/02/2025 at 3:03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*);False|110;;;;;;;;;;26/02/2025 at 3:58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*);False|84;;;;;;;;;;26/02/2025 at 3:58 AM;GUEST ACCOUNT;From: 25/02/2025 at 9:48 PM - To: 26/02/2025 at 3:58 AM;False|1;;;;;;;;;;26/02/2025 at 3:58 AM;GUEST ACCOUNT;;False|1;;;;;;;;;;25/02/2025 at 9:48 PM;GUEST ACCOUNT;;False|84;;;;;;;;;;25/02/2025 at 9:48 PM;GUEST ACCOUNT;From: 25/02/2025 at 3:59 PM - To: 25/02/2025 at 9:48 PM;False|110;;;;;;;;;;25/02/2025 at 9:48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*);False|110;;;;;;;;;;25/02/2025 at 3:59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*);False|84;;;;;;;;;;25/02/2025 at 3:59 PM;GUEST ACCOUNT;From: 23/02/2025 at 10:33 AM - To: 25/02/2025 at 3:59 PM;False|1;;;;;;;;;;25/02/2025 at 3:59 PM;GUEST ACCOUNT;;False|1;;;;;;;;;;23/02/2025 at 10:33 AM;GUEST ACCOUNT;;False|84;;;;;;;;;;23/02/2025 at 10:33 AM;GUEST ACCOUNT;From: 18/02/2025 at 9:43 PM - To: 23/02/2025 at 10:33 AM;False|110;;;;;;;;;;23/02/2025 at 10:33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*);False|110;;;;;;;;;;18/02/2025 at 9:43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*);False|84;;;;;;;;;;18/02/2025 at 9:43 PM;GUEST ACCOUNT;From: 16/02/2025 at 10:26 AM - To: 18/02/2025 at 9:43 PM;False|1;;;;;;;;;;18/02/2025 at 9:43 PM;GUEST ACCOUNT;;False|1;;;;;;;;;;16/02/2025 at 10:26 AM;GUEST ACCOUNT;;False|84;;;;;;;;;;16/02/2025 at 10:26 AM;GUEST ACCOUNT;From: 15/02/2025 at 1:29 PM - To: 16/02/2025 at 10:26 AM;False|110;;;;;;;;;;16/02/2025 at 10:26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*);False|110;;;;;;;;;;15/02/2025 at 1:29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*);False|84;;;;;;;;;;15/02/2025 at 1:29 PM;GUEST ACCOUNT;From: 11/02/2025 at 9:43 PM - To: 15/02/2025 at 1:29 PM;False|1;;;;;;;;;;15/02/2025 at 1:29 PM;GUEST ACCOUNT;;False|1;;;;;;;;;;11/02/2025 at 9:43 PM;GUEST ACCOUNT;;False|84;;;;;;;;;;11/02/2025 at 9:43 PM;GUEST ACCOUNT;From: 09/02/2025 at 10:17 AM - To: 11/02/2025 at 9:43 PM;False|110;;;;;;;;;;11/02/2025 at 9:43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*);False|110;;;;;;;;;;09/02/2025 at 10:17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*);False|84;;;;;;;;;;09/02/2025 at 10:17 AM;GUEST ACCOUNT;From: 07/02/2025 at 11:23 PM - To: 09/02/2025 at 10:17 AM;False|1;;;;;;;;;;09/02/2025 at 10:17 AM;GUEST ACCOUNT;;False|1;;;;;;;;;;07/02/2025 at 11:23 PM;scott.turnbull;;False|84;;;;;;;;;;07/02/2025 at 11:23 PM;scott.turnbull;From: 06/02/2025 at 9:41 PM - To: 07/02/2025 at 11:23 PM;False|112;;;;;;;;;;07/02/2025 at 11:23 PM;scott.turnbull;P:\\TasTAFE Test export 07022025\\EP_7122767_Fees and Charges Policy (International Education).DOCX;False|125;;;;;;;;;;07/02/2025 at 11:23 PM;scott.turnbull;Revision Number 1 (Main Document Store: 001+0UHX+0O6F1PTK1GM.DOCX);False|125;;;;;;;;;;07/02/2025 at 11:23 PM;scott.turnbull;Revision Number 2 (Main Document Store: 002+0NGX+0O6F1PSB194.DOCX);False|125;;;;;;;;;;07/02/2025 at 11:23 PM;scott.turnbull;Revision Number 3 (Main Document Store: 002+0NGX+0O6F1PSB1K7.DOCX);False|125;;;;;;;;;;07/02/2025 at 11:23 PM;scott.turnbull;Revision Number 4 (Main Document Store: 002+0NGX+0O6F1PSB1O8.DOCX);False|125;;;;;;;;;;07/02/2025 at 11:23 PM;scott.turnbull;Revision Number 5 (Main Document Store: 001+0UIX+0O6F1PTK7SX.DOCX);False|125;;;;;;;;;;07/02/2025 at 11:23 PM;scott.turnbull;Revision Number 6 (Main Document Store: 002+0NHX+0O6F1PSBBSB.DOCX);False|125;;;;;;;;;;07/02/2025 at 11:23 PM;scott.turnbull;Revision Number 7 (Main Document Store: 002+0NHX+0O6F1PSBFCZ.DOCX);False|112;;;;;;;;;;06/02/2025 at 9:41 PM;scott.turnbull;P:\\TasTAFE test export 06022025\\EP_7122767_Fees and Charges Policy (International Education).DOCX;False|84;;;;;;;;;;06/02/2025 at 9:41 PM;scott.turnbull;From: 06/02/2025 at 9:36 PM - To: 06/02/2025 at 9:41 PM;False|1;;;;;;;;;;06/02/2025 at 9:41 PM;scott.turnbull;;False|125;;;;;;;;;;06/02/2025 at 9:41 PM;scott.turnbull;Revision Number 1 (Main Document Store: 001+0UHX+0O6F1PTK1GM.DOCX);False|125;;;;;;;;;;06/02/2025 at 9:41 PM;scott.turnbull;Revision Number 2 (Main Document Store: 002+0NGX+0O6F1PSB194.DOCX);False|125;;;;;;;;;;06/02/2025 at 9:41 PM;scott.turnbull;Revision Number 3 (Main Document Store: 002+0NGX+0O6F1PSB1K7.DOCX);False|125;;;;;;;;;;06/02/2025 at 9:40 PM;scott.turnbull;Revision Number 4 (Main Document Store: 002+0NGX+0O6F1PSB1O8.DOCX);False|125;;;;;;;;;;06/02/2025 at 9:40 PM;scott.turnbull;Revision Number 5 (Main Document Store: 001+0UIX+0O6F1PTK7SX.DOCX);False|125;;;;;;;;;;06/02/2025 at 9:40 PM;scott.turnbull;Revision Number 6 (Main Document Store: 002+0NHX+0O6F1PSBBSB.DOCX);False|125;;;;;;;;;;06/02/2025 at 9:40 PM;scott.turnbull;Revision Number 7 (Main Document Store: 002+0NHX+0O6F1PSBFCZ.DOCX);False|110;;;;;;;;;;06/02/2025 at 9:36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*);False|84;;;;;;;;;;06/02/2025 at 9:36 PM;GUEST ACCOUNT;From: 06/02/2025 at 1:55 AM - To: 06/02/2025 at 9:36 PM;False|1;;;;;;;;;;06/02/2025 at 9:36 PM;GUEST ACCOUNT;;False|1;;;;;;;;;;06/02/2025 at 1:55 AM;GUEST ACCOUNT;;False|110;;;;;;;;;;06/02/2025 at 1:55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*);False|84;;;;;;;;;;06/02/2025 at 1:55 AM;GUEST ACCOUNT;From: 05/02/2025 at 8:15 PM - To: 06/02/2025 at 1:55 AM;False|110;;;;;;;;;;05/02/2025 at 8:15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*);False|84;;;;;;;;;;05/02/2025 at 8:15 PM;GUEST ACCOUNT;From: 04/02/2025 at 9:45 PM - To: 05/02/2025 at 8:15 PM;False|1;;;;;;;;;;05/02/2025 at 8:15 PM;GUEST ACCOUNT;;False|1;;;;;;;;;;04/02/2025 at 9:45 PM;GUEST ACCOUNT;;False|110;;;;;;;;;;04/02/2025 at 9:45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*);False|84;;;;;;;;;;04/02/2025 at 9:45 PM;GUEST ACCOUNT;From: 02/02/2025 at 10:25 AM - To: 04/02/2025 at 9:45 PM;False|110;;;;;;;;;;02/02/2025 at 10:25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*);False|84;;;;;;;;;;02/02/2025 at 10:25 AM;GUEST ACCOUNT;From: 29/01/2025 at 9:41 PM - To: 02/02/2025 at 10:25 AM;False|1;;;;;;;;;;02/02/2025 at 10:25 AM;GUEST ACCOUNT;;False|1;;;;;;;;;;29/01/2025 at 9:41 PM;GUEST ACCOUNT;;False|110;;;;;;;;;;29/01/2025 at 9:41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*);False|84;;;;;;;;;;29/01/2025 at 9:41 PM;GUEST ACCOUNT;From: 29/01/2025 at 6:25 PM - To: 29/01/2025 at 9:41 PM;False|110;;;;;;;;;;29/01/2025 at 6:25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*);False|84;;;;;;;;;;29/01/2025 at 6:25 PM;GUEST ACCOUNT;From: 29/01/2025 at 6:25 PM - To: 29/01/2025 at 6:25 PM;False|1;;;;;;;;;;29/01/2025 at 6:25 PM;GUEST ACCOUNT;;False|1;;;;;;;;;;29/01/2025 at 6:25 PM;GUEST ACCOUNT;;False|110;;;;;;;;;;29/01/2025 at 6:25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*);False|84;;;;;;;;;;29/01/2025 at 6:25 PM;GUEST ACCOUNT;From: 28/01/2025 at 9:41 PM - To: 29/01/2025 at 6:25 PM;False|110;;;;;;;;;;28/01/2025 at 9:41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*);False|84;;;;;;;;;;28/01/2025 at 9:41 PM;GUEST ACCOUNT;From: 28/01/2025 at 11:50 AM - To: 28/01/2025 at 9:41 PM;False|1;;;;;;;;;;28/01/2025 at 9:41 PM;GUEST ACCOUNT;;False|1;;;;;;;;;;28/01/2025 at 11:50 AM;GUEST ACCOUNT;;False|110;;;;;;;;;;28/01/2025 at 11:50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*);False|84;;;;;;;;;;28/01/2025 at 11:50 AM;GUEST ACCOUNT;From: 27/01/2025 at 7:57 AM - To: 28/01/2025 at 11:50 AM;False|110;;;;;;;;;;27/01/2025 at 7:57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*);False|84;;;;;;;;;;27/01/2025 at 7:57 AM;GUEST ACCOUNT;From: 27/01/2025 at 7:51 AM - To: 27/01/2025 at 7:57 AM;False|1;;;;;;;;;;27/01/2025 at 7:57 AM;GUEST ACCOUNT;;False|1;;;;;;;;;;27/01/2025 at 7:51 AM;GUEST ACCOUNT;;False|110;;;;;;;;;;27/01/2025 at 7:51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*);False|84;;;;;;;;;;27/01/2025 at 7:51 AM;GUEST ACCOUNT;From: 26/01/2025 at 10:17 AM - To: 27/01/2025 at 7:51 AM;False|110;;;;;;;;;;26/01/2025 at 10:17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*);False|84;;;;;;;;;;26/01/2025 at 10:17 AM;GUEST ACCOUNT;From: 22/01/2025 at 11:58 AM - To: 26/01/2025 at 10:17 AM;False|1;;;;;;;;;;26/01/2025 at 10:17 AM;GUEST ACCOUNT;;False|1;;;;;;;;;;22/01/2025 at 11:58 AM;mark.steczkowicz;;False|84;;;;;;;;;;22/01/2025 at 11:58 AM;mark.steczkowicz;From: 21/01/2025 at 9:45 PM - To: 22/01/2025 at 11:58 AM;False|112;;;;;;;;;;22/01/2025 at 11:58 AM;mark.steczkowicz;C:\\Users\\mark.steczkowicz\\Downloads\\TasTafe Export 05122025\\Documents\\EP_7122767.DOCX;False|125;;;;;;;;;;22/01/2025 at 11:58 AM;mark.steczkowicz;Revision Number 2 (Main Document Store: 002+0NGX+0O6F1PSB194.DOCX);False|125;;;;;;;;;;22/01/2025 at 11:58 AM;mark.steczkowicz;Revision Number 1 (Main Document Store: 001+0UHX+0O6F1PTK1GM.DOCX);False|125;;;;;;;;;;22/01/2025 at 11:58 AM;mark.steczkowicz;Revision Number 4 (Main Document Store: 002+0NGX+0O6F1PSB1O8.DOCX);False|125;;;;;;;;;;22/01/2025 at 11:58 AM;mark.steczkowicz;Revision Number 3 (Main Document Store: 002+0NGX+0O6F1PSB1K7.DOCX);False|125;;;;;;;;;;22/01/2025 at 11:58 AM;mark.steczkowicz;Revision Number 5 (Main Document Store: 001+0UIX+0O6F1PTK7SX.DOCX);False|125;;;;;;;;;;22/01/2025 at 11:58 AM;mark.steczkowicz;Revision Number 7 (Main Document Store: 002+0NHX+0O6F1PSBFCZ.DOCX);False|125;;;;;;;;;;22/01/2025 at 11:58 AM;mark.steczkowicz;Revision Number 6 (Main Document Store: 002+0NHX+0O6F1PSBBSB.DOCX);False|110;;;;;;;;;;21/01/2025 at 9:45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*);False|84;;;;;;;;;;21/01/2025 at 9:45 PM;GUEST ACCOUNT;From: 21/01/2025 at 4:51 PM - To: 21/01/2025 at 9:45 PM;False|1;;;;;;;;;;21/01/2025 at 9:45 PM;GUEST ACCOUNT;;False|1;;;;;;;;;;21/01/2025 at 4:51 PM;GUEST ACCOUNT;;False|110;;;;;;;;;;21/01/2025 at 4:51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*);False|84;;;;;;;;;;21/01/2025 at 4:51 PM;GUEST ACCOUNT;From: 20/01/2025 at 10:23 AM - To: 21/01/2025 at 4:51 PM;False|110;;;;;;;;;;20/01/2025 at 10:23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*);False|84;;;;;;;;;;20/01/2025 at 10:23 AM;GUEST ACCOUNT;From: 19/01/2025 at 10:19 AM - To: 20/01/2025 at 10:23 AM;False|1;;;;;;;;;;20/01/2025 at 10:23 AM;GUEST ACCOUNT;;False|1;;;;;;;;;;19/01/2025 at 10:19 AM;GUEST ACCOUNT;;False|110;;;;;;;;;;19/01/2025 at 10:19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*);False|84;;;;;;;;;;19/01/2025 at 10:19 AM;GUEST ACCOUNT;From: 14/01/2025 at 9:45 PM - To: 19/01/2025 at 10:19 AM;False|110;;;;;;;;;;14/01/2025 at 9:45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*);False|84;;;;;;;;;;14/01/2025 at 9:45 PM;GUEST ACCOUNT;From: 13/01/2025 at 2:40 PM - To: 14/01/2025 at 9:45 PM;False|1;;;;;;;;;;14/01/2025 at 9:45 PM;GUEST ACCOUNT;;False|1;;;;;;;;;;13/01/2025 at 2:40 PM;GUEST ACCOUNT;;False|110;;;;;;;;;;13/01/2025 at 2:40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*);False|84;;;;;;;;;;13/01/2025 at 2:40 PM;GUEST ACCOUNT;From: 12/01/2025 at 10:19 AM - To: 13/01/2025 at 2:40 PM;False|110;;;;;;;;;;12/01/2025 at 10:19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*);False|84;;;;;;;;;;12/01/2025 at 10:19 AM;GUEST ACCOUNT;From: 11/01/2025 at 7:15 PM - To: 12/01/2025 at 10:19 AM;False|1;;;;;;;;;;12/01/2025 at 10:19 AM;GUEST ACCOUNT;;False|1;;;;;;;;;;11/01/2025 at 7:15 PM;GUEST ACCOUNT;;False|110;;;;;;;;;;11/01/2025 at 7:15 PM;GUEST ACCOUNT;Revisi</Log>
    <Creator_x003a__x0020_Date_x0020_Of_x0020_Birth xmlns="09dfffd6-8fc2-4120-ba5d-b951f1df6f40">1992-03-22T13:00:00+00:00</Creator_x003a__x0020_Date_x0020_Of_x0020_Birth>
    <Creator_x003a__x0020_Last_x0020_Name_x0020_Prefix xmlns="09dfffd6-8fc2-4120-ba5d-b951f1df6f40" xsi:nil="true"/>
    <Creator_x003a__x0020_Sort_x0020_Name xmlns="09dfffd6-8fc2-4120-ba5d-b951f1df6f40">Rhee, Katherine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DOC/24/155641</RecordNumber>
    <ExecutiveOwner_x003a_LocationType xmlns="09dfffd6-8fc2-4120-ba5d-b951f1df6f40">3</ExecutiveOwner_x003a_LocationType>
    <Expanded_x0020_Number xmlns="09dfffd6-8fc2-4120-ba5d-b951f1df6f40">DOC/2024/0155641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>;#ETC;#</Committee_x0020_for_x0020_Endorsement>
    <Date_x0020_for_x0020_Review xmlns="09dfffd6-8fc2-4120-ba5d-b951f1df6f40">2027-09-23T14:00:00+00:00</Date_x0020_for_x0020_Review>
    <Date_x0020_Registered xmlns="09dfffd6-8fc2-4120-ba5d-b951f1df6f40">2024-08-21T03:30:05+00:00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7122767</UniqueIdentifier>
    <DocumentCategory xmlns="09dfffd6-8fc2-4120-ba5d-b951f1df6f40">Policy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6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2024-08-21T03:19:04+00:00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International Education</Value>
      <Value>Student Fees</Value>
    </PolicySubCategory>
    <ConsultationPeriodStartDate xmlns="09dfffd6-8fc2-4120-ba5d-b951f1df6f40" xsi:nil="true"/>
    <Container_x003a__x0020_Record_x0020_Number xmlns="09dfffd6-8fc2-4120-ba5d-b951f1df6f40">FOL/18/7142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DOC/2024/0155641;</FirstandpreviousPart>
    <DateDue xmlns="09dfffd6-8fc2-4120-ba5d-b951f1df6f40" xsi:nil="true"/>
    <AutomatedPartRule xmlns="09dfffd6-8fc2-4120-ba5d-b951f1df6f40" xsi:nil="true"/>
    <Creator_x003a__x0020_Last_x0020_Name xmlns="09dfffd6-8fc2-4120-ba5d-b951f1df6f40">Rhee</Creator_x003a__x0020_Last_x0020_Name>
    <DOS_x0020_file xmlns="09dfffd6-8fc2-4120-ba5d-b951f1df6f40" xsi:nil="true"/>
    <Executive_x0020_Owner_x003a__x0020_Sort_x0020_Name xmlns="09dfffd6-8fc2-4120-ba5d-b951f1df6f40">Executive Director Marketing, Communications and Engagement (978801)</Executive_x0020_Owner_x003a__x0020_Sort_x0020_Name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 xsi:nil="true"/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TasTAFE\r\nPosition: Senior Policy Analyst (972263)\r\nCreated By: Rhee, Katherine\r\nDated: Wednesday, 21 August 2024\r\n</Provenance>
    <SeriesRecord xmlns="09dfffd6-8fc2-4120-ba5d-b951f1df6f40" xsi:nil="true"/>
    <ContentManagerBarcode xmlns="09dfffd6-8fc2-4120-ba5d-b951f1df6f40">REP0048NYN</ContentManagerBarcode>
    <Account_x0020_Type xmlns="09dfffd6-8fc2-4120-ba5d-b951f1df6f40" xsi:nil="true"/>
    <Document_x0020_Hash xmlns="09dfffd6-8fc2-4120-ba5d-b951f1df6f40">f0fcdb3ac5b1eae43ae2cff6048a39713869a7803c4ff3a7127180a233c0e0ac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FOL/2018/007142</Container_x003a_ExpandedNumber>
    <LastActionDate xmlns="09dfffd6-8fc2-4120-ba5d-b951f1df6f40">2025-04-03T00:24:32+00:00</LastActionDate>
    <Assignee_x003a__x0020_Date_x0020_Assigned xmlns="09dfffd6-8fc2-4120-ba5d-b951f1df6f40">2024-08-21T03:29:59+00:00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Finance</Value>
      <Value>Education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>2024-09-23T14:00:00+00:00</DatePublished>
    <ExternalID xmlns="09dfffd6-8fc2-4120-ba5d-b951f1df6f40" xsi:nil="true"/>
    <DocStatus xmlns="d6ba8d63-2205-4b86-9f24-420d49a982d5">Final</DocStatus>
    <Access_x0020_Control xmlns="09dfffd6-8fc2-4120-ba5d-b951f1df6f40">1;1|2;1|3;1|4;1|5;1|6;1|7;1</Access_x0020_Control>
    <Creator_x003a__x0020_First_x0020_Names xmlns="09dfffd6-8fc2-4120-ba5d-b951f1df6f40">Katherine</Creator_x003a__x0020_First_x0020_Names>
    <Creator_x003a__x0020_Initials xmlns="09dfffd6-8fc2-4120-ba5d-b951f1df6f40">K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International Business Development (977033)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2024-10-03T23:03:07+00:00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Fees and Charges Policy (International Education)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2024-08-21T03:30:05+00:00</DateReceived>
    <Bypass_x0020_record_x0020_type_x0020_Access_x0020_Controls xmlns="09dfffd6-8fc2-4120-ba5d-b951f1df6f40">False</Bypass_x0020_record_x0020_type_x0020_Access_x0020_Controls>
    <Date_x0020_Modified xmlns="09dfffd6-8fc2-4120-ba5d-b951f1df6f40">2024-10-03T23:02:52+00:00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Rhee, Katherine</Creator>
    <Active_x0020_Audit_x0020_Events xmlns="09dfffd6-8fc2-4120-ba5d-b951f1df6f40">1;;;;;;;;;;01/04/2025 at 4:17 PM;GUEST ACCOUNT;;False|84;;;;;;;;;;01/04/2025 at 4:17 PM;GUEST ACCOUNT;From: 30/03/2025 at 10:22 AM - To: 01/04/2025 at 4:17 PM;False|110;;;;;;;;;;01/04/2025 at 4:17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*);False|110;;;;;;;;;;30/03/2025 at 10:22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*);False|84;;;;;;;;;;30/03/2025 at 10:22 AM;GUEST ACCOUNT;From: 27/03/2025 at 5:48 PM - To: 30/03/2025 at 10:22 AM;False|1;;;;;;;;;;30/03/2025 at 10:22 AM;GUEST ACCOUNT;;False|1;;;;;;;;;;27/03/2025 at 5:48 PM;GUEST ACCOUNT;;False|84;;;;;;;;;;27/03/2025 at 5:48 PM;GUEST ACCOUNT;From: 25/03/2025 at 9:44 PM - To: 27/03/2025 at 5:48 PM;False|110;;;;;;;;;;27/03/2025 at 5:48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*);False|110;;;;;;;;;;25/03/2025 at 9:44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*);False|84;;;;;;;;;;25/03/2025 at 9:44 PM;GUEST ACCOUNT;From: 23/03/2025 at 11:44 AM - To: 25/03/2025 at 9:44 PM;False|1;;;;;;;;;;25/03/2025 at 9:44 PM;GUEST ACCOUNT;;False|1;;;;;;;;;;23/03/2025 at 11:44 AM;scott.turnbull;;False|84;;;;;;;;;;23/03/2025 at 11:44 AM;scott.turnbull;From: 23/03/2025 at 10:30 AM - To: 23/03/2025 at 11:44 AM;False|112;;;;;;;;;;23/03/2025 at 11:44 AM;scott.turnbull;P:\\TasTAFE test export of all files 21March\\EP_7122767.DOCX;False|125;;;;;;;;;;23/03/2025 at 11:44 AM;scott.turnbull;Revision Number 1 (Main Document Store: 001+0UHX+0O6F1PTK1GM.DOCX);False|125;;;;;;;;;;23/03/2025 at 11:44 AM;scott.turnbull;Revision Number 2 (Main Document Store: 002+0NGX+0O6F1PSB194.DOCX);False|125;;;;;;;;;;23/03/2025 at 11:44 AM;scott.turnbull;Revision Number 3 (Main Document Store: 002+0NGX+0O6F1PSB1K7.DOCX);False|125;;;;;;;;;;23/03/2025 at 11:44 AM;scott.turnbull;Revision Number 4 (Main Document Store: 002+0NGX+0O6F1PSB1O8.DOCX);False|125;;;;;;;;;;23/03/2025 at 11:44 AM;scott.turnbull;Revision Number 5 (Main Document Store: 001+0UIX+0O6F1PTK7SX.DOCX);False|125;;;;;;;;;;23/03/2025 at 11:44 AM;scott.turnbull;Revision Number 6 (Main Document Store: 002+0NHX+0O6F1PSBBSB.DOCX);False|125;;;;;;;;;;23/03/2025 at 11:44 AM;scott.turnbull;Revision Number 7 (Main Document Store: 002+0NHX+0O6F1PSBFCZ.DOCX);False|110;;;;;;;;;;23/03/2025 at 10:30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*);False|84;;;;;;;;;;23/03/2025 at 10:30 AM;GUEST ACCOUNT;From: 18/03/2025 at 9:43 PM - To: 23/03/2025 at 10:30 AM;False|1;;;;;;;;;;23/03/2025 at 10:30 AM;GUEST ACCOUNT;;False|1;;;;;;;;;;18/03/2025 at 9:43 PM;GUEST ACCOUNT;;False|84;;;;;;;;;;18/03/2025 at 9:43 PM;GUEST ACCOUNT;From: 18/03/2025 at 2:06 PM - To: 18/03/2025 at 9:43 PM;False|110;;;;;;;;;;18/03/2025 at 9:43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*);False|112;;;;;;;;;;18/03/2025 at 2:06 PM;scott.turnbull;P:\\Test Export 14March\\Fees and Charges Policy (International Education).DOCX;False|84;;;;;;;;;;18/03/2025 at 2:06 PM;scott.turnbull;From: 18/03/2025 at 1:51 AM - To: 18/03/2025 at 2:06 PM;False|1;;;;;;;;;;18/03/2025 at 2:06 PM;scott.turnbull;;False|125;;;;;;;;;;18/03/2025 at 2:06 PM;scott.turnbull;Revision Number 1 (Main Document Store: 001+0UHX+0O6F1PTK1GM.DOCX);False|125;;;;;;;;;;18/03/2025 at 2:06 PM;scott.turnbull;Revision Number 2 (Main Document Store: 002+0NGX+0O6F1PSB194.DOCX);False|125;;;;;;;;;;18/03/2025 at 2:06 PM;scott.turnbull;Revision Number 3 (Main Document Store: 002+0NGX+0O6F1PSB1K7.DOCX);False|125;;;;;;;;;;18/03/2025 at 2:06 PM;scott.turnbull;Revision Number 4 (Main Document Store: 002+0NGX+0O6F1PSB1O8.DOCX);False|125;;;;;;;;;;18/03/2025 at 2:06 PM;scott.turnbull;Revision Number 5 (Main Document Store: 001+0UIX+0O6F1PTK7SX.DOCX);False|125;;;;;;;;;;18/03/2025 at 2:06 PM;scott.turnbull;Revision Number 6 (Main Document Store: 002+0NHX+0O6F1PSBBSB.DOCX);False|125;;;;;;;;;;18/03/2025 at 2:06 PM;scott.turnbull;Revision Number 7 (Main Document Store: 002+0NHX+0O6F1PSBFCZ.DOCX);False|110;;;;;;;;;;18/03/2025 at 1:51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*);False|1;;;;;;;;;;18/03/2025 at 1:51 AM;GUEST ACCOUNT;;False|84;;;;;;;;;;18/03/2025 at 1:51 AM;GUEST ACCOUNT;From: 18/03/2025 at 12:55 AM - To: 18/03/2025 at 1:51 AM;False|84;;;;;;;;;;18/03/2025 at 12:55 AM;GUEST ACCOUNT;From: 18/03/2025 at 12:10 AM - To: 18/03/2025 at 12:55 AM;False|1;;;;;;;;;;18/03/2025 at 12:55 AM;GUEST ACCOUNT;;False|110;;;;;;;;;;18/03/2025 at 12:55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*);False|110;;;;;;;;;;18/03/2025 at 12:10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*);False|1;;;;;;;;;;18/03/2025 at 12:10 AM;GUEST ACCOUNT;;False|84;;;;;;;;;;18/03/2025 at 12:10 AM;GUEST ACCOUNT;From: 16/03/2025 at 10:28 AM - To: 18/03/2025 at 12:10 AM;False|84;;;;;;;;;;16/03/2025 at 10:28 AM;GUEST ACCOUNT;From: 11/03/2025 at 10:02 PM - To: 16/03/2025 at 10:28 AM;False|1;;;;;;;;;;16/03/2025 at 10:28 AM;GUEST ACCOUNT;;False|110;;;;;;;;;;16/03/2025 at 10:28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*);False|110;;;;;;;;;;11/03/2025 at 10:02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*);False|1;;;;;;;;;;11/03/2025 at 10:02 PM;GUEST ACCOUNT;;False|84;;;;;;;;;;11/03/2025 at 10:02 PM;GUEST ACCOUNT;From: 11/03/2025 at 5:14 PM - To: 11/03/2025 at 10:02 PM;False|84;;;;;;;;;;11/03/2025 at 5:14 PM;GUEST ACCOUNT;From: 11/03/2025 at 12:35 AM - To: 11/03/2025 at 5:14 PM;False|1;;;;;;;;;;11/03/2025 at 5:14 PM;GUEST ACCOUNT;;False|110;;;;;;;;;;11/03/2025 at 5:14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*);False|1;;;;;;;;;;11/03/2025 at 12:35 AM;GUEST ACCOUNT;;False|84;;;;;;;;;;11/03/2025 at 12:35 AM;GUEST ACCOUNT;From: 09/03/2025 at 10:16 AM - To: 11/03/2025 at 12:35 AM;False|110;;;;;;;;;;11/03/2025 at 12:35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*);False|110;;;;;;;;;;09/03/2025 at 10:16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*);False|84;;;;;;;;;;09/03/2025 at 10:16 AM;GUEST ACCOUNT;From: 08/03/2025 at 10:23 AM - To: 09/03/2025 at 10:16 AM;False|1;;;;;;;;;;09/03/2025 at 10:16 AM;GUEST ACCOUNT;;False|1;;;;;;;;;;08/03/2025 at 10:23 AM;GUEST ACCOUNT;;False|84;;;;;;;;;;08/03/2025 at 10:23 AM;GUEST ACCOUNT;From: 08/03/2025 at 3:08 AM - To: 08/03/2025 at 10:23 AM;False|110;;;;;;;;;;08/03/2025 at 10:23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*);False|110;;;;;;;;;;08/03/2025 at 3:08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*);False|84;;;;;;;;;;08/03/2025 at 3:08 AM;GUEST ACCOUNT;From: 04/03/2025 at 9:42 PM - To: 08/03/2025 at 3:08 AM;False|1;;;;;;;;;;08/03/2025 at 3:08 AM;GUEST ACCOUNT;;False|1;;;;;;;;;;04/03/2025 at 9:42 PM;GUEST ACCOUNT;;False|84;;;;;;;;;;04/03/2025 at 9:42 PM;GUEST ACCOUNT;From: 04/03/2025 at 1:26 AM - To: 04/03/2025 at 9:42 PM;False|110;;;;;;;;;;04/03/2025 at 9:42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*);False|110;;;;;;;;;;04/03/2025 at 1:26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*);False|84;;;;;;;;;;04/03/2025 at 1:26 AM;GUEST ACCOUNT;From: 02/03/2025 at 10:15 AM - To: 04/03/2025 at 1:26 AM;False|1;;;;;;;;;;04/03/2025 at 1:26 AM;GUEST ACCOUNT;;False|1;;;;;;;;;;02/03/2025 at 10:15 AM;GUEST ACCOUNT;;False|84;;;;;;;;;;02/03/2025 at 10:15 AM;GUEST ACCOUNT;From: 01/03/2025 at 4:13 PM - To: 02/03/2025 at 10:15 AM;False|110;;;;;;;;;;02/03/2025 at 10:15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*);False|110;;;;;;;;;;01/03/2025 at 4:13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*);False|84;;;;;;;;;;01/03/2025 at 4:13 PM;GUEST ACCOUNT;From: 01/03/2025 at 4:07 PM - To: 01/03/2025 at 4:13 PM;False|1;;;;;;;;;;01/03/2025 at 4:13 PM;GUEST ACCOUNT;;False|1;;;;;;;;;;01/03/2025 at 4:07 PM;GUEST ACCOUNT;;False|84;;;;;;;;;;01/03/2025 at 4:07 PM;GUEST ACCOUNT;From: 01/03/2025 at 5:59 AM - To: 01/03/2025 at 4:07 PM;False|110;;;;;;;;;;01/03/2025 at 4:07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*);False|110;;;;;;;;;;01/03/2025 at 5:59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*);False|84;;;;;;;;;;01/03/2025 at 5:59 AM;GUEST ACCOUNT;From: 28/02/2025 at 9:08 PM - To: 01/03/2025 at 5:59 AM;False|1;;;;;;;;;;01/03/2025 at 5:59 AM;GUEST ACCOUNT;;False|1;;;;;;;;;;28/02/2025 at 9:08 PM;GUEST ACCOUNT;;False|84;;;;;;;;;;28/02/2025 at 9:08 PM;GUEST ACCOUNT;From: 28/02/2025 at 6:53 PM - To: 28/02/2025 at 9:08 PM;False|110;;;;;;;;;;28/02/2025 at 9:08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*);False|110;;;;;;;;;;28/02/2025 at 6:53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*);False|84;;;;;;;;;;28/02/2025 at 6:53 PM;GUEST ACCOUNT;From: 28/02/2025 at 2:50 PM - To: 28/02/2025 at 6:53 PM;False|1;;;;;;;;;;28/02/2025 at 6:53 PM;GUEST ACCOUNT;;False|1;;;;;;;;;;28/02/2025 at 2:50 PM;GUEST ACCOUNT;;False|84;;;;;;;;;;28/02/2025 at 2:50 PM;GUEST ACCOUNT;From: 28/02/2025 at 5:31 AM - To: 28/02/2025 at 2:50 PM;False|110;;;;;;;;;;28/02/2025 at 2:50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*);False|110;;;;;;;;;;28/02/2025 at 5:31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*);False|84;;;;;;;;;;28/02/2025 at 5:31 AM;GUEST ACCOUNT;From: 26/02/2025 at 3:03 PM - To: 28/02/2025 at 5:31 AM;False|1;;;;;;;;;;28/02/2025 at 5:31 AM;GUEST ACCOUNT;;False|1;;;;;;;;;;26/02/2025 at 3:03 PM;GUEST ACCOUNT;;False|84;;;;;;;;;;26/02/2025 at 3:03 PM;GUEST ACCOUNT;From: 26/02/2025 at 3:58 AM - To: 26/02/2025 at 3:03 PM;False|110;;;;;;;;;;26/02/2025 at 3:03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*);False|110;;;;;;;;;;26/02/2025 at 3:58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*);False|84;;;;;;;;;;26/02/2025 at 3:58 AM;GUEST ACCOUNT;From: 25/02/2025 at 9:48 PM - To: 26/02/2025 at 3:58 AM;False|1;;;;;;;;;;26/02/2025 at 3:58 AM;GUEST ACCOUNT;;False|1;;;;;;;;;;25/02/2025 at 9:48 PM;GUEST ACCOUNT;;False|84;;;;;;;;;;25/02/2025 at 9:48 PM;GUEST ACCOUNT;From: 25/02/2025 at 3:59 PM - To: 25/02/2025 at 9:48 PM;False|110;;;;;;;;;;25/02/2025 at 9:48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*);False|110;;;;;;;;;;25/02/2025 at 3:59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*);False|84;;;;;;;;;;25/02/2025 at 3:59 PM;GUEST ACCOUNT;From: 23/02/2025 at 10:33 AM - To: 25/02/2025 at 3:59 PM;False|1;;;;;;;;;;25/02/2025 at 3:59 PM;GUEST ACCOUNT;;False|1;;;;;;;;;;23/02/2025 at 10:33 AM;GUEST ACCOUNT;;False|84;;;;;;;;;;23/02/2025 at 10:33 AM;GUEST ACCOUNT;From: 18/02/2025 at 9:43 PM - To: 23/02/2025 at 10:33 AM;False|110;;;;;;;;;;23/02/2025 at 10:33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*);False|110;;;;;;;;;;18/02/2025 at 9:43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*);False|84;;;;;;;;;;18/02/2025 at 9:43 PM;GUEST ACCOUNT;From: 16/02/2025 at 10:26 AM - To: 18/02/2025 at 9:43 PM;False|1;;;;;;;;;;18/02/2025 at 9:43 PM;GUEST ACCOUNT;;False|1;;;;;;;;;;16/02/2025 at 10:26 AM;GUEST ACCOUNT;;False|84;;;;;;;;;;16/02/2025 at 10:26 AM;GUEST ACCOUNT;From: 15/02/2025 at 1:29 PM - To: 16/02/2025 at 10:26 AM;False|110;;;;;;;;;;16/02/2025 at 10:26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*);False|110;;;;;;;;;;15/02/2025 at 1:29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*);False|84;;;;;;;;;;15/02/2025 at 1:29 PM;GUEST ACCOUNT;From: 11/02/2025 at 9:43 PM - To: 15/02/2025 at 1:29 PM;False|1;;;;;;;;;;15/02/2025 at 1:29 PM;GUEST ACCOUNT;;False|1;;;;;;;;;;11/02/2025 at 9:43 PM;GUEST ACCOUNT;;False|84;;;;;;;;;;11/02/2025 at 9:43 PM;GUEST ACCOUNT;From: 09/02/2025 at 10:17 AM - To: 11/02/2025 at 9:43 PM;False|110;;;;;;;;;;11/02/2025 at 9:43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*);False|110;;;;;;;;;;09/02/2025 at 10:17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*);False|84;;;;;;;;;;09/02/2025 at 10:17 AM;GUEST ACCOUNT;From: 07/02/2025 at 11:23 PM - To: 09/02/2025 at 10:17 AM;False|1;;;;;;;;;;09/02/2025 at 10:17 AM;GUEST ACCOUNT;;False|1;;;;;;;;;;07/02/2025 at 11:23 PM;scott.turnbull;;False|84;;;;;;;;;;07/02/2025 at 11:23 PM;scott.turnbull;From: 06/02/2025 at 9:41 PM - To: 07/02/2025 at 11:23 PM;False|112;;;;;;;;;;07/02/2025 at 11:23 PM;scott.turnbull;P:\\TasTAFE Test export 07022025\\EP_7122767_Fees and Charges Policy (International Education).DOCX;False|125;;;;;;;;;;07/02/2025 at 11:23 PM;scott.turnbull;Revision Number 1 (Main Document Store: 001+0UHX+0O6F1PTK1GM.DOCX);False|125;;;;;;;;;;07/02/2025 at 11:23 PM;scott.turnbull;Revision Number 2 (Main Document Store: 002+0NGX+0O6F1PSB194.DOCX);False|125;;;;;;;;;;07/02/2025 at 11:23 PM;scott.turnbull;Revision Number 3 (Main Document Store: 002+0NGX+0O6F1PSB1K7.DOCX);False|125;;;;;;;;;;07/02/2025 at 11:23 PM;scott.turnbull;Revision Number 4 (Main Document Store: 002+0NGX+0O6F1PSB1O8.DOCX);False|125;;;;;;;;;;07/02/2025 at 11:23 PM;scott.turnbull;Revision Number 5 (Main Document Store: 001+0UIX+0O6F1PTK7SX.DOCX);False|125;;;;;;;;;;07/02/2025 at 11:23 PM;scott.turnbull;Revision Number 6 (Main Document Store: 002+0NHX+0O6F1PSBBSB.DOCX);False|125;;;;;;;;;;07/02/2025 at 11:23 PM;scott.turnbull;Revision Number 7 (Main Document Store: 002+0NHX+0O6F1PSBFCZ.DOCX);False|112;;;;;;;;;;06/02/2025 at 9:41 PM;scott.turnbull;P:\\TasTAFE test export 06022025\\EP_7122767_Fees and Charges Policy (International Education).DOCX;False|84;;;;;;;;;;06/02/2025 at 9:41 PM;scott.turnbull;From: 06/02/2025 at 9:36 PM - To: 06/02/2025 at 9:41 PM;False|1;;;;;;;;;;06/02/2025 at 9:41 PM;scott.turnbull;;False|125;;;;;;;;;;06/02/2025 at 9:41 PM;scott.turnbull;Revision Number 1 (Main Document Store: 001+0UHX+0O6F1PTK1GM.DOCX);False|125;;;;;;;;;;06/02/2025 at 9:41 PM;scott.turnbull;Revision Number 2 (Main Document Store: 002+0NGX+0O6F1PSB194.DOCX);False|125;;;;;;;;;;06/02/2025 at 9:41 PM;scott.turnbull;Revision Number 3 (Main Document Store: 002+0NGX+0O6F1PSB1K7.DOCX);False|125;;;;;;;;;;06/02/2025 at 9:40 PM;scott.turnbull;Revision Number 4 (Main Document Store: 002+0NGX+0O6F1PSB1O8.DOCX);False|125;;;;;;;;;;06/02/2025 at 9:40 PM;scott.turnbull;Revision Number 5 (Main Document Store: 001+0UIX+0O6F1PTK7SX.DOCX);False|125;;;;;;;;;;06/02/2025 at 9:40 PM;scott.turnbull;Revision Number 6 (Main Document Store: 002+0NHX+0O6F1PSBBSB.DOCX);False|125;;;;;;;;;;06/02/2025 at 9:40 PM;scott.turnbull;Revision Number 7 (Main Document Store: 002+0NHX+0O6F1PSBFCZ.DOCX);False|110;;;;;;;;;;06/02/2025 at 9:36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*);False|84;;;;;;;;;;06/02/2025 at 9:36 PM;GUEST ACCOUNT;From: 06/02/2025 at 1:55 AM - To: 06/02/2025 at 9:36 PM;False|1;;;;;;;;;;06/02/2025 at 9:36 PM;GUEST ACCOUNT;;False|1;;;;;;;;;;06/02/2025 at 1:55 AM;GUEST ACCOUNT;;False|110;;;;;;;;;;06/02/2025 at 1:55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*);False|84;;;;;;;;;;06/02/2025 at 1:55 AM;GUEST ACCOUNT;From: 05/02/2025 at 8:15 PM - To: 06/02/2025 at 1:55 AM;False|110;;;;;;;;;;05/02/2025 at 8:15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*);False|84;;;;;;;;;;05/02/2025 at 8:15 PM;GUEST ACCOUNT;From: 04/02/2025 at 9:45 PM - To: 05/02/2025 at 8:15 PM;False|1;;;;;;;;;;05/02/2025 at 8:15 PM;GUEST ACCOUNT;;False|1;;;;;;;;;;04/02/2025 at 9:45 PM;GUEST ACCOUNT;;False|110;;;;;;;;;;04/02/2025 at 9:45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*);False|84;;;;;;;;;;04/02/2025 at 9:45 PM;GUEST ACCOUNT;From: 02/02/2025 at 10:25 AM - To: 04/02/2025 at 9:45 PM;False|110;;;;;;;;;;02/02/2025 at 10:25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*);False|84;;;;;;;;;;02/02/2025 at 10:25 AM;GUEST ACCOUNT;From: 29/01/2025 at 9:41 PM - To: 02/02/2025 at 10:25 AM;False|1;;;;;;;;;;02/02/2025 at 10:25 AM;GUEST ACCOUNT;;False|1;;;;;;;;;;29/01/2025 at 9:41 PM;GUEST ACCOUNT;;False|110;;;;;;;;;;29/01/2025 at 9:41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*);False|84;;;;;;;;;;29/01/2025 at 9:41 PM;GUEST ACCOUNT;From: 29/01/2025 at 6:25 PM - To: 29/01/2025 at 9:41 PM;False|110;;;;;;;;;;29/01/2025 at 6:25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*);False|84;;;;;;;;;;29/01/2025 at 6:25 PM;GUEST ACCOUNT;From: 29/01/2025 at 6:25 PM - To: 29/01/2025 at 6:25 PM;False|1;;;;;;;;;;29/01/2025 at 6:25 PM;GUEST ACCOUNT;;False|1;;;;;;;;;;29/01/2025 at 6:25 PM;GUEST ACCOUNT;;False|110;;;;;;;;;;29/01/2025 at 6:25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*);False|84;;;;;;;;;;29/01/2025 at 6:25 PM;GUEST ACCOUNT;From: 28/01/2025 at 9:41 PM - To: 29/01/2025 at 6:25 PM;False|110;;;;;;;;;;28/01/2025 at 9:41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*);False|84;;;;;;;;;;28/01/2025 at 9:41 PM;GUEST ACCOUNT;From: 28/01/2025 at 11:50 AM - To: 28/01/2025 at 9:41 PM;False|1;;;;;;;;;;28/01/2025 at 9:41 PM;GUEST ACCOUNT;;False|1;;;;;;;;;;28/01/2025 at 11:50 AM;GUEST ACCOUNT;;False|110;;;;;;;;;;28/01/2025 at 11:50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*);False|84;;;;;;;;;;28/01/2025 at 11:50 AM;GUEST ACCOUNT;From: 27/01/2025 at 7:57 AM - To: 28/01/2025 at 11:50 AM;False|110;;;;;;;;;;27/01/2025 at 7:57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*);False|84;;;;;;;;;;27/01/2025 at 7:57 AM;GUEST ACCOUNT;From: 27/01/2025 at 7:51 AM - To: 27/01/2025 at 7:57 AM;False|1;;;;;;;;;;27/01/2025 at 7:57 AM;GUEST ACCOUNT;;False|1;;;;;;;;;;27/01/2025 at 7:51 AM;GUEST ACCOUNT;;False|110;;;;;;;;;;27/01/2025 at 7:51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*);False|84;;;;;;;;;;27/01/2025 at 7:51 AM;GUEST ACCOUNT;From: 26/01/2025 at 10:17 AM - To: 27/01/2025 at 7:51 AM;False|110;;;;;;;;;;26/01/2025 at 10:17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*);False|84;;;;;;;;;;26/01/2025 at 10:17 AM;GUEST ACCOUNT;From: 22/01/2025 at 11:58 AM - To: 26/01/2025 at 10:17 AM;False|1;;;;;;;;;;26/01/2025 at 10:17 AM;GUEST ACCOUNT;;False|1;;;;;;;;;;22/01/2025 at 11:58 AM;mark.steczkowicz;;False|84;;;;;;;;;;22/01/2025 at 11:58 AM;mark.steczkowicz;From: 21/01/2025 at 9:45 PM - To: 22/01/2025 at 11:58 AM;False|112;;;;;;;;;;22/01/2025 at 11:58 AM;mark.steczkowicz;C:\\Users\\mark.steczkowicz\\Downloads\\TasTafe Export 05122025\\Documents\\EP_7122767.DOCX;False|125;;;;;;;;;;22/01/2025 at 11:58 AM;mark.steczkowicz;Revision Number 2 (Main Document Store: 002+0NGX+0O6F1PSB194.DOCX);False|125;;;;;;;;;;22/01/2025 at 11:58 AM;mark.steczkowicz;Revision Number 1 (Main Document Store: 001+0UHX+0O6F1PTK1GM.DOCX);False|125;;;;;;;;;;22/01/2025 at 11:58 AM;mark.steczkowicz;Revision Number 4 (Main Document Store: 002+0NGX+0O6F1PSB1O8.DOCX);False|125;;;;;;;;;;22/01/2025 at 11:58 AM;mark.steczkowicz;Revision Number 3 (Main Document Store: 002+0NGX+0O6F1PSB1K7.DOCX);False|125;;;;;;;;;;22/01/2025 at 11:58 AM;mark.steczkowicz;Revision Number 5 (Main Document Store: 001+0UIX+0O6F1PTK7SX.DOCX);False|125;;;;;;;;;;22/01/2025 at 11:58 AM;mark.steczkowicz;Revision Number 7 (Main Document Store: 002+0NHX+0O6F1PSBFCZ.DOCX);False|125;;;;;;;;;;22/01/2025 at 11:58 AM;mark.steczkowicz;Revision Number 6 (Main Document Store: 002+0NHX+0O6F1PSBBSB.DOCX);False|110;;;;;;;;;;21/01/2025 at 9:45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*);False|84;;;;;;;;;;21/01/2025 at 9:45 PM;GUEST ACCOUNT;From: 21/01/2025 at 4:51 PM - To: 21/01/2025 at 9:45 PM;False|1;;;;;;;;;;21/01/2025 at 9:45 PM;GUEST ACCOUNT;;False|1;;;;;;;;;;21/01/2025 at 4:51 PM;GUEST ACCOUNT;;False|110;;;;;;;;;;21/01/2025 at 4:51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*);False|84;;;;;;;;;;21/01/2025 at 4:51 PM;GUEST ACCOUNT;From: 20/01/2025 at 10:23 AM - To: 21/01/2025 at 4:51 PM;False|110;;;;;;;;;;20/01/2025 at 10:23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*);False|84;;;;;;;;;;20/01/2025 at 10:23 AM;GUEST ACCOUNT;From: 19/01/2025 at 10:19 AM - To: 20/01/2025 at 10:23 AM;False|1;;;;;;;;;;20/01/2025 at 10:23 AM;GUEST ACCOUNT;;False|1;;;;;;;;;;19/01/2025 at 10:19 AM;GUEST ACCOUNT;;False|110;;;;;;;;;;19/01/2025 at 10:19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*);False|84;;;;;;;;;;19/01/2025 at 10:19 AM;GUEST ACCOUNT;From: 14/01/2025 at 9:45 PM - To: 19/01/2025 at 10:19 AM;False|110;;;;;;;;;;14/01/2025 at 9:45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*);False|84;;;;;;;;;;14/01/2025 at 9:45 PM;GUEST ACCOUNT;From: 13/01/2025 at 2:40 PM - To: 14/01/2025 at 9:45 PM;False|1;;;;;;;;;;14/01/2025 at 9:45 PM;GUEST ACCOUNT;;False|1;;;;;;;;;;13/01/2025 at 2:40 PM;GUEST ACCOUNT;;False|110;;;;;;;;;;13/01/2025 at 2:40 PM;GUEST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*);False|84;;;;;;;;;;13/01/2025 at 2:40 PM;GUEST ACCOUNT;From: 12/01/2025 at 10:19 AM - To: 13/01/2025 at 2:40 PM;False|110;;;;;;;;;;12/01/2025 at 10:19 AM;GUEST ACCOUNT;Revision Number 8 - C:\\Users\\katherine.rhee\\ContentManager\\Offline Records (EP)\\TasTAFE Policies - CURRENT - POLICY AND PROCEDURES - Standards\\Fees and Charges Policy (International Education).DOCX (* Main Document Store: 001+0UJX+0O6F1PTKHC1.DOCX *);False|84;;;;;;;;;;12/01/2025 at 10:19 AM;GUEST ACCOUNT;From: 11/01/2025 at 7:15 PM - To: 12/01/2025 at 10:19 AM;False|1;;;;;;;;;;12/01/2025 at 10:19 AM;GUEST ACCOUNT;;False|1;;;;;;;;;;11/01/2025 at 7:15 PM;GUEST ACCOUNT;;False|110;;;;;;;;;;11/01/2025 at 7:15 PM;GUEST ACCOUNT;Revisi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78628-130C-4EA2-9778-28EEC19B7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3FBE45-3C42-46FF-AC13-88AF8BA84D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DRAFT-TasTAFE Procedure - Update 20.03</Template>
  <TotalTime>14</TotalTime>
  <Pages>6</Pages>
  <Words>1904</Words>
  <Characters>10853</Characters>
  <Application>Microsoft Office Word</Application>
  <DocSecurity>0</DocSecurity>
  <Lines>90</Lines>
  <Paragraphs>25</Paragraphs>
  <ScaleCrop>false</ScaleCrop>
  <Company/>
  <LinksUpToDate>false</LinksUpToDate>
  <CharactersWithSpaces>12732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Fees and Charges Policy (International Education)</dc:title>
  <dc:subject/>
  <dc:creator>Kalitsounakis, Myra</dc:creator>
  <cp:keywords/>
  <dc:description/>
  <cp:lastModifiedBy>Rigby, Matt</cp:lastModifiedBy>
  <cp:revision>5</cp:revision>
  <cp:lastPrinted>2020-12-23T02:30:00Z</cp:lastPrinted>
  <dcterms:created xsi:type="dcterms:W3CDTF">2024-09-19T03:41:00Z</dcterms:created>
  <dcterms:modified xsi:type="dcterms:W3CDTF">2025-05-05T01:11:00Z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GrammarlyDocumentId">
    <vt:lpwstr>2a73cc18-5476-4884-99c7-8384b0c735a1</vt:lpwstr>
  </property>
  <property fmtid="{D5CDD505-2E9C-101B-9397-08002B2CF9AE}" pid="4" name="MediaServiceImageTags">
    <vt:lpwstr/>
  </property>
  <property fmtid="{D5CDD505-2E9C-101B-9397-08002B2CF9AE}" pid="5" name="_ExtendedDescription">
    <vt:lpwstr>Fees and Charges Policy (International Education)</vt:lpwstr>
  </property>
</Properties>
</file>