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1DC4C2AE" w14:textId="712B96E3" w:rsidR="00D75FE2" w:rsidRDefault="00000000" w:rsidP="005D7BB1">
      <w:pPr>
        <w:pStyle w:val="MainTitleHeading"/>
        <w:framePr w:wrap="around"/>
      </w:pPr>
      <w:sdt>
        <w:sdtPr>
          <w:alias w:val="Title"/>
          <w:tag w:val=""/>
          <w:id w:val="1694955488"/>
          <w:placeholder>
            <w:docPart w:val="CDF08C1B1BFF49C48730B49DCA18AEAB"/>
          </w:placeholder>
          <w:dataBinding w:prefixMappings="xmlns:ns0='http://purl.org/dc/elements/1.1/' xmlns:ns1='http://schemas.openxmlformats.org/package/2006/metadata/core-properties' " w:xpath="/ns1:coreProperties[1]/ns0:title[1]" w:storeItemID="{6C3C8BC8-F283-45AE-878A-BAB7291924A1}"/>
          <w:text/>
        </w:sdtPr>
        <w:sdtContent>
          <w:r w:rsidR="006C082A">
            <w:t>VET Student Loan Review and Re-Crediting Procedure</w:t>
          </w:r>
        </w:sdtContent>
      </w:sdt>
    </w:p>
    <w:p w14:paraId="1F53B831" w14:textId="34D3B543" w:rsidR="00202330" w:rsidRPr="000067DB" w:rsidRDefault="00202330" w:rsidP="005D7BB1">
      <w:pPr>
        <w:pStyle w:val="Heading1"/>
      </w:pPr>
      <w:r w:rsidRPr="000067DB">
        <w:t>Audience</w:t>
      </w:r>
    </w:p>
    <w:p w14:paraId="79BFB692" w14:textId="60339C82" w:rsidR="00A32349" w:rsidRDefault="00BA6454" w:rsidP="00BA6454">
      <w:r>
        <w:t>All TasTAFE Employees and VET Student Loan students.</w:t>
      </w:r>
    </w:p>
    <w:p w14:paraId="7B827637" w14:textId="754BD88E" w:rsidR="00202330" w:rsidRPr="000C41F1" w:rsidRDefault="00202330" w:rsidP="005D7BB1">
      <w:pPr>
        <w:pStyle w:val="Heading1"/>
      </w:pPr>
      <w:r w:rsidRPr="00592DB3">
        <w:t>Purpose</w:t>
      </w:r>
    </w:p>
    <w:p w14:paraId="205D17A4" w14:textId="29F30037" w:rsidR="00A32349" w:rsidRDefault="008E0D57" w:rsidP="008E0D57">
      <w:r>
        <w:t>The</w:t>
      </w:r>
      <w:r>
        <w:rPr>
          <w:spacing w:val="-2"/>
        </w:rPr>
        <w:t xml:space="preserve"> </w:t>
      </w:r>
      <w:r>
        <w:t>purpose</w:t>
      </w:r>
      <w:r>
        <w:rPr>
          <w:spacing w:val="-2"/>
        </w:rPr>
        <w:t xml:space="preserve"> </w:t>
      </w:r>
      <w:r>
        <w:t xml:space="preserve">of this </w:t>
      </w:r>
      <w:r>
        <w:rPr>
          <w:spacing w:val="-2"/>
        </w:rPr>
        <w:t>procedure</w:t>
      </w:r>
      <w:r>
        <w:t xml:space="preserve"> is to</w:t>
      </w:r>
      <w:r>
        <w:rPr>
          <w:spacing w:val="1"/>
        </w:rPr>
        <w:t xml:space="preserve"> </w:t>
      </w:r>
      <w:r>
        <w:t>provide</w:t>
      </w:r>
      <w:r>
        <w:rPr>
          <w:spacing w:val="-2"/>
        </w:rPr>
        <w:t xml:space="preserve"> </w:t>
      </w:r>
      <w:r>
        <w:t>information to both</w:t>
      </w:r>
      <w:r>
        <w:rPr>
          <w:spacing w:val="-2"/>
        </w:rPr>
        <w:t xml:space="preserve"> </w:t>
      </w:r>
      <w:r>
        <w:t>employees</w:t>
      </w:r>
      <w:r>
        <w:rPr>
          <w:spacing w:val="1"/>
        </w:rPr>
        <w:t xml:space="preserve"> </w:t>
      </w:r>
      <w:r>
        <w:rPr>
          <w:spacing w:val="-2"/>
        </w:rPr>
        <w:t>and</w:t>
      </w:r>
      <w:r>
        <w:rPr>
          <w:spacing w:val="1"/>
        </w:rPr>
        <w:t xml:space="preserve"> </w:t>
      </w:r>
      <w:r>
        <w:t>students</w:t>
      </w:r>
      <w:r>
        <w:rPr>
          <w:spacing w:val="-3"/>
        </w:rPr>
        <w:t xml:space="preserve"> </w:t>
      </w:r>
      <w:r>
        <w:t>on how</w:t>
      </w:r>
      <w:r>
        <w:rPr>
          <w:spacing w:val="-2"/>
        </w:rPr>
        <w:t xml:space="preserve"> </w:t>
      </w:r>
      <w:r>
        <w:t>to</w:t>
      </w:r>
      <w:r>
        <w:rPr>
          <w:spacing w:val="61"/>
        </w:rPr>
        <w:t xml:space="preserve"> </w:t>
      </w:r>
      <w:r>
        <w:t>conduct and</w:t>
      </w:r>
      <w:r>
        <w:rPr>
          <w:spacing w:val="-2"/>
        </w:rPr>
        <w:t xml:space="preserve"> </w:t>
      </w:r>
      <w:r>
        <w:t xml:space="preserve">access the </w:t>
      </w:r>
      <w:r>
        <w:rPr>
          <w:spacing w:val="-2"/>
        </w:rPr>
        <w:t>review</w:t>
      </w:r>
      <w:r>
        <w:t xml:space="preserve"> and</w:t>
      </w:r>
      <w:r>
        <w:rPr>
          <w:spacing w:val="1"/>
        </w:rPr>
        <w:t xml:space="preserve"> </w:t>
      </w:r>
      <w:r>
        <w:t>re-credit process relating to VET Student Loans. It provides</w:t>
      </w:r>
      <w:r>
        <w:rPr>
          <w:spacing w:val="-2"/>
        </w:rPr>
        <w:t xml:space="preserve"> </w:t>
      </w:r>
      <w:r>
        <w:t xml:space="preserve">a </w:t>
      </w:r>
      <w:r>
        <w:rPr>
          <w:spacing w:val="-2"/>
        </w:rPr>
        <w:t>set</w:t>
      </w:r>
      <w:r>
        <w:t xml:space="preserve"> of</w:t>
      </w:r>
      <w:r>
        <w:rPr>
          <w:spacing w:val="1"/>
        </w:rPr>
        <w:t xml:space="preserve"> </w:t>
      </w:r>
      <w:r>
        <w:rPr>
          <w:spacing w:val="-2"/>
        </w:rPr>
        <w:t>activities</w:t>
      </w:r>
      <w:r>
        <w:t xml:space="preserve"> that</w:t>
      </w:r>
      <w:r>
        <w:rPr>
          <w:spacing w:val="1"/>
        </w:rPr>
        <w:t xml:space="preserve"> </w:t>
      </w:r>
      <w:r>
        <w:t>are required</w:t>
      </w:r>
      <w:r>
        <w:rPr>
          <w:spacing w:val="1"/>
        </w:rPr>
        <w:t xml:space="preserve"> </w:t>
      </w:r>
      <w:r>
        <w:t>to</w:t>
      </w:r>
      <w:r>
        <w:rPr>
          <w:spacing w:val="1"/>
        </w:rPr>
        <w:t xml:space="preserve"> </w:t>
      </w:r>
      <w:r>
        <w:t>be</w:t>
      </w:r>
      <w:r>
        <w:rPr>
          <w:spacing w:val="-2"/>
        </w:rPr>
        <w:t xml:space="preserve"> </w:t>
      </w:r>
      <w:r>
        <w:t>undertaken when</w:t>
      </w:r>
      <w:r>
        <w:rPr>
          <w:spacing w:val="71"/>
        </w:rPr>
        <w:t xml:space="preserve"> </w:t>
      </w:r>
      <w:r>
        <w:rPr>
          <w:spacing w:val="-2"/>
        </w:rPr>
        <w:t xml:space="preserve">applying for, </w:t>
      </w:r>
      <w:r>
        <w:t>reviewing and processing applications</w:t>
      </w:r>
      <w:r>
        <w:rPr>
          <w:spacing w:val="-2"/>
        </w:rPr>
        <w:t xml:space="preserve"> </w:t>
      </w:r>
      <w:r>
        <w:t>for re-credit, or applications</w:t>
      </w:r>
      <w:r>
        <w:rPr>
          <w:spacing w:val="-5"/>
        </w:rPr>
        <w:t xml:space="preserve"> </w:t>
      </w:r>
      <w:r>
        <w:t>to</w:t>
      </w:r>
      <w:r>
        <w:rPr>
          <w:spacing w:val="1"/>
        </w:rPr>
        <w:t xml:space="preserve"> </w:t>
      </w:r>
      <w:r>
        <w:t>review</w:t>
      </w:r>
      <w:r>
        <w:rPr>
          <w:spacing w:val="-3"/>
        </w:rPr>
        <w:t xml:space="preserve"> </w:t>
      </w:r>
      <w:r>
        <w:t>re-credit decisions in relation</w:t>
      </w:r>
      <w:r>
        <w:rPr>
          <w:spacing w:val="-2"/>
        </w:rPr>
        <w:t xml:space="preserve"> </w:t>
      </w:r>
      <w:r>
        <w:rPr>
          <w:spacing w:val="1"/>
        </w:rPr>
        <w:t>to a</w:t>
      </w:r>
      <w:r>
        <w:t xml:space="preserve"> VET</w:t>
      </w:r>
      <w:r w:rsidR="005B3171">
        <w:rPr>
          <w:spacing w:val="61"/>
        </w:rPr>
        <w:t xml:space="preserve"> </w:t>
      </w:r>
      <w:r>
        <w:t>Student</w:t>
      </w:r>
      <w:r>
        <w:rPr>
          <w:spacing w:val="1"/>
        </w:rPr>
        <w:t xml:space="preserve"> </w:t>
      </w:r>
      <w:r>
        <w:t>Loan.</w:t>
      </w:r>
    </w:p>
    <w:p w14:paraId="71127571" w14:textId="20E23021" w:rsidR="00202330" w:rsidRPr="000C41F1" w:rsidRDefault="00202330" w:rsidP="005D7BB1">
      <w:pPr>
        <w:pStyle w:val="Heading1"/>
      </w:pPr>
      <w:r>
        <w:t xml:space="preserve">Procedure </w:t>
      </w:r>
      <w:r w:rsidR="007244FD">
        <w:t>statement/</w:t>
      </w:r>
      <w:r w:rsidR="007244FD" w:rsidRPr="000C41F1">
        <w:t>details</w:t>
      </w:r>
    </w:p>
    <w:p w14:paraId="45919D37" w14:textId="77777777" w:rsidR="00B8120E" w:rsidRDefault="00B8120E" w:rsidP="00B8120E">
      <w:r>
        <w:t>In accordance with the VET Student Loan (VSL) Rules 2016, this procedure will be publicly available on TasTAFE’s website.</w:t>
      </w:r>
    </w:p>
    <w:p w14:paraId="7E492FE0" w14:textId="19EC2A93" w:rsidR="00B8120E" w:rsidRDefault="00B8120E" w:rsidP="00B8120E">
      <w:r>
        <w:t xml:space="preserve">Please refer to </w:t>
      </w:r>
      <w:r w:rsidRPr="00E513DE">
        <w:t xml:space="preserve">TasTAFE’s </w:t>
      </w:r>
      <w:hyperlink r:id="rId11" w:history="1">
        <w:r w:rsidRPr="008B0174">
          <w:rPr>
            <w:rStyle w:val="Hyperlink"/>
          </w:rPr>
          <w:t>VET Student Loan Review and Re-crediting Policy</w:t>
        </w:r>
      </w:hyperlink>
      <w:r>
        <w:t xml:space="preserve"> which outlines TasTAFE’s commitment to</w:t>
      </w:r>
      <w:r w:rsidRPr="00842BDE">
        <w:t xml:space="preserve"> </w:t>
      </w:r>
      <w:r>
        <w:t>reviewing student’s request for re-credit of a VSL debt, refunds of upfront payments of tuition fees, and reviewing re-credit decisions relating to a VSL debt.</w:t>
      </w:r>
    </w:p>
    <w:p w14:paraId="58BEAFF7" w14:textId="77777777" w:rsidR="00B8120E" w:rsidRDefault="00B8120E" w:rsidP="00B8120E">
      <w:pPr>
        <w:pStyle w:val="Heading2"/>
      </w:pPr>
      <w:r>
        <w:t>Withdrawal from studies on or before census date.</w:t>
      </w:r>
    </w:p>
    <w:p w14:paraId="26717FDB" w14:textId="77777777" w:rsidR="00B8120E" w:rsidRDefault="00B8120E" w:rsidP="00B8120E">
      <w:r>
        <w:t>If a student withdraws from a unit of study on or before the published census date, the student will not incur a VSL debt for that unit of study and will be refunded any tuition fees paid for the unit of study.</w:t>
      </w:r>
    </w:p>
    <w:p w14:paraId="7656952B" w14:textId="77777777" w:rsidR="00FE51EB" w:rsidRDefault="00FE51EB" w:rsidP="00B8120E"/>
    <w:p w14:paraId="6B8B15E5" w14:textId="77777777" w:rsidR="006D62D2" w:rsidRDefault="006D62D2" w:rsidP="006D62D2">
      <w:pPr>
        <w:rPr>
          <w:rFonts w:cs="Arial"/>
          <w:spacing w:val="0"/>
          <w:szCs w:val="24"/>
        </w:rPr>
      </w:pPr>
      <w:r>
        <w:rPr>
          <w:rFonts w:cs="Arial"/>
          <w:szCs w:val="24"/>
        </w:rPr>
        <w:t xml:space="preserve">The student must complete TasTAFE’s withdrawal process for this to occur. Information on the withdrawal process can be found on </w:t>
      </w:r>
      <w:hyperlink r:id="rId12" w:history="1">
        <w:r>
          <w:rPr>
            <w:rStyle w:val="Hyperlink"/>
            <w:rFonts w:cs="Arial"/>
            <w:szCs w:val="24"/>
          </w:rPr>
          <w:t>TasTAFE’s public website – VET Student Loans</w:t>
        </w:r>
      </w:hyperlink>
      <w:r>
        <w:rPr>
          <w:rFonts w:cs="Arial"/>
          <w:szCs w:val="24"/>
        </w:rPr>
        <w:t xml:space="preserve">. </w:t>
      </w:r>
    </w:p>
    <w:p w14:paraId="7C0C1B33" w14:textId="77777777" w:rsidR="00B8120E" w:rsidRDefault="00B8120E" w:rsidP="00B8120E">
      <w:pPr>
        <w:pStyle w:val="Heading2"/>
      </w:pPr>
      <w:r>
        <w:t>Withdrawal from studies after the census date.</w:t>
      </w:r>
    </w:p>
    <w:p w14:paraId="777C67E3" w14:textId="77777777" w:rsidR="00B8120E" w:rsidRDefault="00B8120E" w:rsidP="00B8120E">
      <w:r>
        <w:t>Students who withdraw from a unit of study after the published census date, or fail to complete a unit of study, may apply to have their FEE-HELP balance re-credited with respect to the unit of study if they believe special circumstances apply (refer to section 68 of the VET Student Loans Act 2016 (‘the Act’)).</w:t>
      </w:r>
    </w:p>
    <w:p w14:paraId="7AAA731C" w14:textId="77777777" w:rsidR="00B8120E" w:rsidRDefault="00B8120E" w:rsidP="00B8120E">
      <w:r>
        <w:t xml:space="preserve">Students may also apply to the Secretary of the Department of Education and Training under section 71 of the Act for the student’s balance to be re-credited due to: </w:t>
      </w:r>
    </w:p>
    <w:p w14:paraId="780EFEEA" w14:textId="77777777" w:rsidR="00B8120E" w:rsidRDefault="00B8120E" w:rsidP="00B8120E">
      <w:pPr>
        <w:pStyle w:val="ListBullet"/>
      </w:pPr>
      <w:r>
        <w:t xml:space="preserve">TasTAFE, or a person acting on the TasTAFE’s behalf, having engaged in unacceptable conduct in relation to the student’s application for the VSL, or </w:t>
      </w:r>
    </w:p>
    <w:p w14:paraId="7256600D" w14:textId="77777777" w:rsidR="00B8120E" w:rsidRDefault="00B8120E" w:rsidP="00B8120E">
      <w:pPr>
        <w:pStyle w:val="ListBullet"/>
        <w:rPr>
          <w:rFonts w:ascii="Calibri" w:hAnsi="Calibri" w:cs="Calibri"/>
          <w:color w:val="000000"/>
          <w:sz w:val="22"/>
        </w:rPr>
      </w:pPr>
      <w:r>
        <w:lastRenderedPageBreak/>
        <w:t>TasTAFE failing to comply with the Act, or an instrument under the Act, and the failure has adversely affected the student.</w:t>
      </w:r>
    </w:p>
    <w:p w14:paraId="76AFB51A" w14:textId="77777777" w:rsidR="00B8120E" w:rsidRDefault="00B8120E" w:rsidP="00B8120E">
      <w:pPr>
        <w:pStyle w:val="Heading2"/>
      </w:pPr>
      <w:r>
        <w:t>Application for Re-credit of a VET Student Loan process</w:t>
      </w:r>
    </w:p>
    <w:p w14:paraId="4DC39351" w14:textId="77777777" w:rsidR="00B8120E" w:rsidRPr="00353742" w:rsidRDefault="00B8120E" w:rsidP="00B8120E">
      <w:pPr>
        <w:pStyle w:val="ListBullet"/>
      </w:pPr>
      <w:r>
        <w:t xml:space="preserve">If the census date has passed and the student was unable to complete their studies and the student </w:t>
      </w:r>
      <w:r w:rsidRPr="00353742">
        <w:t>believes this was due to special circumstances, the student may apply to have their VSL debt re-credited and their unit of study fees refunded.</w:t>
      </w:r>
    </w:p>
    <w:p w14:paraId="62F7616A" w14:textId="77777777" w:rsidR="00B8120E" w:rsidRPr="00353742" w:rsidRDefault="00B8120E" w:rsidP="00B8120E">
      <w:pPr>
        <w:pStyle w:val="ListBullet"/>
      </w:pPr>
      <w:r w:rsidRPr="00353742">
        <w:t>Each application for re-credit of a student’s FEE-HELP balance will be considered on its merits together with all supporting documentation substantiating the special circumstances claim. There is no charge to undertake this process.</w:t>
      </w:r>
    </w:p>
    <w:p w14:paraId="47611B4A" w14:textId="654E2AA7" w:rsidR="00B8120E" w:rsidRPr="00353742" w:rsidRDefault="00B8120E" w:rsidP="00B8120E">
      <w:pPr>
        <w:pStyle w:val="ListBullet"/>
      </w:pPr>
      <w:r w:rsidRPr="00353742">
        <w:t>The student is to complete a</w:t>
      </w:r>
      <w:r>
        <w:t>n</w:t>
      </w:r>
      <w:r w:rsidRPr="00353742">
        <w:t xml:space="preserve"> </w:t>
      </w:r>
      <w:hyperlink r:id="rId13" w:history="1">
        <w:r w:rsidRPr="00AD12A6">
          <w:rPr>
            <w:rStyle w:val="Hyperlink"/>
          </w:rPr>
          <w:t>Application to Re-credit VSL Form</w:t>
        </w:r>
      </w:hyperlink>
      <w:r w:rsidRPr="00353742">
        <w:t xml:space="preserve"> within 12 months of withdrawing from their studies, or if the student is still enrolled and has not completed the requirements of the unit, application must occur within 12 months from the date the unit ends.</w:t>
      </w:r>
    </w:p>
    <w:p w14:paraId="7360C26B" w14:textId="689C6E81" w:rsidR="00B8120E" w:rsidRPr="00353742" w:rsidRDefault="00B8120E" w:rsidP="00B8120E">
      <w:pPr>
        <w:pStyle w:val="ListBullet"/>
      </w:pPr>
      <w:r w:rsidRPr="00353742">
        <w:t xml:space="preserve">The student must send their </w:t>
      </w:r>
      <w:hyperlink r:id="rId14" w:history="1">
        <w:r w:rsidRPr="00353742">
          <w:rPr>
            <w:rStyle w:val="Hyperlink"/>
          </w:rPr>
          <w:t>Application to Re-credit VSL Form</w:t>
        </w:r>
      </w:hyperlink>
      <w:r w:rsidRPr="00353742">
        <w:t xml:space="preserve"> </w:t>
      </w:r>
      <w:r w:rsidR="000F27C6">
        <w:t xml:space="preserve">via email </w:t>
      </w:r>
      <w:r w:rsidRPr="00353742">
        <w:t>to</w:t>
      </w:r>
      <w:r w:rsidR="000F27C6">
        <w:t xml:space="preserve"> the</w:t>
      </w:r>
      <w:r w:rsidRPr="00353742">
        <w:t xml:space="preserve"> </w:t>
      </w:r>
      <w:hyperlink r:id="rId15" w:history="1">
        <w:r w:rsidRPr="000F27C6">
          <w:rPr>
            <w:rStyle w:val="Hyperlink"/>
          </w:rPr>
          <w:t>VET Student Loan Coordinator</w:t>
        </w:r>
      </w:hyperlink>
      <w:r w:rsidR="00532F1B">
        <w:t xml:space="preserve"> (VSL Coordinator)</w:t>
      </w:r>
      <w:r w:rsidRPr="00353742">
        <w:t xml:space="preserve">, </w:t>
      </w:r>
      <w:r w:rsidR="000F27C6">
        <w:t xml:space="preserve">or in writing to VET Student Loan Coordinator, </w:t>
      </w:r>
      <w:r w:rsidRPr="00353742">
        <w:t>TasTAFE, Level 1, 75 Campbell Street, Hobart TAS 7000</w:t>
      </w:r>
      <w:r w:rsidR="00904622">
        <w:t>.</w:t>
      </w:r>
    </w:p>
    <w:p w14:paraId="620F6939" w14:textId="6AB14B6E" w:rsidR="00B8120E" w:rsidRDefault="00B8120E" w:rsidP="00B8120E">
      <w:pPr>
        <w:pStyle w:val="ListBullet"/>
      </w:pPr>
      <w:r w:rsidRPr="00353742">
        <w:t xml:space="preserve">Once received, TasTAFE’s VSL Coordinator will provide a written receipt to the student, and the </w:t>
      </w:r>
      <w:r w:rsidRPr="002872A0">
        <w:t>assessment of the application</w:t>
      </w:r>
      <w:r w:rsidRPr="00353742">
        <w:t xml:space="preserve"> will commence</w:t>
      </w:r>
      <w:r w:rsidR="00E47CC6">
        <w:t xml:space="preserve"> through the </w:t>
      </w:r>
      <w:hyperlink r:id="rId16" w:history="1">
        <w:r w:rsidR="00E47CC6" w:rsidRPr="00E47CC6">
          <w:rPr>
            <w:rStyle w:val="Hyperlink"/>
          </w:rPr>
          <w:t>VSL Re-credit and Review of VSL Re-Credit Decision Forms</w:t>
        </w:r>
      </w:hyperlink>
      <w:r w:rsidRPr="00353742">
        <w:t xml:space="preserve">. TasTAFE’s VSL Coordinator will inform the student of the decision </w:t>
      </w:r>
      <w:r>
        <w:t>within 25 days of TasTAFE receiving the application.</w:t>
      </w:r>
    </w:p>
    <w:p w14:paraId="04448E58" w14:textId="77777777" w:rsidR="00B8120E" w:rsidRDefault="00B8120E" w:rsidP="00B8120E">
      <w:pPr>
        <w:pStyle w:val="Heading2"/>
      </w:pPr>
      <w:r>
        <w:t xml:space="preserve">Other considerations </w:t>
      </w:r>
    </w:p>
    <w:p w14:paraId="55158941" w14:textId="77777777" w:rsidR="00B8120E" w:rsidRDefault="00B8120E" w:rsidP="00B8120E">
      <w:pPr>
        <w:pStyle w:val="ListBullet"/>
      </w:pPr>
      <w:r>
        <w:t xml:space="preserve">Applications for re-crediting under section 68 of the Act must be made within 12 months after the census day for the course, or the part of the course concerned, or within the period as extended by TasTAFE. </w:t>
      </w:r>
    </w:p>
    <w:p w14:paraId="363F60CD" w14:textId="77777777" w:rsidR="00B8120E" w:rsidRDefault="00B8120E" w:rsidP="00B8120E">
      <w:pPr>
        <w:pStyle w:val="ListBullet"/>
      </w:pPr>
      <w:r>
        <w:t xml:space="preserve">Applications for re-crediting under section 71 of the Act must be made within 5 years after the census day for the course, or the part of the course concerned, or within that period as extended by the Secretary of the Department of Education and Training. </w:t>
      </w:r>
    </w:p>
    <w:p w14:paraId="38715850" w14:textId="77777777" w:rsidR="00B8120E" w:rsidRDefault="00B8120E" w:rsidP="00B8120E">
      <w:pPr>
        <w:pStyle w:val="ListBullet"/>
      </w:pPr>
      <w:r>
        <w:t>There is no charge for reconsideration or review of decisions, other than review by the Administrative Appeals Tribunal (AAT).</w:t>
      </w:r>
    </w:p>
    <w:p w14:paraId="6F55C59C" w14:textId="77777777" w:rsidR="00B8120E" w:rsidRDefault="00B8120E" w:rsidP="00B8120E">
      <w:pPr>
        <w:pStyle w:val="ListBullet"/>
      </w:pPr>
      <w:r>
        <w:t xml:space="preserve">The Secretary of the Department of Education and Training may re-credit a student’s FEE-HELP balance in relation to special circumstances if TasTAFE is unable to act or is being wound up or has been dissolved; or has failed to act and the Secretary of the Department of Education and Training is satisfied that the failure is unreasonable. </w:t>
      </w:r>
    </w:p>
    <w:p w14:paraId="488AD5A0" w14:textId="77777777" w:rsidR="00B8120E" w:rsidRDefault="00B8120E" w:rsidP="00B8120E">
      <w:pPr>
        <w:pStyle w:val="ListBullet"/>
      </w:pPr>
      <w:r>
        <w:t>This process ensures that TasTAFE does not victimise or discriminate against a student for</w:t>
      </w:r>
    </w:p>
    <w:p w14:paraId="113240F5" w14:textId="77777777" w:rsidR="00B8120E" w:rsidRDefault="00B8120E" w:rsidP="00B8120E">
      <w:pPr>
        <w:pStyle w:val="ListBullet2"/>
      </w:pPr>
      <w:r>
        <w:t xml:space="preserve">seeking a review or reconsideration of a decision, </w:t>
      </w:r>
    </w:p>
    <w:p w14:paraId="4FF2A4B6" w14:textId="77777777" w:rsidR="00B8120E" w:rsidRDefault="00B8120E" w:rsidP="00B8120E">
      <w:pPr>
        <w:pStyle w:val="ListBullet2"/>
      </w:pPr>
      <w:r>
        <w:t xml:space="preserve">using TasTAFE’s grievance processes or procedures, or </w:t>
      </w:r>
    </w:p>
    <w:p w14:paraId="2AA5AC51" w14:textId="77777777" w:rsidR="00B8120E" w:rsidRDefault="00B8120E" w:rsidP="00B8120E">
      <w:pPr>
        <w:pStyle w:val="ListBullet2"/>
      </w:pPr>
      <w:r>
        <w:t xml:space="preserve">making an application for re-crediting the student’s FEE-HELP balance. </w:t>
      </w:r>
    </w:p>
    <w:p w14:paraId="30D05CDE" w14:textId="77777777" w:rsidR="00B8120E" w:rsidRDefault="00B8120E" w:rsidP="00B8120E">
      <w:pPr>
        <w:pStyle w:val="Heading2"/>
        <w:rPr>
          <w:rFonts w:ascii="Calibri" w:hAnsi="Calibri"/>
          <w:sz w:val="22"/>
        </w:rPr>
      </w:pPr>
      <w:r>
        <w:lastRenderedPageBreak/>
        <w:t>Special Circumstances</w:t>
      </w:r>
      <w:r>
        <w:rPr>
          <w:rFonts w:ascii="Calibri" w:hAnsi="Calibri"/>
          <w:sz w:val="22"/>
        </w:rPr>
        <w:t xml:space="preserve"> </w:t>
      </w:r>
    </w:p>
    <w:p w14:paraId="44878864" w14:textId="575AA666" w:rsidR="00B8120E" w:rsidRDefault="00B8120E" w:rsidP="00B8120E">
      <w:r>
        <w:t xml:space="preserve">If a </w:t>
      </w:r>
      <w:proofErr w:type="gramStart"/>
      <w:r>
        <w:t>Student</w:t>
      </w:r>
      <w:proofErr w:type="gramEnd"/>
      <w:r>
        <w:t xml:space="preserve"> withdraws from a unit of study after the published census date for that unit of study or has been unable to successfully complete a unit of study, and believes this was due to special circumstances, the student may apply to have their FEE-HELP balance re-credited for the affected unit/s of study. </w:t>
      </w:r>
    </w:p>
    <w:p w14:paraId="1E8832B5" w14:textId="3A123381" w:rsidR="00B8120E" w:rsidRDefault="00B8120E" w:rsidP="00B8120E">
      <w:r>
        <w:t xml:space="preserve">TasTAFE will re-credit the Student’s FEE-HELP balance if it is satisfied that Special Circumstances apply. Definition of the meaning of Special Circumstances can be found in the </w:t>
      </w:r>
      <w:hyperlink r:id="rId17" w:history="1">
        <w:r w:rsidRPr="00506CA3">
          <w:rPr>
            <w:rStyle w:val="Hyperlink"/>
          </w:rPr>
          <w:t>Application to Re-credit VSL Form</w:t>
        </w:r>
      </w:hyperlink>
      <w:r>
        <w:t>.</w:t>
      </w:r>
    </w:p>
    <w:p w14:paraId="6A0DFD14" w14:textId="77777777" w:rsidR="00B8120E" w:rsidRDefault="00B8120E" w:rsidP="00B8120E">
      <w:pPr>
        <w:pStyle w:val="Heading2"/>
      </w:pPr>
      <w:r>
        <w:t>Request to review decision</w:t>
      </w:r>
    </w:p>
    <w:p w14:paraId="35B2D25D" w14:textId="46D3E4D8" w:rsidR="00B8120E" w:rsidRPr="00353742" w:rsidRDefault="00B8120E" w:rsidP="00B8120E">
      <w:pPr>
        <w:pStyle w:val="ListBullet"/>
      </w:pPr>
      <w:r>
        <w:t xml:space="preserve">If the student </w:t>
      </w:r>
      <w:r w:rsidRPr="00353742">
        <w:t xml:space="preserve">disputes the original decision, they have a right to lodge an </w:t>
      </w:r>
      <w:hyperlink r:id="rId18" w:history="1">
        <w:r w:rsidRPr="004F73A0">
          <w:rPr>
            <w:rStyle w:val="Hyperlink"/>
          </w:rPr>
          <w:t>Application to Review a VSL Re-credit Decision Form</w:t>
        </w:r>
      </w:hyperlink>
      <w:r w:rsidRPr="00353742">
        <w:t xml:space="preserve"> within 28 days of receiving the written outcome of their application. As noted in the form, this application for review must specify the reasons for seeking a review.</w:t>
      </w:r>
    </w:p>
    <w:p w14:paraId="76B63638" w14:textId="110C1F25" w:rsidR="00532F1B" w:rsidRDefault="00B8120E" w:rsidP="00B8120E">
      <w:pPr>
        <w:pStyle w:val="ListBullet"/>
      </w:pPr>
      <w:r w:rsidRPr="00353742">
        <w:t xml:space="preserve">The student must send their </w:t>
      </w:r>
      <w:hyperlink r:id="rId19" w:history="1">
        <w:r w:rsidRPr="00353742">
          <w:rPr>
            <w:rStyle w:val="Hyperlink"/>
          </w:rPr>
          <w:t>Application to Review a VSL Re-credit Decision Form</w:t>
        </w:r>
      </w:hyperlink>
      <w:r w:rsidRPr="00353742">
        <w:t xml:space="preserve"> </w:t>
      </w:r>
      <w:r w:rsidR="00532F1B">
        <w:t xml:space="preserve">via email </w:t>
      </w:r>
      <w:r w:rsidR="00532F1B" w:rsidRPr="00353742">
        <w:t>to</w:t>
      </w:r>
      <w:r w:rsidR="00532F1B">
        <w:t xml:space="preserve"> the</w:t>
      </w:r>
      <w:r w:rsidR="00532F1B" w:rsidRPr="00353742">
        <w:t xml:space="preserve"> </w:t>
      </w:r>
      <w:hyperlink r:id="rId20" w:history="1">
        <w:r w:rsidR="00532F1B" w:rsidRPr="000F27C6">
          <w:rPr>
            <w:rStyle w:val="Hyperlink"/>
          </w:rPr>
          <w:t>VET Student Loan Coordinator</w:t>
        </w:r>
      </w:hyperlink>
      <w:r w:rsidR="00532F1B">
        <w:t xml:space="preserve"> (VSL Coordinator)</w:t>
      </w:r>
      <w:r w:rsidR="00532F1B" w:rsidRPr="00353742">
        <w:t xml:space="preserve">, </w:t>
      </w:r>
      <w:r w:rsidR="00532F1B">
        <w:t xml:space="preserve">or in writing to VET Student Loan Coordinator, </w:t>
      </w:r>
      <w:r w:rsidR="00532F1B" w:rsidRPr="00353742">
        <w:t>TasTAFE, Level 1, 75 Campbell Street, Hobart TAS 7000</w:t>
      </w:r>
      <w:r w:rsidR="00904622">
        <w:t>.</w:t>
      </w:r>
      <w:r w:rsidR="00532F1B" w:rsidRPr="00353742">
        <w:t xml:space="preserve"> </w:t>
      </w:r>
    </w:p>
    <w:p w14:paraId="4B51A559" w14:textId="0D1B9881" w:rsidR="00B8120E" w:rsidRPr="00353742" w:rsidRDefault="00B8120E" w:rsidP="00B8120E">
      <w:pPr>
        <w:pStyle w:val="ListBullet"/>
      </w:pPr>
      <w:r w:rsidRPr="00353742">
        <w:t xml:space="preserve">Once received, TasTAFE’s VSL Coordinator will provide a written receipt to the </w:t>
      </w:r>
      <w:r w:rsidR="00686379" w:rsidRPr="00353742">
        <w:t>student</w:t>
      </w:r>
      <w:r w:rsidR="00686379">
        <w:t xml:space="preserve"> and</w:t>
      </w:r>
      <w:r>
        <w:t xml:space="preserve"> forward the request to TasTAFE’s VSL Review Officer</w:t>
      </w:r>
      <w:r w:rsidRPr="00353742">
        <w:t>.</w:t>
      </w:r>
    </w:p>
    <w:p w14:paraId="16411A21" w14:textId="77777777" w:rsidR="00B8120E" w:rsidRDefault="00B8120E" w:rsidP="00B8120E">
      <w:pPr>
        <w:pStyle w:val="ListBullet"/>
      </w:pPr>
      <w:r w:rsidRPr="00353742">
        <w:t>TasTAFE’s VSL Review</w:t>
      </w:r>
      <w:r>
        <w:t xml:space="preserve"> Officer will review and reconsider the original decision reviewing the:</w:t>
      </w:r>
    </w:p>
    <w:p w14:paraId="5A9432D0" w14:textId="77777777" w:rsidR="00B8120E" w:rsidRPr="00353742" w:rsidRDefault="00B8120E" w:rsidP="00B8120E">
      <w:pPr>
        <w:pStyle w:val="ListBullet2"/>
      </w:pPr>
      <w:r>
        <w:t>a</w:t>
      </w:r>
      <w:r w:rsidRPr="00353742">
        <w:t>pplication to Review a VSL Re-credit Decision Form (student to provide)</w:t>
      </w:r>
      <w:r>
        <w:t>, and</w:t>
      </w:r>
    </w:p>
    <w:p w14:paraId="026E32B4" w14:textId="77777777" w:rsidR="00B8120E" w:rsidRDefault="00B8120E" w:rsidP="00B8120E">
      <w:pPr>
        <w:pStyle w:val="ListBullet2"/>
      </w:pPr>
      <w:r>
        <w:t xml:space="preserve">information from the original decision and any new evidence provided by the </w:t>
      </w:r>
      <w:proofErr w:type="gramStart"/>
      <w:r>
        <w:t>Student</w:t>
      </w:r>
      <w:proofErr w:type="gramEnd"/>
      <w:r>
        <w:t xml:space="preserve">. </w:t>
      </w:r>
    </w:p>
    <w:p w14:paraId="589BCE66" w14:textId="77777777" w:rsidR="00B8120E" w:rsidRDefault="00B8120E" w:rsidP="00B8120E">
      <w:pPr>
        <w:pStyle w:val="ListBullet"/>
      </w:pPr>
      <w:r>
        <w:t xml:space="preserve">TasTAFE’s VSL </w:t>
      </w:r>
      <w:r w:rsidRPr="00353742">
        <w:t>Review</w:t>
      </w:r>
      <w:r>
        <w:t xml:space="preserve"> Officer may decide </w:t>
      </w:r>
      <w:proofErr w:type="gramStart"/>
      <w:r>
        <w:t>to</w:t>
      </w:r>
      <w:proofErr w:type="gramEnd"/>
      <w:r>
        <w:t xml:space="preserve"> either:</w:t>
      </w:r>
    </w:p>
    <w:p w14:paraId="6C4A02EF" w14:textId="77777777" w:rsidR="00B8120E" w:rsidRPr="00353742" w:rsidRDefault="00B8120E" w:rsidP="00B8120E">
      <w:pPr>
        <w:pStyle w:val="ListBullet2"/>
      </w:pPr>
      <w:r>
        <w:t xml:space="preserve">Confirm </w:t>
      </w:r>
      <w:r w:rsidRPr="00353742">
        <w:t>the original decision, or</w:t>
      </w:r>
    </w:p>
    <w:p w14:paraId="6E5F8089" w14:textId="77777777" w:rsidR="00B8120E" w:rsidRDefault="00B8120E" w:rsidP="00B8120E">
      <w:pPr>
        <w:pStyle w:val="ListBullet2"/>
      </w:pPr>
      <w:r w:rsidRPr="00353742">
        <w:t>Vary the decision</w:t>
      </w:r>
      <w:r>
        <w:t>.</w:t>
      </w:r>
    </w:p>
    <w:p w14:paraId="60D2EF65" w14:textId="0424F895" w:rsidR="00B8120E" w:rsidRDefault="00B8120E" w:rsidP="00B8120E">
      <w:pPr>
        <w:pStyle w:val="ListBullet"/>
      </w:pPr>
      <w:r>
        <w:t xml:space="preserve">The decision of the VSL Review Officer will be documented on the </w:t>
      </w:r>
      <w:hyperlink r:id="rId21" w:history="1">
        <w:r w:rsidRPr="0074166E">
          <w:rPr>
            <w:rStyle w:val="Hyperlink"/>
          </w:rPr>
          <w:t xml:space="preserve">VSL Re-credit </w:t>
        </w:r>
        <w:r w:rsidR="008C2BEF" w:rsidRPr="0074166E">
          <w:rPr>
            <w:rStyle w:val="Hyperlink"/>
          </w:rPr>
          <w:t xml:space="preserve">and </w:t>
        </w:r>
        <w:r w:rsidR="0074166E">
          <w:rPr>
            <w:rStyle w:val="Hyperlink"/>
          </w:rPr>
          <w:t>R</w:t>
        </w:r>
        <w:r w:rsidR="008C2BEF" w:rsidRPr="0074166E">
          <w:rPr>
            <w:rStyle w:val="Hyperlink"/>
          </w:rPr>
          <w:t xml:space="preserve">eview of VSL Re-credit </w:t>
        </w:r>
        <w:r w:rsidRPr="0074166E">
          <w:rPr>
            <w:rStyle w:val="Hyperlink"/>
          </w:rPr>
          <w:t>Decision Form</w:t>
        </w:r>
      </w:hyperlink>
      <w:r>
        <w:t>.</w:t>
      </w:r>
    </w:p>
    <w:p w14:paraId="1736D7A0" w14:textId="77777777" w:rsidR="00B8120E" w:rsidRDefault="00B8120E" w:rsidP="00B8120E">
      <w:pPr>
        <w:pStyle w:val="ListBullet"/>
      </w:pPr>
      <w:r>
        <w:t>The student will be advised, in writing, within 45 days of receiving the application to review of:</w:t>
      </w:r>
    </w:p>
    <w:p w14:paraId="2DFAD81D" w14:textId="77777777" w:rsidR="00B8120E" w:rsidRDefault="00B8120E" w:rsidP="00B8120E">
      <w:pPr>
        <w:pStyle w:val="ListBullet2"/>
      </w:pPr>
      <w:r>
        <w:t>TasTAFE’s VSL Review Officer’s decision, and</w:t>
      </w:r>
    </w:p>
    <w:p w14:paraId="0B4192DA" w14:textId="77777777" w:rsidR="00B8120E" w:rsidRDefault="00B8120E" w:rsidP="00B8120E">
      <w:pPr>
        <w:pStyle w:val="ListBullet2"/>
      </w:pPr>
      <w:r>
        <w:t>the reasons for the decision, and</w:t>
      </w:r>
    </w:p>
    <w:p w14:paraId="6DAB5F27" w14:textId="77777777" w:rsidR="00B8120E" w:rsidRDefault="00B8120E" w:rsidP="00B8120E">
      <w:pPr>
        <w:pStyle w:val="ListBullet2"/>
      </w:pPr>
      <w:r>
        <w:t>where relevant, details of re-credited or refunded amounts, and</w:t>
      </w:r>
    </w:p>
    <w:p w14:paraId="626E5094" w14:textId="77777777" w:rsidR="00B8120E" w:rsidRDefault="00B8120E" w:rsidP="00B8120E">
      <w:pPr>
        <w:pStyle w:val="ListBullet2"/>
      </w:pPr>
      <w:r>
        <w:t>the student’s right to appeal to the Administrative Appeals Tribunal (AAT).</w:t>
      </w:r>
    </w:p>
    <w:p w14:paraId="3D162FE2" w14:textId="22606063" w:rsidR="00B8120E" w:rsidRDefault="00B8120E" w:rsidP="00B8120E">
      <w:pPr>
        <w:pStyle w:val="ListBullet"/>
      </w:pPr>
      <w:r>
        <w:t xml:space="preserve">If the student is not informed within the </w:t>
      </w:r>
      <w:r w:rsidR="00686379">
        <w:t>45-day</w:t>
      </w:r>
      <w:r>
        <w:t xml:space="preserve"> period, the original decision is taken to be confirmed. </w:t>
      </w:r>
    </w:p>
    <w:p w14:paraId="1737BD15" w14:textId="77777777" w:rsidR="00B8120E" w:rsidRDefault="00B8120E" w:rsidP="00B8120E">
      <w:pPr>
        <w:pStyle w:val="ListBullet"/>
      </w:pPr>
      <w:r>
        <w:t>Based on the above decision, TasTAFE’s will adjust the student’s enrolment data, advise the relevant Education Manager of the decision, update the VSL Register and submit the revision file where necessary.</w:t>
      </w:r>
    </w:p>
    <w:p w14:paraId="505D8926" w14:textId="77777777" w:rsidR="00B8120E" w:rsidRDefault="00B8120E" w:rsidP="00B8120E">
      <w:pPr>
        <w:pStyle w:val="Heading1"/>
      </w:pPr>
      <w:r>
        <w:lastRenderedPageBreak/>
        <w:t>Administrative Appeals Tribunal (AAT)</w:t>
      </w:r>
    </w:p>
    <w:p w14:paraId="2F634B53" w14:textId="77777777" w:rsidR="00B8120E" w:rsidRPr="00353742" w:rsidRDefault="00B8120E" w:rsidP="00B8120E">
      <w:pPr>
        <w:pStyle w:val="ListBullet"/>
      </w:pPr>
      <w:r>
        <w:t xml:space="preserve">If </w:t>
      </w:r>
      <w:r w:rsidRPr="00353742">
        <w:t xml:space="preserve">the student is not satisfied with TasTAFE’s VSL Review </w:t>
      </w:r>
      <w:r>
        <w:t>Officers</w:t>
      </w:r>
      <w:r w:rsidRPr="00353742">
        <w:t xml:space="preserve"> decision, the student has the right to appeal to the Administrative Appeals Tribunal (AAT) for a review of TasTAFE’s VSL Review </w:t>
      </w:r>
      <w:r>
        <w:t>Officers</w:t>
      </w:r>
      <w:r w:rsidRPr="00353742">
        <w:t xml:space="preserve"> decision.</w:t>
      </w:r>
    </w:p>
    <w:p w14:paraId="0F4D84CC" w14:textId="77777777" w:rsidR="00B8120E" w:rsidRPr="00353742" w:rsidRDefault="00B8120E" w:rsidP="00B8120E">
      <w:pPr>
        <w:pStyle w:val="ListBullet"/>
      </w:pPr>
      <w:r w:rsidRPr="00353742">
        <w:t>The AAT will charge the student an application fee. Payment of this fee is the responsibility of the student.</w:t>
      </w:r>
    </w:p>
    <w:p w14:paraId="2BEC5130" w14:textId="6652DAA9" w:rsidR="00B8120E" w:rsidRDefault="00000000" w:rsidP="00B8120E">
      <w:pPr>
        <w:pStyle w:val="ListBullet"/>
      </w:pPr>
      <w:hyperlink r:id="rId22" w:history="1">
        <w:r w:rsidR="00B8120E" w:rsidRPr="00C900F6">
          <w:rPr>
            <w:rStyle w:val="Hyperlink"/>
          </w:rPr>
          <w:t>AAT’s contact details</w:t>
        </w:r>
      </w:hyperlink>
      <w:r w:rsidR="00B8120E" w:rsidRPr="00353742">
        <w:t xml:space="preserve"> are:</w:t>
      </w:r>
      <w:r w:rsidR="00B8120E" w:rsidRPr="00353742">
        <w:br/>
        <w:t>Administrative Appeals Tribunal</w:t>
      </w:r>
      <w:r w:rsidR="00B8120E" w:rsidRPr="00353742">
        <w:br/>
        <w:t>Ground Floor, Edward Braddon Building</w:t>
      </w:r>
      <w:r w:rsidR="00B8120E" w:rsidRPr="00353742">
        <w:br/>
        <w:t>Commonwealth Law Courts</w:t>
      </w:r>
      <w:r w:rsidR="00B8120E" w:rsidRPr="00353742">
        <w:br/>
        <w:t>39-41 Davey Street, Hobart Tas 7000</w:t>
      </w:r>
    </w:p>
    <w:p w14:paraId="0A16B326" w14:textId="030A0B47" w:rsidR="007C1491" w:rsidRDefault="007C1491" w:rsidP="007C1491">
      <w:pPr>
        <w:pStyle w:val="ListBullet"/>
        <w:numPr>
          <w:ilvl w:val="0"/>
          <w:numId w:val="0"/>
        </w:numPr>
        <w:ind w:left="284"/>
      </w:pPr>
      <w:r>
        <w:t>T: 1800 228 333</w:t>
      </w:r>
      <w:r w:rsidRPr="007C1491">
        <w:t xml:space="preserve"> </w:t>
      </w:r>
    </w:p>
    <w:p w14:paraId="23F3786E" w14:textId="7D06D497" w:rsidR="00B8120E" w:rsidRPr="00353742" w:rsidRDefault="00B8120E" w:rsidP="007C1491">
      <w:pPr>
        <w:pStyle w:val="ListBullet"/>
        <w:numPr>
          <w:ilvl w:val="0"/>
          <w:numId w:val="0"/>
        </w:numPr>
        <w:ind w:left="284"/>
      </w:pPr>
      <w:r w:rsidRPr="00353742">
        <w:t xml:space="preserve">The Commonwealth may request all documentation held by TasTAFE in relation to the student’s application for a re-credit of the </w:t>
      </w:r>
      <w:r>
        <w:t>V</w:t>
      </w:r>
      <w:r w:rsidRPr="00353742">
        <w:t>SL debt. Upon request, TasTAFE will provide this information to the Commonwealth within 5 days of receiving the request.</w:t>
      </w:r>
    </w:p>
    <w:p w14:paraId="4E5FCD35" w14:textId="77777777" w:rsidR="00B8120E" w:rsidRDefault="00B8120E" w:rsidP="00B8120E">
      <w:pPr>
        <w:pStyle w:val="ListBullet"/>
      </w:pPr>
      <w:r w:rsidRPr="00353742">
        <w:t>Within 28</w:t>
      </w:r>
      <w:r>
        <w:t xml:space="preserve"> days of notification from the Commonwealth, TasTAFE will lodge to the AAT:</w:t>
      </w:r>
    </w:p>
    <w:p w14:paraId="4C503B67" w14:textId="77777777" w:rsidR="00B8120E" w:rsidRPr="00353742" w:rsidRDefault="00B8120E" w:rsidP="00B8120E">
      <w:pPr>
        <w:pStyle w:val="ListBullet2"/>
      </w:pPr>
      <w:r>
        <w:t xml:space="preserve">a </w:t>
      </w:r>
      <w:r w:rsidRPr="00353742">
        <w:t>statement setting out the material questions of fact, referring to the evidence or other material on which those findings were based and giving reasons for the decision, and</w:t>
      </w:r>
    </w:p>
    <w:p w14:paraId="3D03AD65" w14:textId="77777777" w:rsidR="00B8120E" w:rsidRDefault="00B8120E" w:rsidP="00B8120E">
      <w:pPr>
        <w:pStyle w:val="ListBullet2"/>
      </w:pPr>
      <w:r w:rsidRPr="00353742">
        <w:t xml:space="preserve">every document or part of a document that is in the VSL Review </w:t>
      </w:r>
      <w:r>
        <w:t xml:space="preserve">Officer’s </w:t>
      </w:r>
      <w:r w:rsidRPr="00353742">
        <w:t>possession and is considered</w:t>
      </w:r>
      <w:r>
        <w:t xml:space="preserve"> by the reviewer to be relevant to the review of the decision by the AAT.</w:t>
      </w:r>
    </w:p>
    <w:p w14:paraId="511FC066" w14:textId="77777777" w:rsidR="00B8120E" w:rsidRPr="00353742" w:rsidRDefault="00B8120E" w:rsidP="00B8120E">
      <w:pPr>
        <w:pStyle w:val="ListBullet"/>
      </w:pPr>
      <w:r>
        <w:t xml:space="preserve">Upon advice </w:t>
      </w:r>
      <w:r w:rsidRPr="00353742">
        <w:t>from the AAT to TasTAFE, TasTAFE’s VSL Coordinator will make the required adjustments to the student’s data, VSL register and student Commonwealth Assistance Notice.</w:t>
      </w:r>
    </w:p>
    <w:p w14:paraId="7CDB6988" w14:textId="14D83F62" w:rsidR="00A32349" w:rsidRDefault="00B8120E" w:rsidP="005D7BB1">
      <w:pPr>
        <w:pStyle w:val="ListBullet"/>
      </w:pPr>
      <w:r w:rsidRPr="00353742">
        <w:t>Where relevant, TasTAFE’s</w:t>
      </w:r>
      <w:r>
        <w:t xml:space="preserve"> VSL Coordinator will provide the student with relevant updated documents.</w:t>
      </w:r>
    </w:p>
    <w:p w14:paraId="7215E8E2" w14:textId="65800F64" w:rsidR="00202330" w:rsidRDefault="00202330" w:rsidP="005D7BB1">
      <w:pPr>
        <w:pStyle w:val="Heading1"/>
      </w:pPr>
      <w:r w:rsidRPr="00806FF7">
        <w:t>Responsibilities</w:t>
      </w:r>
    </w:p>
    <w:p w14:paraId="20D66895" w14:textId="77777777" w:rsidR="00B02E44" w:rsidRPr="00353742" w:rsidRDefault="00B02E44" w:rsidP="00B02E44">
      <w:pPr>
        <w:pStyle w:val="Heading2"/>
      </w:pPr>
      <w:r>
        <w:t>Student</w:t>
      </w:r>
    </w:p>
    <w:p w14:paraId="5C76E9C1" w14:textId="359FCCC2" w:rsidR="00B02E44" w:rsidRDefault="00B02E44" w:rsidP="00B02E44">
      <w:pPr>
        <w:pStyle w:val="ListBullet"/>
        <w:tabs>
          <w:tab w:val="num" w:pos="360"/>
        </w:tabs>
        <w:ind w:left="357" w:hanging="357"/>
        <w:contextualSpacing/>
      </w:pPr>
      <w:r>
        <w:t xml:space="preserve">Where appropriate, submit an </w:t>
      </w:r>
      <w:hyperlink r:id="rId23" w:history="1">
        <w:r>
          <w:rPr>
            <w:rStyle w:val="Hyperlink"/>
          </w:rPr>
          <w:t>Application to Re-credit VSL Form</w:t>
        </w:r>
      </w:hyperlink>
      <w:r>
        <w:t xml:space="preserve"> within 12 months of withdrawal.</w:t>
      </w:r>
    </w:p>
    <w:p w14:paraId="58F271D8" w14:textId="246B1D6B" w:rsidR="00B02E44" w:rsidRDefault="00B02E44" w:rsidP="00B02E44">
      <w:pPr>
        <w:pStyle w:val="ListBullet"/>
        <w:tabs>
          <w:tab w:val="num" w:pos="360"/>
        </w:tabs>
        <w:ind w:left="357" w:hanging="357"/>
        <w:contextualSpacing/>
      </w:pPr>
      <w:r>
        <w:t xml:space="preserve">If not satisfied with the outcome of the original application, submit an </w:t>
      </w:r>
      <w:hyperlink r:id="rId24" w:history="1">
        <w:r>
          <w:rPr>
            <w:rStyle w:val="Hyperlink"/>
          </w:rPr>
          <w:t>Application to Review a VSL Re-credit Decision Form</w:t>
        </w:r>
      </w:hyperlink>
      <w:r>
        <w:t xml:space="preserve"> within 28 days of receiving the outcome of the original application.</w:t>
      </w:r>
    </w:p>
    <w:p w14:paraId="6806586A" w14:textId="77777777" w:rsidR="00B02E44" w:rsidRDefault="00B02E44" w:rsidP="00B02E44">
      <w:pPr>
        <w:pStyle w:val="ListBullet"/>
        <w:tabs>
          <w:tab w:val="num" w:pos="360"/>
        </w:tabs>
        <w:ind w:left="357" w:hanging="357"/>
        <w:contextualSpacing/>
      </w:pPr>
      <w:r>
        <w:t xml:space="preserve">If not satisfied with TasTAFE’s VSL Review Officer’s decision to the review a Re-credit Decision, </w:t>
      </w:r>
      <w:proofErr w:type="gramStart"/>
      <w:r>
        <w:t>submit an application</w:t>
      </w:r>
      <w:proofErr w:type="gramEnd"/>
      <w:r>
        <w:t xml:space="preserve"> to the Administrative Appeals Tribunal (note, fees apply).</w:t>
      </w:r>
    </w:p>
    <w:p w14:paraId="567AB864" w14:textId="49B236E6" w:rsidR="00B02E44" w:rsidRDefault="00B02E44" w:rsidP="00B02E44">
      <w:pPr>
        <w:pStyle w:val="Heading2"/>
      </w:pPr>
      <w:r>
        <w:lastRenderedPageBreak/>
        <w:t>VET Student Loan Coordinator (</w:t>
      </w:r>
      <w:hyperlink w:anchor="Row_Title_Contact_Person" w:history="1">
        <w:r w:rsidRPr="00686379">
          <w:rPr>
            <w:rStyle w:val="Hyperlink"/>
            <w:u w:val="none"/>
          </w:rPr>
          <w:t>TasTAFE’s Business Systems Officer</w:t>
        </w:r>
      </w:hyperlink>
      <w:r w:rsidRPr="00686379">
        <w:t>)</w:t>
      </w:r>
    </w:p>
    <w:p w14:paraId="3D00C505" w14:textId="03E0EF6B" w:rsidR="00B02E44" w:rsidRDefault="00B02E44" w:rsidP="00B02E44">
      <w:pPr>
        <w:pStyle w:val="ListBullet"/>
        <w:tabs>
          <w:tab w:val="num" w:pos="360"/>
        </w:tabs>
        <w:ind w:left="357" w:hanging="357"/>
        <w:contextualSpacing/>
      </w:pPr>
      <w:r>
        <w:t xml:space="preserve">Review an </w:t>
      </w:r>
      <w:hyperlink r:id="rId25" w:history="1">
        <w:r>
          <w:rPr>
            <w:rStyle w:val="Hyperlink"/>
          </w:rPr>
          <w:t>Application to Re-credit VSL Form</w:t>
        </w:r>
      </w:hyperlink>
      <w:r>
        <w:t xml:space="preserve"> and provide recommendation to Education Manager.</w:t>
      </w:r>
    </w:p>
    <w:p w14:paraId="619331D9" w14:textId="06A849CE" w:rsidR="00B02E44" w:rsidRDefault="00B02E44" w:rsidP="00B02E44">
      <w:pPr>
        <w:pStyle w:val="ListBullet"/>
        <w:tabs>
          <w:tab w:val="num" w:pos="360"/>
        </w:tabs>
        <w:ind w:left="357" w:hanging="357"/>
        <w:contextualSpacing/>
      </w:pPr>
      <w:r>
        <w:t xml:space="preserve">Liaise with TasTAFE’s VSL Review Officer when a student submits an </w:t>
      </w:r>
      <w:hyperlink r:id="rId26" w:history="1">
        <w:r>
          <w:rPr>
            <w:rStyle w:val="Hyperlink"/>
          </w:rPr>
          <w:t>Application to Review a VSL Re-credit Decision Form</w:t>
        </w:r>
      </w:hyperlink>
      <w:r>
        <w:t>.</w:t>
      </w:r>
    </w:p>
    <w:p w14:paraId="66EC3449" w14:textId="77777777" w:rsidR="00B02E44" w:rsidRDefault="00B02E44" w:rsidP="00B02E44">
      <w:pPr>
        <w:pStyle w:val="ListBullet"/>
        <w:tabs>
          <w:tab w:val="num" w:pos="360"/>
        </w:tabs>
        <w:ind w:left="357" w:hanging="357"/>
        <w:contextualSpacing/>
      </w:pPr>
      <w:r>
        <w:t>Advise Student of TasTAFE’s decision within the required timeframes.</w:t>
      </w:r>
    </w:p>
    <w:p w14:paraId="0E9EC849" w14:textId="77777777" w:rsidR="00B02E44" w:rsidRDefault="00B02E44" w:rsidP="00B02E44">
      <w:pPr>
        <w:pStyle w:val="ListBullet"/>
        <w:tabs>
          <w:tab w:val="num" w:pos="360"/>
        </w:tabs>
        <w:ind w:left="357" w:hanging="357"/>
        <w:contextualSpacing/>
      </w:pPr>
      <w:r>
        <w:t>Provide the AAT with appropriate information as and when requested.</w:t>
      </w:r>
    </w:p>
    <w:p w14:paraId="7C766458" w14:textId="77777777" w:rsidR="00B02E44" w:rsidRDefault="00B02E44" w:rsidP="00B02E44">
      <w:pPr>
        <w:pStyle w:val="ListBullet"/>
        <w:tabs>
          <w:tab w:val="num" w:pos="360"/>
        </w:tabs>
        <w:ind w:left="357" w:hanging="357"/>
        <w:contextualSpacing/>
      </w:pPr>
      <w:r>
        <w:t>Ensure VSL register, Student File, Commonwealth Assistance Notice, and all relevant documentation pertaining to the VSL application is up to date throughout the entire process.</w:t>
      </w:r>
    </w:p>
    <w:p w14:paraId="64F47D47" w14:textId="47328F69" w:rsidR="00B02E44" w:rsidRDefault="00B02E44" w:rsidP="00B02E44">
      <w:pPr>
        <w:pStyle w:val="Heading2"/>
      </w:pPr>
      <w:r>
        <w:t xml:space="preserve">VSL Review Officer (TasTAFE’s Chief </w:t>
      </w:r>
      <w:r w:rsidR="00F00034">
        <w:t>Financial</w:t>
      </w:r>
      <w:r>
        <w:t xml:space="preserve"> Officer)</w:t>
      </w:r>
    </w:p>
    <w:p w14:paraId="07565FA2" w14:textId="230B7863" w:rsidR="00A32349" w:rsidRDefault="00B02E44" w:rsidP="005D7BB1">
      <w:pPr>
        <w:pStyle w:val="ListBullet"/>
        <w:tabs>
          <w:tab w:val="num" w:pos="360"/>
        </w:tabs>
        <w:ind w:left="357" w:hanging="357"/>
        <w:contextualSpacing/>
      </w:pPr>
      <w:r>
        <w:t>As required, review and reconsider TasTAFE’s original decision regarding the re-credit of a student’s VSL.</w:t>
      </w:r>
    </w:p>
    <w:p w14:paraId="5EDE5EBF" w14:textId="6CB23B9D" w:rsidR="00202330" w:rsidRPr="00693C89" w:rsidRDefault="00202330" w:rsidP="005D7BB1">
      <w:pPr>
        <w:pStyle w:val="Heading1"/>
      </w:pPr>
      <w:r w:rsidRPr="00693C89">
        <w:t xml:space="preserve">Associated </w:t>
      </w:r>
      <w:r w:rsidR="007244FD" w:rsidRPr="00693C89">
        <w:t>legislation/documents</w:t>
      </w:r>
    </w:p>
    <w:p w14:paraId="40F73D80" w14:textId="77777777" w:rsidR="00E746B5" w:rsidRPr="007267F2" w:rsidRDefault="00000000" w:rsidP="00E746B5">
      <w:pPr>
        <w:pStyle w:val="ListBullet"/>
        <w:rPr>
          <w:rStyle w:val="Hyperlink"/>
          <w:color w:val="auto"/>
          <w:u w:val="none"/>
        </w:rPr>
      </w:pPr>
      <w:hyperlink r:id="rId27" w:history="1">
        <w:r w:rsidR="00E746B5" w:rsidRPr="00821DB7">
          <w:rPr>
            <w:rStyle w:val="Hyperlink"/>
          </w:rPr>
          <w:t>VET Student Loan (VSL) Rules 2016</w:t>
        </w:r>
      </w:hyperlink>
    </w:p>
    <w:p w14:paraId="73683D0B" w14:textId="45DB8DB4" w:rsidR="007267F2" w:rsidRDefault="00000000" w:rsidP="007267F2">
      <w:pPr>
        <w:pStyle w:val="ListBullet"/>
      </w:pPr>
      <w:hyperlink r:id="rId28" w:history="1">
        <w:r w:rsidR="007267F2" w:rsidRPr="00361F6A">
          <w:rPr>
            <w:rStyle w:val="Hyperlink"/>
          </w:rPr>
          <w:t>VET Student Loan Review and Re-Crediting Policy</w:t>
        </w:r>
      </w:hyperlink>
    </w:p>
    <w:p w14:paraId="67FF3E60" w14:textId="541A6EF2" w:rsidR="00E746B5" w:rsidRDefault="00000000" w:rsidP="00E746B5">
      <w:pPr>
        <w:pStyle w:val="ListBullet"/>
      </w:pPr>
      <w:hyperlink r:id="rId29" w:history="1">
        <w:r w:rsidR="00E746B5" w:rsidRPr="008C0A22">
          <w:rPr>
            <w:rStyle w:val="Hyperlink"/>
          </w:rPr>
          <w:t>Application to Re-credit VSL Form</w:t>
        </w:r>
      </w:hyperlink>
    </w:p>
    <w:p w14:paraId="4608D1C6" w14:textId="6C9E2664" w:rsidR="00E746B5" w:rsidRDefault="00000000" w:rsidP="00E746B5">
      <w:pPr>
        <w:pStyle w:val="ListBullet"/>
        <w:rPr>
          <w:rStyle w:val="Hyperlink"/>
        </w:rPr>
      </w:pPr>
      <w:hyperlink r:id="rId30" w:history="1">
        <w:r w:rsidR="00E746B5" w:rsidRPr="008C0A22">
          <w:rPr>
            <w:rStyle w:val="Hyperlink"/>
          </w:rPr>
          <w:t>Application to Review a VSL Re-credit Decision Form</w:t>
        </w:r>
      </w:hyperlink>
    </w:p>
    <w:p w14:paraId="341FA98D" w14:textId="346941A5" w:rsidR="00A32349" w:rsidRDefault="00000000" w:rsidP="005D7BB1">
      <w:pPr>
        <w:pStyle w:val="ListBullet"/>
        <w:tabs>
          <w:tab w:val="num" w:pos="360"/>
        </w:tabs>
        <w:spacing w:before="0" w:after="0"/>
        <w:contextualSpacing/>
      </w:pPr>
      <w:hyperlink r:id="rId31" w:history="1">
        <w:r w:rsidR="007C1491" w:rsidRPr="008C0A22">
          <w:rPr>
            <w:rStyle w:val="Hyperlink"/>
          </w:rPr>
          <w:t xml:space="preserve">VSL Re-credit and Review of </w:t>
        </w:r>
        <w:r w:rsidR="008C0A22" w:rsidRPr="008C0A22">
          <w:rPr>
            <w:rStyle w:val="Hyperlink"/>
          </w:rPr>
          <w:t xml:space="preserve">VSL </w:t>
        </w:r>
        <w:r w:rsidR="007C1491" w:rsidRPr="008C0A22">
          <w:rPr>
            <w:rStyle w:val="Hyperlink"/>
          </w:rPr>
          <w:t>Re-credit Decision Form</w:t>
        </w:r>
      </w:hyperlink>
    </w:p>
    <w:p w14:paraId="093A7030" w14:textId="16AE3478" w:rsidR="00202330" w:rsidRPr="00693C89" w:rsidRDefault="00202330" w:rsidP="005D7BB1">
      <w:pPr>
        <w:pStyle w:val="Heading1"/>
      </w:pPr>
      <w:r w:rsidRPr="00693C89">
        <w:t xml:space="preserve">Measure </w:t>
      </w:r>
      <w:r w:rsidR="007244FD" w:rsidRPr="00693C89">
        <w:t>of procedure effectiveness</w:t>
      </w:r>
    </w:p>
    <w:p w14:paraId="1F08C634" w14:textId="77777777" w:rsidR="00902FF9" w:rsidRDefault="00902FF9" w:rsidP="00902FF9">
      <w:r>
        <w:t>At a minimum this procedure will be measured for effectiveness by:</w:t>
      </w:r>
    </w:p>
    <w:p w14:paraId="2EA883BF" w14:textId="77777777" w:rsidR="00902FF9" w:rsidRPr="00097FCF" w:rsidRDefault="00902FF9" w:rsidP="00902FF9">
      <w:pPr>
        <w:pStyle w:val="ListBullet"/>
      </w:pPr>
      <w:r>
        <w:t xml:space="preserve">The timely </w:t>
      </w:r>
      <w:r w:rsidRPr="00097FCF">
        <w:t>management and resolution of student re-credit requests</w:t>
      </w:r>
    </w:p>
    <w:p w14:paraId="03CA4DB3" w14:textId="37A8A6C3" w:rsidR="00A32349" w:rsidRDefault="00902FF9" w:rsidP="005D7BB1">
      <w:pPr>
        <w:pStyle w:val="ListBullet"/>
      </w:pPr>
      <w:r w:rsidRPr="00097FCF">
        <w:t>Consistency of</w:t>
      </w:r>
      <w:r>
        <w:t xml:space="preserve"> practice in management of student re-credit requests </w:t>
      </w:r>
    </w:p>
    <w:p w14:paraId="58272E70" w14:textId="64DCC04E" w:rsidR="00202330" w:rsidRPr="00EA3235" w:rsidRDefault="00202330" w:rsidP="005D7BB1">
      <w:pPr>
        <w:pStyle w:val="Heading1"/>
      </w:pPr>
      <w:r w:rsidRPr="00EA3235">
        <w:t>Definitions/</w:t>
      </w:r>
      <w:r w:rsidR="007244FD" w:rsidRPr="00EA3235">
        <w:t>acronyms</w:t>
      </w:r>
    </w:p>
    <w:p w14:paraId="3C833483" w14:textId="17F3B03B" w:rsidR="00CC10FA" w:rsidRDefault="00CC10FA" w:rsidP="00991765">
      <w:r w:rsidRPr="00991765">
        <w:rPr>
          <w:b/>
          <w:bCs/>
        </w:rPr>
        <w:t>AAT</w:t>
      </w:r>
      <w:r w:rsidR="00991765">
        <w:t xml:space="preserve"> - </w:t>
      </w:r>
      <w:r>
        <w:t>Administrative Appeals Tribunal</w:t>
      </w:r>
    </w:p>
    <w:p w14:paraId="2CF1E0BD" w14:textId="77777777" w:rsidR="00991765" w:rsidRDefault="00991765" w:rsidP="00991765"/>
    <w:p w14:paraId="74885126" w14:textId="6CA85959" w:rsidR="00CC10FA" w:rsidRDefault="00CC10FA" w:rsidP="00991765">
      <w:pPr>
        <w:rPr>
          <w:lang w:val="en"/>
        </w:rPr>
      </w:pPr>
      <w:r w:rsidRPr="00991765">
        <w:rPr>
          <w:b/>
          <w:bCs/>
        </w:rPr>
        <w:t>Commonwealth Assistance Notice (CAN</w:t>
      </w:r>
      <w:r>
        <w:t>)</w:t>
      </w:r>
      <w:r w:rsidR="00991765">
        <w:t xml:space="preserve"> - </w:t>
      </w:r>
      <w:r>
        <w:rPr>
          <w:lang w:val="en"/>
        </w:rPr>
        <w:t xml:space="preserve">After the census date, TasTAFE will send you a CAN. The CAN includes important information about your enrolment, any VSL debt you have </w:t>
      </w:r>
      <w:proofErr w:type="gramStart"/>
      <w:r>
        <w:rPr>
          <w:lang w:val="en"/>
        </w:rPr>
        <w:t>incurred</w:t>
      </w:r>
      <w:proofErr w:type="gramEnd"/>
      <w:r>
        <w:rPr>
          <w:lang w:val="en"/>
        </w:rPr>
        <w:t xml:space="preserve"> or student contribution amounts you have paid, and any loan fee you may have </w:t>
      </w:r>
      <w:r w:rsidR="00686379">
        <w:rPr>
          <w:lang w:val="en"/>
        </w:rPr>
        <w:t>incurred.</w:t>
      </w:r>
    </w:p>
    <w:p w14:paraId="562D2F7E" w14:textId="77777777" w:rsidR="00D30712" w:rsidRDefault="00D30712" w:rsidP="00991765">
      <w:pPr>
        <w:rPr>
          <w:spacing w:val="-1"/>
        </w:rPr>
      </w:pPr>
    </w:p>
    <w:p w14:paraId="45BFC803" w14:textId="5B2C9F5F" w:rsidR="00CC10FA" w:rsidRDefault="00CC10FA" w:rsidP="00991765">
      <w:r w:rsidRPr="00D30712">
        <w:rPr>
          <w:b/>
          <w:bCs/>
        </w:rPr>
        <w:t>Census Date</w:t>
      </w:r>
      <w:r w:rsidR="00D30712">
        <w:t xml:space="preserve"> - </w:t>
      </w:r>
      <w:r>
        <w:t>The census date is a period of time that is approximately 20 per cent of the way through the unit of study. It is the date a student incurs a debt for a unit of study.</w:t>
      </w:r>
    </w:p>
    <w:p w14:paraId="20E36BE8" w14:textId="77777777" w:rsidR="00D30712" w:rsidRDefault="00D30712" w:rsidP="00991765"/>
    <w:p w14:paraId="7B94741A" w14:textId="1AD1984A" w:rsidR="00CC10FA" w:rsidRDefault="00CC10FA" w:rsidP="00991765">
      <w:r w:rsidRPr="00D30712">
        <w:rPr>
          <w:b/>
          <w:bCs/>
        </w:rPr>
        <w:t>FEE-HELP</w:t>
      </w:r>
      <w:r w:rsidR="00D30712">
        <w:t xml:space="preserve"> - </w:t>
      </w:r>
      <w:r>
        <w:t>I</w:t>
      </w:r>
      <w:r w:rsidRPr="0077048E">
        <w:t xml:space="preserve">s a loan scheme that assists eligible full </w:t>
      </w:r>
      <w:r w:rsidR="00686379" w:rsidRPr="0077048E">
        <w:t>fee-paying</w:t>
      </w:r>
      <w:r w:rsidRPr="0077048E">
        <w:t xml:space="preserve"> students pay their tuition fees at university and other higher education providers.</w:t>
      </w:r>
    </w:p>
    <w:p w14:paraId="2D9A7F92" w14:textId="77777777" w:rsidR="00D30712" w:rsidRDefault="00D30712" w:rsidP="00991765"/>
    <w:p w14:paraId="1F771742" w14:textId="6AD74F16" w:rsidR="00CC10FA" w:rsidRPr="00D30712" w:rsidRDefault="00CC10FA" w:rsidP="00991765">
      <w:r w:rsidRPr="00D30712">
        <w:rPr>
          <w:b/>
          <w:bCs/>
        </w:rPr>
        <w:lastRenderedPageBreak/>
        <w:t>Re-credit</w:t>
      </w:r>
      <w:r w:rsidR="00D30712">
        <w:t xml:space="preserve"> - </w:t>
      </w:r>
      <w:r>
        <w:t xml:space="preserve">A loan amount previously paid to TasTAFE by the Commonwealth from a </w:t>
      </w:r>
      <w:r w:rsidR="00686379">
        <w:t>student’s</w:t>
      </w:r>
      <w:r>
        <w:t xml:space="preserve"> FEE-HELP balance that is subsequently returned to the Commonwealth. </w:t>
      </w:r>
    </w:p>
    <w:p w14:paraId="4BF53552" w14:textId="77777777" w:rsidR="00365E11" w:rsidRDefault="00365E11" w:rsidP="00991765"/>
    <w:p w14:paraId="18DC9F6C" w14:textId="58941688" w:rsidR="00CC10FA" w:rsidRDefault="00CC10FA" w:rsidP="00991765">
      <w:r w:rsidRPr="00365E11">
        <w:rPr>
          <w:b/>
          <w:bCs/>
        </w:rPr>
        <w:t>Tuition Fee</w:t>
      </w:r>
      <w:r w:rsidR="00365E11">
        <w:t xml:space="preserve"> - </w:t>
      </w:r>
      <w:r>
        <w:t xml:space="preserve">The fee associated with a unit of study in the delivery of </w:t>
      </w:r>
      <w:r w:rsidRPr="00991C2C">
        <w:t>Diploma</w:t>
      </w:r>
      <w:r>
        <w:t xml:space="preserve"> and</w:t>
      </w:r>
      <w:r w:rsidRPr="00991C2C">
        <w:t xml:space="preserve"> Advanced Diploma</w:t>
      </w:r>
      <w:r>
        <w:t xml:space="preserve"> courses.</w:t>
      </w:r>
      <w:r w:rsidRPr="00991C2C">
        <w:t xml:space="preserve"> </w:t>
      </w:r>
      <w:r>
        <w:t>Each unit of study tuition fee represents a portion of the total course fee.</w:t>
      </w:r>
    </w:p>
    <w:p w14:paraId="33A9A6CE" w14:textId="77777777" w:rsidR="00365E11" w:rsidRPr="00991C2C" w:rsidRDefault="00365E11" w:rsidP="00991765"/>
    <w:p w14:paraId="4A153784" w14:textId="6EC9CFAA" w:rsidR="00CC10FA" w:rsidRPr="00365E11" w:rsidRDefault="00CC10FA" w:rsidP="00991765">
      <w:pPr>
        <w:rPr>
          <w:b/>
          <w:bCs/>
        </w:rPr>
      </w:pPr>
      <w:r w:rsidRPr="00365E11">
        <w:rPr>
          <w:b/>
          <w:bCs/>
        </w:rPr>
        <w:t>Unit of Study</w:t>
      </w:r>
      <w:r w:rsidR="00365E11">
        <w:rPr>
          <w:b/>
          <w:bCs/>
        </w:rPr>
        <w:t xml:space="preserve"> </w:t>
      </w:r>
      <w:r w:rsidR="00365E11" w:rsidRPr="00365E11">
        <w:t xml:space="preserve">- </w:t>
      </w:r>
      <w:r>
        <w:t>A subject or collection of subjects that a person may undertake with TasTAFE.</w:t>
      </w:r>
    </w:p>
    <w:p w14:paraId="185CD738" w14:textId="77777777" w:rsidR="00365E11" w:rsidRDefault="00365E11" w:rsidP="00991765"/>
    <w:p w14:paraId="237A1A56" w14:textId="70C5F60B" w:rsidR="00A32349" w:rsidRDefault="00CC10FA" w:rsidP="00991765">
      <w:r w:rsidRPr="00365E11">
        <w:rPr>
          <w:b/>
          <w:bCs/>
        </w:rPr>
        <w:t>VSL</w:t>
      </w:r>
      <w:r w:rsidR="00365E11">
        <w:t xml:space="preserve"> - </w:t>
      </w:r>
      <w:r>
        <w:t>VET Student Loan</w:t>
      </w:r>
    </w:p>
    <w:p w14:paraId="276ED982" w14:textId="77777777" w:rsidR="00A32349" w:rsidRDefault="00A32349" w:rsidP="007244FD">
      <w:pPr>
        <w:pBdr>
          <w:bottom w:val="single" w:sz="4" w:space="1" w:color="808285" w:themeColor="background2"/>
        </w:pBdr>
      </w:pPr>
    </w:p>
    <w:p w14:paraId="25ABFB41" w14:textId="77777777" w:rsidR="00202330" w:rsidRDefault="00202330" w:rsidP="005D7BB1">
      <w:pPr>
        <w:pStyle w:val="Heading1"/>
      </w:pPr>
      <w:r w:rsidRPr="00EA3235">
        <w:t xml:space="preserve">Policy </w:t>
      </w:r>
      <w:r w:rsidR="007244FD">
        <w:t>c</w:t>
      </w:r>
      <w:r w:rsidRPr="00EA3235">
        <w:t>ontrol</w:t>
      </w:r>
      <w:r>
        <w:t xml:space="preserve"> </w:t>
      </w:r>
    </w:p>
    <w:p w14:paraId="51D2A9D4" w14:textId="77777777" w:rsidR="00202330" w:rsidRPr="0026513D" w:rsidRDefault="00202330" w:rsidP="00B237E8">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3580C7E1" w14:textId="77777777" w:rsidTr="00D070E9">
        <w:trPr>
          <w:trHeight w:val="454"/>
          <w:tblHeader/>
        </w:trPr>
        <w:tc>
          <w:tcPr>
            <w:tcW w:w="2447" w:type="dxa"/>
            <w:shd w:val="clear" w:color="auto" w:fill="F2F2F2" w:themeFill="background1" w:themeFillShade="F2"/>
            <w:vAlign w:val="center"/>
          </w:tcPr>
          <w:p w14:paraId="19CA1338"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784FFFB7" w14:textId="77777777" w:rsidR="00202330" w:rsidRPr="00990B95" w:rsidRDefault="007244FD" w:rsidP="00846883">
            <w:pPr>
              <w:rPr>
                <w:b/>
              </w:rPr>
            </w:pPr>
            <w:bookmarkStart w:id="2" w:name="Row_Title_Position_Title"/>
            <w:bookmarkEnd w:id="2"/>
            <w:r w:rsidRPr="00990B95">
              <w:rPr>
                <w:b/>
              </w:rPr>
              <w:t>Position title</w:t>
            </w:r>
          </w:p>
        </w:tc>
        <w:tc>
          <w:tcPr>
            <w:tcW w:w="2210" w:type="dxa"/>
            <w:shd w:val="clear" w:color="auto" w:fill="F2F2F2" w:themeFill="background1" w:themeFillShade="F2"/>
            <w:vAlign w:val="center"/>
            <w:hideMark/>
          </w:tcPr>
          <w:p w14:paraId="30120E69" w14:textId="77777777" w:rsidR="00202330" w:rsidRPr="00990B95" w:rsidRDefault="007244FD" w:rsidP="00846883">
            <w:pPr>
              <w:rPr>
                <w:b/>
              </w:rPr>
            </w:pPr>
            <w:bookmarkStart w:id="3" w:name="Row_Title_Contact_Person"/>
            <w:bookmarkEnd w:id="3"/>
            <w:r w:rsidRPr="00990B95">
              <w:rPr>
                <w:b/>
              </w:rPr>
              <w:t>Contact person</w:t>
            </w:r>
          </w:p>
        </w:tc>
        <w:tc>
          <w:tcPr>
            <w:tcW w:w="2393" w:type="dxa"/>
            <w:shd w:val="clear" w:color="auto" w:fill="F2F2F2" w:themeFill="background1" w:themeFillShade="F2"/>
            <w:vAlign w:val="center"/>
            <w:hideMark/>
          </w:tcPr>
          <w:p w14:paraId="3FBFA098" w14:textId="77777777" w:rsidR="00202330" w:rsidRPr="00990B95" w:rsidRDefault="00202330" w:rsidP="00846883">
            <w:pPr>
              <w:rPr>
                <w:b/>
              </w:rPr>
            </w:pPr>
            <w:bookmarkStart w:id="4" w:name="Row_Title_Contact_number"/>
            <w:bookmarkEnd w:id="4"/>
            <w:r w:rsidRPr="00990B95">
              <w:rPr>
                <w:b/>
              </w:rPr>
              <w:t>Contact number</w:t>
            </w:r>
          </w:p>
        </w:tc>
      </w:tr>
      <w:tr w:rsidR="00F27BA7" w:rsidRPr="00EA3235" w14:paraId="36E45C53" w14:textId="77777777" w:rsidTr="00D070E9">
        <w:trPr>
          <w:trHeight w:val="454"/>
        </w:trPr>
        <w:tc>
          <w:tcPr>
            <w:tcW w:w="2447" w:type="dxa"/>
            <w:vAlign w:val="bottom"/>
            <w:hideMark/>
          </w:tcPr>
          <w:p w14:paraId="2880C25B" w14:textId="77777777" w:rsidR="00F27BA7" w:rsidRPr="00202330" w:rsidRDefault="00F27BA7" w:rsidP="00F27BA7">
            <w:pPr>
              <w:rPr>
                <w:b/>
                <w:bCs/>
              </w:rPr>
            </w:pPr>
            <w:r w:rsidRPr="00202330">
              <w:rPr>
                <w:b/>
                <w:bCs/>
              </w:rPr>
              <w:t xml:space="preserve">Executive </w:t>
            </w:r>
            <w:r>
              <w:rPr>
                <w:b/>
                <w:bCs/>
              </w:rPr>
              <w:t>o</w:t>
            </w:r>
            <w:r w:rsidRPr="00202330">
              <w:rPr>
                <w:b/>
                <w:bCs/>
              </w:rPr>
              <w:t>wner</w:t>
            </w:r>
          </w:p>
        </w:tc>
        <w:tc>
          <w:tcPr>
            <w:tcW w:w="2578" w:type="dxa"/>
            <w:vAlign w:val="center"/>
          </w:tcPr>
          <w:p w14:paraId="6EACD8B3" w14:textId="5B297592" w:rsidR="00F27BA7" w:rsidRPr="00EA3235" w:rsidRDefault="00F27BA7" w:rsidP="00F27BA7">
            <w:r>
              <w:t>Chief Financial Officer</w:t>
            </w:r>
          </w:p>
        </w:tc>
        <w:tc>
          <w:tcPr>
            <w:tcW w:w="2210" w:type="dxa"/>
            <w:vAlign w:val="center"/>
          </w:tcPr>
          <w:p w14:paraId="78023B57" w14:textId="60903F2C" w:rsidR="00F27BA7" w:rsidRPr="00EA3235" w:rsidRDefault="00F27BA7" w:rsidP="00F27BA7">
            <w:r>
              <w:rPr>
                <w:rFonts w:cs="Arial"/>
              </w:rPr>
              <w:t>Will McShane</w:t>
            </w:r>
          </w:p>
        </w:tc>
        <w:tc>
          <w:tcPr>
            <w:tcW w:w="2393" w:type="dxa"/>
            <w:vAlign w:val="center"/>
          </w:tcPr>
          <w:p w14:paraId="08AB839A" w14:textId="18D472B9" w:rsidR="00F27BA7" w:rsidRPr="00EA3235" w:rsidRDefault="00F27BA7" w:rsidP="00F27BA7">
            <w:r>
              <w:rPr>
                <w:rFonts w:cs="Arial"/>
              </w:rPr>
              <w:t>0437 192 635</w:t>
            </w:r>
          </w:p>
        </w:tc>
      </w:tr>
      <w:tr w:rsidR="00F27BA7" w:rsidRPr="00EA3235" w14:paraId="009DC781" w14:textId="77777777" w:rsidTr="00D070E9">
        <w:trPr>
          <w:trHeight w:val="454"/>
        </w:trPr>
        <w:tc>
          <w:tcPr>
            <w:tcW w:w="2447" w:type="dxa"/>
            <w:vAlign w:val="bottom"/>
            <w:hideMark/>
          </w:tcPr>
          <w:p w14:paraId="71B6AA86" w14:textId="7CEB5138" w:rsidR="00F27BA7" w:rsidRPr="00202330" w:rsidRDefault="00F27BA7" w:rsidP="00F27BA7">
            <w:pPr>
              <w:rPr>
                <w:b/>
                <w:bCs/>
              </w:rPr>
            </w:pPr>
            <w:r w:rsidRPr="00202330">
              <w:rPr>
                <w:b/>
                <w:bCs/>
              </w:rPr>
              <w:t>P</w:t>
            </w:r>
            <w:r>
              <w:rPr>
                <w:b/>
                <w:bCs/>
              </w:rPr>
              <w:t>rocedure</w:t>
            </w:r>
            <w:r w:rsidRPr="00202330">
              <w:rPr>
                <w:b/>
                <w:bCs/>
              </w:rPr>
              <w:t xml:space="preserve"> </w:t>
            </w:r>
            <w:r>
              <w:rPr>
                <w:b/>
                <w:bCs/>
              </w:rPr>
              <w:t>o</w:t>
            </w:r>
            <w:r w:rsidRPr="00202330">
              <w:rPr>
                <w:b/>
                <w:bCs/>
              </w:rPr>
              <w:t>wner</w:t>
            </w:r>
          </w:p>
        </w:tc>
        <w:tc>
          <w:tcPr>
            <w:tcW w:w="2578" w:type="dxa"/>
            <w:vAlign w:val="center"/>
          </w:tcPr>
          <w:p w14:paraId="07B8D6BC" w14:textId="2941E0BA" w:rsidR="00F27BA7" w:rsidRPr="00EA3235" w:rsidRDefault="00F27BA7" w:rsidP="00F27BA7">
            <w:r>
              <w:t>Manager, Business Systems &amp; Reporting</w:t>
            </w:r>
          </w:p>
        </w:tc>
        <w:tc>
          <w:tcPr>
            <w:tcW w:w="2210" w:type="dxa"/>
            <w:vAlign w:val="center"/>
          </w:tcPr>
          <w:p w14:paraId="5912AE1B" w14:textId="5F56F7EA" w:rsidR="00F27BA7" w:rsidRPr="00EA3235" w:rsidRDefault="00F27BA7" w:rsidP="00F27BA7">
            <w:r>
              <w:t>Andrew Stevens</w:t>
            </w:r>
          </w:p>
        </w:tc>
        <w:tc>
          <w:tcPr>
            <w:tcW w:w="2393" w:type="dxa"/>
            <w:vAlign w:val="center"/>
          </w:tcPr>
          <w:p w14:paraId="3CAE2A69" w14:textId="40A24E02" w:rsidR="00F27BA7" w:rsidRPr="00EA3235" w:rsidRDefault="00997269" w:rsidP="00F27BA7">
            <w:r>
              <w:t>(03) 6270 5401</w:t>
            </w:r>
          </w:p>
        </w:tc>
      </w:tr>
      <w:tr w:rsidR="00F27BA7" w:rsidRPr="00EA3235" w14:paraId="5395C328" w14:textId="77777777" w:rsidTr="00D070E9">
        <w:trPr>
          <w:trHeight w:val="454"/>
        </w:trPr>
        <w:tc>
          <w:tcPr>
            <w:tcW w:w="2447" w:type="dxa"/>
            <w:vAlign w:val="bottom"/>
            <w:hideMark/>
          </w:tcPr>
          <w:p w14:paraId="3FFB4CAC" w14:textId="77777777" w:rsidR="00F27BA7" w:rsidRPr="00202330" w:rsidRDefault="00F27BA7" w:rsidP="00F27BA7">
            <w:pPr>
              <w:rPr>
                <w:b/>
                <w:bCs/>
              </w:rPr>
            </w:pPr>
            <w:r w:rsidRPr="00202330">
              <w:rPr>
                <w:b/>
                <w:bCs/>
              </w:rPr>
              <w:t xml:space="preserve">Contact </w:t>
            </w:r>
            <w:r>
              <w:rPr>
                <w:b/>
                <w:bCs/>
              </w:rPr>
              <w:t>p</w:t>
            </w:r>
            <w:r w:rsidRPr="00202330">
              <w:rPr>
                <w:b/>
                <w:bCs/>
              </w:rPr>
              <w:t>erson</w:t>
            </w:r>
          </w:p>
        </w:tc>
        <w:tc>
          <w:tcPr>
            <w:tcW w:w="2578" w:type="dxa"/>
            <w:vAlign w:val="center"/>
          </w:tcPr>
          <w:p w14:paraId="26B92DCA" w14:textId="745E2030" w:rsidR="00F27BA7" w:rsidRPr="00EA3235" w:rsidRDefault="00F27BA7" w:rsidP="00F27BA7">
            <w:pPr>
              <w:spacing w:line="276" w:lineRule="auto"/>
            </w:pPr>
            <w:r>
              <w:t>Business Systems Officer</w:t>
            </w:r>
          </w:p>
        </w:tc>
        <w:tc>
          <w:tcPr>
            <w:tcW w:w="2210" w:type="dxa"/>
            <w:vAlign w:val="center"/>
          </w:tcPr>
          <w:p w14:paraId="291E7261" w14:textId="45467EB1" w:rsidR="00F27BA7" w:rsidRPr="00EA3235" w:rsidRDefault="007C1491" w:rsidP="00F27BA7">
            <w:pPr>
              <w:spacing w:line="276" w:lineRule="auto"/>
            </w:pPr>
            <w:r>
              <w:t>Casey Harwood</w:t>
            </w:r>
          </w:p>
        </w:tc>
        <w:tc>
          <w:tcPr>
            <w:tcW w:w="2393" w:type="dxa"/>
            <w:vAlign w:val="center"/>
          </w:tcPr>
          <w:p w14:paraId="1016BE78" w14:textId="7309717D" w:rsidR="00F27BA7" w:rsidRPr="00EA3235" w:rsidRDefault="007C1491" w:rsidP="00F27BA7">
            <w:pPr>
              <w:spacing w:line="276" w:lineRule="auto"/>
            </w:pPr>
            <w:r>
              <w:t>(03) 6232 7546</w:t>
            </w:r>
          </w:p>
        </w:tc>
      </w:tr>
    </w:tbl>
    <w:p w14:paraId="336CACE6" w14:textId="77777777" w:rsidR="005D3D74" w:rsidRDefault="005D3D74" w:rsidP="00D070E9">
      <w:pPr>
        <w:pStyle w:val="Heading2"/>
        <w:rPr>
          <w:sz w:val="24"/>
          <w:szCs w:val="24"/>
        </w:rPr>
      </w:pPr>
      <w:r w:rsidRPr="005D3D74">
        <w:t>Consultation</w:t>
      </w:r>
      <w:r>
        <w:rPr>
          <w:sz w:val="24"/>
          <w:szCs w:val="24"/>
        </w:rPr>
        <w:t xml:space="preserve"> </w:t>
      </w:r>
    </w:p>
    <w:p w14:paraId="6B31C573" w14:textId="77777777" w:rsidR="00504F98" w:rsidRDefault="00232B05" w:rsidP="005D3D74">
      <w:r w:rsidRPr="00232B05">
        <w:t>The following teams/positions should be consulted during the development/review of this Procedure</w:t>
      </w:r>
      <w:r w:rsidR="00D070E9" w:rsidRPr="00E2507C">
        <w:t>:</w:t>
      </w:r>
    </w:p>
    <w:p w14:paraId="1BF9AAFB" w14:textId="624C6633" w:rsidR="00BC33D8" w:rsidRDefault="00BC33D8" w:rsidP="00BC33D8">
      <w:pPr>
        <w:pStyle w:val="ListBullet"/>
      </w:pPr>
      <w:r w:rsidRPr="008502C5">
        <w:t>Finance and Performance</w:t>
      </w:r>
      <w:r>
        <w:t xml:space="preserve"> – Finance Manager</w:t>
      </w:r>
    </w:p>
    <w:p w14:paraId="7F2B799F" w14:textId="4907A763" w:rsidR="009D7C00" w:rsidRDefault="009D7C00" w:rsidP="00BC33D8">
      <w:pPr>
        <w:pStyle w:val="ListBullet"/>
      </w:pPr>
      <w:r>
        <w:t xml:space="preserve">Chief </w:t>
      </w:r>
      <w:r w:rsidR="00C657E2">
        <w:t>Financial Officer</w:t>
      </w:r>
    </w:p>
    <w:p w14:paraId="1F0E1B8C" w14:textId="3AE40FD4" w:rsidR="009D7C00" w:rsidRDefault="009C4D11" w:rsidP="00BC33D8">
      <w:pPr>
        <w:pStyle w:val="ListBullet"/>
      </w:pPr>
      <w:r>
        <w:t>VET Student Loan Coordinator</w:t>
      </w:r>
    </w:p>
    <w:p w14:paraId="1AE712AB" w14:textId="4C02F5EE" w:rsidR="00D92728" w:rsidRPr="00365E11" w:rsidRDefault="00D92728" w:rsidP="00365E11">
      <w:pPr>
        <w:pStyle w:val="Heading2"/>
      </w:pPr>
      <w:r>
        <w:t>Endorsement required prior to Risk and Compliance Committee:</w:t>
      </w:r>
    </w:p>
    <w:p w14:paraId="324705E4" w14:textId="77777777" w:rsidR="001F2016" w:rsidRPr="00D92728" w:rsidRDefault="001F2016" w:rsidP="007E0D3E">
      <w:pPr>
        <w:rPr>
          <w:sz w:val="20"/>
          <w:szCs w:val="20"/>
        </w:rPr>
      </w:pPr>
    </w:p>
    <w:p w14:paraId="3E5DDD2D" w14:textId="7A691622" w:rsidR="0097644C" w:rsidRDefault="00000000" w:rsidP="0097644C">
      <w:sdt>
        <w:sdtPr>
          <w:alias w:val="Internal Committee"/>
          <w:tag w:val="Internal Committee"/>
          <w:id w:val="1721178429"/>
          <w:placeholder>
            <w:docPart w:val="B79B9A634D4D4334BC73984F7284BE28"/>
          </w:placeholder>
          <w:dropDownList>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Not Applicable" w:value="Not Applicable"/>
          </w:dropDownList>
        </w:sdtPr>
        <w:sdtContent>
          <w:r w:rsidR="00F27BA7">
            <w:t>Not Applicable</w:t>
          </w:r>
        </w:sdtContent>
      </w:sdt>
    </w:p>
    <w:p w14:paraId="4049171F" w14:textId="77777777" w:rsidR="0097644C" w:rsidRPr="0097644C" w:rsidRDefault="0097644C" w:rsidP="0097644C">
      <w:pPr>
        <w:keepNext/>
        <w:keepLines/>
        <w:spacing w:before="360" w:after="120" w:line="288" w:lineRule="auto"/>
        <w:outlineLvl w:val="1"/>
        <w:rPr>
          <w:rFonts w:eastAsiaTheme="majorEastAsia" w:cstheme="majorBidi"/>
          <w:b/>
          <w:spacing w:val="6"/>
          <w:sz w:val="32"/>
          <w:szCs w:val="26"/>
        </w:rPr>
      </w:pPr>
      <w:r w:rsidRPr="0097644C">
        <w:rPr>
          <w:rFonts w:eastAsiaTheme="majorEastAsia" w:cstheme="majorBidi"/>
          <w:b/>
          <w:spacing w:val="6"/>
          <w:sz w:val="32"/>
          <w:szCs w:val="26"/>
        </w:rP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3685"/>
      </w:tblGrid>
      <w:tr w:rsidR="0097644C" w:rsidRPr="0097644C" w14:paraId="679CE293" w14:textId="77777777" w:rsidTr="00C25B14">
        <w:trPr>
          <w:tblHeader/>
        </w:trPr>
        <w:tc>
          <w:tcPr>
            <w:tcW w:w="4957" w:type="dxa"/>
            <w:shd w:val="clear" w:color="auto" w:fill="F2F2F2" w:themeFill="background1" w:themeFillShade="F2"/>
          </w:tcPr>
          <w:p w14:paraId="4F08CA24" w14:textId="77777777" w:rsidR="0097644C" w:rsidRPr="0097644C" w:rsidRDefault="0097644C" w:rsidP="0097644C">
            <w:pPr>
              <w:spacing w:before="60" w:after="120" w:line="288" w:lineRule="auto"/>
              <w:rPr>
                <w:b/>
                <w:bCs/>
              </w:rPr>
            </w:pPr>
            <w:r w:rsidRPr="0097644C">
              <w:rPr>
                <w:b/>
                <w:bCs/>
              </w:rPr>
              <w:t>Committee</w:t>
            </w:r>
          </w:p>
        </w:tc>
        <w:tc>
          <w:tcPr>
            <w:tcW w:w="3685" w:type="dxa"/>
            <w:shd w:val="clear" w:color="auto" w:fill="F2F2F2" w:themeFill="background1" w:themeFillShade="F2"/>
          </w:tcPr>
          <w:p w14:paraId="1F3FA4AA" w14:textId="77777777" w:rsidR="0097644C" w:rsidRPr="0097644C" w:rsidRDefault="0097644C" w:rsidP="0097644C">
            <w:pPr>
              <w:spacing w:before="60" w:after="120" w:line="288" w:lineRule="auto"/>
              <w:rPr>
                <w:b/>
                <w:bCs/>
              </w:rPr>
            </w:pPr>
            <w:r w:rsidRPr="0097644C">
              <w:rPr>
                <w:b/>
                <w:bCs/>
              </w:rPr>
              <w:t>Date</w:t>
            </w:r>
          </w:p>
        </w:tc>
      </w:tr>
      <w:tr w:rsidR="0097644C" w:rsidRPr="0097644C" w14:paraId="234F4C01" w14:textId="77777777" w:rsidTr="00C25B14">
        <w:trPr>
          <w:trHeight w:val="361"/>
        </w:trPr>
        <w:tc>
          <w:tcPr>
            <w:tcW w:w="4957" w:type="dxa"/>
          </w:tcPr>
          <w:p w14:paraId="08AD12EC" w14:textId="10B3E988" w:rsidR="0097644C" w:rsidRPr="0097644C" w:rsidRDefault="00000000" w:rsidP="0097644C">
            <w:pPr>
              <w:spacing w:before="60" w:after="120" w:line="288" w:lineRule="auto"/>
            </w:pPr>
            <w:sdt>
              <w:sdtPr>
                <w:alias w:val="Internal Committee"/>
                <w:tag w:val="Internal Committee"/>
                <w:id w:val="358936165"/>
                <w:placeholder>
                  <w:docPart w:val="895D01DA43EA448DB1906D4D52E36EA3"/>
                </w:placeholder>
                <w:dropDownList>
                  <w:listItem w:displayText="Academic Committee" w:value="Academic Committee"/>
                  <w:listItem w:displayText="Education and Training Committee" w:value="Education and Training Committee"/>
                  <w:listItem w:displayText="Executive" w:value="Executive"/>
                  <w:listItem w:displayText="Health, Safety and Wellbeing Committee" w:value="Health, Safety and Wellbeing Committee"/>
                  <w:listItem w:displayText="Procurement Review Committee" w:value="Procurement Review Committee"/>
                  <w:listItem w:displayText="Risk and Compliance Committee" w:value="Risk and Compliance Committee"/>
                  <w:listItem w:displayText="Not Applicable" w:value="Not Applicable"/>
                </w:dropDownList>
              </w:sdtPr>
              <w:sdtContent>
                <w:r w:rsidR="003B31E7">
                  <w:t>Risk and Compliance Committee</w:t>
                </w:r>
              </w:sdtContent>
            </w:sdt>
          </w:p>
        </w:tc>
        <w:tc>
          <w:tcPr>
            <w:tcW w:w="3685" w:type="dxa"/>
          </w:tcPr>
          <w:p w14:paraId="72BBA253" w14:textId="6DA928B7" w:rsidR="0097644C" w:rsidRPr="0097644C" w:rsidRDefault="003B31E7" w:rsidP="0097644C">
            <w:pPr>
              <w:spacing w:before="60" w:after="120" w:line="288" w:lineRule="auto"/>
            </w:pPr>
            <w:r>
              <w:t>28.03.2024</w:t>
            </w:r>
          </w:p>
        </w:tc>
      </w:tr>
    </w:tbl>
    <w:p w14:paraId="60E1FD77" w14:textId="770B7D1E" w:rsidR="00202330" w:rsidRPr="00FF349C" w:rsidRDefault="00202330" w:rsidP="007244FD">
      <w:pPr>
        <w:pStyle w:val="Heading2"/>
      </w:pPr>
      <w:r w:rsidRPr="00FF349C">
        <w:t>Dates:</w:t>
      </w:r>
    </w:p>
    <w:p w14:paraId="319842FE" w14:textId="45C0FE03" w:rsidR="00202330" w:rsidRDefault="00202330" w:rsidP="00202330">
      <w:r w:rsidRPr="00202330">
        <w:rPr>
          <w:b/>
          <w:bCs/>
        </w:rPr>
        <w:t>Last approved:</w:t>
      </w:r>
      <w:r w:rsidR="007244FD">
        <w:rPr>
          <w:b/>
          <w:bCs/>
        </w:rPr>
        <w:tab/>
      </w:r>
      <w:r w:rsidRPr="00EA3235">
        <w:t xml:space="preserve"> </w:t>
      </w:r>
      <w:sdt>
        <w:sdtPr>
          <w:id w:val="-536199251"/>
          <w:placeholder>
            <w:docPart w:val="15EA77F522DB4FDCB6B32B575B9B140D"/>
          </w:placeholder>
          <w:date w:fullDate="2024-04-08T00:00:00Z">
            <w:dateFormat w:val="d/MM/yyyy"/>
            <w:lid w:val="en-AU"/>
            <w:storeMappedDataAs w:val="dateTime"/>
            <w:calendar w:val="gregorian"/>
          </w:date>
        </w:sdtPr>
        <w:sdtContent>
          <w:r w:rsidR="00997269">
            <w:t>8/04/2024</w:t>
          </w:r>
        </w:sdtContent>
      </w:sdt>
      <w:r w:rsidRPr="00EA3235">
        <w:tab/>
      </w:r>
    </w:p>
    <w:p w14:paraId="394EE5B0" w14:textId="0D6D14A4"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15EA77F522DB4FDCB6B32B575B9B140D"/>
          </w:placeholder>
          <w:date w:fullDate="2027-04-08T00:00:00Z">
            <w:dateFormat w:val="d/MM/yyyy"/>
            <w:lid w:val="en-AU"/>
            <w:storeMappedDataAs w:val="dateTime"/>
            <w:calendar w:val="gregorian"/>
          </w:date>
        </w:sdtPr>
        <w:sdtContent>
          <w:r w:rsidR="00997269">
            <w:rPr>
              <w:szCs w:val="24"/>
            </w:rPr>
            <w:t>8/04/2027</w:t>
          </w:r>
        </w:sdtContent>
      </w:sdt>
    </w:p>
    <w:p w14:paraId="22CE5B7E" w14:textId="77777777" w:rsidR="00202330" w:rsidRPr="00EA3235" w:rsidRDefault="00202330" w:rsidP="007244FD">
      <w:pPr>
        <w:pStyle w:val="Heading2"/>
      </w:pPr>
      <w:r w:rsidRPr="00EA3235">
        <w:lastRenderedPageBreak/>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3403ECE3" w14:textId="77777777" w:rsidTr="006729CE">
        <w:trPr>
          <w:tblHeader/>
        </w:trPr>
        <w:tc>
          <w:tcPr>
            <w:tcW w:w="1630" w:type="dxa"/>
            <w:shd w:val="clear" w:color="auto" w:fill="F2F2F2" w:themeFill="background1" w:themeFillShade="F2"/>
          </w:tcPr>
          <w:p w14:paraId="6198C058" w14:textId="77777777" w:rsidR="00202330" w:rsidRPr="00202330" w:rsidRDefault="00202330" w:rsidP="00202330">
            <w:pPr>
              <w:rPr>
                <w:b/>
                <w:bCs/>
              </w:rPr>
            </w:pPr>
            <w:bookmarkStart w:id="5" w:name="Row_Title_Version"/>
            <w:bookmarkEnd w:id="5"/>
            <w:r w:rsidRPr="00202330">
              <w:rPr>
                <w:b/>
                <w:bCs/>
              </w:rPr>
              <w:t>Version</w:t>
            </w:r>
          </w:p>
        </w:tc>
        <w:tc>
          <w:tcPr>
            <w:tcW w:w="1537" w:type="dxa"/>
            <w:shd w:val="clear" w:color="auto" w:fill="F2F2F2" w:themeFill="background1" w:themeFillShade="F2"/>
          </w:tcPr>
          <w:p w14:paraId="3C17EC6D" w14:textId="77777777" w:rsidR="00202330" w:rsidRPr="00202330" w:rsidRDefault="00202330" w:rsidP="00202330">
            <w:pPr>
              <w:rPr>
                <w:b/>
                <w:bCs/>
              </w:rPr>
            </w:pPr>
            <w:bookmarkStart w:id="6" w:name="Row_Title_Date"/>
            <w:bookmarkEnd w:id="6"/>
            <w:r w:rsidRPr="00202330">
              <w:rPr>
                <w:b/>
                <w:bCs/>
              </w:rPr>
              <w:t>Date</w:t>
            </w:r>
          </w:p>
        </w:tc>
        <w:tc>
          <w:tcPr>
            <w:tcW w:w="6461" w:type="dxa"/>
            <w:shd w:val="clear" w:color="auto" w:fill="F2F2F2" w:themeFill="background1" w:themeFillShade="F2"/>
          </w:tcPr>
          <w:p w14:paraId="7CD5E01E" w14:textId="77777777" w:rsidR="00202330" w:rsidRPr="00202330" w:rsidRDefault="00202330" w:rsidP="00202330">
            <w:pPr>
              <w:rPr>
                <w:b/>
                <w:bCs/>
              </w:rPr>
            </w:pPr>
            <w:bookmarkStart w:id="7" w:name="Row_Title_Description_of_changes"/>
            <w:bookmarkEnd w:id="7"/>
            <w:r w:rsidRPr="00202330">
              <w:rPr>
                <w:b/>
                <w:bCs/>
              </w:rPr>
              <w:t>Description of changes</w:t>
            </w:r>
          </w:p>
        </w:tc>
      </w:tr>
      <w:tr w:rsidR="006729CE" w:rsidRPr="00EA3235" w14:paraId="4D680506" w14:textId="77777777" w:rsidTr="006729CE">
        <w:tc>
          <w:tcPr>
            <w:tcW w:w="1630" w:type="dxa"/>
          </w:tcPr>
          <w:p w14:paraId="15A3A266" w14:textId="1391BABC" w:rsidR="006729CE" w:rsidRPr="000067DB" w:rsidRDefault="006729CE" w:rsidP="006729CE">
            <w:r w:rsidRPr="00744847">
              <w:rPr>
                <w:sz w:val="22"/>
              </w:rPr>
              <w:t>2.0</w:t>
            </w:r>
          </w:p>
        </w:tc>
        <w:tc>
          <w:tcPr>
            <w:tcW w:w="1537" w:type="dxa"/>
          </w:tcPr>
          <w:p w14:paraId="4199E60A" w14:textId="469ACAEB" w:rsidR="006729CE" w:rsidRPr="000067DB" w:rsidRDefault="006729CE" w:rsidP="006729CE">
            <w:r w:rsidRPr="00744847">
              <w:rPr>
                <w:sz w:val="22"/>
              </w:rPr>
              <w:t>25.11.2019</w:t>
            </w:r>
          </w:p>
        </w:tc>
        <w:tc>
          <w:tcPr>
            <w:tcW w:w="6461" w:type="dxa"/>
          </w:tcPr>
          <w:p w14:paraId="481AF64F" w14:textId="08D5E626" w:rsidR="006729CE" w:rsidRPr="000067DB" w:rsidRDefault="006729CE" w:rsidP="006729CE">
            <w:r w:rsidRPr="00744847">
              <w:rPr>
                <w:color w:val="000000" w:themeColor="text1"/>
                <w:sz w:val="22"/>
              </w:rPr>
              <w:t>Format changes to meet policy template requirements.</w:t>
            </w:r>
          </w:p>
        </w:tc>
      </w:tr>
      <w:tr w:rsidR="006729CE" w:rsidRPr="00EA3235" w14:paraId="04087F72" w14:textId="77777777" w:rsidTr="006729CE">
        <w:tc>
          <w:tcPr>
            <w:tcW w:w="1630" w:type="dxa"/>
          </w:tcPr>
          <w:p w14:paraId="0DEF1AD0" w14:textId="550DF9E7" w:rsidR="006729CE" w:rsidRPr="00744847" w:rsidRDefault="006729CE" w:rsidP="006729CE">
            <w:pPr>
              <w:rPr>
                <w:sz w:val="22"/>
              </w:rPr>
            </w:pPr>
            <w:r w:rsidRPr="00744847">
              <w:rPr>
                <w:sz w:val="22"/>
              </w:rPr>
              <w:t>3.0</w:t>
            </w:r>
          </w:p>
        </w:tc>
        <w:tc>
          <w:tcPr>
            <w:tcW w:w="1537" w:type="dxa"/>
          </w:tcPr>
          <w:p w14:paraId="28E44E7E" w14:textId="1438E352" w:rsidR="006729CE" w:rsidRPr="00744847" w:rsidRDefault="006729CE" w:rsidP="006729CE">
            <w:pPr>
              <w:rPr>
                <w:sz w:val="22"/>
              </w:rPr>
            </w:pPr>
            <w:r w:rsidRPr="00744847">
              <w:rPr>
                <w:sz w:val="22"/>
              </w:rPr>
              <w:t>24.11.2020</w:t>
            </w:r>
          </w:p>
        </w:tc>
        <w:tc>
          <w:tcPr>
            <w:tcW w:w="6461" w:type="dxa"/>
          </w:tcPr>
          <w:p w14:paraId="59A402B3" w14:textId="65757071" w:rsidR="006729CE" w:rsidRPr="00744847" w:rsidRDefault="006729CE" w:rsidP="006729CE">
            <w:pPr>
              <w:rPr>
                <w:color w:val="000000" w:themeColor="text1"/>
                <w:sz w:val="22"/>
              </w:rPr>
            </w:pPr>
            <w:r w:rsidRPr="00744847">
              <w:rPr>
                <w:color w:val="000000" w:themeColor="text1"/>
                <w:sz w:val="22"/>
              </w:rPr>
              <w:t>Updated to ensure procedure reflects actual practices.</w:t>
            </w:r>
          </w:p>
        </w:tc>
      </w:tr>
      <w:tr w:rsidR="006729CE" w:rsidRPr="00EA3235" w14:paraId="7D571FC6" w14:textId="77777777" w:rsidTr="006729CE">
        <w:tc>
          <w:tcPr>
            <w:tcW w:w="1630" w:type="dxa"/>
          </w:tcPr>
          <w:p w14:paraId="6F74AE64" w14:textId="126AE565" w:rsidR="006729CE" w:rsidRPr="00744847" w:rsidRDefault="006729CE" w:rsidP="006729CE">
            <w:pPr>
              <w:rPr>
                <w:sz w:val="22"/>
              </w:rPr>
            </w:pPr>
            <w:r>
              <w:rPr>
                <w:sz w:val="22"/>
              </w:rPr>
              <w:t>4.0</w:t>
            </w:r>
          </w:p>
        </w:tc>
        <w:tc>
          <w:tcPr>
            <w:tcW w:w="1537" w:type="dxa"/>
          </w:tcPr>
          <w:p w14:paraId="6A5333BA" w14:textId="29EF0DEA" w:rsidR="006729CE" w:rsidRPr="00744847" w:rsidRDefault="006729CE" w:rsidP="006729CE">
            <w:pPr>
              <w:rPr>
                <w:sz w:val="22"/>
              </w:rPr>
            </w:pPr>
            <w:r>
              <w:rPr>
                <w:sz w:val="22"/>
              </w:rPr>
              <w:t>26.06.2023</w:t>
            </w:r>
          </w:p>
        </w:tc>
        <w:tc>
          <w:tcPr>
            <w:tcW w:w="6461" w:type="dxa"/>
          </w:tcPr>
          <w:p w14:paraId="14F45B16" w14:textId="52F582A7" w:rsidR="006729CE" w:rsidRPr="00744847" w:rsidRDefault="006729CE" w:rsidP="006729CE">
            <w:pPr>
              <w:rPr>
                <w:color w:val="000000" w:themeColor="text1"/>
                <w:sz w:val="22"/>
              </w:rPr>
            </w:pPr>
            <w:r w:rsidRPr="00FE4B9F">
              <w:rPr>
                <w:color w:val="000000" w:themeColor="text1"/>
                <w:sz w:val="22"/>
              </w:rPr>
              <w:t>Updated Executive Owner Contact Person</w:t>
            </w:r>
            <w:r>
              <w:rPr>
                <w:color w:val="000000" w:themeColor="text1"/>
                <w:sz w:val="22"/>
              </w:rPr>
              <w:t>.</w:t>
            </w:r>
          </w:p>
        </w:tc>
      </w:tr>
      <w:tr w:rsidR="006729CE" w:rsidRPr="00EA3235" w14:paraId="4252A87A" w14:textId="77777777" w:rsidTr="006729CE">
        <w:tc>
          <w:tcPr>
            <w:tcW w:w="1630" w:type="dxa"/>
          </w:tcPr>
          <w:p w14:paraId="7716B177" w14:textId="781616D3" w:rsidR="006729CE" w:rsidRDefault="006729CE" w:rsidP="006729CE">
            <w:pPr>
              <w:rPr>
                <w:sz w:val="22"/>
              </w:rPr>
            </w:pPr>
            <w:r>
              <w:rPr>
                <w:sz w:val="22"/>
              </w:rPr>
              <w:t>5.0</w:t>
            </w:r>
          </w:p>
        </w:tc>
        <w:tc>
          <w:tcPr>
            <w:tcW w:w="1537" w:type="dxa"/>
          </w:tcPr>
          <w:p w14:paraId="3CA31938" w14:textId="027699F0" w:rsidR="006729CE" w:rsidRDefault="006729CE" w:rsidP="006729CE">
            <w:pPr>
              <w:rPr>
                <w:sz w:val="22"/>
              </w:rPr>
            </w:pPr>
            <w:r>
              <w:rPr>
                <w:sz w:val="22"/>
              </w:rPr>
              <w:t>25.09.2023</w:t>
            </w:r>
          </w:p>
        </w:tc>
        <w:tc>
          <w:tcPr>
            <w:tcW w:w="6461" w:type="dxa"/>
          </w:tcPr>
          <w:p w14:paraId="580B3DE7" w14:textId="1AFC3447" w:rsidR="006729CE" w:rsidRPr="00FE4B9F" w:rsidRDefault="006729CE" w:rsidP="006729CE">
            <w:pPr>
              <w:rPr>
                <w:color w:val="000000" w:themeColor="text1"/>
                <w:sz w:val="22"/>
              </w:rPr>
            </w:pPr>
            <w:r>
              <w:rPr>
                <w:szCs w:val="24"/>
              </w:rPr>
              <w:t>Updated Executive Owner from Chief Operating Officer to Chief Financial Officer.</w:t>
            </w:r>
          </w:p>
        </w:tc>
      </w:tr>
      <w:tr w:rsidR="009674DD" w:rsidRPr="00EA3235" w14:paraId="55E7D118" w14:textId="77777777" w:rsidTr="006729CE">
        <w:tc>
          <w:tcPr>
            <w:tcW w:w="1630" w:type="dxa"/>
          </w:tcPr>
          <w:p w14:paraId="5D3BE48C" w14:textId="36898D7A" w:rsidR="009674DD" w:rsidRDefault="009674DD" w:rsidP="006729CE">
            <w:pPr>
              <w:rPr>
                <w:sz w:val="22"/>
              </w:rPr>
            </w:pPr>
            <w:r>
              <w:rPr>
                <w:sz w:val="22"/>
              </w:rPr>
              <w:t>5.1</w:t>
            </w:r>
          </w:p>
        </w:tc>
        <w:tc>
          <w:tcPr>
            <w:tcW w:w="1537" w:type="dxa"/>
          </w:tcPr>
          <w:p w14:paraId="5DBBB74F" w14:textId="7B6E2CB4" w:rsidR="009674DD" w:rsidRDefault="009674DD" w:rsidP="006729CE">
            <w:pPr>
              <w:rPr>
                <w:sz w:val="22"/>
              </w:rPr>
            </w:pPr>
            <w:r>
              <w:rPr>
                <w:sz w:val="22"/>
              </w:rPr>
              <w:t>6.11.2023</w:t>
            </w:r>
          </w:p>
        </w:tc>
        <w:tc>
          <w:tcPr>
            <w:tcW w:w="6461" w:type="dxa"/>
          </w:tcPr>
          <w:p w14:paraId="0574337C" w14:textId="58A63714" w:rsidR="009674DD" w:rsidRDefault="009674DD" w:rsidP="006729CE">
            <w:pPr>
              <w:rPr>
                <w:szCs w:val="24"/>
              </w:rPr>
            </w:pPr>
            <w:r>
              <w:rPr>
                <w:szCs w:val="24"/>
              </w:rPr>
              <w:t>Updated with the new template</w:t>
            </w:r>
          </w:p>
        </w:tc>
      </w:tr>
      <w:tr w:rsidR="00B6315A" w:rsidRPr="00EA3235" w14:paraId="7A2513AF" w14:textId="77777777" w:rsidTr="006729CE">
        <w:tc>
          <w:tcPr>
            <w:tcW w:w="1630" w:type="dxa"/>
          </w:tcPr>
          <w:p w14:paraId="466F7914" w14:textId="09155C5F" w:rsidR="00B6315A" w:rsidRPr="00B6315A" w:rsidRDefault="00B6315A" w:rsidP="00B6315A">
            <w:pPr>
              <w:rPr>
                <w:sz w:val="22"/>
                <w:szCs w:val="20"/>
              </w:rPr>
            </w:pPr>
            <w:r w:rsidRPr="00B6315A">
              <w:rPr>
                <w:sz w:val="22"/>
                <w:szCs w:val="20"/>
              </w:rPr>
              <w:t>6.0</w:t>
            </w:r>
          </w:p>
        </w:tc>
        <w:tc>
          <w:tcPr>
            <w:tcW w:w="1537" w:type="dxa"/>
          </w:tcPr>
          <w:p w14:paraId="3D84DA05" w14:textId="64FE4560" w:rsidR="00B6315A" w:rsidRPr="00B6315A" w:rsidRDefault="00B6315A" w:rsidP="00B6315A">
            <w:pPr>
              <w:rPr>
                <w:sz w:val="22"/>
                <w:szCs w:val="20"/>
              </w:rPr>
            </w:pPr>
            <w:r w:rsidRPr="00B6315A">
              <w:rPr>
                <w:sz w:val="22"/>
                <w:szCs w:val="20"/>
              </w:rPr>
              <w:t>15.03.2024</w:t>
            </w:r>
          </w:p>
        </w:tc>
        <w:tc>
          <w:tcPr>
            <w:tcW w:w="6461" w:type="dxa"/>
          </w:tcPr>
          <w:p w14:paraId="2CACBEEB" w14:textId="09B86971" w:rsidR="00B6315A" w:rsidRPr="00B6315A" w:rsidRDefault="00B6315A" w:rsidP="00B6315A">
            <w:pPr>
              <w:rPr>
                <w:sz w:val="22"/>
                <w:szCs w:val="20"/>
              </w:rPr>
            </w:pPr>
            <w:r w:rsidRPr="00B6315A">
              <w:rPr>
                <w:sz w:val="22"/>
                <w:szCs w:val="20"/>
              </w:rPr>
              <w:t xml:space="preserve">Cyclical review, updated to the new template with supporting documents also updated. </w:t>
            </w:r>
          </w:p>
        </w:tc>
      </w:tr>
    </w:tbl>
    <w:p w14:paraId="2A95863B"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454B511C" w14:textId="2AED5D8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9A5E02" w:rsidRPr="009A5E02">
        <w:rPr>
          <w:sz w:val="22"/>
        </w:rPr>
        <w:t>DOC/18/215479[v6]</w:t>
      </w:r>
    </w:p>
    <w:sectPr w:rsidR="00202330" w:rsidRPr="005E7182" w:rsidSect="00D70333">
      <w:headerReference w:type="even" r:id="rId32"/>
      <w:headerReference w:type="default" r:id="rId33"/>
      <w:footerReference w:type="even" r:id="rId34"/>
      <w:footerReference w:type="default" r:id="rId35"/>
      <w:footerReference w:type="first" r:id="rId36"/>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B1A2" w14:textId="77777777" w:rsidR="00F15C9C" w:rsidRDefault="00F15C9C" w:rsidP="00C37A29">
      <w:r>
        <w:separator/>
      </w:r>
    </w:p>
  </w:endnote>
  <w:endnote w:type="continuationSeparator" w:id="0">
    <w:p w14:paraId="7661D2F7" w14:textId="77777777" w:rsidR="00F15C9C" w:rsidRDefault="00F15C9C"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1325" w14:textId="69146881" w:rsidR="008303AF" w:rsidRDefault="008303AF" w:rsidP="008303AF">
    <w:pPr>
      <w:pStyle w:val="Footer-Left"/>
    </w:pPr>
    <w:r>
      <w:rPr>
        <w:noProof/>
      </w:rPr>
      <mc:AlternateContent>
        <mc:Choice Requires="wpg">
          <w:drawing>
            <wp:anchor distT="0" distB="0" distL="114300" distR="215900" simplePos="0" relativeHeight="251655168" behindDoc="0" locked="1" layoutInCell="1" allowOverlap="1" wp14:anchorId="0980FBB6" wp14:editId="6A536C83">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0FBB6" id="Group 13" o:spid="_x0000_s1026" alt="&quot;&quot;" style="position:absolute;margin-left:0;margin-top:0;width:61.5pt;height:49.9pt;z-index:251655168;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168050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6C082A">
          <w:rPr>
            <w:rStyle w:val="Strong"/>
          </w:rPr>
          <w:t>VET Student Loan Review and Re-Crediting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C76" w14:textId="68A4F01A"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CE27900" wp14:editId="7748DF8C">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6C082A">
          <w:rPr>
            <w:rStyle w:val="Strong"/>
          </w:rPr>
          <w:t>VET Student Loan Review and Re-Crediting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E886" w14:textId="34B7BD9F" w:rsidR="0061344A" w:rsidRDefault="0061344A" w:rsidP="00B552DF">
    <w:pPr>
      <w:pStyle w:val="Footer-Left"/>
      <w:spacing w:before="120"/>
      <w:ind w:firstLine="993"/>
      <w:rPr>
        <w:rStyle w:val="Strong"/>
        <w:szCs w:val="18"/>
      </w:rPr>
    </w:pPr>
  </w:p>
  <w:p w14:paraId="0A9E1CD2" w14:textId="349A67A4" w:rsidR="0061344A" w:rsidRDefault="006C082A" w:rsidP="00B552DF">
    <w:pPr>
      <w:pStyle w:val="Footer-Left"/>
      <w:spacing w:before="120"/>
      <w:ind w:firstLine="993"/>
      <w:rPr>
        <w:rStyle w:val="Strong"/>
        <w:szCs w:val="18"/>
      </w:rPr>
    </w:pPr>
    <w:r>
      <w:rPr>
        <w:rStyle w:val="Strong"/>
        <w:noProof/>
        <w:szCs w:val="18"/>
      </w:rPr>
      <w:drawing>
        <wp:anchor distT="0" distB="0" distL="114300" distR="114300" simplePos="0" relativeHeight="251684864" behindDoc="0" locked="0" layoutInCell="1" allowOverlap="1" wp14:anchorId="6FFE024F" wp14:editId="3349A881">
          <wp:simplePos x="0" y="0"/>
          <wp:positionH relativeFrom="column">
            <wp:posOffset>5233035</wp:posOffset>
          </wp:positionH>
          <wp:positionV relativeFrom="paragraph">
            <wp:posOffset>20320</wp:posOffset>
          </wp:positionV>
          <wp:extent cx="1379716" cy="726393"/>
          <wp:effectExtent l="0" t="0" r="0" b="0"/>
          <wp:wrapNone/>
          <wp:docPr id="108140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716" cy="726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46A58" w14:textId="03DC46F2" w:rsidR="0061344A" w:rsidRDefault="0061344A" w:rsidP="00B552DF">
    <w:pPr>
      <w:pStyle w:val="Footer-Left"/>
      <w:spacing w:before="120"/>
      <w:ind w:firstLine="993"/>
      <w:rPr>
        <w:rStyle w:val="Strong"/>
        <w:szCs w:val="18"/>
      </w:rPr>
    </w:pPr>
  </w:p>
  <w:p w14:paraId="0030ABCE" w14:textId="39FD7B7C" w:rsidR="00D939C7" w:rsidRPr="00502679" w:rsidRDefault="008D3B55" w:rsidP="00B552DF">
    <w:pPr>
      <w:pStyle w:val="Footer-Left"/>
      <w:spacing w:before="120"/>
      <w:ind w:firstLine="993"/>
      <w:rPr>
        <w:szCs w:val="18"/>
      </w:rPr>
    </w:pPr>
    <w:r w:rsidRPr="00502679">
      <w:rPr>
        <w:noProof/>
        <w:szCs w:val="18"/>
      </w:rPr>
      <w:drawing>
        <wp:anchor distT="0" distB="0" distL="114300" distR="114300" simplePos="0" relativeHeight="251670528" behindDoc="1" locked="1" layoutInCell="1" allowOverlap="1" wp14:anchorId="70BFB266" wp14:editId="4C7728FA">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6C082A">
          <w:rPr>
            <w:rStyle w:val="Strong"/>
            <w:szCs w:val="18"/>
          </w:rPr>
          <w:t>VET Student Loan Review and Re-Crediting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34EA" w14:textId="77777777" w:rsidR="00F15C9C" w:rsidRDefault="00F15C9C" w:rsidP="00C37A29">
      <w:r>
        <w:separator/>
      </w:r>
    </w:p>
  </w:footnote>
  <w:footnote w:type="continuationSeparator" w:id="0">
    <w:p w14:paraId="632E116F" w14:textId="77777777" w:rsidR="00F15C9C" w:rsidRDefault="00F15C9C"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BDDA" w14:textId="0679424D" w:rsidR="00D939C7" w:rsidRDefault="00D939C7">
    <w:pPr>
      <w:pStyle w:val="Header"/>
    </w:pPr>
    <w:r>
      <w:rPr>
        <w:noProof/>
      </w:rPr>
      <w:drawing>
        <wp:inline distT="0" distB="0" distL="0" distR="0" wp14:anchorId="309E7DD5" wp14:editId="4B4E1A70">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4690" w14:textId="74F13E5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pt;height:6pt" o:bullet="t">
        <v:imagedata r:id="rId1" o:title="dot point 1"/>
      </v:shape>
    </w:pict>
  </w:numPicBullet>
  <w:numPicBullet w:numPicBulletId="1">
    <w:pict>
      <v:shape id="_x0000_i1063" type="#_x0000_t75" style="width:6pt;height:6pt" o:bullet="t">
        <v:imagedata r:id="rId2" o:title="dot point 2"/>
      </v:shape>
    </w:pict>
  </w:numPicBullet>
  <w:numPicBullet w:numPicBulletId="2">
    <w:pict>
      <v:shape id="_x0000_i1064" type="#_x0000_t75" style="width:6pt;height:6pt" o:bullet="t">
        <v:imagedata r:id="rId3" o:title="dot 1"/>
      </v:shape>
    </w:pict>
  </w:numPicBullet>
  <w:numPicBullet w:numPicBulletId="3">
    <w:pict>
      <v:shape id="_x0000_i1065" type="#_x0000_t75" style="width:6pt;height:6pt" o:bullet="t">
        <v:imagedata r:id="rId4" o:title="dot 2"/>
      </v:shape>
    </w:pict>
  </w:numPicBullet>
  <w:numPicBullet w:numPicBulletId="4">
    <w:pict>
      <v:shape id="_x0000_i1066" type="#_x0000_t75" style="width:42pt;height:36pt" o:bullet="t">
        <v:imagedata r:id="rId5" o:title="DOT-1"/>
      </v:shape>
    </w:pict>
  </w:numPicBullet>
  <w:numPicBullet w:numPicBulletId="5">
    <w:pict>
      <v:shape id="_x0000_i1067" type="#_x0000_t75" style="width:42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63F058E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63F058E6"/>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63F058E6"/>
    <w:numStyleLink w:val="Bullets"/>
  </w:abstractNum>
  <w:abstractNum w:abstractNumId="22" w15:restartNumberingAfterBreak="0">
    <w:nsid w:val="366F1185"/>
    <w:multiLevelType w:val="multilevel"/>
    <w:tmpl w:val="63F058E6"/>
    <w:numStyleLink w:val="Bullets"/>
  </w:abstractNum>
  <w:abstractNum w:abstractNumId="23"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4" w15:restartNumberingAfterBreak="0">
    <w:nsid w:val="41397427"/>
    <w:multiLevelType w:val="multilevel"/>
    <w:tmpl w:val="97DAEA0E"/>
    <w:numStyleLink w:val="Numbering"/>
  </w:abstractNum>
  <w:abstractNum w:abstractNumId="25"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497542A0"/>
    <w:multiLevelType w:val="multilevel"/>
    <w:tmpl w:val="63F058E6"/>
    <w:numStyleLink w:val="Bullets"/>
  </w:abstractNum>
  <w:abstractNum w:abstractNumId="27"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7DAEA0E"/>
    <w:numStyleLink w:val="Numbering"/>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97DAEA0E"/>
    <w:numStyleLink w:val="Numbering"/>
  </w:abstractNum>
  <w:abstractNum w:abstractNumId="32"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43520E2"/>
    <w:multiLevelType w:val="multilevel"/>
    <w:tmpl w:val="63F058E6"/>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6B210E6F"/>
    <w:multiLevelType w:val="multilevel"/>
    <w:tmpl w:val="63F058E6"/>
    <w:numStyleLink w:val="Bullets"/>
  </w:abstractNum>
  <w:abstractNum w:abstractNumId="38" w15:restartNumberingAfterBreak="0">
    <w:nsid w:val="744D0736"/>
    <w:multiLevelType w:val="multilevel"/>
    <w:tmpl w:val="97DAEA0E"/>
    <w:numStyleLink w:val="Numbering"/>
  </w:abstractNum>
  <w:abstractNum w:abstractNumId="39" w15:restartNumberingAfterBreak="0">
    <w:nsid w:val="7C440DEC"/>
    <w:multiLevelType w:val="multilevel"/>
    <w:tmpl w:val="63F058E6"/>
    <w:numStyleLink w:val="Bullets"/>
  </w:abstractNum>
  <w:num w:numId="1" w16cid:durableId="771047002">
    <w:abstractNumId w:val="9"/>
  </w:num>
  <w:num w:numId="2" w16cid:durableId="1400129002">
    <w:abstractNumId w:val="7"/>
  </w:num>
  <w:num w:numId="3" w16cid:durableId="361252353">
    <w:abstractNumId w:val="6"/>
  </w:num>
  <w:num w:numId="4" w16cid:durableId="129057297">
    <w:abstractNumId w:val="5"/>
  </w:num>
  <w:num w:numId="5" w16cid:durableId="1046952163">
    <w:abstractNumId w:val="4"/>
  </w:num>
  <w:num w:numId="6" w16cid:durableId="1423259865">
    <w:abstractNumId w:val="8"/>
  </w:num>
  <w:num w:numId="7" w16cid:durableId="1566330952">
    <w:abstractNumId w:val="3"/>
  </w:num>
  <w:num w:numId="8" w16cid:durableId="371999389">
    <w:abstractNumId w:val="2"/>
  </w:num>
  <w:num w:numId="9" w16cid:durableId="1545561539">
    <w:abstractNumId w:val="1"/>
  </w:num>
  <w:num w:numId="10" w16cid:durableId="674303407">
    <w:abstractNumId w:val="0"/>
  </w:num>
  <w:num w:numId="11" w16cid:durableId="1684891114">
    <w:abstractNumId w:val="32"/>
  </w:num>
  <w:num w:numId="12" w16cid:durableId="1208757557">
    <w:abstractNumId w:val="33"/>
  </w:num>
  <w:num w:numId="13" w16cid:durableId="1321932116">
    <w:abstractNumId w:val="21"/>
  </w:num>
  <w:num w:numId="14" w16cid:durableId="1649749556">
    <w:abstractNumId w:val="15"/>
  </w:num>
  <w:num w:numId="15" w16cid:durableId="1729918527">
    <w:abstractNumId w:val="38"/>
  </w:num>
  <w:num w:numId="16" w16cid:durableId="1276130952">
    <w:abstractNumId w:val="29"/>
  </w:num>
  <w:num w:numId="17" w16cid:durableId="1264921650">
    <w:abstractNumId w:val="34"/>
  </w:num>
  <w:num w:numId="18" w16cid:durableId="1737849690">
    <w:abstractNumId w:val="10"/>
  </w:num>
  <w:num w:numId="19" w16cid:durableId="402604877">
    <w:abstractNumId w:val="13"/>
  </w:num>
  <w:num w:numId="20" w16cid:durableId="2006663836">
    <w:abstractNumId w:val="24"/>
  </w:num>
  <w:num w:numId="21" w16cid:durableId="1739473183">
    <w:abstractNumId w:val="16"/>
  </w:num>
  <w:num w:numId="22" w16cid:durableId="802623588">
    <w:abstractNumId w:val="12"/>
  </w:num>
  <w:num w:numId="23" w16cid:durableId="1886985368">
    <w:abstractNumId w:val="14"/>
  </w:num>
  <w:num w:numId="24" w16cid:durableId="966006069">
    <w:abstractNumId w:val="18"/>
  </w:num>
  <w:num w:numId="25" w16cid:durableId="876501687">
    <w:abstractNumId w:val="31"/>
  </w:num>
  <w:num w:numId="26" w16cid:durableId="2099593158">
    <w:abstractNumId w:val="30"/>
  </w:num>
  <w:num w:numId="27" w16cid:durableId="1302341800">
    <w:abstractNumId w:val="17"/>
  </w:num>
  <w:num w:numId="28" w16cid:durableId="19374725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0298131">
    <w:abstractNumId w:val="28"/>
  </w:num>
  <w:num w:numId="30" w16cid:durableId="909390658">
    <w:abstractNumId w:val="26"/>
  </w:num>
  <w:num w:numId="31" w16cid:durableId="794714029">
    <w:abstractNumId w:val="19"/>
  </w:num>
  <w:num w:numId="32" w16cid:durableId="1226185452">
    <w:abstractNumId w:val="37"/>
  </w:num>
  <w:num w:numId="33" w16cid:durableId="1064261550">
    <w:abstractNumId w:val="39"/>
  </w:num>
  <w:num w:numId="34" w16cid:durableId="38627014">
    <w:abstractNumId w:val="11"/>
  </w:num>
  <w:num w:numId="35" w16cid:durableId="575624859">
    <w:abstractNumId w:val="22"/>
  </w:num>
  <w:num w:numId="36" w16cid:durableId="17474126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5973398">
    <w:abstractNumId w:val="25"/>
  </w:num>
  <w:num w:numId="38" w16cid:durableId="355738835">
    <w:abstractNumId w:val="35"/>
  </w:num>
  <w:num w:numId="39" w16cid:durableId="916284244">
    <w:abstractNumId w:val="27"/>
  </w:num>
  <w:num w:numId="40" w16cid:durableId="855771548">
    <w:abstractNumId w:val="20"/>
  </w:num>
  <w:num w:numId="41" w16cid:durableId="1475444705">
    <w:abstractNumId w:val="23"/>
  </w:num>
  <w:num w:numId="42" w16cid:durableId="1071466748">
    <w:abstractNumId w:val="36"/>
  </w:num>
  <w:num w:numId="43" w16cid:durableId="163841735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90"/>
    <w:rsid w:val="000300AF"/>
    <w:rsid w:val="00030EED"/>
    <w:rsid w:val="000319B6"/>
    <w:rsid w:val="00053277"/>
    <w:rsid w:val="00070E5A"/>
    <w:rsid w:val="00071205"/>
    <w:rsid w:val="000724AE"/>
    <w:rsid w:val="0008037D"/>
    <w:rsid w:val="0008261B"/>
    <w:rsid w:val="000836C2"/>
    <w:rsid w:val="00086C6C"/>
    <w:rsid w:val="00090227"/>
    <w:rsid w:val="000B4318"/>
    <w:rsid w:val="000B497F"/>
    <w:rsid w:val="000B78FC"/>
    <w:rsid w:val="000C053A"/>
    <w:rsid w:val="000C095E"/>
    <w:rsid w:val="000D5C40"/>
    <w:rsid w:val="000D5D52"/>
    <w:rsid w:val="000E562A"/>
    <w:rsid w:val="000F27C6"/>
    <w:rsid w:val="00100110"/>
    <w:rsid w:val="00107A69"/>
    <w:rsid w:val="00112E8F"/>
    <w:rsid w:val="001176B7"/>
    <w:rsid w:val="00117DAA"/>
    <w:rsid w:val="001268BC"/>
    <w:rsid w:val="00145410"/>
    <w:rsid w:val="0016465B"/>
    <w:rsid w:val="001700F1"/>
    <w:rsid w:val="00170F53"/>
    <w:rsid w:val="00173608"/>
    <w:rsid w:val="001808EC"/>
    <w:rsid w:val="0019389A"/>
    <w:rsid w:val="0019621F"/>
    <w:rsid w:val="001A0D77"/>
    <w:rsid w:val="001A72E4"/>
    <w:rsid w:val="001B091F"/>
    <w:rsid w:val="001B5487"/>
    <w:rsid w:val="001C7835"/>
    <w:rsid w:val="001D1204"/>
    <w:rsid w:val="001D21D7"/>
    <w:rsid w:val="001E1A19"/>
    <w:rsid w:val="001E26C1"/>
    <w:rsid w:val="001E5875"/>
    <w:rsid w:val="001E6713"/>
    <w:rsid w:val="001F13C1"/>
    <w:rsid w:val="001F2016"/>
    <w:rsid w:val="001F288A"/>
    <w:rsid w:val="001F446D"/>
    <w:rsid w:val="00200E24"/>
    <w:rsid w:val="00201C0F"/>
    <w:rsid w:val="00202330"/>
    <w:rsid w:val="00221AB7"/>
    <w:rsid w:val="002313FF"/>
    <w:rsid w:val="00232B05"/>
    <w:rsid w:val="00246435"/>
    <w:rsid w:val="00246BCF"/>
    <w:rsid w:val="002610E7"/>
    <w:rsid w:val="00267845"/>
    <w:rsid w:val="00270834"/>
    <w:rsid w:val="002814E6"/>
    <w:rsid w:val="00282D5E"/>
    <w:rsid w:val="002872A0"/>
    <w:rsid w:val="002A306F"/>
    <w:rsid w:val="002B7C53"/>
    <w:rsid w:val="002C4498"/>
    <w:rsid w:val="002E507D"/>
    <w:rsid w:val="002F247E"/>
    <w:rsid w:val="002F6C59"/>
    <w:rsid w:val="00305171"/>
    <w:rsid w:val="00306999"/>
    <w:rsid w:val="00310D9C"/>
    <w:rsid w:val="003228FB"/>
    <w:rsid w:val="00342A8C"/>
    <w:rsid w:val="0034680A"/>
    <w:rsid w:val="00351243"/>
    <w:rsid w:val="003566F2"/>
    <w:rsid w:val="00363FF8"/>
    <w:rsid w:val="00365E11"/>
    <w:rsid w:val="0037721D"/>
    <w:rsid w:val="0038102A"/>
    <w:rsid w:val="00392C2F"/>
    <w:rsid w:val="00397AB4"/>
    <w:rsid w:val="003B31E7"/>
    <w:rsid w:val="003C344F"/>
    <w:rsid w:val="003D029F"/>
    <w:rsid w:val="003D23A3"/>
    <w:rsid w:val="003D5856"/>
    <w:rsid w:val="003D6C1B"/>
    <w:rsid w:val="004015AA"/>
    <w:rsid w:val="00404E4F"/>
    <w:rsid w:val="004064C6"/>
    <w:rsid w:val="004070C1"/>
    <w:rsid w:val="00414E7D"/>
    <w:rsid w:val="0042339A"/>
    <w:rsid w:val="0042508F"/>
    <w:rsid w:val="00440D83"/>
    <w:rsid w:val="00445B64"/>
    <w:rsid w:val="00451FFA"/>
    <w:rsid w:val="004571B1"/>
    <w:rsid w:val="00461CFA"/>
    <w:rsid w:val="004635FD"/>
    <w:rsid w:val="0047077B"/>
    <w:rsid w:val="00496AE7"/>
    <w:rsid w:val="00497A35"/>
    <w:rsid w:val="004A16C0"/>
    <w:rsid w:val="004A439D"/>
    <w:rsid w:val="004B609E"/>
    <w:rsid w:val="004C0765"/>
    <w:rsid w:val="004C1757"/>
    <w:rsid w:val="004D0EDB"/>
    <w:rsid w:val="004E0833"/>
    <w:rsid w:val="004E28C6"/>
    <w:rsid w:val="004F1080"/>
    <w:rsid w:val="004F138F"/>
    <w:rsid w:val="004F677A"/>
    <w:rsid w:val="00501DF7"/>
    <w:rsid w:val="00502679"/>
    <w:rsid w:val="00504F98"/>
    <w:rsid w:val="0050670B"/>
    <w:rsid w:val="00511FFE"/>
    <w:rsid w:val="00512769"/>
    <w:rsid w:val="005141E8"/>
    <w:rsid w:val="0052253B"/>
    <w:rsid w:val="00525F8C"/>
    <w:rsid w:val="00532F1B"/>
    <w:rsid w:val="00550C99"/>
    <w:rsid w:val="00553413"/>
    <w:rsid w:val="00562C0D"/>
    <w:rsid w:val="00573CF2"/>
    <w:rsid w:val="005762D5"/>
    <w:rsid w:val="00582581"/>
    <w:rsid w:val="0058369E"/>
    <w:rsid w:val="00593314"/>
    <w:rsid w:val="00594496"/>
    <w:rsid w:val="00594DB0"/>
    <w:rsid w:val="005956E1"/>
    <w:rsid w:val="005B3171"/>
    <w:rsid w:val="005C6618"/>
    <w:rsid w:val="005D3D74"/>
    <w:rsid w:val="005D7BB1"/>
    <w:rsid w:val="005E2D46"/>
    <w:rsid w:val="005E5879"/>
    <w:rsid w:val="00603FD5"/>
    <w:rsid w:val="00605048"/>
    <w:rsid w:val="0061344A"/>
    <w:rsid w:val="00613955"/>
    <w:rsid w:val="00616DC8"/>
    <w:rsid w:val="00633BBA"/>
    <w:rsid w:val="00644F75"/>
    <w:rsid w:val="006509FA"/>
    <w:rsid w:val="006528C6"/>
    <w:rsid w:val="00653080"/>
    <w:rsid w:val="00655931"/>
    <w:rsid w:val="00655EFE"/>
    <w:rsid w:val="00657FB8"/>
    <w:rsid w:val="006676F4"/>
    <w:rsid w:val="006729CE"/>
    <w:rsid w:val="00674486"/>
    <w:rsid w:val="00681976"/>
    <w:rsid w:val="00686379"/>
    <w:rsid w:val="0068724F"/>
    <w:rsid w:val="00690688"/>
    <w:rsid w:val="0069113B"/>
    <w:rsid w:val="006A1DEF"/>
    <w:rsid w:val="006A2AB0"/>
    <w:rsid w:val="006A4D83"/>
    <w:rsid w:val="006B1FDA"/>
    <w:rsid w:val="006B627A"/>
    <w:rsid w:val="006C082A"/>
    <w:rsid w:val="006C1E89"/>
    <w:rsid w:val="006C2434"/>
    <w:rsid w:val="006C4AF4"/>
    <w:rsid w:val="006C4E9E"/>
    <w:rsid w:val="006D3F2F"/>
    <w:rsid w:val="006D56AB"/>
    <w:rsid w:val="006D5D76"/>
    <w:rsid w:val="006D62D2"/>
    <w:rsid w:val="006E0AF4"/>
    <w:rsid w:val="006E3536"/>
    <w:rsid w:val="006F16CF"/>
    <w:rsid w:val="006F2521"/>
    <w:rsid w:val="00714488"/>
    <w:rsid w:val="0071658D"/>
    <w:rsid w:val="007244FD"/>
    <w:rsid w:val="007267F2"/>
    <w:rsid w:val="00726871"/>
    <w:rsid w:val="00726AFA"/>
    <w:rsid w:val="0074166E"/>
    <w:rsid w:val="00747165"/>
    <w:rsid w:val="007729C7"/>
    <w:rsid w:val="00773CFB"/>
    <w:rsid w:val="0077753A"/>
    <w:rsid w:val="00793284"/>
    <w:rsid w:val="00793B0A"/>
    <w:rsid w:val="007968A8"/>
    <w:rsid w:val="007A0363"/>
    <w:rsid w:val="007B2F35"/>
    <w:rsid w:val="007C13C9"/>
    <w:rsid w:val="007C1491"/>
    <w:rsid w:val="007C1B07"/>
    <w:rsid w:val="007C3FAC"/>
    <w:rsid w:val="007C7236"/>
    <w:rsid w:val="007D14BD"/>
    <w:rsid w:val="007D2606"/>
    <w:rsid w:val="007E0D3E"/>
    <w:rsid w:val="007E47ED"/>
    <w:rsid w:val="008041DD"/>
    <w:rsid w:val="00804D3F"/>
    <w:rsid w:val="00807850"/>
    <w:rsid w:val="00807AF3"/>
    <w:rsid w:val="00813E1A"/>
    <w:rsid w:val="0081533C"/>
    <w:rsid w:val="00815F55"/>
    <w:rsid w:val="00821160"/>
    <w:rsid w:val="008303AF"/>
    <w:rsid w:val="00841C5F"/>
    <w:rsid w:val="0085129D"/>
    <w:rsid w:val="008530F9"/>
    <w:rsid w:val="0085439B"/>
    <w:rsid w:val="00857936"/>
    <w:rsid w:val="00882A5C"/>
    <w:rsid w:val="00882B20"/>
    <w:rsid w:val="00885045"/>
    <w:rsid w:val="008862CA"/>
    <w:rsid w:val="008B0174"/>
    <w:rsid w:val="008B05C3"/>
    <w:rsid w:val="008B4965"/>
    <w:rsid w:val="008C0A22"/>
    <w:rsid w:val="008C2BEF"/>
    <w:rsid w:val="008D1ABD"/>
    <w:rsid w:val="008D3B55"/>
    <w:rsid w:val="008E0D57"/>
    <w:rsid w:val="008E3CF9"/>
    <w:rsid w:val="008F5D5B"/>
    <w:rsid w:val="008F6172"/>
    <w:rsid w:val="0090137A"/>
    <w:rsid w:val="00902FF9"/>
    <w:rsid w:val="00904622"/>
    <w:rsid w:val="00911F2D"/>
    <w:rsid w:val="009272CA"/>
    <w:rsid w:val="00936068"/>
    <w:rsid w:val="009419E9"/>
    <w:rsid w:val="00942B67"/>
    <w:rsid w:val="00943ECB"/>
    <w:rsid w:val="00944F22"/>
    <w:rsid w:val="009517CC"/>
    <w:rsid w:val="00960BA3"/>
    <w:rsid w:val="009615D4"/>
    <w:rsid w:val="009617F6"/>
    <w:rsid w:val="00962C99"/>
    <w:rsid w:val="009674DD"/>
    <w:rsid w:val="0096790E"/>
    <w:rsid w:val="00974677"/>
    <w:rsid w:val="0097593B"/>
    <w:rsid w:val="0097644C"/>
    <w:rsid w:val="00981B76"/>
    <w:rsid w:val="00991765"/>
    <w:rsid w:val="00991A8A"/>
    <w:rsid w:val="00994FB0"/>
    <w:rsid w:val="00997269"/>
    <w:rsid w:val="009A2F17"/>
    <w:rsid w:val="009A5E02"/>
    <w:rsid w:val="009B28CE"/>
    <w:rsid w:val="009C4C9A"/>
    <w:rsid w:val="009C4D11"/>
    <w:rsid w:val="009D24F5"/>
    <w:rsid w:val="009D4E88"/>
    <w:rsid w:val="009D7C00"/>
    <w:rsid w:val="009F56FA"/>
    <w:rsid w:val="00A05F30"/>
    <w:rsid w:val="00A11143"/>
    <w:rsid w:val="00A12778"/>
    <w:rsid w:val="00A13664"/>
    <w:rsid w:val="00A17944"/>
    <w:rsid w:val="00A24EF4"/>
    <w:rsid w:val="00A3047A"/>
    <w:rsid w:val="00A32349"/>
    <w:rsid w:val="00A3331B"/>
    <w:rsid w:val="00A36B09"/>
    <w:rsid w:val="00A44D53"/>
    <w:rsid w:val="00A62113"/>
    <w:rsid w:val="00A63585"/>
    <w:rsid w:val="00A90151"/>
    <w:rsid w:val="00A92B42"/>
    <w:rsid w:val="00A9359B"/>
    <w:rsid w:val="00A9755A"/>
    <w:rsid w:val="00A97702"/>
    <w:rsid w:val="00AA163B"/>
    <w:rsid w:val="00AA68D0"/>
    <w:rsid w:val="00AB4B33"/>
    <w:rsid w:val="00AF2AF5"/>
    <w:rsid w:val="00B01B6A"/>
    <w:rsid w:val="00B02E44"/>
    <w:rsid w:val="00B23603"/>
    <w:rsid w:val="00B237E8"/>
    <w:rsid w:val="00B2539A"/>
    <w:rsid w:val="00B253FF"/>
    <w:rsid w:val="00B26447"/>
    <w:rsid w:val="00B32D6C"/>
    <w:rsid w:val="00B3749D"/>
    <w:rsid w:val="00B44F9B"/>
    <w:rsid w:val="00B552DF"/>
    <w:rsid w:val="00B6315A"/>
    <w:rsid w:val="00B6487B"/>
    <w:rsid w:val="00B65DAA"/>
    <w:rsid w:val="00B66B2F"/>
    <w:rsid w:val="00B74F7F"/>
    <w:rsid w:val="00B7503F"/>
    <w:rsid w:val="00B75B08"/>
    <w:rsid w:val="00B8120E"/>
    <w:rsid w:val="00B85BDF"/>
    <w:rsid w:val="00B87859"/>
    <w:rsid w:val="00B91D47"/>
    <w:rsid w:val="00BA3CB8"/>
    <w:rsid w:val="00BA6454"/>
    <w:rsid w:val="00BA7623"/>
    <w:rsid w:val="00BB0D54"/>
    <w:rsid w:val="00BB21D7"/>
    <w:rsid w:val="00BC08CC"/>
    <w:rsid w:val="00BC33D8"/>
    <w:rsid w:val="00BD1437"/>
    <w:rsid w:val="00BD3599"/>
    <w:rsid w:val="00BE2420"/>
    <w:rsid w:val="00BE3701"/>
    <w:rsid w:val="00BF68C8"/>
    <w:rsid w:val="00C01E68"/>
    <w:rsid w:val="00C11924"/>
    <w:rsid w:val="00C1250F"/>
    <w:rsid w:val="00C13FF8"/>
    <w:rsid w:val="00C17F76"/>
    <w:rsid w:val="00C21790"/>
    <w:rsid w:val="00C326F9"/>
    <w:rsid w:val="00C37A29"/>
    <w:rsid w:val="00C5758A"/>
    <w:rsid w:val="00C657E2"/>
    <w:rsid w:val="00C70EFC"/>
    <w:rsid w:val="00C72C59"/>
    <w:rsid w:val="00C7480B"/>
    <w:rsid w:val="00C75BFB"/>
    <w:rsid w:val="00C85830"/>
    <w:rsid w:val="00C86234"/>
    <w:rsid w:val="00C900F6"/>
    <w:rsid w:val="00C932F3"/>
    <w:rsid w:val="00CA03B5"/>
    <w:rsid w:val="00CA6985"/>
    <w:rsid w:val="00CC10FA"/>
    <w:rsid w:val="00CD61EB"/>
    <w:rsid w:val="00CF02F0"/>
    <w:rsid w:val="00CF2857"/>
    <w:rsid w:val="00D05C89"/>
    <w:rsid w:val="00D063BE"/>
    <w:rsid w:val="00D070E9"/>
    <w:rsid w:val="00D070F2"/>
    <w:rsid w:val="00D16F74"/>
    <w:rsid w:val="00D17703"/>
    <w:rsid w:val="00D30712"/>
    <w:rsid w:val="00D34ED6"/>
    <w:rsid w:val="00D36897"/>
    <w:rsid w:val="00D46594"/>
    <w:rsid w:val="00D538F7"/>
    <w:rsid w:val="00D56CF5"/>
    <w:rsid w:val="00D60649"/>
    <w:rsid w:val="00D61E88"/>
    <w:rsid w:val="00D6574D"/>
    <w:rsid w:val="00D66DC3"/>
    <w:rsid w:val="00D70333"/>
    <w:rsid w:val="00D75FE2"/>
    <w:rsid w:val="00D80812"/>
    <w:rsid w:val="00D8106C"/>
    <w:rsid w:val="00D8323A"/>
    <w:rsid w:val="00D83923"/>
    <w:rsid w:val="00D90E18"/>
    <w:rsid w:val="00D92728"/>
    <w:rsid w:val="00D927A2"/>
    <w:rsid w:val="00D939C7"/>
    <w:rsid w:val="00D9419D"/>
    <w:rsid w:val="00DB2156"/>
    <w:rsid w:val="00DB5F15"/>
    <w:rsid w:val="00DC54D7"/>
    <w:rsid w:val="00DD58FD"/>
    <w:rsid w:val="00DE0652"/>
    <w:rsid w:val="00DF47B6"/>
    <w:rsid w:val="00DF4E3E"/>
    <w:rsid w:val="00E01C11"/>
    <w:rsid w:val="00E0453D"/>
    <w:rsid w:val="00E05FA6"/>
    <w:rsid w:val="00E0730B"/>
    <w:rsid w:val="00E20A76"/>
    <w:rsid w:val="00E25474"/>
    <w:rsid w:val="00E32F93"/>
    <w:rsid w:val="00E33E1A"/>
    <w:rsid w:val="00E47CC6"/>
    <w:rsid w:val="00E513DE"/>
    <w:rsid w:val="00E51DB2"/>
    <w:rsid w:val="00E51F0D"/>
    <w:rsid w:val="00E535A2"/>
    <w:rsid w:val="00E53A76"/>
    <w:rsid w:val="00E54B2B"/>
    <w:rsid w:val="00E604DD"/>
    <w:rsid w:val="00E63534"/>
    <w:rsid w:val="00E65E7D"/>
    <w:rsid w:val="00E704DB"/>
    <w:rsid w:val="00E746B5"/>
    <w:rsid w:val="00EA1943"/>
    <w:rsid w:val="00EB5085"/>
    <w:rsid w:val="00EC55F5"/>
    <w:rsid w:val="00EC57C6"/>
    <w:rsid w:val="00ED02BE"/>
    <w:rsid w:val="00ED5036"/>
    <w:rsid w:val="00EE095F"/>
    <w:rsid w:val="00EE2B34"/>
    <w:rsid w:val="00EE36A6"/>
    <w:rsid w:val="00EE3BE8"/>
    <w:rsid w:val="00EE5D2B"/>
    <w:rsid w:val="00EE6F14"/>
    <w:rsid w:val="00EF3F23"/>
    <w:rsid w:val="00EF3FB1"/>
    <w:rsid w:val="00F00034"/>
    <w:rsid w:val="00F0079B"/>
    <w:rsid w:val="00F02484"/>
    <w:rsid w:val="00F15C9C"/>
    <w:rsid w:val="00F162D4"/>
    <w:rsid w:val="00F27BA7"/>
    <w:rsid w:val="00F4010B"/>
    <w:rsid w:val="00F4035F"/>
    <w:rsid w:val="00F4308B"/>
    <w:rsid w:val="00F4692B"/>
    <w:rsid w:val="00F47008"/>
    <w:rsid w:val="00F4701B"/>
    <w:rsid w:val="00F4702C"/>
    <w:rsid w:val="00F505B8"/>
    <w:rsid w:val="00F634F6"/>
    <w:rsid w:val="00F650AF"/>
    <w:rsid w:val="00F814BF"/>
    <w:rsid w:val="00F87B07"/>
    <w:rsid w:val="00F923AB"/>
    <w:rsid w:val="00F94880"/>
    <w:rsid w:val="00FA00BC"/>
    <w:rsid w:val="00FB158F"/>
    <w:rsid w:val="00FC1543"/>
    <w:rsid w:val="00FC2D27"/>
    <w:rsid w:val="00FC2D8B"/>
    <w:rsid w:val="00FD2E2E"/>
    <w:rsid w:val="00FD3306"/>
    <w:rsid w:val="00FD5BF1"/>
    <w:rsid w:val="00FE51EB"/>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5FAA5"/>
  <w15:chartTrackingRefBased/>
  <w15:docId w15:val="{A703C0D9-05F6-467C-B5AD-88C618A8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B237E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B237E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F814BF"/>
    <w:pPr>
      <w:framePr w:w="10206" w:vSpace="454" w:wrap="around" w:vAnchor="page" w:hAnchor="margin" w:y="710" w:anchorLock="1"/>
      <w:spacing w:before="0" w:after="0"/>
    </w:pPr>
    <w:rPr>
      <w:color w:val="F26522"/>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365E11"/>
    <w:rPr>
      <w:sz w:val="16"/>
      <w:szCs w:val="16"/>
    </w:rPr>
  </w:style>
  <w:style w:type="paragraph" w:styleId="CommentText">
    <w:name w:val="annotation text"/>
    <w:basedOn w:val="Normal"/>
    <w:link w:val="CommentTextChar"/>
    <w:uiPriority w:val="99"/>
    <w:unhideWhenUsed/>
    <w:rsid w:val="00365E11"/>
    <w:rPr>
      <w:sz w:val="20"/>
      <w:szCs w:val="20"/>
    </w:rPr>
  </w:style>
  <w:style w:type="character" w:customStyle="1" w:styleId="CommentTextChar">
    <w:name w:val="Comment Text Char"/>
    <w:basedOn w:val="DefaultParagraphFont"/>
    <w:link w:val="CommentText"/>
    <w:uiPriority w:val="99"/>
    <w:rsid w:val="00365E11"/>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65E11"/>
    <w:rPr>
      <w:b/>
      <w:bCs/>
    </w:rPr>
  </w:style>
  <w:style w:type="character" w:customStyle="1" w:styleId="CommentSubjectChar">
    <w:name w:val="Comment Subject Char"/>
    <w:basedOn w:val="CommentTextChar"/>
    <w:link w:val="CommentSubject"/>
    <w:uiPriority w:val="99"/>
    <w:semiHidden/>
    <w:rsid w:val="00365E11"/>
    <w:rPr>
      <w:rFonts w:ascii="Arial" w:hAnsi="Arial"/>
      <w:b/>
      <w:bCs/>
      <w:spacing w:val="4"/>
      <w:sz w:val="20"/>
      <w:szCs w:val="20"/>
    </w:rPr>
  </w:style>
  <w:style w:type="character" w:styleId="FollowedHyperlink">
    <w:name w:val="FollowedHyperlink"/>
    <w:basedOn w:val="DefaultParagraphFont"/>
    <w:uiPriority w:val="99"/>
    <w:semiHidden/>
    <w:unhideWhenUsed/>
    <w:rsid w:val="007C1491"/>
    <w:rPr>
      <w:color w:val="000000" w:themeColor="followedHyperlink"/>
      <w:u w:val="single"/>
    </w:rPr>
  </w:style>
  <w:style w:type="character" w:styleId="UnresolvedMention">
    <w:name w:val="Unresolved Mention"/>
    <w:basedOn w:val="DefaultParagraphFont"/>
    <w:uiPriority w:val="99"/>
    <w:semiHidden/>
    <w:unhideWhenUsed/>
    <w:rsid w:val="000F2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5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6862753/download_latest_final_file" TargetMode="External"/><Relationship Id="rId18" Type="http://schemas.openxmlformats.org/officeDocument/2006/relationships/hyperlink" Target="https://recordsmanager.education.tas.gov.au/linkgeneratorapi/record/6862759/download_latest_final_file" TargetMode="External"/><Relationship Id="rId26" Type="http://schemas.openxmlformats.org/officeDocument/2006/relationships/hyperlink" Target="https://recordsmanager.education.tas.gov.au/linkgeneratorapi/record/6862759/download_latest_final_file" TargetMode="External"/><Relationship Id="rId39" Type="http://schemas.openxmlformats.org/officeDocument/2006/relationships/theme" Target="theme/theme1.xml"/><Relationship Id="rId21" Type="http://schemas.openxmlformats.org/officeDocument/2006/relationships/hyperlink" Target="https://recordsmanager.education.tas.gov.au/linkgeneratorapi/record/6862767/download_latest_final_fil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us01.safelinks.protection.outlook.com/?url=https%3A%2F%2Fwww.tastafe.tas.edu.au%2Fstudents%2Ffees%2Fvet-student-loans&amp;data=05%7C02%7Cpolicy%40TasTAFE.tas.edu.au%7C8a62591638104ea0e70408dc43d96f7b%7Ca9be3ac70c60491e8b3ba32f8f46aec8%7C0%7C0%7C638459848356474123%7CUnknown%7CTWFpbGZsb3d8eyJWIjoiMC4wLjAwMDAiLCJQIjoiV2luMzIiLCJBTiI6Ik1haWwiLCJXVCI6Mn0%3D%7C0%7C%7C%7C&amp;sdata=E9O3BdbXN98MzjO5YemHoodvJE3YZ0W7E8Hk%2FcStQRE%3D&amp;reserved=0" TargetMode="External"/><Relationship Id="rId17" Type="http://schemas.openxmlformats.org/officeDocument/2006/relationships/hyperlink" Target="https://recordsmanager.education.tas.gov.au/linkgeneratorapi/record/6862753/download_latest_final_file" TargetMode="External"/><Relationship Id="rId25" Type="http://schemas.openxmlformats.org/officeDocument/2006/relationships/hyperlink" Target="https://recordsmanager.education.tas.gov.au/linkgeneratorapi/record/6862753/download_latest_final_file" TargetMode="External"/><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recordsmanager.education.tas.gov.au/linkgeneratorapi/record/6862767/download_latest_final_file" TargetMode="External"/><Relationship Id="rId20" Type="http://schemas.openxmlformats.org/officeDocument/2006/relationships/hyperlink" Target="mailto:vetstudentloans@tastafe.tas.edu.au" TargetMode="External"/><Relationship Id="rId29" Type="http://schemas.openxmlformats.org/officeDocument/2006/relationships/hyperlink" Target="https://recordsmanager.education.tas.gov.au/linkgeneratorapi/record/6862753/download_latest_final_fi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6682785/download_latest_final_file" TargetMode="External"/><Relationship Id="rId24" Type="http://schemas.openxmlformats.org/officeDocument/2006/relationships/hyperlink" Target="https://recordsmanager.education.tas.gov.au/linkgeneratorapi/record/6862759/download_latest_final_file"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etstudentloans@tastafe.tas.edu.au" TargetMode="External"/><Relationship Id="rId23" Type="http://schemas.openxmlformats.org/officeDocument/2006/relationships/hyperlink" Target="https://recordsmanager.education.tas.gov.au/linkgeneratorapi/record/6862753/download_latest_final_file" TargetMode="External"/><Relationship Id="rId28" Type="http://schemas.openxmlformats.org/officeDocument/2006/relationships/hyperlink" Target="https://recordsmanager.education.tas.gov.au/linkgeneratorapi/record/6682785/download_latest_final_file"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recordsmanager.education.tas.gov.au/linkgeneratorapi/record/6862759/download_latest_final_file" TargetMode="External"/><Relationship Id="rId31" Type="http://schemas.openxmlformats.org/officeDocument/2006/relationships/hyperlink" Target="https://recordsmanager.education.tas.gov.au/linkgeneratorapi/record/6862767/download_latest_final_fi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6862753/download_latest_final_file" TargetMode="External"/><Relationship Id="rId22" Type="http://schemas.openxmlformats.org/officeDocument/2006/relationships/hyperlink" Target="https://www.aat.gov.au/contact-us" TargetMode="External"/><Relationship Id="rId27" Type="http://schemas.openxmlformats.org/officeDocument/2006/relationships/hyperlink" Target="https://www.legislation.gov.au/Details/F2017C00963" TargetMode="External"/><Relationship Id="rId30" Type="http://schemas.openxmlformats.org/officeDocument/2006/relationships/hyperlink" Target="https://recordsmanager.education.tas.gov.au/linkgeneratorapi/record/6862759/download_latest_final_file"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ra.kalitsounakis\Department%20for%20Education,%20Children%20and%20Young%20People\Finance%20and%20Assets%20Team%20-%20Policies%20and%20Procedures%20-%20Draft%20P&amp;Ps\DRAFT-TasTAFE%20Procedure%20-%20Update%2020.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08C1B1BFF49C48730B49DCA18AEAB"/>
        <w:category>
          <w:name w:val="General"/>
          <w:gallery w:val="placeholder"/>
        </w:category>
        <w:types>
          <w:type w:val="bbPlcHdr"/>
        </w:types>
        <w:behaviors>
          <w:behavior w:val="content"/>
        </w:behaviors>
        <w:guid w:val="{4C064E35-F8DC-4F7F-BE0E-82151EFE8CCB}"/>
      </w:docPartPr>
      <w:docPartBody>
        <w:p w:rsidR="00F142A4" w:rsidRDefault="002B6E37">
          <w:pPr>
            <w:pStyle w:val="CDF08C1B1BFF49C48730B49DCA18AEAB"/>
          </w:pPr>
          <w:r w:rsidRPr="00553FC7">
            <w:rPr>
              <w:rStyle w:val="PlaceholderText"/>
            </w:rPr>
            <w:t>[Title]</w:t>
          </w:r>
        </w:p>
      </w:docPartBody>
    </w:docPart>
    <w:docPart>
      <w:docPartPr>
        <w:name w:val="B79B9A634D4D4334BC73984F7284BE28"/>
        <w:category>
          <w:name w:val="General"/>
          <w:gallery w:val="placeholder"/>
        </w:category>
        <w:types>
          <w:type w:val="bbPlcHdr"/>
        </w:types>
        <w:behaviors>
          <w:behavior w:val="content"/>
        </w:behaviors>
        <w:guid w:val="{9F69F388-D98C-401B-B415-7440F0E90D62}"/>
      </w:docPartPr>
      <w:docPartBody>
        <w:p w:rsidR="00F142A4" w:rsidRDefault="002B6E37">
          <w:pPr>
            <w:pStyle w:val="B79B9A634D4D4334BC73984F7284BE28"/>
          </w:pPr>
          <w:r w:rsidRPr="00AE58F7">
            <w:rPr>
              <w:b/>
            </w:rPr>
            <w:t>Choose from dropdown list</w:t>
          </w:r>
        </w:p>
      </w:docPartBody>
    </w:docPart>
    <w:docPart>
      <w:docPartPr>
        <w:name w:val="15EA77F522DB4FDCB6B32B575B9B140D"/>
        <w:category>
          <w:name w:val="General"/>
          <w:gallery w:val="placeholder"/>
        </w:category>
        <w:types>
          <w:type w:val="bbPlcHdr"/>
        </w:types>
        <w:behaviors>
          <w:behavior w:val="content"/>
        </w:behaviors>
        <w:guid w:val="{5609C751-D899-4C6A-8C5B-366730B88971}"/>
      </w:docPartPr>
      <w:docPartBody>
        <w:p w:rsidR="00F142A4" w:rsidRDefault="002B6E37">
          <w:pPr>
            <w:pStyle w:val="15EA77F522DB4FDCB6B32B575B9B140D"/>
          </w:pPr>
          <w:r w:rsidRPr="00C81358">
            <w:rPr>
              <w:rStyle w:val="PlaceholderText"/>
            </w:rPr>
            <w:t>Click here to enter a date.</w:t>
          </w:r>
        </w:p>
      </w:docPartBody>
    </w:docPart>
    <w:docPart>
      <w:docPartPr>
        <w:name w:val="895D01DA43EA448DB1906D4D52E36EA3"/>
        <w:category>
          <w:name w:val="General"/>
          <w:gallery w:val="placeholder"/>
        </w:category>
        <w:types>
          <w:type w:val="bbPlcHdr"/>
        </w:types>
        <w:behaviors>
          <w:behavior w:val="content"/>
        </w:behaviors>
        <w:guid w:val="{3C960661-05CA-4C08-A6AA-C5B6CB301E90}"/>
      </w:docPartPr>
      <w:docPartBody>
        <w:p w:rsidR="00F33A6A" w:rsidRDefault="00F142A4" w:rsidP="00F142A4">
          <w:pPr>
            <w:pStyle w:val="895D01DA43EA448DB1906D4D52E36EA3"/>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A4"/>
    <w:rsid w:val="00096D45"/>
    <w:rsid w:val="002B6E37"/>
    <w:rsid w:val="0057751F"/>
    <w:rsid w:val="006A3246"/>
    <w:rsid w:val="006F16CF"/>
    <w:rsid w:val="007215A0"/>
    <w:rsid w:val="007A5152"/>
    <w:rsid w:val="007C3E75"/>
    <w:rsid w:val="007C4C66"/>
    <w:rsid w:val="008070B3"/>
    <w:rsid w:val="00834EF2"/>
    <w:rsid w:val="00893CA3"/>
    <w:rsid w:val="00A702FA"/>
    <w:rsid w:val="00BF0D30"/>
    <w:rsid w:val="00F01023"/>
    <w:rsid w:val="00F142A4"/>
    <w:rsid w:val="00F33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2A4"/>
    <w:rPr>
      <w:color w:val="808080"/>
    </w:rPr>
  </w:style>
  <w:style w:type="paragraph" w:customStyle="1" w:styleId="CDF08C1B1BFF49C48730B49DCA18AEAB">
    <w:name w:val="CDF08C1B1BFF49C48730B49DCA18AEAB"/>
  </w:style>
  <w:style w:type="paragraph" w:customStyle="1" w:styleId="B79B9A634D4D4334BC73984F7284BE28">
    <w:name w:val="B79B9A634D4D4334BC73984F7284BE28"/>
  </w:style>
  <w:style w:type="paragraph" w:customStyle="1" w:styleId="15EA77F522DB4FDCB6B32B575B9B140D">
    <w:name w:val="15EA77F522DB4FDCB6B32B575B9B140D"/>
  </w:style>
  <w:style w:type="paragraph" w:customStyle="1" w:styleId="895D01DA43EA448DB1906D4D52E36EA3">
    <w:name w:val="895D01DA43EA448DB1906D4D52E36EA3"/>
    <w:rsid w:val="00F14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g xmlns="09dfffd6-8fc2-4120-ba5d-b951f1df6f40">1;;;;;;;;;;30/03/2025 at 11:44 AM;GUEST ACCOUNT;;False|84;;;;;;;;;;30/03/2025 at 11:44 AM;GUEST ACCOUNT;From: 30/03/2025 at 11:44 AM - To: 30/03/2025 at 11:44 AM;False|110;;;;;;;;;;30/03/2025 at 11:44 AM;GUEST ACCOUNT;Revision Number 6 - C:\\Users\\katherine.rhee\\ContentManager\\Offline Records (EP)\\TasTAFE Procedures - CURRENT - POLICY AND PROCEDURES - Standards\\VET Student Loan Review and Re-Crediting Procedure.DOCX (* Main Document Store: 001+0TNX+0O2F0HT94TZ.DOCX *);False|110;;;;;;;;;;30/03/2025 at 11:44 AM;GUEST ACCOUNT;Revision Number 6 - C:\\Users\\katherine.rhee\\ContentManager\\Offline Records (EP)\\TasTAFE Procedures - CURRENT - POLICY AND PROCEDURES - Standards\\VET Student Loan Review and Re-Crediting Procedure.DOCX (* Main Document Store: 001+0TNX+0O2F0HT94TZ.DOCX *);False|84;;;;;;;;;;30/03/2025 at 11:44 AM;GUEST ACCOUNT;From: 30/03/2025 at 10:11 AM - To: 30/03/2025 at 11:44 AM;False|1;;;;;;;;;;30/03/2025 at 11:44 AM;GUEST ACCOUNT;;False|1;;;;;;;;;;30/03/2025 at 10:11 AM;GUEST ACCOUNT;;False|84;;;;;;;;;;30/03/2025 at 10:11 AM;GUEST ACCOUNT;From: 29/03/2025 at 5:42 AM - To: 30/03/2025 at 10:11 AM;False|110;;;;;;;;;;30/03/2025 at 10:11 AM;GUEST ACCOUNT;Revision Number 6 - C:\\Users\\katherine.rhee\\ContentManager\\Offline Records (EP)\\TasTAFE Procedures - CURRENT - POLICY AND PROCEDURES - Standards\\VET Student Loan Review and Re-Crediting Procedure.DOCX (* Main Document Store: 001+0TNX+0O2F0HT94TZ.DOCX *);False|1;;;;;;;;;;29/03/2025 at 5:42 AM;GUEST ACCOUNT;;False|84;;;;;;;;;;29/03/2025 at 5:42 AM;GUEST ACCOUNT;From: 27/03/2025 at 5:47 PM - To: 29/03/2025 at 5:42 AM;False|110;;;;;;;;;;29/03/2025 at 5:42 AM;GUEST ACCOUNT;Revision Number 6 - C:\\Users\\katherine.rhee\\ContentManager\\Offline Records (EP)\\TasTAFE Procedures - CURRENT - POLICY AND PROCEDURES - Standards\\VET Student Loan Review and Re-Crediting Procedure.DOCX (* Main Document Store: 001+0TNX+0O2F0HT94TZ.DOCX *);False|110;;;;;;;;;;27/03/2025 at 5:47 PM;GUEST ACCOUNT;Revision Number 6 - C:\\Users\\katherine.rhee\\ContentManager\\Offline Records (EP)\\TasTAFE Procedures - CURRENT - POLICY AND PROCEDURES - Standards\\VET Student Loan Review and Re-Crediting Procedure.DOCX (* Main Document Store: 001+0TNX+0O2F0HT94TZ.DOCX *);False|84;;;;;;;;;;27/03/2025 at 5:47 PM;GUEST ACCOUNT;From: 26/03/2025 at 5:57 AM - To: 27/03/2025 at 5:47 PM;False|1;;;;;;;;;;27/03/2025 at 5:47 PM;GUEST ACCOUNT;;False|1;;;;;;;;;;26/03/2025 at 5:57 AM;GUEST ACCOUNT;;False|84;;;;;;;;;;26/03/2025 at 5:57 AM;GUEST ACCOUNT;From: 23/03/2025 at 10:44 AM - To: 26/03/2025 at 5:57 AM;False|110;;;;;;;;;;26/03/2025 at 5:57 AM;GUEST ACCOUNT;Revision Number 6 - C:\\Users\\katherine.rhee\\ContentManager\\Offline Records (EP)\\TasTAFE Procedures - CURRENT - POLICY AND PROCEDURES - Standards\\VET Student Loan Review and Re-Crediting Procedure.DOCX (* Main Document Store: 001+0TNX+0O2F0HT94TZ.DOCX *);False|112;;;;;;;;;;23/03/2025 at 10:44 AM;scott.turnbull;P:\\TasTAFE test export of all files 21March\\EP_6862883.DOCX;False|84;;;;;;;;;;23/03/2025 at 10:44 AM;scott.turnbull;From: 23/03/2025 at 10:18 AM - To: 23/03/2025 at 10:44 AM;False|1;;;;;;;;;;23/03/2025 at 10:44 AM;scott.turnbull;;False|125;;;;;;;;;;23/03/2025 at 10:44 AM;scott.turnbull;Revision Number 1 (Main Document Store: 002+0N9X+0O1D079X993.DOCX);False|125;;;;;;;;;;23/03/2025 at 10:44 AM;scott.turnbull;Revision Number 2 (Main Document Store: 001+0TMX+0O1D09KE9BI.DOCX);False|125;;;;;;;;;;23/03/2025 at 10:44 AM;scott.turnbull;Revision Number 3 (Main Document Store: 001+0TMX+0O1D09KECJW.DOCX);False|125;;;;;;;;;;23/03/2025 at 10:44 AM;scott.turnbull;Revision Number 4 (Main Document Store: 001+0TMX+0O1D09KECJY.DOCX);False|125;;;;;;;;;;23/03/2025 at 10:44 AM;scott.turnbull;Revision Number 5 (Main Document Store: 001+0TNX+0O2F0HT923Q.DOCX);False|110;;;;;;;;;;23/03/2025 at 10:18 AM;GUEST ACCOUNT;Revision Number 6 - C:\\Users\\katherine.rhee\\ContentManager\\Offline Records (EP)\\TasTAFE Procedures - CURRENT - POLICY AND PROCEDURES - Standards\\VET Student Loan Review and Re-Crediting Procedure.DOCX (* Main Document Store: 001+0TNX+0O2F0HT94TZ.DOCX *);False|1;;;;;;;;;;23/03/2025 at 10:18 AM;GUEST ACCOUNT;;False|84;;;;;;;;;;23/03/2025 at 10:18 AM;GUEST ACCOUNT;From: 22/03/2025 at 9:20 PM - To: 23/03/2025 at 10:18 AM;False|1;;;;;;;;;;22/03/2025 at 9:20 PM;GUEST ACCOUNT;;False|84;;;;;;;;;;22/03/2025 at 9:20 PM;GUEST ACCOUNT;From: 22/03/2025 at 11:18 AM - To: 22/03/2025 at 9:20 PM;False|110;;;;;;;;;;22/03/2025 at 9:20 PM;GUEST ACCOUNT;Revision Number 6 - C:\\Users\\katherine.rhee\\ContentManager\\Offline Records (EP)\\TasTAFE Procedures - CURRENT - POLICY AND PROCEDURES - Standards\\VET Student Loan Review and Re-Crediting Procedure.DOCX (* Main Document Store: 001+0TNX+0O2F0HT94TZ.DOCX *);False|110;;;;;;;;;;22/03/2025 at 11:18 AM;GUEST ACCOUNT;Revision Number 6 - C:\\Users\\katherine.rhee\\ContentManager\\Offline Records (EP)\\TasTAFE Procedures - CURRENT - POLICY AND PROCEDURES - Standards\\VET Student Loan Review and Re-Crediting Procedure.DOCX (* Main Document Store: 001+0TNX+0O2F0HT94TZ.DOCX *);False|84;;;;;;;;;;22/03/2025 at 11:18 AM;GUEST ACCOUNT;From: 21/03/2025 at 9:31 PM - To: 22/03/2025 at 11:18 AM;False|1;;;;;;;;;;22/03/2025 at 11:18 AM;GUEST ACCOUNT;;False|1;;;;;;;;;;21/03/2025 at 9:31 PM;GUEST ACCOUNT;;False|84;;;;;;;;;;21/03/2025 at 9:31 PM;GUEST ACCOUNT;From: 21/03/2025 at 12:24 PM - To: 21/03/2025 at 9:31 PM;False|110;;;;;;;;;;21/03/2025 at 9:31 PM;GUEST ACCOUNT;Revision Number 6 - C:\\Users\\katherine.rhee\\ContentManager\\Offline Records (EP)\\TasTAFE Procedures - CURRENT - POLICY AND PROCEDURES - Standards\\VET Student Loan Review and Re-Crediting Procedure.DOCX (* Main Document Store: 001+0TNX+0O2F0HT94TZ.DOCX *);False|110;;;;;;;;;;21/03/2025 at 12:24 PM;GUEST ACCOUNT;Revision Number 6 - C:\\Users\\katherine.rhee\\ContentManager\\Offline Records (EP)\\TasTAFE Procedures - CURRENT - POLICY AND PROCEDURES - Standards\\VET Student Loan Review and Re-Crediting Procedure.DOCX (* Main Document Store: 001+0TNX+0O2F0HT94TZ.DOCX *);False|84;;;;;;;;;;21/03/2025 at 12:24 PM;GUEST ACCOUNT;From: 19/03/2025 at 5:57 AM - To: 21/03/2025 at 12:24 PM;False|1;;;;;;;;;;21/03/2025 at 12:24 PM;GUEST ACCOUNT;;False|1;;;;;;;;;;19/03/2025 at 5:57 AM;GUEST ACCOUNT;;False|84;;;;;;;;;;19/03/2025 at 5:57 AM;GUEST ACCOUNT;From: 18/03/2025 at 1:13 PM - To: 19/03/2025 at 5:57 AM;False|110;;;;;;;;;;19/03/2025 at 5:57 AM;GUEST ACCOUNT;Revision Number 6 - C:\\Users\\katherine.rhee\\ContentManager\\Offline Records (EP)\\TasTAFE Procedures - CURRENT - POLICY AND PROCEDURES - Standards\\VET Student Loan Review and Re-Crediting Procedure.DOCX (* Main Document Store: 001+0TNX+0O2F0HT94TZ.DOCX *);False|112;;;;;;;;;;18/03/2025 at 1:13 PM;scott.turnbull;P:\\Test Export 14March\\VET Student Loan Review and Re-Crediting Procedure.DOCX;False|84;;;;;;;;;;18/03/2025 at 1:13 PM;scott.turnbull;From: 17/03/2025 at 5:10 PM - To: 18/03/2025 at 1:13 PM;False|1;;;;;;;;;;18/03/2025 at 1:13 PM;scott.turnbull;;False|125;;;;;;;;;;18/03/2025 at 1:13 PM;scott.turnbull;Revision Number 1 (Main Document Store: 002+0N9X+0O1D079X993.DOCX);False|125;;;;;;;;;;18/03/2025 at 1:13 PM;scott.turnbull;Revision Number 2 (Main Document Store: 001+0TMX+0O1D09KE9BI.DOCX);False|125;;;;;;;;;;18/03/2025 at 1:13 PM;scott.turnbull;Revision Number 3 (Main Document Store: 001+0TMX+0O1D09KECJW.DOCX);False|125;;;;;;;;;;18/03/2025 at 1:13 PM;scott.turnbull;Revision Number 4 (Main Document Store: 001+0TMX+0O1D09KECJY.DOCX);False|125;;;;;;;;;;18/03/2025 at 1:13 PM;scott.turnbull;Revision Number 5 (Main Document Store: 001+0TNX+0O2F0HT923Q.DOCX);False|110;;;;;;;;;;17/03/2025 at 5:10 PM;GUEST ACCOUNT;Revision Number 6 - C:\\Users\\katherine.rhee\\ContentManager\\Offline Records (EP)\\TasTAFE Procedures - CURRENT - POLICY AND PROCEDURES - Standards\\VET Student Loan Review and Re-Crediting Procedure.DOCX (* Main Document Store: 001+0TNX+0O2F0HT94TZ.DOCX *);False|1;;;;;;;;;;17/03/2025 at 5:10 PM;GUEST ACCOUNT;;False|84;;;;;;;;;;17/03/2025 at 5:10 PM;GUEST ACCOUNT;From: 16/03/2025 at 10:17 AM - To: 17/03/2025 at 5:10 PM;False|84;;;;;;;;;;16/03/2025 at 10:17 AM;GUEST ACCOUNT;From: 12/03/2025 at 2:07 PM - To: 16/03/2025 at 10:17 AM;False|1;;;;;;;;;;16/03/2025 at 10:17 AM;GUEST ACCOUNT;;False|110;;;;;;;;;;16/03/2025 at 10:17 AM;GUEST ACCOUNT;Revision Number 6 - C:\\Users\\katherine.rhee\\ContentManager\\Offline Records (EP)\\TasTAFE Procedures - CURRENT - POLICY AND PROCEDURES - Standards\\VET Student Loan Review and Re-Crediting Procedure.DOCX (* Main Document Store: 001+0TNX+0O2F0HT94TZ.DOCX *);False|110;;;;;;;;;;12/03/2025 at 2:07 PM;GUEST ACCOUNT;Revision Number 6 - C:\\Users\\katherine.rhee\\ContentManager\\Offline Records (EP)\\TasTAFE Procedures - CURRENT - POLICY AND PROCEDURES - Standards\\VET Student Loan Review and Re-Crediting Procedure.DOCX (* Main Document Store: 001+0TNX+0O2F0HT94TZ.DOCX *);False|1;;;;;;;;;;12/03/2025 at 2:07 PM;GUEST ACCOUNT;;False|84;;;;;;;;;;12/03/2025 at 2:07 PM;GUEST ACCOUNT;From: 09/03/2025 at 10:15 AM - To: 12/03/2025 at 2:07 PM;False|84;;;;;;;;;;09/03/2025 at 10:15 AM;GUEST ACCOUNT;From: 08/03/2025 at 7:14 PM - To: 09/03/2025 at 10:15 AM;False|1;;;;;;;;;;09/03/2025 at 10:15 AM;GUEST ACCOUNT;;False|110;;;;;;;;;;09/03/2025 at 10:15 AM;GUEST ACCOUNT;Revision Number 6 - C:\\Users\\katherine.rhee\\ContentManager\\Offline Records (EP)\\TasTAFE Procedures - CURRENT - POLICY AND PROCEDURES - Standards\\VET Student Loan Review and Re-Crediting Procedure.DOCX (* Main Document Store: 001+0TNX+0O2F0HT94TZ.DOCX *);False|110;;;;;;;;;;08/03/2025 at 7:14 PM;GUEST ACCOUNT;Revision Number 6 - C:\\Users\\katherine.rhee\\ContentManager\\Offline Records (EP)\\TasTAFE Procedures - CURRENT - POLICY AND PROCEDURES - Standards\\VET Student Loan Review and Re-Crediting Procedure.DOCX (* Main Document Store: 001+0TNX+0O2F0HT94TZ.DOCX *);False|1;;;;;;;;;;08/03/2025 at 7:14 PM;GUEST ACCOUNT;;False|84;;;;;;;;;;08/03/2025 at 7:14 PM;GUEST ACCOUNT;From: 08/03/2025 at 2:50 PM - To: 08/03/2025 at 7:14 PM;False|84;;;;;;;;;;08/03/2025 at 2:50 PM;GUEST ACCOUNT;From: 07/03/2025 at 3:41 PM - To: 08/03/2025 at 2:50 PM;False|1;;;;;;;;;;08/03/2025 at 2:50 PM;GUEST ACCOUNT;;False|110;;;;;;;;;;08/03/2025 at 2:50 PM;GUEST ACCOUNT;Revision Number 6 - C:\\Users\\katherine.rhee\\ContentManager\\Offline Records (EP)\\TasTAFE Procedures - CURRENT - POLICY AND PROCEDURES - Standards\\VET Student Loan Review and Re-Crediting Procedure.DOCX (* Main Document Store: 001+0TNX+0O2F0HT94TZ.DOCX *);False|110;;;;;;;;;;07/03/2025 at 3:41 PM;GUEST ACCOUNT;Revision Number 6 - C:\\Users\\katherine.rhee\\ContentManager\\Offline Records (EP)\\TasTAFE Procedures - CURRENT - POLICY AND PROCEDURES - Standards\\VET Student Loan Review and Re-Crediting Procedure.DOCX (* Main Document Store: 001+0TNX+0O2F0HT94TZ.DOCX *);False|1;;;;;;;;;;07/03/2025 at 3:41 PM;GUEST ACCOUNT;;False|84;;;;;;;;;;07/03/2025 at 3:41 PM;GUEST ACCOUNT;From: 07/03/2025 at 5:18 AM - To: 07/03/2025 at 3:41 PM;False|84;;;;;;;;;;07/03/2025 at 5:18 AM;GUEST ACCOUNT;From: 04/03/2025 at 5:15 PM - To: 07/03/2025 at 5:18 AM;False|1;;;;;;;;;;07/03/2025 at 5:18 AM;GUEST ACCOUNT;;False|110;;;;;;;;;;07/03/2025 at 5:18 AM;GUEST ACCOUNT;Revision Number 6 - C:\\Users\\katherine.rhee\\ContentManager\\Offline Records (EP)\\TasTAFE Procedures - CURRENT - POLICY AND PROCEDURES - Standards\\VET Student Loan Review and Re-Crediting Procedure.DOCX (* Main Document Store: 001+0TNX+0O2F0HT94TZ.DOCX *);False|110;;;;;;;;;;04/03/2025 at 5:15 PM;GUEST ACCOUNT;Revision Number 6 - C:\\Users\\katherine.rhee\\ContentManager\\Offline Records (EP)\\TasTAFE Procedures - CURRENT - POLICY AND PROCEDURES - Standards\\VET Student Loan Review and Re-Crediting Procedure.DOCX (* Main Document Store: 001+0TNX+0O2F0HT94TZ.DOCX *);False|1;;;;;;;;;;04/03/2025 at 5:15 PM;GUEST ACCOUNT;;False|84;;;;;;;;;;04/03/2025 at 5:15 PM;GUEST ACCOUNT;From: 02/03/2025 at 10:14 AM - To: 04/03/2025 at 5:15 PM;False|84;;;;;;;;;;02/03/2025 at 10:14 AM;GUEST ACCOUNT;From: 01/03/2025 at 5:31 PM - To: 02/03/2025 at 10:14 AM;False|1;;;;;;;;;;02/03/2025 at 10:14 AM;GUEST ACCOUNT;;False|110;;;;;;;;;;02/03/2025 at 10:14 AM;GUEST ACCOUNT;Revision Number 6 - C:\\Users\\katherine.rhee\\ContentManager\\Offline Records (EP)\\TasTAFE Procedures - CURRENT - POLICY AND PROCEDURES - Standards\\VET Student Loan Review and Re-Crediting Procedure.DOCX (* Main Document Store: 001+0TNX+0O2F0HT94TZ.DOCX *);False|110;;;;;;;;;;01/03/2025 at 5:31 PM;GUEST ACCOUNT;Revision Number 6 - C:\\Users\\katherine.rhee\\ContentManager\\Offline Records (EP)\\TasTAFE Procedures - CURRENT - POLICY AND PROCEDURES - Standards\\VET Student Loan Review and Re-Crediting Procedure.DOCX (* Main Document Store: 001+0TNX+0O2F0HT94TZ.DOCX *);False|1;;;;;;;;;;01/03/2025 at 5:31 PM;GUEST ACCOUNT;;False|84;;;;;;;;;;01/03/2025 at 5:31 PM;GUEST ACCOUNT;From: 01/03/2025 at 5:16 PM - To: 01/03/2025 at 5:31 PM;False|84;;;;;;;;;;01/03/2025 at 5:16 PM;GUEST ACCOUNT;From: 25/02/2025 at 9:51 PM - To: 01/03/2025 at 5:16 PM;False|1;;;;;;;;;;01/03/2025 at 5:16 PM;GUEST ACCOUNT;;False|110;;;;;;;;;;01/03/2025 at 5:16 PM;GUEST ACCOUNT;Revision Number 6 - C:\\Users\\katherine.rhee\\ContentManager\\Offline Records (EP)\\TasTAFE Procedures - CURRENT - POLICY AND PROCEDURES - Standards\\VET Student Loan Review and Re-Crediting Procedure.DOCX (* Main Document Store: 001+0TNX+0O2F0HT94TZ.DOCX *);False|110;;;;;;;;;;25/02/2025 at 9:51 PM;GUEST ACCOUNT;Revision Number 6 - C:\\Users\\katherine.rhee\\ContentManager\\Offline Records (EP)\\TasTAFE Procedures - CURRENT - POLICY AND PROCEDURES - Standards\\VET Student Loan Review and Re-Crediting Procedure.DOCX (* Main Document Store: 001+0TNX+0O2F0HT94TZ.DOCX *);False|1;;;;;;;;;;25/02/2025 at 9:51 PM;GUEST ACCOUNT;;False|84;;;;;;;;;;25/02/2025 at 9:51 PM;GUEST ACCOUNT;From: 25/02/2025 at 8:17 PM - To: 25/02/2025 at 9:51 PM;False|84;;;;;;;;;;25/02/2025 at 8:17 PM;GUEST ACCOUNT;From: 25/02/2025 at 5:43 AM - To: 25/02/2025 at 8:17 PM;False|1;;;;;;;;;;25/02/2025 at 8:17 PM;GUEST ACCOUNT;;False|110;;;;;;;;;;25/02/2025 at 8:17 PM;GUEST ACCOUNT;Revision Number 6 - C:\\Users\\katherine.rhee\\ContentManager\\Offline Records (EP)\\TasTAFE Procedures - CURRENT - POLICY AND PROCEDURES - Standards\\VET Student Loan Review and Re-Crediting Procedure.DOCX (* Main Document Store: 001+0TNX+0O2F0HT94TZ.DOCX *);False|110;;;;;;;;;;25/02/2025 at 5:43 AM;GUEST ACCOUNT;Revision Number 6 - C:\\Users\\katherine.rhee\\ContentManager\\Offline Records (EP)\\TasTAFE Procedures - CURRENT - POLICY AND PROCEDURES - Standards\\VET Student Loan Review and Re-Crediting Procedure.DOCX (* Main Document Store: 001+0TNX+0O2F0HT94TZ.DOCX *);False|1;;;;;;;;;;25/02/2025 at 5:43 AM;GUEST ACCOUNT;;False|84;;;;;;;;;;25/02/2025 at 5:43 AM;GUEST ACCOUNT;From: 19/02/2025 at 10:14 AM - To: 25/02/2025 at 5:43 AM;False|84;;;;;;;;;;19/02/2025 at 10:14 AM;GUEST ACCOUNT;From: 18/02/2025 at 2:43 PM - To: 19/02/2025 at 10:14 AM;False|1;;;;;;;;;;19/02/2025 at 10:14 AM;GUEST ACCOUNT;;False|110;;;;;;;;;;19/02/2025 at 10:14 AM;GUEST ACCOUNT;Revision Number 6 - C:\\Users\\katherine.rhee\\ContentManager\\Offline Records (EP)\\TasTAFE Procedures - CURRENT - POLICY AND PROCEDURES - Standards\\VET Student Loan Review and Re-Crediting Procedure.DOCX (* Main Document Store: 001+0TNX+0O2F0HT94TZ.DOCX *);False|110;;;;;;;;;;18/02/2025 at 2:43 PM;GUEST ACCOUNT;Revision Number 6 - C:\\Users\\katherine.rhee\\ContentManager\\Offline Records (EP)\\TasTAFE Procedures - CURRENT - POLICY AND PROCEDURES - Standards\\VET Student Loan Review and Re-Crediting Procedure.DOCX (* Main Document Store: 001+0TNX+0O2F0HT94TZ.DOCX *);False|1;;;;;;;;;;18/02/2025 at 2:43 PM;GUEST ACCOUNT;;False|84;;;;;;;;;;18/02/2025 at 2:43 PM;GUEST ACCOUNT;From: 18/02/2025 at 6:44 AM - To: 18/02/2025 at 2:43 PM;False|84;;;;;;;;;;18/02/2025 at 6:44 AM;GUEST ACCOUNT;From: 16/02/2025 at 10:14 AM - To: 18/02/2025 at 6:44 AM;False|1;;;;;;;;;;18/02/2025 at 6:44 AM;GUEST ACCOUNT;;False|110;;;;;;;;;;18/02/2025 at 6:44 AM;GUEST ACCOUNT;Revision Number 6 - C:\\Users\\katherine.rhee\\ContentManager\\Offline Records (EP)\\TasTAFE Procedures - CURRENT - POLICY AND PROCEDURES - Standards\\VET Student Loan Review and Re-Crediting Procedure.DOCX (* Main Document Store: 001+0TNX+0O2F0HT94TZ.DOCX *);False|110;;;;;;;;;;16/02/2025 at 10:14 AM;GUEST ACCOUNT;Revision Number 6 - C:\\Users\\katherine.rhee\\ContentManager\\Offline Records (EP)\\TasTAFE Procedures - CURRENT - POLICY AND PROCEDURES - Standards\\VET Student Loan Review and Re-Crediting Procedure.DOCX (* Main Document Store: 001+0TNX+0O2F0HT94TZ.DOCX *);False|1;;;;;;;;;;16/02/2025 at 10:14 AM;GUEST ACCOUNT;;False|84;;;;;;;;;;16/02/2025 at 10:14 AM;GUEST ACCOUNT;From: 15/02/2025 at 4:31 PM - To: 16/02/2025 at 10:14 AM;False|84;;;;;;;;;;15/02/2025 at 4:31 PM;GUEST ACCOUNT;From: 15/02/2025 at 1:45 AM - To: 15/02/2025 at 4:31 PM;False|1;;;;;;;;;;15/02/2025 at 4:31 PM;GUEST ACCOUNT;;False|110;;;;;;;;;;15/02/2025 at 4:31 PM;GUEST ACCOUNT;Revision Number 6 - C:\\Users\\katherine.rhee\\ContentManager\\Offline Records (EP)\\TasTAFE Procedures - CURRENT - POLICY AND PROCEDURES - Standards\\VET Student Loan Review and Re-Crediting Procedure.DOCX (* Main Document Store: 001+0TNX+0O2F0HT94TZ.DOCX *);False|110;;;;;;;;;;15/02/2025 at 1:45 AM;GUEST ACCOUNT;Revision Number 6 - C:\\Users\\katherine.rhee\\ContentManager\\Offline Records (EP)\\TasTAFE Procedures - CURRENT - POLICY AND PROCEDURES - Standards\\VET Student Loan Review and Re-Crediting Procedure.DOCX (* Main Document Store: 001+0TNX+0O2F0HT94TZ.DOCX *);False|1;;;;;;;;;;15/02/2025 at 1:45 AM;GUEST ACCOUNT;;False|84;;;;;;;;;;15/02/2025 at 1:45 AM;GUEST ACCOUNT;From: 13/02/2025 at 6:14 PM - To: 15/02/2025 at 1:45 AM;False|84;;;;;;;;;;13/02/2025 at 6:14 PM;GUEST ACCOUNT;From: 13/02/2025 at 10:50 AM - To: 13/02/2025 at 6:14 PM;False|1;;;;;;;;;;13/02/2025 at 6:14 PM;GUEST ACCOUNT;;False|110;;;;;;;;;;13/02/2025 at 6:14 PM;GUEST ACCOUNT;Revision Number 6 - C:\\Users\\katherine.rhee\\ContentManager\\Offline Records (EP)\\TasTAFE Procedures - CURRENT - POLICY AND PROCEDURES - Standards\\VET Student Loan Review and Re-Crediting Procedure.DOCX (* Main Document Store: 001+0TNX+0O2F0HT94TZ.DOCX *);False|1;;;;;;;;;;13/02/2025 at 10:50 AM;GUEST ACCOUNT;;False|84;;;;;;;;;;13/02/2025 at 10:50 AM;GUEST ACCOUNT;From: 12/02/2025 at 11:12 AM - To: 13/02/2025 at 10:50 AM;False|110;;;;;;;;;;13/02/2025 at 10:50 AM;GUEST ACCOUNT;Revision Number 6 - C:\\Users\\katherine.rhee\\ContentManager\\Offline Records (EP)\\TasTAFE Procedures - CURRENT - POLICY AND PROCEDURES - Standards\\VET Student Loan Review and Re-Crediting Procedure.DOCX (* Main Document Store: 001+0TNX+0O2F0HT94TZ.DOCX *);False|110;;;;;;;;;;12/02/2025 at 11:12 AM;GUEST ACCOUNT;Revision Number 6 - C:\\Users\\katherine.rhee\\ContentManager\\Offline Records (EP)\\TasTAFE Procedures - CURRENT - POLICY AND PROCEDURES - Standards\\VET Student Loan Review and Re-Crediting Procedure.DOCX (* Main Document Store: 001+0TNX+0O2F0HT94TZ.DOCX *);False|84;;;;;;;;;;12/02/2025 at 11:12 AM;GUEST ACCOUNT;From: 09/02/2025 at 10:16 AM - To: 12/02/2025 at 11:12 AM;False|1;;;;;;;;;;12/02/2025 at 11:12 AM;GUEST ACCOUNT;;False|1;;;;;;;;;;09/02/2025 at 10:16 AM;GUEST ACCOUNT;;False|84;;;;;;;;;;09/02/2025 at 10:16 AM;GUEST ACCOUNT;From: 07/02/2025 at 10:11 PM - To: 09/02/2025 at 10:16 AM;False|110;;;;;;;;;;09/02/2025 at 10:16 AM;GUEST ACCOUNT;Revision Number 6 - C:\\Users\\katherine.rhee\\ContentManager\\Offline Records (EP)\\TasTAFE Procedures - CURRENT - POLICY AND PROCEDURES - Standards\\VET Student Loan Review and Re-Crediting Procedure.DOCX (* Main Document Store: 001+0TNX+0O2F0HT94TZ.DOCX *);False|112;;;;;;;;;;07/02/2025 at 10:11 PM;scott.turnbull;P:\\TasTAFE Test export 07022025\\EP_6862883_VET Student Loan Review and Re-Crediting Procedure.DOCX;False|84;;;;;;;;;;07/02/2025 at 10:11 PM;scott.turnbull;From: 06/02/2025 at 10:29 PM - To: 07/02/2025 at 10:11 PM;False|1;;;;;;;;;;07/02/2025 at 10:11 PM;scott.turnbull;;False|125;;;;;;;;;;07/02/2025 at 10:11 PM;scott.turnbull;Revision Number 1 (Main Document Store: 002+0N9X+0O1D079X993.DOCX);False|125;;;;;;;;;;07/02/2025 at 10:11 PM;scott.turnbull;Revision Number 2 (Main Document Store: 001+0TMX+0O1D09KE9BI.DOCX);False|125;;;;;;;;;;07/02/2025 at 10:11 PM;scott.turnbull;Revision Number 3 (Main Document Store: 001+0TMX+0O1D09KECJW.DOCX);False|125;;;;;;;;;;07/02/2025 at 10:11 PM;scott.turnbull;Revision Number 4 (Main Document Store: 001+0TMX+0O1D09KECJY.DOCX);False|125;;;;;;;;;;07/02/2025 at 10:11 PM;scott.turnbull;Revision Number 5 (Main Document Store: 001+0TNX+0O2F0HT923Q.DOCX);False|112;;;;;;;;;;06/02/2025 at 10:29 PM;scott.turnbull;P:\\TasTAFE test export 06022025\\EP_6862883_VET Student Loan Review and Re-Crediting Procedure.DOCX;False|1;;;;;;;;;;06/02/2025 at 10:29 PM;scott.turnbull;;False|84;;;;;;;;;;06/02/2025 at 10:29 PM;scott.turnbull;From: 06/02/2025 at 6:15 PM - To: 06/02/2025 at 10:29 PM;False|125;;;;;;;;;;06/02/2025 at 10:29 PM;scott.turnbull;Revision Number 1 (Main Document Store: 002+0N9X+0O1D079X993.DOCX);False|125;;;;;;;;;;06/02/2025 at 10:28 PM;scott.turnbull;Revision Number 2 (Main Document Store: 001+0TMX+0O1D09KE9BI.DOCX);False|125;;;;;;;;;;06/02/2025 at 10:28 PM;scott.turnbull;Revision Number 3 (Main Document Store: 001+0TMX+0O1D09KECJW.DOCX);False|125;;;;;;;;;;06/02/2025 at 10:28 PM;scott.turnbull;Revision Number 4 (Main Document Store: 001+0TMX+0O1D09KECJY.DOCX);False|125;;;;;;;;;;06/02/2025 at 10:28 PM;scott.turnbull;Revision Number 5 (Main Document Store: 001+0TNX+0O2F0HT923Q.DOCX);False|110;;;;;;;;;;06/02/2025 at 6:15 PM;GUEST ACCOUNT;Revision Number 6 - C:\\Users\\katherine.rhee\\ContentManager\\Offline Records (EP)\\TasTAFE Procedures - CURRENT - POLICY AND PROCEDURES - Standards\\VET Student Loan Review and Re-Crediting Procedure.DOCX (* Main Document Store: 001+0TNX+0O2F0HT94TZ.DOCX *);False|84;;;;;;;;;;06/02/2025 at 6:15 PM;GUEST ACCOUNT;From: 02/02/2025 at 8:28 PM - To: 06/02/2025 at 6:15 PM;False|1;;;;;;;;;;06/02/2025 at 6:15 PM;GUEST ACCOUNT;;False|1;;;;;;;;;;02/02/2025 at 8:28 PM;GUEST ACCOUNT;;False|84;;;;;;;;;;02/02/2025 at 8:28 PM;GUEST ACCOUNT;From: 02/02/2025 at 10:13 AM - To: 02/02/2025 at 8:28 PM;False|110;;;;;;;;;;02/02/2025 at 8:28 PM;GUEST ACCOUNT;Revision Number 6 - C:\\Users\\katherine.rhee\\ContentManager\\Offline Records (EP)\\TasTAFE Procedures - CURRENT - POLICY AND PROCEDURES - Standards\\VET Student Loan Review and Re-Crediting Procedure.DOCX (* Main Document Store: 001+0TNX+0O2F0HT94TZ.DOCX *);False|110;;;;;;;;;;02/02/2025 at 10:13 AM;GUEST ACCOUNT;Revision Number 6 - C:\\Users\\katherine.rhee\\ContentManager\\Offline Records (EP)\\TasTAFE Procedures - CURRENT - POLICY AND PROCEDURES - Standards\\VET Student Loan Review and Re-Crediting Procedure.DOCX (* Main Document Store: 001+0TNX+0O2F0HT94TZ.DOCX *);False|84;;;;;;;;;;02/02/2025 at 10:13 AM;GUEST ACCOUNT;From: 01/02/2025 at 9:07 AM - To: 02/02/2025 at 10:13 AM;False|1;;;;;;;;;;02/02/2025 at 10:13 AM;GUEST ACCOUNT;;False|1;;;;;;;;;;01/02/2025 at 9:07 AM;GUEST ACCOUNT;;False|84;;;;;;;;;;01/02/2025 at 9:07 AM;GUEST ACCOUNT;From: 01/02/2025 at 12:58 AM - To: 01/02/2025 at 9:07 AM;False|110;;;;;;;;;;01/02/2025 at 9:07 AM;GUEST ACCOUNT;Revision Number 6 - C:\\Users\\katherine.rhee\\ContentManager\\Offline Records (EP)\\TasTAFE Procedures - CURRENT - POLICY AND PROCEDURES - Standards\\VET Student Loan Review and Re-Crediting Procedure.DOCX (* Main Document Store: 001+0TNX+0O2F0HT94TZ.DOCX *);False|110;;;;;;;;;;01/02/2025 at 12:58 AM;GUEST ACCOUNT;Revision Number 6 - C:\\Users\\katherine.rhee\\ContentManager\\Offline Records (EP)\\TasTAFE Procedures - CURRENT - POLICY AND PROCEDURES - Standards\\VET Student Loan Review and Re-Crediting Procedure.DOCX (* Main Document Store: 001+0TNX+0O2F0HT94TZ.DOCX *);False|84;;;;;;;;;;01/02/2025 at 12:58 AM;GUEST ACCOUNT;From: 31/01/2025 at 2:20 PM - To: 01/02/2025 at 12:58 AM;False|1;;;;;;;;;;01/02/2025 at 12:58 AM;GUEST ACCOUNT;;False|1;;;;;;;;;;31/01/2025 at 2:20 PM;GUEST ACCOUNT;;False|84;;;;;;;;;;31/01/2025 at 2:20 PM;GUEST ACCOUNT;From: 31/01/2025 at 2:19 PM - To: 31/01/2025 at 2:20 PM;False|110;;;;;;;;;;31/01/2025 at 2:20 PM;GUEST ACCOUNT;Revision Number 6 - C:\\Users\\katherine.rhee\\ContentManager\\Offline Records (EP)\\TasTAFE Procedures - CURRENT - POLICY AND PROCEDURES - Standards\\VET Student Loan Review and Re-Crediting Procedure.DOCX (* Main Document Store: 001+0TNX+0O2F0HT94TZ.DOCX *);False|110;;;;;;;;;;31/01/2025 at 2:19 PM;GUEST ACCOUNT;Revision Number 6 - C:\\Users\\katherine.rhee\\ContentManager\\Offline Records (EP)\\TasTAFE Procedures - CURRENT - POLICY AND PROCEDURES - Standards\\VET Student Loan Review and Re-Crediting Procedure.DOCX (* Main Document Store: 001+0TNX+0O2F0HT94TZ.DOCX *);False|84;;;;;;;;;;31/01/2025 at 2:19 PM;GUEST ACCOUNT;From: 27/01/2025 at 7:24 AM - To: 31/01/2025 at 2:19 PM;False|1;;;;;;;;;;31/01/2025 at 2:19 PM;GUEST ACCOUNT;;False|1;;;;;;;;;;27/01/2025 at 7:24 AM;GUEST ACCOUNT;;False|84;;;;;;;;;;27/01/2025 at 7:24 AM;GUEST ACCOUNT;From: 26/01/2025 at 10:14 AM - To: 27/01/2025 at 7:24 AM;False|110;;;;;;;;;;27/01/2025 at 7:24 AM;GUEST ACCOUNT;Revision Number 6 - C:\\Users\\katherine.rhee\\ContentManager\\Offline Records (EP)\\TasTAFE Procedures - CURRENT - POLICY AND PROCEDURES - Standards\\VET Student Loan Review and Re-Crediting Procedure.DOCX (* Main Document Store: 001+0TNX+0O2F0HT94TZ.DOCX *);False|110;;;;;;;;;;26/01/2025 at 10:14 AM;GUEST ACCOUNT;Revision Number 6 - C:\\Users\\katherine.rhee\\ContentManager\\Offline Records (EP)\\TasTAFE Procedures - CURRENT - POLICY AND PROCEDURES - Standards\\VET Student Loan Review and Re-Crediting Procedure.DOCX (* Main Document Store: 001+0TNX+0O2F0HT94TZ.DOCX *);False|84;;;;;;;;;;26/01/2025 at 10:14 AM;GUEST ACCOUNT;From: 26/01/2025 at 4:09 AM - To: 26/01/2025 at 10:14 AM;False|1;;;;;;;;;;26/01/2025 at 10:14 AM;GUEST ACCOUNT;;False|1;;;;;;;;;;26/01/2025 at 4:09 AM;GUEST ACCOUNT;;False|84;;;;;;;;;;26/01/2025 at 4:09 AM;GUEST ACCOUNT;From: 22/01/2025 at 11:50 AM - To: 26/01/2025 at 4:09 AM;False|110;;;;;;;;;;26/01/2025 at 4:09 AM;GUEST ACCOUNT;Revision Number 6 - C:\\Users\\katherine.rhee\\ContentManager\\Offline Records (EP)\\TasTAFE Procedures - CURRENT - POLICY AND PROCEDURES - Standards\\VET Student Loan Review and Re-Crediting Procedure.DOCX (* Main Document Store: 001+0TNX+0O2F0HT94TZ.DOCX *);False|112;;;;;;;;;;22/01/2025 at 11:50 AM;mark.steczkowicz;C:\\Users\\mark.steczkowicz\\Downloads\\TasTafe Export 05122025\\Documents\\EP_6862883.DOCX;False|84;;;;;;;;;;22/01/2025 at 11:50 AM;mark.steczkowicz;From: 19/01/2025 at 9:58 PM - To: 22/01/2025 at 11:50 AM;False|1;;;;;;;;;;22/01/2025 at 11:50 AM;mark.steczkowicz;;False|125;;;;;;;;;;22/01/2025 at 11:50 AM;mark.steczkowicz;Revision Number 2 (Main Document Store: 001+0TMX+0O1D09KE9BI.DOCX);False|125;;;;;;;;;;22/01/2025 at 11:50 AM;mark.steczkowicz;Revision Number 1 (Main Document Store: 002+0N9X+0O1D079X993.DOCX);False|125;;;;;;;;;;22/01/2025 at 11:50 AM;mark.steczkowicz;Revision Number 4 (Main Document Store: 001+0TMX+0O1D09KECJY.DOCX);False|125;;;;;;;;;;22/01/2025 at 11:50 AM;mark.steczkowicz;Revision Number 3 (Main Document Store: 001+0TMX+0O1D09KECJW.DOCX);False|125;;;;;;;;;;22/01/2025 at 11:50 AM;mark.steczkowicz;Revision Number 5 (Main Document Store: 001+0TNX+0O2F0HT923Q.DOCX);False|110;;;;;;;;;;19/01/2025 at 9:58 PM;GUEST ACCOUNT;Revision Number 6 - C:\\Users\\katherine.rhee\\ContentManager\\Offline Records (EP)\\TasTAFE Procedures - CURRENT - POLICY AND PROCEDURES - Standards\\VET Student Loan Review and Re-Crediting Procedure.DOCX (* Main Document Store: 001+0TNX+0O2F0HT94TZ.DOCX *);False|1;;;;;;;;;;19/01/2025 at 9:58 PM;GUEST ACCOUNT;;False|84;;;;;;;;;;19/01/2025 at 9:58 PM;GUEST ACCOUNT;From: 19/01/2025 at 10:16 AM - To: 19/01/2025 at 9:58 PM;False|84;;;;;;;;;;19/01/2025 at 10:16 AM;GUEST ACCOUNT;From: 19/01/2025 at 10:03 AM - To: 19/01/2025 at 10:16 AM;False|1;;;;;;;;;;19/01/2025 at 10:16 AM;GUEST ACCOUNT;;False|110;;;;;;;;;;19/01/2025 at 10:16 AM;GUEST ACCOUNT;Revision Number 6 - C:\\Users\\katherine.rhee\\ContentManager\\Offline Records (EP)\\TasTAFE Procedures - CURRENT - POLICY AND PROCEDURES - Standards\\VET Student Loan Review and Re-Crediting Procedure.DOCX (* Main Document Store: 001+0TNX+0O2F0HT94TZ.DOCX *);False|110;;;;;;;;;;19/01/2025 at 10:03 AM;GUEST ACCOUNT;Revision Number 6 - C:\\Users\\katherine.rhee\\ContentManager\\Offline Records (EP)\\TasTAFE Procedures - CURRENT - POLICY AND PROCEDURES - Standards\\VET Student Loan Review and Re-Crediting Procedure.DOCX (* Main Document Store: 001+0TNX+0O2F0HT94TZ.DOCX *);False|1;;;;;;;;;;19/01/2025 at 10:03 AM;GUEST ACCOUNT;;False|84;;;;;;;;;;19/01/2025 at 10:03 AM;GUEST ACCOUNT;From: 13/01/2025 at 7:30 PM - To: 19/01/2025 at 10:03 AM;False|84;;;;;;;;;;13/01/2025 at 7:30 PM;GUEST ACCOUNT;From: 13/01/2025 at 3:54 PM - To: 13/01/2025 at 7:30 PM;False|1;;;;;;;;;;13/01/2025 at 7:30 PM;GUEST ACCOUNT;;False|110;;;;;;;;;;13/01/2025 at 7:30 PM;GUEST ACCOUNT;Revision Number 6 - C:\\Users\\katherine.rhee\\ContentManager\\Offline Records (EP)\\TasTAFE Procedures - CURRENT - POLICY AND PROCEDURES - Standards\\VET Student Loan Review and Re-Crediting Procedure.DOCX (* Main Document Store: 001+0TNX+0O2F0HT94TZ.DOCX *);False|110;;;;;;;;;;13/01/2025 at 3:54 PM;GUEST ACCOUNT;Revision Number 6 - C:\\Users\\katherine.rhee\\ContentManager\\Offline Records (EP)\\TasTAFE Procedures - CURRENT - POLICY AND PROCEDURES - Standards\\VET Student Loan Review and Re-Crediting Procedure.DOCX (* Main Document Store: 001+0TNX+0O2F0HT94TZ.DOCX *);False|1;;;;;;;;;;13/01/2025 at 3:54 PM;GUEST ACCOUNT;;False|84;;;;;;;;;;13/01/2025 at 3:54 PM;GUEST ACCOUNT;From: 13/01/2025 at 2:08 AM - To: 13/01/2025 at 3:54 PM;False|84;;;;;;;;;;13/01/2025 at 2:08 AM;GUEST ACCOUNT;From: 12/01/2025 at 10:16 AM - To: 13/01/2025 at 2:08 AM;False|1;;;;;;;;;;13/01/2025 at 2:08 AM;GUEST ACCOUNT;;False|110;;;;;;;;;;13/01/2025 at 2:08 AM;GUEST ACCOUNT;Revision Number 6 - C:\\Users\\katherine.rhee\\ContentManager\\Offline Records (EP)\\TasTAFE Procedures - CURRENT - POLICY AND PROCEDURES - Standards\\VET Student Loan Review and Re-Crediting Procedure.DOCX (* Main Document Store: 001+0TNX+0O2F0HT94TZ.DOCX *);False|110;;;;;;;;;;12/01/2025 at 10:16 AM;GUEST ACCOUNT;Revision Number 6 - C:\\Users\\katherine.rhee\\ContentManager\\Offline Records (EP)\\TasTAFE Procedures - CURRENT - POLICY AND PROCEDURES - Standards\\VET Student Loan Review and Re-Crediting Procedure.DOCX (* Main Document Store: 001+0TNX+0O2F0HT94TZ.DOCX *);False|1;;;;;;;;;;12/01/2025 at 10:16 AM;GUEST ACCOUNT;;False|84;;;;;;;;;;12/01/2025 at 10:16 AM;GUEST ACCOUNT;From: 07/01/2025 at 3:48 PM - To: 12/01/2025 at 10:16 AM;False|84;;;;;;;;;;07/01/2025 at 3:48 PM;GUEST ACCOUNT;From: 05/01/2025 at 10:22 AM - To: 07/01/2025 at 3:48 PM;False|1;;;;;;;;;;07/01/2025 at 3:48 PM;GUEST ACCOUNT;;False|110;;;;;;;;;;07/01/2025 at 3:48 PM;GUEST ACCOUNT;Revision Number 6 - C:\\Users\\katherine.rhee\\ContentManager\\Offline Records (EP)\\TasTAFE Procedures - CURRENT - POLICY AND PROCEDURES - Standards\\VET Student Loan Review and Re-Crediting Procedure.DOCX (* Main Document Store: 001+0TNX+0O2F0HT94TZ.DOCX *);False|1;;;;;;;;;;05/01/2025 at 10:22 AM;GUEST ACCOUNT;;False|84;;;;;;;;;;05/01/2025 at 10:22 AM;GUEST ACCOUNT;From: 01/01/2025 at 1:07 AM - To: 05/01/2025 at 10:22 AM;False|110;;;;;;;;;;05/01/2025 at 10:22 AM;GUEST ACCOUNT;Revision Number 6 - C:\\Users\\katherine.rhee\\ContentManager\\Offline Records (EP)\\TasTAFE Procedures - CURRENT - POLICY AND PROCEDURES - Standards\\VET Student Loan Review and Re-Crediting Procedure.DOCX (* Main Document Store: 001+0TNX+0O2F0HT94TZ.DOCX *);False|110;;;;;;;;;;01/01/2025 at 1:07 AM;GUEST ACCOUNT;Revision Number 6 - C:\\Users\\katherine.rhee\\ContentManager\\Offline Records (EP)\\TasTAFE Procedures - CURRENT - POLICY AND PROCEDURES - Standards\\VET Student Loan Review and Re-Crediting Procedure.DOCX (* Main Document Store: 001+0TNX+0O2F0HT94TZ.DOCX *);False|84;;;;;;;;;;01/01/2025 at 1:07 AM;GUEST ACCOUNT;From: 31/12/2024 at 5:54 PM - To: 01/01/2025 at 1:07 AM;False|1;;;;;;;;;;01/01/2025 at 1:07 AM;GUEST ACCOUNT;;False|1;;;;;;;;;;31/12/2024 at 5:54 PM;GUEST ACCOUNT;;False|84;;;;;;;;;;31/12/2024 at 5:54 PM;GUEST ACCOUNT;From: 29/12/2024 at 10:25 AM - To: 31/12/2024 at 5:54 PM;False|110;;;;;;;;;;31/12/2024 at 5:54 PM;GUEST ACCOUNT;Revision Number 6 - C:\\Users\\katherine.rhee\\ContentManager\\Offline Records (EP)\\TasTAFE Procedures - CURRENT - POLICY AND PROCEDURES - Standards\\VET Student Loan Review and Re-Crediting Procedure.DOCX (* Main Document Store: 001+0TNX+0O2F0HT94TZ.DOCX *);False|110;;;;;;;;;;29/12/2024 at 10:25 AM;GUEST ACCOUNT;Revision Number 6 - C:\\Users\\katherine.rhee\\ContentManager\\Offline Records (EP)\\TasTAFE Procedures - CURRENT - POLICY AND PROCEDURES - Standards\</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DOC/18/215479[v6]</RecordNumber>
    <ExecutiveOwner_x003a_LocationType xmlns="09dfffd6-8fc2-4120-ba5d-b951f1df6f40">3</ExecutiveOwner_x003a_LocationType>
    <Expanded_x0020_Number xmlns="09dfffd6-8fc2-4120-ba5d-b951f1df6f40">DOC/2018/0215479[v06]</Expanded_x0020_Number>
    <Home_x003a__x0020_Sort_x0020_Name xmlns="09dfffd6-8fc2-4120-ba5d-b951f1df6f40" xsi:nil="true"/>
    <Notes0 xmlns="09dfffd6-8fc2-4120-ba5d-b951f1df6f40" xsi:nil="true"/>
    <Committee_x0020_for_x0020_Endorsement xmlns="09dfffd6-8fc2-4120-ba5d-b951f1df6f40">;#ETC;#</Committee_x0020_for_x0020_Endorsement>
    <Date_x0020_for_x0020_Review xmlns="09dfffd6-8fc2-4120-ba5d-b951f1df6f40">2027-04-07T14:00:00+00:00</Date_x0020_for_x0020_Review>
    <Date_x0020_Registered xmlns="09dfffd6-8fc2-4120-ba5d-b951f1df6f40">2024-03-15T01:08:26+00:00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Group - TasTAFE Risk and Compliance Committee</Approver_x003a__x0020_Sort_x0020_Nam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6862883</UniqueIdentifier>
    <DocumentCategory xmlns="09dfffd6-8fc2-4120-ba5d-b951f1df6f40">Procedure</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0</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2</Approver_x003a_LocationTyp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2021-02-24T13:00:00+00:00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VET Student Loans</Value>
    </PolicySubCategory>
    <ConsultationPeriodStartDate xmlns="09dfffd6-8fc2-4120-ba5d-b951f1df6f40" xsi:nil="true"/>
    <Container_x003a__x0020_Record_x0020_Number xmlns="09dfffd6-8fc2-4120-ba5d-b951f1df6f40">FOL/18/7143</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DOC/2018/0215479[v06];</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Chief Financial Officer (978002)</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IsVersion;DOC/2018/0215479[v01]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of Education\r\nUnit: TasTAFE\r\nUnit: Finance (TasTAFE)\r\nUnit: Finance and Assets (TasTAFE)\r\nPosition: Finance and Assets Administration Support (971590)\r\nCreated By: Thompson, Emma Louise (Miss)\r\nDated: Friday, 21 December 2018\r\n</Provenance>
    <SeriesRecord xmlns="09dfffd6-8fc2-4120-ba5d-b951f1df6f40" xsi:nil="true"/>
    <ContentManagerBarcode xmlns="09dfffd6-8fc2-4120-ba5d-b951f1df6f40">REP00433FN</ContentManagerBarcode>
    <Account_x0020_Type xmlns="09dfffd6-8fc2-4120-ba5d-b951f1df6f40" xsi:nil="true"/>
    <Document_x0020_Hash xmlns="09dfffd6-8fc2-4120-ba5d-b951f1df6f40">2804a4e19af0689bd6dd67e6a09a30614b124faf8ccb1d33fae3ef0a24f2ac8f</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FOL/2018/007143</Container_x003a_ExpandedNumber>
    <LastActionDate xmlns="09dfffd6-8fc2-4120-ba5d-b951f1df6f40">2025-04-02T23:35:14+00:00</LastActionDate>
    <Assignee_x003a__x0020_Date_x0020_Assigned xmlns="09dfffd6-8fc2-4120-ba5d-b951f1df6f40">2024-03-15T01:08:26+00:00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Value>Internet</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2024-04-07T14:00:00+00:00</DatePublished>
    <ExternalID xmlns="09dfffd6-8fc2-4120-ba5d-b951f1df6f40">Education\; Internet</ExternalID>
    <DocStatus xmlns="d6ba8d63-2205-4b86-9f24-420d49a982d5">Final</DocStatus>
    <Access_x0020_Control xmlns="09dfffd6-8fc2-4120-ba5d-b951f1df6f40">1;1|2;1|3;2;3;Senior Policy Analyst (972263);;;;;;;|3;2;3;Senior Coordinator (966615);;;;;;e1028b9d-aa0d-4117-85f6-065dc65d7547;|3;2;3;Executive Assistant (967715);;;;;;;|4;1|5;1|6;1|7;1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Digital Services (969981)</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2024-04-12T00:35:51+00:00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VET Student Loan Review and Re-Crediting Procedure</Title_x0020__x0028_Free_x0020_Text_x0020_Part_x0029_>
    <Policy_x0020_Audience xmlns="09dfffd6-8fc2-4120-ba5d-b951f1df6f40" xsi:nil="true"/>
    <DateClosed xmlns="09dfffd6-8fc2-4120-ba5d-b951f1df6f40" xsi:nil="true"/>
    <DateReceived xmlns="09dfffd6-8fc2-4120-ba5d-b951f1df6f40">2018-12-21T02:57:25+00:00</DateReceived>
    <Bypass_x0020_record_x0020_type_x0020_Access_x0020_Controls xmlns="09dfffd6-8fc2-4120-ba5d-b951f1df6f40">False</Bypass_x0020_record_x0020_type_x0020_Access_x0020_Controls>
    <Date_x0020_Modified xmlns="09dfffd6-8fc2-4120-ba5d-b951f1df6f40">2024-04-12T00:34:54+00:00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1;;;;;;;;;;30/03/2025 at 11:44 AM;GUEST ACCOUNT;;False|84;;;;;;;;;;30/03/2025 at 11:44 AM;GUEST ACCOUNT;From: 30/03/2025 at 11:44 AM - To: 30/03/2025 at 11:44 AM;False|110;;;;;;;;;;30/03/2025 at 11:44 AM;GUEST ACCOUNT;Revision Number 6 - C:\\Users\\katherine.rhee\\ContentManager\\Offline Records (EP)\\TasTAFE Procedures - CURRENT - POLICY AND PROCEDURES - Standards\\VET Student Loan Review and Re-Crediting Procedure.DOCX (* Main Document Store: 001+0TNX+0O2F0HT94TZ.DOCX *);False|110;;;;;;;;;;30/03/2025 at 11:44 AM;GUEST ACCOUNT;Revision Number 6 - C:\\Users\\katherine.rhee\\ContentManager\\Offline Records (EP)\\TasTAFE Procedures - CURRENT - POLICY AND PROCEDURES - Standards\\VET Student Loan Review and Re-Crediting Procedure.DOCX (* Main Document Store: 001+0TNX+0O2F0HT94TZ.DOCX *);False|84;;;;;;;;;;30/03/2025 at 11:44 AM;GUEST ACCOUNT;From: 30/03/2025 at 10:11 AM - To: 30/03/2025 at 11:44 AM;False|1;;;;;;;;;;30/03/2025 at 11:44 AM;GUEST ACCOUNT;;False|1;;;;;;;;;;30/03/2025 at 10:11 AM;GUEST ACCOUNT;;False|84;;;;;;;;;;30/03/2025 at 10:11 AM;GUEST ACCOUNT;From: 29/03/2025 at 5:42 AM - To: 30/03/2025 at 10:11 AM;False|110;;;;;;;;;;30/03/2025 at 10:11 AM;GUEST ACCOUNT;Revision Number 6 - C:\\Users\\katherine.rhee\\ContentManager\\Offline Records (EP)\\TasTAFE Procedures - CURRENT - POLICY AND PROCEDURES - Standards\\VET Student Loan Review and Re-Crediting Procedure.DOCX (* Main Document Store: 001+0TNX+0O2F0HT94TZ.DOCX *);False|1;;;;;;;;;;29/03/2025 at 5:42 AM;GUEST ACCOUNT;;False|84;;;;;;;;;;29/03/2025 at 5:42 AM;GUEST ACCOUNT;From: 27/03/2025 at 5:47 PM - To: 29/03/2025 at 5:42 AM;False|110;;;;;;;;;;29/03/2025 at 5:42 AM;GUEST ACCOUNT;Revision Number 6 - C:\\Users\\katherine.rhee\\ContentManager\\Offline Records (EP)\\TasTAFE Procedures - CURRENT - POLICY AND PROCEDURES - Standards\\VET Student Loan Review and Re-Crediting Procedure.DOCX (* Main Document Store: 001+0TNX+0O2F0HT94TZ.DOCX *);False|110;;;;;;;;;;27/03/2025 at 5:47 PM;GUEST ACCOUNT;Revision Number 6 - C:\\Users\\katherine.rhee\\ContentManager\\Offline Records (EP)\\TasTAFE Procedures - CURRENT - POLICY AND PROCEDURES - Standards\\VET Student Loan Review and Re-Crediting Procedure.DOCX (* Main Document Store: 001+0TNX+0O2F0HT94TZ.DOCX *);False|84;;;;;;;;;;27/03/2025 at 5:47 PM;GUEST ACCOUNT;From: 26/03/2025 at 5:57 AM - To: 27/03/2025 at 5:47 PM;False|1;;;;;;;;;;27/03/2025 at 5:47 PM;GUEST ACCOUNT;;False|1;;;;;;;;;;26/03/2025 at 5:57 AM;GUEST ACCOUNT;;False|84;;;;;;;;;;26/03/2025 at 5:57 AM;GUEST ACCOUNT;From: 23/03/2025 at 10:44 AM - To: 26/03/2025 at 5:57 AM;False|110;;;;;;;;;;26/03/2025 at 5:57 AM;GUEST ACCOUNT;Revision Number 6 - C:\\Users\\katherine.rhee\\ContentManager\\Offline Records (EP)\\TasTAFE Procedures - CURRENT - POLICY AND PROCEDURES - Standards\\VET Student Loan Review and Re-Crediting Procedure.DOCX (* Main Document Store: 001+0TNX+0O2F0HT94TZ.DOCX *);False|112;;;;;;;;;;23/03/2025 at 10:44 AM;scott.turnbull;P:\\TasTAFE test export of all files 21March\\EP_6862883.DOCX;False|84;;;;;;;;;;23/03/2025 at 10:44 AM;scott.turnbull;From: 23/03/2025 at 10:18 AM - To: 23/03/2025 at 10:44 AM;False|1;;;;;;;;;;23/03/2025 at 10:44 AM;scott.turnbull;;False|125;;;;;;;;;;23/03/2025 at 10:44 AM;scott.turnbull;Revision Number 1 (Main Document Store: 002+0N9X+0O1D079X993.DOCX);False|125;;;;;;;;;;23/03/2025 at 10:44 AM;scott.turnbull;Revision Number 2 (Main Document Store: 001+0TMX+0O1D09KE9BI.DOCX);False|125;;;;;;;;;;23/03/2025 at 10:44 AM;scott.turnbull;Revision Number 3 (Main Document Store: 001+0TMX+0O1D09KECJW.DOCX);False|125;;;;;;;;;;23/03/2025 at 10:44 AM;scott.turnbull;Revision Number 4 (Main Document Store: 001+0TMX+0O1D09KECJY.DOCX);False|125;;;;;;;;;;23/03/2025 at 10:44 AM;scott.turnbull;Revision Number 5 (Main Document Store: 001+0TNX+0O2F0HT923Q.DOCX);False|110;;;;;;;;;;23/03/2025 at 10:18 AM;GUEST ACCOUNT;Revision Number 6 - C:\\Users\\katherine.rhee\\ContentManager\\Offline Records (EP)\\TasTAFE Procedures - CURRENT - POLICY AND PROCEDURES - Standards\\VET Student Loan Review and Re-Crediting Procedure.DOCX (* Main Document Store: 001+0TNX+0O2F0HT94TZ.DOCX *);False|1;;;;;;;;;;23/03/2025 at 10:18 AM;GUEST ACCOUNT;;False|84;;;;;;;;;;23/03/2025 at 10:18 AM;GUEST ACCOUNT;From: 22/03/2025 at 9:20 PM - To: 23/03/2025 at 10:18 AM;False|1;;;;;;;;;;22/03/2025 at 9:20 PM;GUEST ACCOUNT;;False|84;;;;;;;;;;22/03/2025 at 9:20 PM;GUEST ACCOUNT;From: 22/03/2025 at 11:18 AM - To: 22/03/2025 at 9:20 PM;False|110;;;;;;;;;;22/03/2025 at 9:20 PM;GUEST ACCOUNT;Revision Number 6 - C:\\Users\\katherine.rhee\\ContentManager\\Offline Records (EP)\\TasTAFE Procedures - CURRENT - POLICY AND PROCEDURES - Standards\\VET Student Loan Review and Re-Crediting Procedure.DOCX (* Main Document Store: 001+0TNX+0O2F0HT94TZ.DOCX *);False|110;;;;;;;;;;22/03/2025 at 11:18 AM;GUEST ACCOUNT;Revision Number 6 - C:\\Users\\katherine.rhee\\ContentManager\\Offline Records (EP)\\TasTAFE Procedures - CURRENT - POLICY AND PROCEDURES - Standards\\VET Student Loan Review and Re-Crediting Procedure.DOCX (* Main Document Store: 001+0TNX+0O2F0HT94TZ.DOCX *);False|84;;;;;;;;;;22/03/2025 at 11:18 AM;GUEST ACCOUNT;From: 21/03/2025 at 9:31 PM - To: 22/03/2025 at 11:18 AM;False|1;;;;;;;;;;22/03/2025 at 11:18 AM;GUEST ACCOUNT;;False|1;;;;;;;;;;21/03/2025 at 9:31 PM;GUEST ACCOUNT;;False|84;;;;;;;;;;21/03/2025 at 9:31 PM;GUEST ACCOUNT;From: 21/03/2025 at 12:24 PM - To: 21/03/2025 at 9:31 PM;False|110;;;;;;;;;;21/03/2025 at 9:31 PM;GUEST ACCOUNT;Revision Number 6 - C:\\Users\\katherine.rhee\\ContentManager\\Offline Records (EP)\\TasTAFE Procedures - CURRENT - POLICY AND PROCEDURES - Standards\\VET Student Loan Review and Re-Crediting Procedure.DOCX (* Main Document Store: 001+0TNX+0O2F0HT94TZ.DOCX *);False|110;;;;;;;;;;21/03/2025 at 12:24 PM;GUEST ACCOUNT;Revision Number 6 - C:\\Users\\katherine.rhee\\ContentManager\\Offline Records (EP)\\TasTAFE Procedures - CURRENT - POLICY AND PROCEDURES - Standards\\VET Student Loan Review and Re-Crediting Procedure.DOCX (* Main Document Store: 001+0TNX+0O2F0HT94TZ.DOCX *);False|84;;;;;;;;;;21/03/2025 at 12:24 PM;GUEST ACCOUNT;From: 19/03/2025 at 5:57 AM - To: 21/03/2025 at 12:24 PM;False|1;;;;;;;;;;21/03/2025 at 12:24 PM;GUEST ACCOUNT;;False|1;;;;;;;;;;19/03/2025 at 5:57 AM;GUEST ACCOUNT;;False|84;;;;;;;;;;19/03/2025 at 5:57 AM;GUEST ACCOUNT;From: 18/03/2025 at 1:13 PM - To: 19/03/2025 at 5:57 AM;False|110;;;;;;;;;;19/03/2025 at 5:57 AM;GUEST ACCOUNT;Revision Number 6 - C:\\Users\\katherine.rhee\\ContentManager\\Offline Records (EP)\\TasTAFE Procedures - CURRENT - POLICY AND PROCEDURES - Standards\\VET Student Loan Review and Re-Crediting Procedure.DOCX (* Main Document Store: 001+0TNX+0O2F0HT94TZ.DOCX *);False|112;;;;;;;;;;18/03/2025 at 1:13 PM;scott.turnbull;P:\\Test Export 14March\\VET Student Loan Review and Re-Crediting Procedure.DOCX;False|84;;;;;;;;;;18/03/2025 at 1:13 PM;scott.turnbull;From: 17/03/2025 at 5:10 PM - To: 18/03/2025 at 1:13 PM;False|1;;;;;;;;;;18/03/2025 at 1:13 PM;scott.turnbull;;False|125;;;;;;;;;;18/03/2025 at 1:13 PM;scott.turnbull;Revision Number 1 (Main Document Store: 002+0N9X+0O1D079X993.DOCX);False|125;;;;;;;;;;18/03/2025 at 1:13 PM;scott.turnbull;Revision Number 2 (Main Document Store: 001+0TMX+0O1D09KE9BI.DOCX);False|125;;;;;;;;;;18/03/2025 at 1:13 PM;scott.turnbull;Revision Number 3 (Main Document Store: 001+0TMX+0O1D09KECJW.DOCX);False|125;;;;;;;;;;18/03/2025 at 1:13 PM;scott.turnbull;Revision Number 4 (Main Document Store: 001+0TMX+0O1D09KECJY.DOCX);False|125;;;;;;;;;;18/03/2025 at 1:13 PM;scott.turnbull;Revision Number 5 (Main Document Store: 001+0TNX+0O2F0HT923Q.DOCX);False|110;;;;;;;;;;17/03/2025 at 5:10 PM;GUEST ACCOUNT;Revision Number 6 - C:\\Users\\katherine.rhee\\ContentManager\\Offline Records (EP)\\TasTAFE Procedures - CURRENT - POLICY AND PROCEDURES - Standards\\VET Student Loan Review and Re-Crediting Procedure.DOCX (* Main Document Store: 001+0TNX+0O2F0HT94TZ.DOCX *);False|1;;;;;;;;;;17/03/2025 at 5:10 PM;GUEST ACCOUNT;;False|84;;;;;;;;;;17/03/2025 at 5:10 PM;GUEST ACCOUNT;From: 16/03/2025 at 10:17 AM - To: 17/03/2025 at 5:10 PM;False|84;;;;;;;;;;16/03/2025 at 10:17 AM;GUEST ACCOUNT;From: 12/03/2025 at 2:07 PM - To: 16/03/2025 at 10:17 AM;False|1;;;;;;;;;;16/03/2025 at 10:17 AM;GUEST ACCOUNT;;False|110;;;;;;;;;;16/03/2025 at 10:17 AM;GUEST ACCOUNT;Revision Number 6 - C:\\Users\\katherine.rhee\\ContentManager\\Offline Records (EP)\\TasTAFE Procedures - CURRENT - POLICY AND PROCEDURES - Standards\\VET Student Loan Review and Re-Crediting Procedure.DOCX (* Main Document Store: 001+0TNX+0O2F0HT94TZ.DOCX *);False|110;;;;;;;;;;12/03/2025 at 2:07 PM;GUEST ACCOUNT;Revision Number 6 - C:\\Users\\katherine.rhee\\ContentManager\\Offline Records (EP)\\TasTAFE Procedures - CURRENT - POLICY AND PROCEDURES - Standards\\VET Student Loan Review and Re-Crediting Procedure.DOCX (* Main Document Store: 001+0TNX+0O2F0HT94TZ.DOCX *);False|1;;;;;;;;;;12/03/2025 at 2:07 PM;GUEST ACCOUNT;;False|84;;;;;;;;;;12/03/2025 at 2:07 PM;GUEST ACCOUNT;From: 09/03/2025 at 10:15 AM - To: 12/03/2025 at 2:07 PM;False|84;;;;;;;;;;09/03/2025 at 10:15 AM;GUEST ACCOUNT;From: 08/03/2025 at 7:14 PM - To: 09/03/2025 at 10:15 AM;False|1;;;;;;;;;;09/03/2025 at 10:15 AM;GUEST ACCOUNT;;False|110;;;;;;;;;;09/03/2025 at 10:15 AM;GUEST ACCOUNT;Revision Number 6 - C:\\Users\\katherine.rhee\\ContentManager\\Offline Records (EP)\\TasTAFE Procedures - CURRENT - POLICY AND PROCEDURES - Standards\\VET Student Loan Review and Re-Crediting Procedure.DOCX (* Main Document Store: 001+0TNX+0O2F0HT94TZ.DOCX *);False|110;;;;;;;;;;08/03/2025 at 7:14 PM;GUEST ACCOUNT;Revision Number 6 - C:\\Users\\katherine.rhee\\ContentManager\\Offline Records (EP)\\TasTAFE Procedures - CURRENT - POLICY AND PROCEDURES - Standards\\VET Student Loan Review and Re-Crediting Procedure.DOCX (* Main Document Store: 001+0TNX+0O2F0HT94TZ.DOCX *);False|1;;;;;;;;;;08/03/2025 at 7:14 PM;GUEST ACCOUNT;;False|84;;;;;;;;;;08/03/2025 at 7:14 PM;GUEST ACCOUNT;From: 08/03/2025 at 2:50 PM - To: 08/03/2025 at 7:14 PM;False|84;;;;;;;;;;08/03/2025 at 2:50 PM;GUEST ACCOUNT;From: 07/03/2025 at 3:41 PM - To: 08/03/2025 at 2:50 PM;False|1;;;;;;;;;;08/03/2025 at 2:50 PM;GUEST ACCOUNT;;False|110;;;;;;;;;;08/03/2025 at 2:50 PM;GUEST ACCOUNT;Revision Number 6 - C:\\Users\\katherine.rhee\\ContentManager\\Offline Records (EP)\\TasTAFE Procedures - CURRENT - POLICY AND PROCEDURES - Standards\\VET Student Loan Review and Re-Crediting Procedure.DOCX (* Main Document Store: 001+0TNX+0O2F0HT94TZ.DOCX *);False|110;;;;;;;;;;07/03/2025 at 3:41 PM;GUEST ACCOUNT;Revision Number 6 - C:\\Users\\katherine.rhee\\ContentManager\\Offline Records (EP)\\TasTAFE Procedures - CURRENT - POLICY AND PROCEDURES - Standards\\VET Student Loan Review and Re-Crediting Procedure.DOCX (* Main Document Store: 001+0TNX+0O2F0HT94TZ.DOCX *);False|1;;;;;;;;;;07/03/2025 at 3:41 PM;GUEST ACCOUNT;;False|84;;;;;;;;;;07/03/2025 at 3:41 PM;GUEST ACCOUNT;From: 07/03/2025 at 5:18 AM - To: 07/03/2025 at 3:41 PM;False|84;;;;;;;;;;07/03/2025 at 5:18 AM;GUEST ACCOUNT;From: 04/03/2025 at 5:15 PM - To: 07/03/2025 at 5:18 AM;False|1;;;;;;;;;;07/03/2025 at 5:18 AM;GUEST ACCOUNT;;False|110;;;;;;;;;;07/03/2025 at 5:18 AM;GUEST ACCOUNT;Revision Number 6 - C:\\Users\\katherine.rhee\\ContentManager\\Offline Records (EP)\\TasTAFE Procedures - CURRENT - POLICY AND PROCEDURES - Standards\\VET Student Loan Review and Re-Crediting Procedure.DOCX (* Main Document Store: 001+0TNX+0O2F0HT94TZ.DOCX *);False|110;;;;;;;;;;04/03/2025 at 5:15 PM;GUEST ACCOUNT;Revision Number 6 - C:\\Users\\katherine.rhee\\ContentManager\\Offline Records (EP)\\TasTAFE Procedures - CURRENT - POLICY AND PROCEDURES - Standards\\VET Student Loan Review and Re-Crediting Procedure.DOCX (* Main Document Store: 001+0TNX+0O2F0HT94TZ.DOCX *);False|1;;;;;;;;;;04/03/2025 at 5:15 PM;GUEST ACCOUNT;;False|84;;;;;;;;;;04/03/2025 at 5:15 PM;GUEST ACCOUNT;From: 02/03/2025 at 10:14 AM - To: 04/03/2025 at 5:15 PM;False|84;;;;;;;;;;02/03/2025 at 10:14 AM;GUEST ACCOUNT;From: 01/03/2025 at 5:31 PM - To: 02/03/2025 at 10:14 AM;False|1;;;;;;;;;;02/03/2025 at 10:14 AM;GUEST ACCOUNT;;False|110;;;;;;;;;;02/03/2025 at 10:14 AM;GUEST ACCOUNT;Revision Number 6 - C:\\Users\\katherine.rhee\\ContentManager\\Offline Records (EP)\\TasTAFE Procedures - CURRENT - POLICY AND PROCEDURES - Standards\\VET Student Loan Review and Re-Crediting Procedure.DOCX (* Main Document Store: 001+0TNX+0O2F0HT94TZ.DOCX *);False|110;;;;;;;;;;01/03/2025 at 5:31 PM;GUEST ACCOUNT;Revision Number 6 - C:\\Users\\katherine.rhee\\ContentManager\\Offline Records (EP)\\TasTAFE Procedures - CURRENT - POLICY AND PROCEDURES - Standards\\VET Student Loan Review and Re-Crediting Procedure.DOCX (* Main Document Store: 001+0TNX+0O2F0HT94TZ.DOCX *);False|1;;;;;;;;;;01/03/2025 at 5:31 PM;GUEST ACCOUNT;;False|84;;;;;;;;;;01/03/2025 at 5:31 PM;GUEST ACCOUNT;From: 01/03/2025 at 5:16 PM - To: 01/03/2025 at 5:31 PM;False|84;;;;;;;;;;01/03/2025 at 5:16 PM;GUEST ACCOUNT;From: 25/02/2025 at 9:51 PM - To: 01/03/2025 at 5:16 PM;False|1;;;;;;;;;;01/03/2025 at 5:16 PM;GUEST ACCOUNT;;False|110;;;;;;;;;;01/03/2025 at 5:16 PM;GUEST ACCOUNT;Revision Number 6 - C:\\Users\\katherine.rhee\\ContentManager\\Offline Records (EP)\\TasTAFE Procedures - CURRENT - POLICY AND PROCEDURES - Standards\\VET Student Loan Review and Re-Crediting Procedure.DOCX (* Main Document Store: 001+0TNX+0O2F0HT94TZ.DOCX *);False|110;;;;;;;;;;25/02/2025 at 9:51 PM;GUEST ACCOUNT;Revision Number 6 - C:\\Users\\katherine.rhee\\ContentManager\\Offline Records (EP)\\TasTAFE Procedures - CURRENT - POLICY AND PROCEDURES - Standards\\VET Student Loan Review and Re-Crediting Procedure.DOCX (* Main Document Store: 001+0TNX+0O2F0HT94TZ.DOCX *);False|1;;;;;;;;;;25/02/2025 at 9:51 PM;GUEST ACCOUNT;;False|84;;;;;;;;;;25/02/2025 at 9:51 PM;GUEST ACCOUNT;From: 25/02/2025 at 8:17 PM - To: 25/02/2025 at 9:51 PM;False|84;;;;;;;;;;25/02/2025 at 8:17 PM;GUEST ACCOUNT;From: 25/02/2025 at 5:43 AM - To: 25/02/2025 at 8:17 PM;False|1;;;;;;;;;;25/02/2025 at 8:17 PM;GUEST ACCOUNT;;False|110;;;;;;;;;;25/02/2025 at 8:17 PM;GUEST ACCOUNT;Revision Number 6 - C:\\Users\\katherine.rhee\\ContentManager\\Offline Records (EP)\\TasTAFE Procedures - CURRENT - POLICY AND PROCEDURES - Standards\\VET Student Loan Review and Re-Crediting Procedure.DOCX (* Main Document Store: 001+0TNX+0O2F0HT94TZ.DOCX *);False|110;;;;;;;;;;25/02/2025 at 5:43 AM;GUEST ACCOUNT;Revision Number 6 - C:\\Users\\katherine.rhee\\ContentManager\\Offline Records (EP)\\TasTAFE Procedures - CURRENT - POLICY AND PROCEDURES - Standards\\VET Student Loan Review and Re-Crediting Procedure.DOCX (* Main Document Store: 001+0TNX+0O2F0HT94TZ.DOCX *);False|1;;;;;;;;;;25/02/2025 at 5:43 AM;GUEST ACCOUNT;;False|84;;;;;;;;;;25/02/2025 at 5:43 AM;GUEST ACCOUNT;From: 19/02/2025 at 10:14 AM - To: 25/02/2025 at 5:43 AM;False|84;;;;;;;;;;19/02/2025 at 10:14 AM;GUEST ACCOUNT;From: 18/02/2025 at 2:43 PM - To: 19/02/2025 at 10:14 AM;False|1;;;;;;;;;;19/02/2025 at 10:14 AM;GUEST ACCOUNT;;False|110;;;;;;;;;;19/02/2025 at 10:14 AM;GUEST ACCOUNT;Revision Number 6 - C:\\Users\\katherine.rhee\\ContentManager\\Offline Records (EP)\\TasTAFE Procedures - CURRENT - POLICY AND PROCEDURES - Standards\\VET Student Loan Review and Re-Crediting Procedure.DOCX (* Main Document Store: 001+0TNX+0O2F0HT94TZ.DOCX *);False|110;;;;;;;;;;18/02/2025 at 2:43 PM;GUEST ACCOUNT;Revision Number 6 - C:\\Users\\katherine.rhee\\ContentManager\\Offline Records (EP)\\TasTAFE Procedures - CURRENT - POLICY AND PROCEDURES - Standards\\VET Student Loan Review and Re-Crediting Procedure.DOCX (* Main Document Store: 001+0TNX+0O2F0HT94TZ.DOCX *);False|1;;;;;;;;;;18/02/2025 at 2:43 PM;GUEST ACCOUNT;;False|84;;;;;;;;;;18/02/2025 at 2:43 PM;GUEST ACCOUNT;From: 18/02/2025 at 6:44 AM - To: 18/02/2025 at 2:43 PM;False|84;;;;;;;;;;18/02/2025 at 6:44 AM;GUEST ACCOUNT;From: 16/02/2025 at 10:14 AM - To: 18/02/2025 at 6:44 AM;False|1;;;;;;;;;;18/02/2025 at 6:44 AM;GUEST ACCOUNT;;False|110;;;;;;;;;;18/02/2025 at 6:44 AM;GUEST ACCOUNT;Revision Number 6 - C:\\Users\\katherine.rhee\\ContentManager\\Offline Records (EP)\\TasTAFE Procedures - CURRENT - POLICY AND PROCEDURES - Standards\\VET Student Loan Review and Re-Crediting Procedure.DOCX (* Main Document Store: 001+0TNX+0O2F0HT94TZ.DOCX *);False|110;;;;;;;;;;16/02/2025 at 10:14 AM;GUEST ACCOUNT;Revision Number 6 - C:\\Users\\katherine.rhee\\ContentManager\\Offline Records (EP)\\TasTAFE Procedures - CURRENT - POLICY AND PROCEDURES - Standards\\VET Student Loan Review and Re-Crediting Procedure.DOCX (* Main Document Store: 001+0TNX+0O2F0HT94TZ.DOCX *);False|1;;;;;;;;;;16/02/2025 at 10:14 AM;GUEST ACCOUNT;;False|84;;;;;;;;;;16/02/2025 at 10:14 AM;GUEST ACCOUNT;From: 15/02/2025 at 4:31 PM - To: 16/02/2025 at 10:14 AM;False|84;;;;;;;;;;15/02/2025 at 4:31 PM;GUEST ACCOUNT;From: 15/02/2025 at 1:45 AM - To: 15/02/2025 at 4:31 PM;False|1;;;;;;;;;;15/02/2025 at 4:31 PM;GUEST ACCOUNT;;False|110;;;;;;;;;;15/02/2025 at 4:31 PM;GUEST ACCOUNT;Revision Number 6 - C:\\Users\\katherine.rhee\\ContentManager\\Offline Records (EP)\\TasTAFE Procedures - CURRENT - POLICY AND PROCEDURES - Standards\\VET Student Loan Review and Re-Crediting Procedure.DOCX (* Main Document Store: 001+0TNX+0O2F0HT94TZ.DOCX *);False|110;;;;;;;;;;15/02/2025 at 1:45 AM;GUEST ACCOUNT;Revision Number 6 - C:\\Users\\katherine.rhee\\ContentManager\\Offline Records (EP)\\TasTAFE Procedures - CURRENT - POLICY AND PROCEDURES - Standards\\VET Student Loan Review and Re-Crediting Procedure.DOCX (* Main Document Store: 001+0TNX+0O2F0HT94TZ.DOCX *);False|1;;;;;;;;;;15/02/2025 at 1:45 AM;GUEST ACCOUNT;;False|84;;;;;;;;;;15/02/2025 at 1:45 AM;GUEST ACCOUNT;From: 13/02/2025 at 6:14 PM - To: 15/02/2025 at 1:45 AM;False|84;;;;;;;;;;13/02/2025 at 6:14 PM;GUEST ACCOUNT;From: 13/02/2025 at 10:50 AM - To: 13/02/2025 at 6:14 PM;False|1;;;;;;;;;;13/02/2025 at 6:14 PM;GUEST ACCOUNT;;False|110;;;;;;;;;;13/02/2025 at 6:14 PM;GUEST ACCOUNT;Revision Number 6 - C:\\Users\\katherine.rhee\\ContentManager\\Offline Records (EP)\\TasTAFE Procedures - CURRENT - POLICY AND PROCEDURES - Standards\\VET Student Loan Review and Re-Crediting Procedure.DOCX (* Main Document Store: 001+0TNX+0O2F0HT94TZ.DOCX *);False|1;;;;;;;;;;13/02/2025 at 10:50 AM;GUEST ACCOUNT;;False|84;;;;;;;;;;13/02/2025 at 10:50 AM;GUEST ACCOUNT;From: 12/02/2025 at 11:12 AM - To: 13/02/2025 at 10:50 AM;False|110;;;;;;;;;;13/02/2025 at 10:50 AM;GUEST ACCOUNT;Revision Number 6 - C:\\Users\\katherine.rhee\\ContentManager\\Offline Records (EP)\\TasTAFE Procedures - CURRENT - POLICY AND PROCEDURES - Standards\\VET Student Loan Review and Re-Crediting Procedure.DOCX (* Main Document Store: 001+0TNX+0O2F0HT94TZ.DOCX *);False|110;;;;;;;;;;12/02/2025 at 11:12 AM;GUEST ACCOUNT;Revision Number 6 - C:\\Users\\katherine.rhee\\ContentManager\\Offline Records (EP)\\TasTAFE Procedures - CURRENT - POLICY AND PROCEDURES - Standards\\VET Student Loan Review and Re-Crediting Procedure.DOCX (* Main Document Store: 001+0TNX+0O2F0HT94TZ.DOCX *);False|84;;;;;;;;;;12/02/2025 at 11:12 AM;GUEST ACCOUNT;From: 09/02/2025 at 10:16 AM - To: 12/02/2025 at 11:12 AM;False|1;;;;;;;;;;12/02/2025 at 11:12 AM;GUEST ACCOUNT;;False|1;;;;;;;;;;09/02/2025 at 10:16 AM;GUEST ACCOUNT;;False|84;;;;;;;;;;09/02/2025 at 10:16 AM;GUEST ACCOUNT;From: 07/02/2025 at 10:11 PM - To: 09/02/2025 at 10:16 AM;False|110;;;;;;;;;;09/02/2025 at 10:16 AM;GUEST ACCOUNT;Revision Number 6 - C:\\Users\\katherine.rhee\\ContentManager\\Offline Records (EP)\\TasTAFE Procedures - CURRENT - POLICY AND PROCEDURES - Standards\\VET Student Loan Review and Re-Crediting Procedure.DOCX (* Main Document Store: 001+0TNX+0O2F0HT94TZ.DOCX *);False|112;;;;;;;;;;07/02/2025 at 10:11 PM;scott.turnbull;P:\\TasTAFE Test export 07022025\\EP_6862883_VET Student Loan Review and Re-Crediting Procedure.DOCX;False|84;;;;;;;;;;07/02/2025 at 10:11 PM;scott.turnbull;From: 06/02/2025 at 10:29 PM - To: 07/02/2025 at 10:11 PM;False|1;;;;;;;;;;07/02/2025 at 10:11 PM;scott.turnbull;;False|125;;;;;;;;;;07/02/2025 at 10:11 PM;scott.turnbull;Revision Number 1 (Main Document Store: 002+0N9X+0O1D079X993.DOCX);False|125;;;;;;;;;;07/02/2025 at 10:11 PM;scott.turnbull;Revision Number 2 (Main Document Store: 001+0TMX+0O1D09KE9BI.DOCX);False|125;;;;;;;;;;07/02/2025 at 10:11 PM;scott.turnbull;Revision Number 3 (Main Document Store: 001+0TMX+0O1D09KECJW.DOCX);False|125;;;;;;;;;;07/02/2025 at 10:11 PM;scott.turnbull;Revision Number 4 (Main Document Store: 001+0TMX+0O1D09KECJY.DOCX);False|125;;;;;;;;;;07/02/2025 at 10:11 PM;scott.turnbull;Revision Number 5 (Main Document Store: 001+0TNX+0O2F0HT923Q.DOCX);False|112;;;;;;;;;;06/02/2025 at 10:29 PM;scott.turnbull;P:\\TasTAFE test export 06022025\\EP_6862883_VET Student Loan Review and Re-Crediting Procedure.DOCX;False|1;;;;;;;;;;06/02/2025 at 10:29 PM;scott.turnbull;;False|84;;;;;;;;;;06/02/2025 at 10:29 PM;scott.turnbull;From: 06/02/2025 at 6:15 PM - To: 06/02/2025 at 10:29 PM;False|125;;;;;;;;;;06/02/2025 at 10:29 PM;scott.turnbull;Revision Number 1 (Main Document Store: 002+0N9X+0O1D079X993.DOCX);False|125;;;;;;;;;;06/02/2025 at 10:28 PM;scott.turnbull;Revision Number 2 (Main Document Store: 001+0TMX+0O1D09KE9BI.DOCX);False|125;;;;;;;;;;06/02/2025 at 10:28 PM;scott.turnbull;Revision Number 3 (Main Document Store: 001+0TMX+0O1D09KECJW.DOCX);False|125;;;;;;;;;;06/02/2025 at 10:28 PM;scott.turnbull;Revision Number 4 (Main Document Store: 001+0TMX+0O1D09KECJY.DOCX);False|125;;;;;;;;;;06/02/2025 at 10:28 PM;scott.turnbull;Revision Number 5 (Main Document Store: 001+0TNX+0O2F0HT923Q.DOCX);False|110;;;;;;;;;;06/02/2025 at 6:15 PM;GUEST ACCOUNT;Revision Number 6 - C:\\Users\\katherine.rhee\\ContentManager\\Offline Records (EP)\\TasTAFE Procedures - CURRENT - POLICY AND PROCEDURES - Standards\\VET Student Loan Review and Re-Crediting Procedure.DOCX (* Main Document Store: 001+0TNX+0O2F0HT94TZ.DOCX *);False|84;;;;;;;;;;06/02/2025 at 6:15 PM;GUEST ACCOUNT;From: 02/02/2025 at 8:28 PM - To: 06/02/2025 at 6:15 PM;False|1;;;;;;;;;;06/02/2025 at 6:15 PM;GUEST ACCOUNT;;False|1;;;;;;;;;;02/02/2025 at 8:28 PM;GUEST ACCOUNT;;False|84;;;;;;;;;;02/02/2025 at 8:28 PM;GUEST ACCOUNT;From: 02/02/2025 at 10:13 AM - To: 02/02/2025 at 8:28 PM;False|110;;;;;;;;;;02/02/2025 at 8:28 PM;GUEST ACCOUNT;Revision Number 6 - C:\\Users\\katherine.rhee\\ContentManager\\Offline Records (EP)\\TasTAFE Procedures - CURRENT - POLICY AND PROCEDURES - Standards\\VET Student Loan Review and Re-Crediting Procedure.DOCX (* Main Document Store: 001+0TNX+0O2F0HT94TZ.DOCX *);False|110;;;;;;;;;;02/02/2025 at 10:13 AM;GUEST ACCOUNT;Revision Number 6 - C:\\Users\\katherine.rhee\\ContentManager\\Offline Records (EP)\\TasTAFE Procedures - CURRENT - POLICY AND PROCEDURES - Standards\\VET Student Loan Review and Re-Crediting Procedure.DOCX (* Main Document Store: 001+0TNX+0O2F0HT94TZ.DOCX *);False|84;;;;;;;;;;02/02/2025 at 10:13 AM;GUEST ACCOUNT;From: 01/02/2025 at 9:07 AM - To: 02/02/2025 at 10:13 AM;False|1;;;;;;;;;;02/02/2025 at 10:13 AM;GUEST ACCOUNT;;False|1;;;;;;;;;;01/02/2025 at 9:07 AM;GUEST ACCOUNT;;False|84;;;;;;;;;;01/02/2025 at 9:07 AM;GUEST ACCOUNT;From: 01/02/2025 at 12:58 AM - To: 01/02/2025 at 9:07 AM;False|110;;;;;;;;;;01/02/2025 at 9:07 AM;GUEST ACCOUNT;Revision Number 6 - C:\\Users\\katherine.rhee\\ContentManager\\Offline Records (EP)\\TasTAFE Procedures - CURRENT - POLICY AND PROCEDURES - Standards\\VET Student Loan Review and Re-Crediting Procedure.DOCX (* Main Document Store: 001+0TNX+0O2F0HT94TZ.DOCX *);False|110;;;;;;;;;;01/02/2025 at 12:58 AM;GUEST ACCOUNT;Revision Number 6 - C:\\Users\\katherine.rhee\\ContentManager\\Offline Records (EP)\\TasTAFE Procedures - CURRENT - POLICY AND PROCEDURES - Standards\\VET Student Loan Review and Re-Crediting Procedure.DOCX (* Main Document Store: 001+0TNX+0O2F0HT94TZ.DOCX *);False|84;;;;;;;;;;01/02/2025 at 12:58 AM;GUEST ACCOUNT;From: 31/01/2025 at 2:20 PM - To: 01/02/2025 at 12:58 AM;False|1;;;;;;;;;;01/02/2025 at 12:58 AM;GUEST ACCOUNT;;False|1;;;;;;;;;;31/01/2025 at 2:20 PM;GUEST ACCOUNT;;False|84;;;;;;;;;;31/01/2025 at 2:20 PM;GUEST ACCOUNT;From: 31/01/2025 at 2:19 PM - To: 31/01/2025 at 2:20 PM;False|110;;;;;;;;;;31/01/2025 at 2:20 PM;GUEST ACCOUNT;Revision Number 6 - C:\\Users\\katherine.rhee\\ContentManager\\Offline Records (EP)\\TasTAFE Procedures - CURRENT - POLICY AND PROCEDURES - Standards\\VET Student Loan Review and Re-Crediting Procedure.DOCX (* Main Document Store: 001+0TNX+0O2F0HT94TZ.DOCX *);False|110;;;;;;;;;;31/01/2025 at 2:19 PM;GUEST ACCOUNT;Revision Number 6 - C:\\Users\\katherine.rhee\\ContentManager\\Offline Records (EP)\\TasTAFE Procedures - CURRENT - POLICY AND PROCEDURES - Standards\\VET Student Loan Review and Re-Crediting Procedure.DOCX (* Main Document Store: 001+0TNX+0O2F0HT94TZ.DOCX *);False|84;;;;;;;;;;31/01/2025 at 2:19 PM;GUEST ACCOUNT;From: 27/01/2025 at 7:24 AM - To: 31/01/2025 at 2:19 PM;False|1;;;;;;;;;;31/01/2025 at 2:19 PM;GUEST ACCOUNT;;False|1;;;;;;;;;;27/01/2025 at 7:24 AM;GUEST ACCOUNT;;False|84;;;;;;;;;;27/01/2025 at 7:24 AM;GUEST ACCOUNT;From: 26/01/2025 at 10:14 AM - To: 27/01/2025 at 7:24 AM;False|110;;;;;;;;;;27/01/2025 at 7:24 AM;GUEST ACCOUNT;Revision Number 6 - C:\\Users\\katherine.rhee\\ContentManager\\Offline Records (EP)\\TasTAFE Procedures - CURRENT - POLICY AND PROCEDURES - Standards\\VET Student Loan Review and Re-Crediting Procedure.DOCX (* Main Document Store: 001+0TNX+0O2F0HT94TZ.DOCX *);False|110;;;;;;;;;;26/01/2025 at 10:14 AM;GUEST ACCOUNT;Revision Number 6 - C:\\Users\\katherine.rhee\\ContentManager\\Offline Records (EP)\\TasTAFE Procedures - CURRENT - POLICY AND PROCEDURES - Standards\\VET Student Loan Review and Re-Crediting Procedure.DOCX (* Main Document Store: 001+0TNX+0O2F0HT94TZ.DOCX *);False|84;;;;;;;;;;26/01/2025 at 10:14 AM;GUEST ACCOUNT;From: 26/01/2025 at 4:09 AM - To: 26/01/2025 at 10:14 AM;False|1;;;;;;;;;;26/01/2025 at 10:14 AM;GUEST ACCOUNT;;False|1;;;;;;;;;;26/01/2025 at 4:09 AM;GUEST ACCOUNT;;False|84;;;;;;;;;;26/01/2025 at 4:09 AM;GUEST ACCOUNT;From: 22/01/2025 at 11:50 AM - To: 26/01/2025 at 4:09 AM;False|110;;;;;;;;;;26/01/2025 at 4:09 AM;GUEST ACCOUNT;Revision Number 6 - C:\\Users\\katherine.rhee\\ContentManager\\Offline Records (EP)\\TasTAFE Procedures - CURRENT - POLICY AND PROCEDURES - Standards\\VET Student Loan Review and Re-Crediting Procedure.DOCX (* Main Document Store: 001+0TNX+0O2F0HT94TZ.DOCX *);False|112;;;;;;;;;;22/01/2025 at 11:50 AM;mark.steczkowicz;C:\\Users\\mark.steczkowicz\\Downloads\\TasTafe Export 05122025\\Documents\\EP_6862883.DOCX;False|84;;;;;;;;;;22/01/2025 at 11:50 AM;mark.steczkowicz;From: 19/01/2025 at 9:58 PM - To: 22/01/2025 at 11:50 AM;False|1;;;;;;;;;;22/01/2025 at 11:50 AM;mark.steczkowicz;;False|125;;;;;;;;;;22/01/2025 at 11:50 AM;mark.steczkowicz;Revision Number 2 (Main Document Store: 001+0TMX+0O1D09KE9BI.DOCX);False|125;;;;;;;;;;22/01/2025 at 11:50 AM;mark.steczkowicz;Revision Number 1 (Main Document Store: 002+0N9X+0O1D079X993.DOCX);False|125;;;;;;;;;;22/01/2025 at 11:50 AM;mark.steczkowicz;Revision Number 4 (Main Document Store: 001+0TMX+0O1D09KECJY.DOCX);False|125;;;;;;;;;;22/01/2025 at 11:50 AM;mark.steczkowicz;Revision Number 3 (Main Document Store: 001+0TMX+0O1D09KECJW.DOCX);False|125;;;;;;;;;;22/01/2025 at 11:50 AM;mark.steczkowicz;Revision Number 5 (Main Document Store: 001+0TNX+0O2F0HT923Q.DOCX);False|110;;;;;;;;;;19/01/2025 at 9:58 PM;GUEST ACCOUNT;Revision Number 6 - C:\\Users\\katherine.rhee\\ContentManager\\Offline Records (EP)\\TasTAFE Procedures - CURRENT - POLICY AND PROCEDURES - Standards\\VET Student Loan Review and Re-Crediting Procedure.DOCX (* Main Document Store: 001+0TNX+0O2F0HT94TZ.DOCX *);False|1;;;;;;;;;;19/01/2025 at 9:58 PM;GUEST ACCOUNT;;False|84;;;;;;;;;;19/01/2025 at 9:58 PM;GUEST ACCOUNT;From: 19/01/2025 at 10:16 AM - To: 19/01/2025 at 9:58 PM;False|84;;;;;;;;;;19/01/2025 at 10:16 AM;GUEST ACCOUNT;From: 19/01/2025 at 10:03 AM - To: 19/01/2025 at 10:16 AM;False|1;;;;;;;;;;19/01/2025 at 10:16 AM;GUEST ACCOUNT;;False|110;;;;;;;;;;19/01/2025 at 10:16 AM;GUEST ACCOUNT;Revision Number 6 - C:\\Users\\katherine.rhee\\ContentManager\\Offline Records (EP)\\TasTAFE Procedures - CURRENT - POLICY AND PROCEDURES - Standards\\VET Student Loan Review and Re-Crediting Procedure.DOCX (* Main Document Store: 001+0TNX+0O2F0HT94TZ.DOCX *);False|110;;;;;;;;;;19/01/2025 at 10:03 AM;GUEST ACCOUNT;Revision Number 6 - C:\\Users\\katherine.rhee\\ContentManager\\Offline Records (EP)\\TasTAFE Procedures - CURRENT - POLICY AND PROCEDURES - Standards\\VET Student Loan Review and Re-Crediting Procedure.DOCX (* Main Document Store: 001+0TNX+0O2F0HT94TZ.DOCX *);False|1;;;;;;;;;;19/01/2025 at 10:03 AM;GUEST ACCOUNT;;False|84;;;;;;;;;;19/01/2025 at 10:03 AM;GUEST ACCOUNT;From: 13/01/2025 at 7:30 PM - To: 19/01/2025 at 10:03 AM;False|84;;;;;;;;;;13/01/2025 at 7:30 PM;GUEST ACCOUNT;From: 13/01/2025 at 3:54 PM - To: 13/01/2025 at 7:30 PM;False|1;;;;;;;;;;13/01/2025 at 7:30 PM;GUEST ACCOUNT;;False|110;;;;;;;;;;13/01/2025 at 7:30 PM;GUEST ACCOUNT;Revision Number 6 - C:\\Users\\katherine.rhee\\ContentManager\\Offline Records (EP)\\TasTAFE Procedures - CURRENT - POLICY AND PROCEDURES - Standards\\VET Student Loan Review and Re-Crediting Procedure.DOCX (* Main Document Store: 001+0TNX+0O2F0HT94TZ.DOCX *);False|110;;;;;;;;;;13/01/2025 at 3:54 PM;GUEST ACCOUNT;Revision Number 6 - C:\\Users\\katherine.rhee\\ContentManager\\Offline Records (EP)\\TasTAFE Procedures - CURRENT - POLICY AND PROCEDURES - Standards\\VET Student Loan Review and Re-Crediting Procedure.DOCX (* Main Document Store: 001+0TNX+0O2F0HT94TZ.DOCX *);False|1;;;;;;;;;;13/01/2025 at 3:54 PM;GUEST ACCOUNT;;False|84;;;;;;;;;;13/01/2025 at 3:54 PM;GUEST ACCOUNT;From: 13/01/2025 at 2:08 AM - To: 13/01/2025 at 3:54 PM;False|84;;;;;;;;;;13/01/2025 at 2:08 AM;GUEST ACCOUNT;From: 12/01/2025 at 10:16 AM - To: 13/01/2025 at 2:08 AM;False|1;;;;;;;;;;13/01/2025 at 2:08 AM;GUEST ACCOUNT;;False|110;;;;;;;;;;13/01/2025 at 2:08 AM;GUEST ACCOUNT;Revision Number 6 - C:\\Users\\katherine.rhee\\ContentManager\\Offline Records (EP)\\TasTAFE Procedures - CURRENT - POLICY AND PROCEDURES - Standards\\VET Student Loan Review and Re-Crediting Procedure.DOCX (* Main Document Store: 001+0TNX+0O2F0HT94TZ.DOCX *);False|110;;;;;;;;;;12/01/2025 at 10:16 AM;GUEST ACCOUNT;Revision Number 6 - C:\\Users\\katherine.rhee\\ContentManager\\Offline Records (EP)\\TasTAFE Procedures - CURRENT - POLICY AND PROCEDURES - Standards\\VET Student Loan Review and Re-Crediting Procedure.DOCX (* Main Document Store: 001+0TNX+0O2F0HT94TZ.DOCX *);False|1;;;;;;;;;;12/01/2025 at 10:16 AM;GUEST ACCOUNT;;False|84;;;;;;;;;;12/01/2025 at 10:16 AM;GUEST ACCOUNT;From: 07/01/2025 at 3:48 PM - To: 12/01/2025 at 10:16 AM;False|84;;;;;;;;;;07/01/2025 at 3:48 PM;GUEST ACCOUNT;From: 05/01/2025 at 10:22 AM - To: 07/01/2025 at 3:48 PM;False|1;;;;;;;;;;07/01/2025 at 3:48 PM;GUEST ACCOUNT;;False|110;;;;;;;;;;07/01/2025 at 3:48 PM;GUEST ACCOUNT;Revision Number 6 - C:\\Users\\katherine.rhee\\ContentManager\\Offline Records (EP)\\TasTAFE Procedures - CURRENT - POLICY AND PROCEDURES - Standards\\VET Student Loan Review and Re-Crediting Procedure.DOCX (* Main Document Store: 001+0TNX+0O2F0HT94TZ.DOCX *);False|1;;;;;;;;;;05/01/2025 at 10:22 AM;GUEST ACCOUNT;;False|84;;;;;;;;;;05/01/2025 at 10:22 AM;GUEST ACCOUNT;From: 01/01/2025 at 1:07 AM - To: 05/01/2025 at 10:22 AM;False|110;;;;;;;;;;05/01/2025 at 10:22 AM;GUEST ACCOUNT;Revision Number 6 - C:\\Users\\katherine.rhee\\ContentManager\\Offline Records (EP)\\TasTAFE Procedures - CURRENT - POLICY AND PROCEDURES - Standards\\VET Student Loan Review and Re-Crediting Procedure.DOCX (* Main Document Store: 001+0TNX+0O2F0HT94TZ.DOCX *);False|110;;;;;;;;;;01/01/2025 at 1:07 AM;GUEST ACCOUNT;Revision Number 6 - C:\\Users\\katherine.rhee\\ContentManager\\Offline Records (EP)\\TasTAFE Procedures - CURRENT - POLICY AND PROCEDURES - Standards\\VET Student Loan Review and Re-Crediting Procedure.DOCX (* Main Document Store: 001+0TNX+0O2F0HT94TZ.DOCX *);False|84;;;;;;;;;;01/01/2025 at 1:07 AM;GUEST ACCOUNT;From: 31/12/2024 at 5:54 PM - To: 01/01/2025 at 1:07 AM;False|1;;;;;;;;;;01/01/2025 at 1:07 AM;GUEST ACCOUNT;;False|1;;;;;;;;;;31/12/2024 at 5:54 PM;GUEST ACCOUNT;;False|84;;;;;;;;;;31/12/2024 at 5:54 PM;GUEST ACCOUNT;From: 29/12/2024 at 10:25 AM - To: 31/12/2024 at 5:54 PM;False|110;;;;;;;;;;31/12/2024 at 5:54 PM;GUEST ACCOUNT;Revision Number 6 - C:\\Users\\katherine.rhee\\ContentManager\\Offline Records (EP)\\TasTAFE Procedures - CURRENT - POLICY AND PROCEDURES - Standards\\VET Student Loan Review and Re-Crediting Procedure.DOCX (* Main Document Store: 001+0TNX+0O2F0HT94TZ.DOCX *);False|110;;;;;;;;;;29/12/2024 at 10:25 AM;GUEST ACCOUNT;Revision Number 6 - C:\\Users\\katherine.rhee\\ContentManager\\Offline Records (EP)\\TasTAFE Procedures - CURRENT - POLICY AND PROCEDURES - Standards\</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3.xml><?xml version="1.0" encoding="utf-8"?>
<ds:datastoreItem xmlns:ds="http://schemas.openxmlformats.org/officeDocument/2006/customXml" ds:itemID="{753FBE45-3C42-46FF-AC13-88AF8BA84D4D}">
  <ds:schemaRefs>
    <ds:schemaRef ds:uri="http://schemas.openxmlformats.org/officeDocument/2006/bibliography"/>
  </ds:schemaRefs>
</ds:datastoreItem>
</file>

<file path=customXml/itemProps4.xml><?xml version="1.0" encoding="utf-8"?>
<ds:datastoreItem xmlns:ds="http://schemas.openxmlformats.org/officeDocument/2006/customXml" ds:itemID="{7403CB2E-FCAC-485A-BF6C-5442815B0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DRAFT-TasTAFE Procedure - Update 20.03</Template>
  <TotalTime>64</TotalTime>
  <Pages>7</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DRAFT - VET Student Loan Review and Re-crediting Procedure</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 Review and Re-Crediting Procedure</dc:title>
  <dc:subject/>
  <dc:creator>Kalitsounakis, Myra</dc:creator>
  <cp:keywords/>
  <dc:description/>
  <cp:lastModifiedBy>Rigby, Matt</cp:lastModifiedBy>
  <cp:revision>31</cp:revision>
  <cp:lastPrinted>2020-12-23T02:30:00Z</cp:lastPrinted>
  <dcterms:created xsi:type="dcterms:W3CDTF">2024-03-13T23:24:00Z</dcterms:created>
  <dcterms:modified xsi:type="dcterms:W3CDTF">2025-05-05T01:59:00Z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2a73cc18-5476-4884-99c7-8384b0c735a1</vt:lpwstr>
  </property>
  <property fmtid="{D5CDD505-2E9C-101B-9397-08002B2CF9AE}" pid="4" name="MediaServiceImageTags">
    <vt:lpwstr/>
  </property>
  <property fmtid="{D5CDD505-2E9C-101B-9397-08002B2CF9AE}" pid="5" name="_ExtendedDescription">
    <vt:lpwstr>VET Student Loan Review and Re-Crediting Procedure</vt:lpwstr>
  </property>
</Properties>
</file>