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bookmarkStart w:id="1" w:name="_Toc49512514"/>
    <w:p w14:paraId="1CCB24E0" w14:textId="77777777" w:rsidR="00170F53" w:rsidRDefault="00BB0D54" w:rsidP="00BA7C4E">
      <w:pPr>
        <w:pStyle w:val="CoverHeaderGraphic"/>
        <w:framePr w:wrap="around"/>
      </w:pPr>
      <w:r>
        <w:rPr>
          <w:noProof/>
        </w:rPr>
        <mc:AlternateContent>
          <mc:Choice Requires="wpg">
            <w:drawing>
              <wp:inline distT="0" distB="0" distL="0" distR="0" wp14:anchorId="495E8F7C" wp14:editId="4BB355D2">
                <wp:extent cx="2607310" cy="692150"/>
                <wp:effectExtent l="0" t="0" r="2540" b="0"/>
                <wp:docPr id="4" name="Group 4" descr="Tagline: Your skills. Your future."/>
                <wp:cNvGraphicFramePr/>
                <a:graphic xmlns:a="http://schemas.openxmlformats.org/drawingml/2006/main">
                  <a:graphicData uri="http://schemas.microsoft.com/office/word/2010/wordprocessingGroup">
                    <wpg:wgp>
                      <wpg:cNvGrpSpPr/>
                      <wpg:grpSpPr>
                        <a:xfrm>
                          <a:off x="0" y="0"/>
                          <a:ext cx="2607310" cy="692150"/>
                          <a:chOff x="0" y="0"/>
                          <a:chExt cx="2607465" cy="692290"/>
                        </a:xfrm>
                      </wpg:grpSpPr>
                      <wps:wsp>
                        <wps:cNvPr id="5" name="Box" descr="Gray box with the words &quot;Your Skills. Your Future&quot;."/>
                        <wps:cNvSpPr/>
                        <wps:spPr>
                          <a:xfrm>
                            <a:off x="0" y="0"/>
                            <a:ext cx="2607465" cy="692290"/>
                          </a:xfrm>
                          <a:custGeom>
                            <a:avLst/>
                            <a:gdLst>
                              <a:gd name="connsiteX0" fmla="*/ 318962 w 2607465"/>
                              <a:gd name="connsiteY0" fmla="*/ 692290 h 692290"/>
                              <a:gd name="connsiteX1" fmla="*/ 2288503 w 2607465"/>
                              <a:gd name="connsiteY1" fmla="*/ 692290 h 692290"/>
                              <a:gd name="connsiteX2" fmla="*/ 2607465 w 2607465"/>
                              <a:gd name="connsiteY2" fmla="*/ 372985 h 692290"/>
                              <a:gd name="connsiteX3" fmla="*/ 2607465 w 2607465"/>
                              <a:gd name="connsiteY3" fmla="*/ 0 h 692290"/>
                              <a:gd name="connsiteX4" fmla="*/ 0 w 2607465"/>
                              <a:gd name="connsiteY4" fmla="*/ 0 h 692290"/>
                              <a:gd name="connsiteX5" fmla="*/ 0 w 2607465"/>
                              <a:gd name="connsiteY5" fmla="*/ 372985 h 692290"/>
                              <a:gd name="connsiteX6" fmla="*/ 318962 w 2607465"/>
                              <a:gd name="connsiteY6" fmla="*/ 692290 h 692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07465" h="692290">
                                <a:moveTo>
                                  <a:pt x="318962" y="692290"/>
                                </a:moveTo>
                                <a:lnTo>
                                  <a:pt x="2288503" y="692290"/>
                                </a:lnTo>
                                <a:cubicBezTo>
                                  <a:pt x="2464639" y="692290"/>
                                  <a:pt x="2607465" y="549310"/>
                                  <a:pt x="2607465" y="372985"/>
                                </a:cubicBezTo>
                                <a:lnTo>
                                  <a:pt x="2607465" y="0"/>
                                </a:lnTo>
                                <a:lnTo>
                                  <a:pt x="0" y="0"/>
                                </a:lnTo>
                                <a:lnTo>
                                  <a:pt x="0" y="372985"/>
                                </a:lnTo>
                                <a:cubicBezTo>
                                  <a:pt x="0" y="549310"/>
                                  <a:pt x="142826" y="692290"/>
                                  <a:pt x="318962" y="692290"/>
                                </a:cubicBezTo>
                                <a:close/>
                              </a:path>
                            </a:pathLst>
                          </a:custGeom>
                          <a:solidFill>
                            <a:srgbClr val="363436"/>
                          </a:solidFill>
                          <a:ln w="12608" cap="flat">
                            <a:noFill/>
                            <a:prstDash val="solid"/>
                            <a:miter/>
                          </a:ln>
                        </wps:spPr>
                        <wps:txbx>
                          <w:txbxContent>
                            <w:p w14:paraId="49C7637C" w14:textId="77777777" w:rsidR="00BB0D54" w:rsidRDefault="00BB0D54" w:rsidP="00BB0D54">
                              <w:pPr>
                                <w:rPr>
                                  <w:szCs w:val="24"/>
                                </w:rPr>
                              </w:pPr>
                              <w:r>
                                <w:rPr>
                                  <w:rFonts w:ascii="Gill Sans MT" w:eastAsia="Gill Sans MT" w:hAnsi="Gill Sans MT"/>
                                  <w:color w:val="363436"/>
                                  <w:sz w:val="2"/>
                                  <w:szCs w:val="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 name="Your"/>
                        <wps:cNvSpPr/>
                        <wps:spPr>
                          <a:xfrm>
                            <a:off x="304452" y="402541"/>
                            <a:ext cx="393024" cy="160789"/>
                          </a:xfrm>
                          <a:custGeom>
                            <a:avLst/>
                            <a:gdLst>
                              <a:gd name="connsiteX0" fmla="*/ 318836 w 393024"/>
                              <a:gd name="connsiteY0" fmla="*/ 130096 h 160789"/>
                              <a:gd name="connsiteX1" fmla="*/ 314925 w 393024"/>
                              <a:gd name="connsiteY1" fmla="*/ 146769 h 160789"/>
                              <a:gd name="connsiteX2" fmla="*/ 317322 w 393024"/>
                              <a:gd name="connsiteY2" fmla="*/ 155358 h 160789"/>
                              <a:gd name="connsiteX3" fmla="*/ 323631 w 393024"/>
                              <a:gd name="connsiteY3" fmla="*/ 159779 h 160789"/>
                              <a:gd name="connsiteX4" fmla="*/ 332084 w 393024"/>
                              <a:gd name="connsiteY4" fmla="*/ 150685 h 160789"/>
                              <a:gd name="connsiteX5" fmla="*/ 335743 w 393024"/>
                              <a:gd name="connsiteY5" fmla="*/ 140454 h 160789"/>
                              <a:gd name="connsiteX6" fmla="*/ 340411 w 393024"/>
                              <a:gd name="connsiteY6" fmla="*/ 125928 h 160789"/>
                              <a:gd name="connsiteX7" fmla="*/ 348739 w 393024"/>
                              <a:gd name="connsiteY7" fmla="*/ 102940 h 160789"/>
                              <a:gd name="connsiteX8" fmla="*/ 362239 w 393024"/>
                              <a:gd name="connsiteY8" fmla="*/ 78563 h 160789"/>
                              <a:gd name="connsiteX9" fmla="*/ 382553 w 393024"/>
                              <a:gd name="connsiteY9" fmla="*/ 62522 h 160789"/>
                              <a:gd name="connsiteX10" fmla="*/ 390502 w 393024"/>
                              <a:gd name="connsiteY10" fmla="*/ 57343 h 160789"/>
                              <a:gd name="connsiteX11" fmla="*/ 393025 w 393024"/>
                              <a:gd name="connsiteY11" fmla="*/ 52291 h 160789"/>
                              <a:gd name="connsiteX12" fmla="*/ 381922 w 393024"/>
                              <a:gd name="connsiteY12" fmla="*/ 46860 h 160789"/>
                              <a:gd name="connsiteX13" fmla="*/ 344449 w 393024"/>
                              <a:gd name="connsiteY13" fmla="*/ 76921 h 160789"/>
                              <a:gd name="connsiteX14" fmla="*/ 344954 w 393024"/>
                              <a:gd name="connsiteY14" fmla="*/ 65427 h 160789"/>
                              <a:gd name="connsiteX15" fmla="*/ 340916 w 393024"/>
                              <a:gd name="connsiteY15" fmla="*/ 52291 h 160789"/>
                              <a:gd name="connsiteX16" fmla="*/ 332589 w 393024"/>
                              <a:gd name="connsiteY16" fmla="*/ 46734 h 160789"/>
                              <a:gd name="connsiteX17" fmla="*/ 327542 w 393024"/>
                              <a:gd name="connsiteY17" fmla="*/ 57470 h 160789"/>
                              <a:gd name="connsiteX18" fmla="*/ 328173 w 393024"/>
                              <a:gd name="connsiteY18" fmla="*/ 74521 h 160789"/>
                              <a:gd name="connsiteX19" fmla="*/ 318836 w 393024"/>
                              <a:gd name="connsiteY19" fmla="*/ 130096 h 160789"/>
                              <a:gd name="connsiteX20" fmla="*/ 287293 w 393024"/>
                              <a:gd name="connsiteY20" fmla="*/ 53049 h 160789"/>
                              <a:gd name="connsiteX21" fmla="*/ 272783 w 393024"/>
                              <a:gd name="connsiteY21" fmla="*/ 90562 h 160789"/>
                              <a:gd name="connsiteX22" fmla="*/ 251082 w 393024"/>
                              <a:gd name="connsiteY22" fmla="*/ 126055 h 160789"/>
                              <a:gd name="connsiteX23" fmla="*/ 230516 w 393024"/>
                              <a:gd name="connsiteY23" fmla="*/ 141338 h 160789"/>
                              <a:gd name="connsiteX24" fmla="*/ 225090 w 393024"/>
                              <a:gd name="connsiteY24" fmla="*/ 138938 h 160789"/>
                              <a:gd name="connsiteX25" fmla="*/ 222819 w 393024"/>
                              <a:gd name="connsiteY25" fmla="*/ 132875 h 160789"/>
                              <a:gd name="connsiteX26" fmla="*/ 229002 w 393024"/>
                              <a:gd name="connsiteY26" fmla="*/ 103193 h 160789"/>
                              <a:gd name="connsiteX27" fmla="*/ 241240 w 393024"/>
                              <a:gd name="connsiteY27" fmla="*/ 73637 h 160789"/>
                              <a:gd name="connsiteX28" fmla="*/ 247423 w 393024"/>
                              <a:gd name="connsiteY28" fmla="*/ 58985 h 160789"/>
                              <a:gd name="connsiteX29" fmla="*/ 244395 w 393024"/>
                              <a:gd name="connsiteY29" fmla="*/ 50523 h 160789"/>
                              <a:gd name="connsiteX30" fmla="*/ 237203 w 393024"/>
                              <a:gd name="connsiteY30" fmla="*/ 46734 h 160789"/>
                              <a:gd name="connsiteX31" fmla="*/ 216132 w 393024"/>
                              <a:gd name="connsiteY31" fmla="*/ 79195 h 160789"/>
                              <a:gd name="connsiteX32" fmla="*/ 203515 w 393024"/>
                              <a:gd name="connsiteY32" fmla="*/ 133254 h 160789"/>
                              <a:gd name="connsiteX33" fmla="*/ 211716 w 393024"/>
                              <a:gd name="connsiteY33" fmla="*/ 150937 h 160789"/>
                              <a:gd name="connsiteX34" fmla="*/ 229128 w 393024"/>
                              <a:gd name="connsiteY34" fmla="*/ 159526 h 160789"/>
                              <a:gd name="connsiteX35" fmla="*/ 249442 w 393024"/>
                              <a:gd name="connsiteY35" fmla="*/ 149548 h 160789"/>
                              <a:gd name="connsiteX36" fmla="*/ 270134 w 393024"/>
                              <a:gd name="connsiteY36" fmla="*/ 124034 h 160789"/>
                              <a:gd name="connsiteX37" fmla="*/ 264961 w 393024"/>
                              <a:gd name="connsiteY37" fmla="*/ 147906 h 160789"/>
                              <a:gd name="connsiteX38" fmla="*/ 266979 w 393024"/>
                              <a:gd name="connsiteY38" fmla="*/ 157000 h 160789"/>
                              <a:gd name="connsiteX39" fmla="*/ 272026 w 393024"/>
                              <a:gd name="connsiteY39" fmla="*/ 159526 h 160789"/>
                              <a:gd name="connsiteX40" fmla="*/ 279723 w 393024"/>
                              <a:gd name="connsiteY40" fmla="*/ 149927 h 160789"/>
                              <a:gd name="connsiteX41" fmla="*/ 295116 w 393024"/>
                              <a:gd name="connsiteY41" fmla="*/ 99025 h 160789"/>
                              <a:gd name="connsiteX42" fmla="*/ 305083 w 393024"/>
                              <a:gd name="connsiteY42" fmla="*/ 64038 h 160789"/>
                              <a:gd name="connsiteX43" fmla="*/ 300667 w 393024"/>
                              <a:gd name="connsiteY43" fmla="*/ 52670 h 160789"/>
                              <a:gd name="connsiteX44" fmla="*/ 293223 w 393024"/>
                              <a:gd name="connsiteY44" fmla="*/ 46734 h 160789"/>
                              <a:gd name="connsiteX45" fmla="*/ 289186 w 393024"/>
                              <a:gd name="connsiteY45" fmla="*/ 48123 h 160789"/>
                              <a:gd name="connsiteX46" fmla="*/ 287293 w 393024"/>
                              <a:gd name="connsiteY46" fmla="*/ 53049 h 160789"/>
                              <a:gd name="connsiteX47" fmla="*/ 104849 w 393024"/>
                              <a:gd name="connsiteY47" fmla="*/ 121634 h 160789"/>
                              <a:gd name="connsiteX48" fmla="*/ 112545 w 393024"/>
                              <a:gd name="connsiteY48" fmla="*/ 148790 h 160789"/>
                              <a:gd name="connsiteX49" fmla="*/ 131850 w 393024"/>
                              <a:gd name="connsiteY49" fmla="*/ 159526 h 160789"/>
                              <a:gd name="connsiteX50" fmla="*/ 161500 w 393024"/>
                              <a:gd name="connsiteY50" fmla="*/ 148285 h 160789"/>
                              <a:gd name="connsiteX51" fmla="*/ 183454 w 393024"/>
                              <a:gd name="connsiteY51" fmla="*/ 119866 h 160789"/>
                              <a:gd name="connsiteX52" fmla="*/ 191403 w 393024"/>
                              <a:gd name="connsiteY52" fmla="*/ 86268 h 160789"/>
                              <a:gd name="connsiteX53" fmla="*/ 182318 w 393024"/>
                              <a:gd name="connsiteY53" fmla="*/ 58354 h 160789"/>
                              <a:gd name="connsiteX54" fmla="*/ 159733 w 393024"/>
                              <a:gd name="connsiteY54" fmla="*/ 46860 h 160789"/>
                              <a:gd name="connsiteX55" fmla="*/ 133364 w 393024"/>
                              <a:gd name="connsiteY55" fmla="*/ 58354 h 160789"/>
                              <a:gd name="connsiteX56" fmla="*/ 112671 w 393024"/>
                              <a:gd name="connsiteY56" fmla="*/ 87531 h 160789"/>
                              <a:gd name="connsiteX57" fmla="*/ 104849 w 393024"/>
                              <a:gd name="connsiteY57" fmla="*/ 121634 h 160789"/>
                              <a:gd name="connsiteX58" fmla="*/ 160869 w 393024"/>
                              <a:gd name="connsiteY58" fmla="*/ 121634 h 160789"/>
                              <a:gd name="connsiteX59" fmla="*/ 133111 w 393024"/>
                              <a:gd name="connsiteY59" fmla="*/ 143990 h 160789"/>
                              <a:gd name="connsiteX60" fmla="*/ 124532 w 393024"/>
                              <a:gd name="connsiteY60" fmla="*/ 122139 h 160789"/>
                              <a:gd name="connsiteX61" fmla="*/ 135761 w 393024"/>
                              <a:gd name="connsiteY61" fmla="*/ 84752 h 160789"/>
                              <a:gd name="connsiteX62" fmla="*/ 162635 w 393024"/>
                              <a:gd name="connsiteY62" fmla="*/ 60501 h 160789"/>
                              <a:gd name="connsiteX63" fmla="*/ 169953 w 393024"/>
                              <a:gd name="connsiteY63" fmla="*/ 70606 h 160789"/>
                              <a:gd name="connsiteX64" fmla="*/ 172477 w 393024"/>
                              <a:gd name="connsiteY64" fmla="*/ 85257 h 160789"/>
                              <a:gd name="connsiteX65" fmla="*/ 160869 w 393024"/>
                              <a:gd name="connsiteY65" fmla="*/ 121634 h 160789"/>
                              <a:gd name="connsiteX66" fmla="*/ 41132 w 393024"/>
                              <a:gd name="connsiteY66" fmla="*/ 70353 h 160789"/>
                              <a:gd name="connsiteX67" fmla="*/ 28641 w 393024"/>
                              <a:gd name="connsiteY67" fmla="*/ 51660 h 160789"/>
                              <a:gd name="connsiteX68" fmla="*/ 20187 w 393024"/>
                              <a:gd name="connsiteY68" fmla="*/ 27409 h 160789"/>
                              <a:gd name="connsiteX69" fmla="*/ 14888 w 393024"/>
                              <a:gd name="connsiteY69" fmla="*/ 7199 h 160789"/>
                              <a:gd name="connsiteX70" fmla="*/ 9084 w 393024"/>
                              <a:gd name="connsiteY70" fmla="*/ 126 h 160789"/>
                              <a:gd name="connsiteX71" fmla="*/ 0 w 393024"/>
                              <a:gd name="connsiteY71" fmla="*/ 16041 h 160789"/>
                              <a:gd name="connsiteX72" fmla="*/ 5930 w 393024"/>
                              <a:gd name="connsiteY72" fmla="*/ 48628 h 160789"/>
                              <a:gd name="connsiteX73" fmla="*/ 23089 w 393024"/>
                              <a:gd name="connsiteY73" fmla="*/ 78816 h 160789"/>
                              <a:gd name="connsiteX74" fmla="*/ 47693 w 393024"/>
                              <a:gd name="connsiteY74" fmla="*/ 95741 h 160789"/>
                              <a:gd name="connsiteX75" fmla="*/ 43529 w 393024"/>
                              <a:gd name="connsiteY75" fmla="*/ 103825 h 160789"/>
                              <a:gd name="connsiteX76" fmla="*/ 39366 w 393024"/>
                              <a:gd name="connsiteY76" fmla="*/ 112035 h 160789"/>
                              <a:gd name="connsiteX77" fmla="*/ 35454 w 393024"/>
                              <a:gd name="connsiteY77" fmla="*/ 119487 h 160789"/>
                              <a:gd name="connsiteX78" fmla="*/ 31795 w 393024"/>
                              <a:gd name="connsiteY78" fmla="*/ 126812 h 160789"/>
                              <a:gd name="connsiteX79" fmla="*/ 28641 w 393024"/>
                              <a:gd name="connsiteY79" fmla="*/ 133254 h 160789"/>
                              <a:gd name="connsiteX80" fmla="*/ 22332 w 393024"/>
                              <a:gd name="connsiteY80" fmla="*/ 152579 h 160789"/>
                              <a:gd name="connsiteX81" fmla="*/ 27379 w 393024"/>
                              <a:gd name="connsiteY81" fmla="*/ 160789 h 160789"/>
                              <a:gd name="connsiteX82" fmla="*/ 36211 w 393024"/>
                              <a:gd name="connsiteY82" fmla="*/ 153969 h 160789"/>
                              <a:gd name="connsiteX83" fmla="*/ 56146 w 393024"/>
                              <a:gd name="connsiteY83" fmla="*/ 119613 h 160789"/>
                              <a:gd name="connsiteX84" fmla="*/ 85166 w 393024"/>
                              <a:gd name="connsiteY84" fmla="*/ 68585 h 160789"/>
                              <a:gd name="connsiteX85" fmla="*/ 108382 w 393024"/>
                              <a:gd name="connsiteY85" fmla="*/ 30693 h 160789"/>
                              <a:gd name="connsiteX86" fmla="*/ 116961 w 393024"/>
                              <a:gd name="connsiteY86" fmla="*/ 11620 h 160789"/>
                              <a:gd name="connsiteX87" fmla="*/ 114059 w 393024"/>
                              <a:gd name="connsiteY87" fmla="*/ 3410 h 160789"/>
                              <a:gd name="connsiteX88" fmla="*/ 106363 w 393024"/>
                              <a:gd name="connsiteY88" fmla="*/ 0 h 160789"/>
                              <a:gd name="connsiteX89" fmla="*/ 90339 w 393024"/>
                              <a:gd name="connsiteY89" fmla="*/ 19578 h 160789"/>
                              <a:gd name="connsiteX90" fmla="*/ 68259 w 393024"/>
                              <a:gd name="connsiteY90" fmla="*/ 58607 h 160789"/>
                              <a:gd name="connsiteX91" fmla="*/ 53371 w 393024"/>
                              <a:gd name="connsiteY91" fmla="*/ 78058 h 160789"/>
                              <a:gd name="connsiteX92" fmla="*/ 41132 w 393024"/>
                              <a:gd name="connsiteY92" fmla="*/ 70353 h 160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393024" h="160789">
                                <a:moveTo>
                                  <a:pt x="318836" y="130096"/>
                                </a:moveTo>
                                <a:cubicBezTo>
                                  <a:pt x="316313" y="138433"/>
                                  <a:pt x="314925" y="143990"/>
                                  <a:pt x="314925" y="146769"/>
                                </a:cubicBezTo>
                                <a:cubicBezTo>
                                  <a:pt x="314925" y="149548"/>
                                  <a:pt x="315682" y="152453"/>
                                  <a:pt x="317322" y="155358"/>
                                </a:cubicBezTo>
                                <a:cubicBezTo>
                                  <a:pt x="318962" y="158263"/>
                                  <a:pt x="320981" y="159779"/>
                                  <a:pt x="323631" y="159779"/>
                                </a:cubicBezTo>
                                <a:cubicBezTo>
                                  <a:pt x="326785" y="159779"/>
                                  <a:pt x="329561" y="156747"/>
                                  <a:pt x="332084" y="150685"/>
                                </a:cubicBezTo>
                                <a:cubicBezTo>
                                  <a:pt x="333472" y="147401"/>
                                  <a:pt x="334607" y="143990"/>
                                  <a:pt x="335743" y="140454"/>
                                </a:cubicBezTo>
                                <a:cubicBezTo>
                                  <a:pt x="336752" y="136917"/>
                                  <a:pt x="338393" y="132117"/>
                                  <a:pt x="340411" y="125928"/>
                                </a:cubicBezTo>
                                <a:cubicBezTo>
                                  <a:pt x="342430" y="119739"/>
                                  <a:pt x="345206" y="112035"/>
                                  <a:pt x="348739" y="102940"/>
                                </a:cubicBezTo>
                                <a:cubicBezTo>
                                  <a:pt x="352272" y="93846"/>
                                  <a:pt x="356688" y="85763"/>
                                  <a:pt x="362239" y="78563"/>
                                </a:cubicBezTo>
                                <a:cubicBezTo>
                                  <a:pt x="367791" y="71364"/>
                                  <a:pt x="374478" y="66059"/>
                                  <a:pt x="382553" y="62522"/>
                                </a:cubicBezTo>
                                <a:cubicBezTo>
                                  <a:pt x="386212" y="60501"/>
                                  <a:pt x="388861" y="58859"/>
                                  <a:pt x="390502" y="57343"/>
                                </a:cubicBezTo>
                                <a:cubicBezTo>
                                  <a:pt x="392142" y="55828"/>
                                  <a:pt x="393025" y="54186"/>
                                  <a:pt x="393025" y="52291"/>
                                </a:cubicBezTo>
                                <a:cubicBezTo>
                                  <a:pt x="393025" y="48628"/>
                                  <a:pt x="389366" y="46860"/>
                                  <a:pt x="381922" y="46860"/>
                                </a:cubicBezTo>
                                <a:cubicBezTo>
                                  <a:pt x="370062" y="46860"/>
                                  <a:pt x="357571" y="56838"/>
                                  <a:pt x="344449" y="76921"/>
                                </a:cubicBezTo>
                                <a:cubicBezTo>
                                  <a:pt x="344701" y="74395"/>
                                  <a:pt x="344954" y="70479"/>
                                  <a:pt x="344954" y="65427"/>
                                </a:cubicBezTo>
                                <a:cubicBezTo>
                                  <a:pt x="344954" y="60375"/>
                                  <a:pt x="343566" y="55954"/>
                                  <a:pt x="340916" y="52291"/>
                                </a:cubicBezTo>
                                <a:cubicBezTo>
                                  <a:pt x="338266" y="48628"/>
                                  <a:pt x="335491" y="46734"/>
                                  <a:pt x="332589" y="46734"/>
                                </a:cubicBezTo>
                                <a:cubicBezTo>
                                  <a:pt x="329308" y="46734"/>
                                  <a:pt x="327542" y="50270"/>
                                  <a:pt x="327542" y="57470"/>
                                </a:cubicBezTo>
                                <a:lnTo>
                                  <a:pt x="328173" y="74521"/>
                                </a:lnTo>
                                <a:cubicBezTo>
                                  <a:pt x="328047" y="92457"/>
                                  <a:pt x="325018" y="111024"/>
                                  <a:pt x="318836" y="130096"/>
                                </a:cubicBezTo>
                                <a:close/>
                                <a:moveTo>
                                  <a:pt x="287293" y="53049"/>
                                </a:moveTo>
                                <a:cubicBezTo>
                                  <a:pt x="284139" y="64543"/>
                                  <a:pt x="279218" y="77047"/>
                                  <a:pt x="272783" y="90562"/>
                                </a:cubicBezTo>
                                <a:cubicBezTo>
                                  <a:pt x="266222" y="104077"/>
                                  <a:pt x="259031" y="115824"/>
                                  <a:pt x="251082" y="126055"/>
                                </a:cubicBezTo>
                                <a:cubicBezTo>
                                  <a:pt x="243133" y="136159"/>
                                  <a:pt x="236320" y="141338"/>
                                  <a:pt x="230516" y="141338"/>
                                </a:cubicBezTo>
                                <a:cubicBezTo>
                                  <a:pt x="228371" y="141338"/>
                                  <a:pt x="226604" y="140580"/>
                                  <a:pt x="225090" y="138938"/>
                                </a:cubicBezTo>
                                <a:cubicBezTo>
                                  <a:pt x="223576" y="137296"/>
                                  <a:pt x="222819" y="135401"/>
                                  <a:pt x="222819" y="132875"/>
                                </a:cubicBezTo>
                                <a:cubicBezTo>
                                  <a:pt x="222819" y="124413"/>
                                  <a:pt x="224838" y="114561"/>
                                  <a:pt x="229002" y="103193"/>
                                </a:cubicBezTo>
                                <a:cubicBezTo>
                                  <a:pt x="233039" y="91952"/>
                                  <a:pt x="237203" y="82100"/>
                                  <a:pt x="241240" y="73637"/>
                                </a:cubicBezTo>
                                <a:cubicBezTo>
                                  <a:pt x="245278" y="65175"/>
                                  <a:pt x="247423" y="60375"/>
                                  <a:pt x="247423" y="58985"/>
                                </a:cubicBezTo>
                                <a:cubicBezTo>
                                  <a:pt x="247423" y="55828"/>
                                  <a:pt x="246413" y="52923"/>
                                  <a:pt x="244395" y="50523"/>
                                </a:cubicBezTo>
                                <a:cubicBezTo>
                                  <a:pt x="242376" y="47997"/>
                                  <a:pt x="239979" y="46734"/>
                                  <a:pt x="237203" y="46734"/>
                                </a:cubicBezTo>
                                <a:cubicBezTo>
                                  <a:pt x="231651" y="46734"/>
                                  <a:pt x="224586" y="57470"/>
                                  <a:pt x="216132" y="79195"/>
                                </a:cubicBezTo>
                                <a:cubicBezTo>
                                  <a:pt x="207679" y="100793"/>
                                  <a:pt x="203515" y="118855"/>
                                  <a:pt x="203515" y="133254"/>
                                </a:cubicBezTo>
                                <a:cubicBezTo>
                                  <a:pt x="203515" y="139317"/>
                                  <a:pt x="206291" y="145253"/>
                                  <a:pt x="211716" y="150937"/>
                                </a:cubicBezTo>
                                <a:cubicBezTo>
                                  <a:pt x="217142" y="156747"/>
                                  <a:pt x="222945" y="159526"/>
                                  <a:pt x="229128" y="159526"/>
                                </a:cubicBezTo>
                                <a:cubicBezTo>
                                  <a:pt x="235310" y="159526"/>
                                  <a:pt x="241997" y="156242"/>
                                  <a:pt x="249442" y="149548"/>
                                </a:cubicBezTo>
                                <a:cubicBezTo>
                                  <a:pt x="256886" y="142854"/>
                                  <a:pt x="263699" y="134391"/>
                                  <a:pt x="270134" y="124034"/>
                                </a:cubicBezTo>
                                <a:cubicBezTo>
                                  <a:pt x="266601" y="135528"/>
                                  <a:pt x="264961" y="143485"/>
                                  <a:pt x="264961" y="147906"/>
                                </a:cubicBezTo>
                                <a:cubicBezTo>
                                  <a:pt x="264961" y="152327"/>
                                  <a:pt x="265592" y="155358"/>
                                  <a:pt x="266979" y="157000"/>
                                </a:cubicBezTo>
                                <a:cubicBezTo>
                                  <a:pt x="268367" y="158642"/>
                                  <a:pt x="270008" y="159526"/>
                                  <a:pt x="272026" y="159526"/>
                                </a:cubicBezTo>
                                <a:cubicBezTo>
                                  <a:pt x="275307" y="159526"/>
                                  <a:pt x="277956" y="156368"/>
                                  <a:pt x="279723" y="149927"/>
                                </a:cubicBezTo>
                                <a:cubicBezTo>
                                  <a:pt x="283382" y="137296"/>
                                  <a:pt x="288555" y="120371"/>
                                  <a:pt x="295116" y="99025"/>
                                </a:cubicBezTo>
                                <a:cubicBezTo>
                                  <a:pt x="301803" y="77679"/>
                                  <a:pt x="305083" y="65932"/>
                                  <a:pt x="305083" y="64038"/>
                                </a:cubicBezTo>
                                <a:cubicBezTo>
                                  <a:pt x="305083" y="60375"/>
                                  <a:pt x="303569" y="56586"/>
                                  <a:pt x="300667" y="52670"/>
                                </a:cubicBezTo>
                                <a:cubicBezTo>
                                  <a:pt x="297765" y="48755"/>
                                  <a:pt x="295242" y="46734"/>
                                  <a:pt x="293223" y="46734"/>
                                </a:cubicBezTo>
                                <a:cubicBezTo>
                                  <a:pt x="291204" y="46734"/>
                                  <a:pt x="289816" y="47239"/>
                                  <a:pt x="289186" y="48123"/>
                                </a:cubicBezTo>
                                <a:cubicBezTo>
                                  <a:pt x="288429" y="49007"/>
                                  <a:pt x="287924" y="50649"/>
                                  <a:pt x="287293" y="53049"/>
                                </a:cubicBezTo>
                                <a:close/>
                                <a:moveTo>
                                  <a:pt x="104849" y="121634"/>
                                </a:moveTo>
                                <a:cubicBezTo>
                                  <a:pt x="104849" y="132623"/>
                                  <a:pt x="107372" y="141717"/>
                                  <a:pt x="112545" y="148790"/>
                                </a:cubicBezTo>
                                <a:cubicBezTo>
                                  <a:pt x="117718" y="155863"/>
                                  <a:pt x="124153" y="159526"/>
                                  <a:pt x="131850" y="159526"/>
                                </a:cubicBezTo>
                                <a:cubicBezTo>
                                  <a:pt x="142322" y="159526"/>
                                  <a:pt x="152163" y="155737"/>
                                  <a:pt x="161500" y="148285"/>
                                </a:cubicBezTo>
                                <a:cubicBezTo>
                                  <a:pt x="170837" y="140833"/>
                                  <a:pt x="178155" y="131360"/>
                                  <a:pt x="183454" y="119866"/>
                                </a:cubicBezTo>
                                <a:cubicBezTo>
                                  <a:pt x="188753" y="108372"/>
                                  <a:pt x="191403" y="97257"/>
                                  <a:pt x="191403" y="86268"/>
                                </a:cubicBezTo>
                                <a:cubicBezTo>
                                  <a:pt x="191403" y="75279"/>
                                  <a:pt x="188374" y="65932"/>
                                  <a:pt x="182318" y="58354"/>
                                </a:cubicBezTo>
                                <a:cubicBezTo>
                                  <a:pt x="176262" y="50649"/>
                                  <a:pt x="168692" y="46860"/>
                                  <a:pt x="159733" y="46860"/>
                                </a:cubicBezTo>
                                <a:cubicBezTo>
                                  <a:pt x="150775" y="46860"/>
                                  <a:pt x="141943" y="50649"/>
                                  <a:pt x="133364" y="58354"/>
                                </a:cubicBezTo>
                                <a:cubicBezTo>
                                  <a:pt x="124784" y="66059"/>
                                  <a:pt x="117971" y="75784"/>
                                  <a:pt x="112671" y="87531"/>
                                </a:cubicBezTo>
                                <a:cubicBezTo>
                                  <a:pt x="107498" y="99151"/>
                                  <a:pt x="104849" y="110645"/>
                                  <a:pt x="104849" y="121634"/>
                                </a:cubicBezTo>
                                <a:close/>
                                <a:moveTo>
                                  <a:pt x="160869" y="121634"/>
                                </a:moveTo>
                                <a:cubicBezTo>
                                  <a:pt x="153173" y="134391"/>
                                  <a:pt x="143962" y="141969"/>
                                  <a:pt x="133111" y="143990"/>
                                </a:cubicBezTo>
                                <a:cubicBezTo>
                                  <a:pt x="127307" y="141085"/>
                                  <a:pt x="124532" y="133886"/>
                                  <a:pt x="124532" y="122139"/>
                                </a:cubicBezTo>
                                <a:cubicBezTo>
                                  <a:pt x="124532" y="110519"/>
                                  <a:pt x="128317" y="98014"/>
                                  <a:pt x="135761" y="84752"/>
                                </a:cubicBezTo>
                                <a:cubicBezTo>
                                  <a:pt x="143205" y="71490"/>
                                  <a:pt x="152163" y="63406"/>
                                  <a:pt x="162635" y="60501"/>
                                </a:cubicBezTo>
                                <a:cubicBezTo>
                                  <a:pt x="165790" y="62648"/>
                                  <a:pt x="168187" y="66059"/>
                                  <a:pt x="169953" y="70606"/>
                                </a:cubicBezTo>
                                <a:cubicBezTo>
                                  <a:pt x="171594" y="75279"/>
                                  <a:pt x="172477" y="80079"/>
                                  <a:pt x="172477" y="85257"/>
                                </a:cubicBezTo>
                                <a:cubicBezTo>
                                  <a:pt x="172351" y="96751"/>
                                  <a:pt x="168565" y="108751"/>
                                  <a:pt x="160869" y="121634"/>
                                </a:cubicBezTo>
                                <a:close/>
                                <a:moveTo>
                                  <a:pt x="41132" y="70353"/>
                                </a:moveTo>
                                <a:cubicBezTo>
                                  <a:pt x="36337" y="65175"/>
                                  <a:pt x="32174" y="58985"/>
                                  <a:pt x="28641" y="51660"/>
                                </a:cubicBezTo>
                                <a:cubicBezTo>
                                  <a:pt x="25108" y="44334"/>
                                  <a:pt x="22332" y="36250"/>
                                  <a:pt x="20187" y="27409"/>
                                </a:cubicBezTo>
                                <a:cubicBezTo>
                                  <a:pt x="18043" y="18567"/>
                                  <a:pt x="16276" y="11873"/>
                                  <a:pt x="14888" y="7199"/>
                                </a:cubicBezTo>
                                <a:cubicBezTo>
                                  <a:pt x="13500" y="2526"/>
                                  <a:pt x="11482" y="126"/>
                                  <a:pt x="9084" y="126"/>
                                </a:cubicBezTo>
                                <a:cubicBezTo>
                                  <a:pt x="3028" y="126"/>
                                  <a:pt x="0" y="5431"/>
                                  <a:pt x="0" y="16041"/>
                                </a:cubicBezTo>
                                <a:cubicBezTo>
                                  <a:pt x="0" y="26651"/>
                                  <a:pt x="2019" y="37513"/>
                                  <a:pt x="5930" y="48628"/>
                                </a:cubicBezTo>
                                <a:cubicBezTo>
                                  <a:pt x="9841" y="59743"/>
                                  <a:pt x="15645" y="69848"/>
                                  <a:pt x="23089" y="78816"/>
                                </a:cubicBezTo>
                                <a:cubicBezTo>
                                  <a:pt x="30534" y="87784"/>
                                  <a:pt x="38735" y="93467"/>
                                  <a:pt x="47693" y="95741"/>
                                </a:cubicBezTo>
                                <a:cubicBezTo>
                                  <a:pt x="46810" y="97383"/>
                                  <a:pt x="45422" y="100162"/>
                                  <a:pt x="43529" y="103825"/>
                                </a:cubicBezTo>
                                <a:cubicBezTo>
                                  <a:pt x="41637" y="107487"/>
                                  <a:pt x="40249" y="110266"/>
                                  <a:pt x="39366" y="112035"/>
                                </a:cubicBezTo>
                                <a:cubicBezTo>
                                  <a:pt x="38482" y="113803"/>
                                  <a:pt x="37221" y="116203"/>
                                  <a:pt x="35454" y="119487"/>
                                </a:cubicBezTo>
                                <a:cubicBezTo>
                                  <a:pt x="33814" y="122644"/>
                                  <a:pt x="32552" y="125170"/>
                                  <a:pt x="31795" y="126812"/>
                                </a:cubicBezTo>
                                <a:cubicBezTo>
                                  <a:pt x="31038" y="128581"/>
                                  <a:pt x="30029" y="130728"/>
                                  <a:pt x="28641" y="133254"/>
                                </a:cubicBezTo>
                                <a:cubicBezTo>
                                  <a:pt x="24351" y="141843"/>
                                  <a:pt x="22332" y="148285"/>
                                  <a:pt x="22332" y="152579"/>
                                </a:cubicBezTo>
                                <a:cubicBezTo>
                                  <a:pt x="22332" y="158010"/>
                                  <a:pt x="23973" y="160789"/>
                                  <a:pt x="27379" y="160789"/>
                                </a:cubicBezTo>
                                <a:cubicBezTo>
                                  <a:pt x="29650" y="160789"/>
                                  <a:pt x="32552" y="158516"/>
                                  <a:pt x="36211" y="153969"/>
                                </a:cubicBezTo>
                                <a:cubicBezTo>
                                  <a:pt x="39870" y="149422"/>
                                  <a:pt x="46557" y="137928"/>
                                  <a:pt x="56146" y="119613"/>
                                </a:cubicBezTo>
                                <a:cubicBezTo>
                                  <a:pt x="65862" y="101298"/>
                                  <a:pt x="75577" y="84247"/>
                                  <a:pt x="85166" y="68585"/>
                                </a:cubicBezTo>
                                <a:cubicBezTo>
                                  <a:pt x="94881" y="52923"/>
                                  <a:pt x="102578" y="40292"/>
                                  <a:pt x="108382" y="30693"/>
                                </a:cubicBezTo>
                                <a:cubicBezTo>
                                  <a:pt x="114185" y="21093"/>
                                  <a:pt x="116961" y="14778"/>
                                  <a:pt x="116961" y="11620"/>
                                </a:cubicBezTo>
                                <a:cubicBezTo>
                                  <a:pt x="116961" y="8463"/>
                                  <a:pt x="115952" y="5684"/>
                                  <a:pt x="114059" y="3410"/>
                                </a:cubicBezTo>
                                <a:cubicBezTo>
                                  <a:pt x="112040" y="1137"/>
                                  <a:pt x="109517" y="0"/>
                                  <a:pt x="106363" y="0"/>
                                </a:cubicBezTo>
                                <a:cubicBezTo>
                                  <a:pt x="103209" y="0"/>
                                  <a:pt x="97909" y="6568"/>
                                  <a:pt x="90339" y="19578"/>
                                </a:cubicBezTo>
                                <a:cubicBezTo>
                                  <a:pt x="82895" y="32587"/>
                                  <a:pt x="75451" y="45597"/>
                                  <a:pt x="68259" y="58607"/>
                                </a:cubicBezTo>
                                <a:cubicBezTo>
                                  <a:pt x="61067" y="71616"/>
                                  <a:pt x="56146" y="78058"/>
                                  <a:pt x="53371" y="78058"/>
                                </a:cubicBezTo>
                                <a:cubicBezTo>
                                  <a:pt x="49964" y="78058"/>
                                  <a:pt x="45927" y="75532"/>
                                  <a:pt x="41132" y="70353"/>
                                </a:cubicBezTo>
                                <a:close/>
                              </a:path>
                            </a:pathLst>
                          </a:custGeom>
                          <a:solidFill>
                            <a:srgbClr val="FFFFFF"/>
                          </a:solidFill>
                          <a:ln w="1260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Skills"/>
                        <wps:cNvSpPr/>
                        <wps:spPr>
                          <a:xfrm>
                            <a:off x="739240" y="385616"/>
                            <a:ext cx="485508" cy="181124"/>
                          </a:xfrm>
                          <a:custGeom>
                            <a:avLst/>
                            <a:gdLst>
                              <a:gd name="connsiteX0" fmla="*/ 482985 w 485508"/>
                              <a:gd name="connsiteY0" fmla="*/ 178851 h 181124"/>
                              <a:gd name="connsiteX1" fmla="*/ 485509 w 485508"/>
                              <a:gd name="connsiteY1" fmla="*/ 174809 h 181124"/>
                              <a:gd name="connsiteX2" fmla="*/ 479957 w 485508"/>
                              <a:gd name="connsiteY2" fmla="*/ 158010 h 181124"/>
                              <a:gd name="connsiteX3" fmla="*/ 470242 w 485508"/>
                              <a:gd name="connsiteY3" fmla="*/ 146895 h 181124"/>
                              <a:gd name="connsiteX4" fmla="*/ 462041 w 485508"/>
                              <a:gd name="connsiteY4" fmla="*/ 151821 h 181124"/>
                              <a:gd name="connsiteX5" fmla="*/ 458003 w 485508"/>
                              <a:gd name="connsiteY5" fmla="*/ 161547 h 181124"/>
                              <a:gd name="connsiteX6" fmla="*/ 465321 w 485508"/>
                              <a:gd name="connsiteY6" fmla="*/ 173799 h 181124"/>
                              <a:gd name="connsiteX7" fmla="*/ 478317 w 485508"/>
                              <a:gd name="connsiteY7" fmla="*/ 181125 h 181124"/>
                              <a:gd name="connsiteX8" fmla="*/ 482985 w 485508"/>
                              <a:gd name="connsiteY8" fmla="*/ 178851 h 181124"/>
                              <a:gd name="connsiteX9" fmla="*/ 392268 w 485508"/>
                              <a:gd name="connsiteY9" fmla="*/ 76668 h 181124"/>
                              <a:gd name="connsiteX10" fmla="*/ 373342 w 485508"/>
                              <a:gd name="connsiteY10" fmla="*/ 101804 h 181124"/>
                              <a:gd name="connsiteX11" fmla="*/ 379903 w 485508"/>
                              <a:gd name="connsiteY11" fmla="*/ 115192 h 181124"/>
                              <a:gd name="connsiteX12" fmla="*/ 394287 w 485508"/>
                              <a:gd name="connsiteY12" fmla="*/ 126307 h 181124"/>
                              <a:gd name="connsiteX13" fmla="*/ 408670 w 485508"/>
                              <a:gd name="connsiteY13" fmla="*/ 136664 h 181124"/>
                              <a:gd name="connsiteX14" fmla="*/ 415231 w 485508"/>
                              <a:gd name="connsiteY14" fmla="*/ 147527 h 181124"/>
                              <a:gd name="connsiteX15" fmla="*/ 409301 w 485508"/>
                              <a:gd name="connsiteY15" fmla="*/ 155737 h 181124"/>
                              <a:gd name="connsiteX16" fmla="*/ 390123 w 485508"/>
                              <a:gd name="connsiteY16" fmla="*/ 158768 h 181124"/>
                              <a:gd name="connsiteX17" fmla="*/ 364636 w 485508"/>
                              <a:gd name="connsiteY17" fmla="*/ 149927 h 181124"/>
                              <a:gd name="connsiteX18" fmla="*/ 358328 w 485508"/>
                              <a:gd name="connsiteY18" fmla="*/ 147022 h 181124"/>
                              <a:gd name="connsiteX19" fmla="*/ 354543 w 485508"/>
                              <a:gd name="connsiteY19" fmla="*/ 148790 h 181124"/>
                              <a:gd name="connsiteX20" fmla="*/ 353029 w 485508"/>
                              <a:gd name="connsiteY20" fmla="*/ 153463 h 181124"/>
                              <a:gd name="connsiteX21" fmla="*/ 365646 w 485508"/>
                              <a:gd name="connsiteY21" fmla="*/ 168494 h 181124"/>
                              <a:gd name="connsiteX22" fmla="*/ 394665 w 485508"/>
                              <a:gd name="connsiteY22" fmla="*/ 176451 h 181124"/>
                              <a:gd name="connsiteX23" fmla="*/ 423559 w 485508"/>
                              <a:gd name="connsiteY23" fmla="*/ 167989 h 181124"/>
                              <a:gd name="connsiteX24" fmla="*/ 435923 w 485508"/>
                              <a:gd name="connsiteY24" fmla="*/ 150432 h 181124"/>
                              <a:gd name="connsiteX25" fmla="*/ 429489 w 485508"/>
                              <a:gd name="connsiteY25" fmla="*/ 133633 h 181124"/>
                              <a:gd name="connsiteX26" fmla="*/ 415105 w 485508"/>
                              <a:gd name="connsiteY26" fmla="*/ 120750 h 181124"/>
                              <a:gd name="connsiteX27" fmla="*/ 394161 w 485508"/>
                              <a:gd name="connsiteY27" fmla="*/ 102814 h 181124"/>
                              <a:gd name="connsiteX28" fmla="*/ 405895 w 485508"/>
                              <a:gd name="connsiteY28" fmla="*/ 89426 h 181124"/>
                              <a:gd name="connsiteX29" fmla="*/ 423054 w 485508"/>
                              <a:gd name="connsiteY29" fmla="*/ 83110 h 181124"/>
                              <a:gd name="connsiteX30" fmla="*/ 433778 w 485508"/>
                              <a:gd name="connsiteY30" fmla="*/ 87152 h 181124"/>
                              <a:gd name="connsiteX31" fmla="*/ 441475 w 485508"/>
                              <a:gd name="connsiteY31" fmla="*/ 91194 h 181124"/>
                              <a:gd name="connsiteX32" fmla="*/ 445134 w 485508"/>
                              <a:gd name="connsiteY32" fmla="*/ 87278 h 181124"/>
                              <a:gd name="connsiteX33" fmla="*/ 438321 w 485508"/>
                              <a:gd name="connsiteY33" fmla="*/ 72374 h 181124"/>
                              <a:gd name="connsiteX34" fmla="*/ 423811 w 485508"/>
                              <a:gd name="connsiteY34" fmla="*/ 63911 h 181124"/>
                              <a:gd name="connsiteX35" fmla="*/ 392268 w 485508"/>
                              <a:gd name="connsiteY35" fmla="*/ 76668 h 181124"/>
                              <a:gd name="connsiteX36" fmla="*/ 347856 w 485508"/>
                              <a:gd name="connsiteY36" fmla="*/ 6442 h 181124"/>
                              <a:gd name="connsiteX37" fmla="*/ 339402 w 485508"/>
                              <a:gd name="connsiteY37" fmla="*/ 0 h 181124"/>
                              <a:gd name="connsiteX38" fmla="*/ 335491 w 485508"/>
                              <a:gd name="connsiteY38" fmla="*/ 1389 h 181124"/>
                              <a:gd name="connsiteX39" fmla="*/ 334607 w 485508"/>
                              <a:gd name="connsiteY39" fmla="*/ 5936 h 181124"/>
                              <a:gd name="connsiteX40" fmla="*/ 328046 w 485508"/>
                              <a:gd name="connsiteY40" fmla="*/ 72879 h 181124"/>
                              <a:gd name="connsiteX41" fmla="*/ 314925 w 485508"/>
                              <a:gd name="connsiteY41" fmla="*/ 135528 h 181124"/>
                              <a:gd name="connsiteX42" fmla="*/ 308364 w 485508"/>
                              <a:gd name="connsiteY42" fmla="*/ 163694 h 181124"/>
                              <a:gd name="connsiteX43" fmla="*/ 312527 w 485508"/>
                              <a:gd name="connsiteY43" fmla="*/ 171399 h 181124"/>
                              <a:gd name="connsiteX44" fmla="*/ 319845 w 485508"/>
                              <a:gd name="connsiteY44" fmla="*/ 176451 h 181124"/>
                              <a:gd name="connsiteX45" fmla="*/ 335743 w 485508"/>
                              <a:gd name="connsiteY45" fmla="*/ 130097 h 181124"/>
                              <a:gd name="connsiteX46" fmla="*/ 353407 w 485508"/>
                              <a:gd name="connsiteY46" fmla="*/ 19199 h 181124"/>
                              <a:gd name="connsiteX47" fmla="*/ 347856 w 485508"/>
                              <a:gd name="connsiteY47" fmla="*/ 6442 h 181124"/>
                              <a:gd name="connsiteX48" fmla="*/ 295368 w 485508"/>
                              <a:gd name="connsiteY48" fmla="*/ 6442 h 181124"/>
                              <a:gd name="connsiteX49" fmla="*/ 286915 w 485508"/>
                              <a:gd name="connsiteY49" fmla="*/ 0 h 181124"/>
                              <a:gd name="connsiteX50" fmla="*/ 283003 w 485508"/>
                              <a:gd name="connsiteY50" fmla="*/ 1389 h 181124"/>
                              <a:gd name="connsiteX51" fmla="*/ 282120 w 485508"/>
                              <a:gd name="connsiteY51" fmla="*/ 5936 h 181124"/>
                              <a:gd name="connsiteX52" fmla="*/ 275559 w 485508"/>
                              <a:gd name="connsiteY52" fmla="*/ 72879 h 181124"/>
                              <a:gd name="connsiteX53" fmla="*/ 262437 w 485508"/>
                              <a:gd name="connsiteY53" fmla="*/ 135528 h 181124"/>
                              <a:gd name="connsiteX54" fmla="*/ 255876 w 485508"/>
                              <a:gd name="connsiteY54" fmla="*/ 163694 h 181124"/>
                              <a:gd name="connsiteX55" fmla="*/ 260040 w 485508"/>
                              <a:gd name="connsiteY55" fmla="*/ 171399 h 181124"/>
                              <a:gd name="connsiteX56" fmla="*/ 267358 w 485508"/>
                              <a:gd name="connsiteY56" fmla="*/ 176451 h 181124"/>
                              <a:gd name="connsiteX57" fmla="*/ 283256 w 485508"/>
                              <a:gd name="connsiteY57" fmla="*/ 130097 h 181124"/>
                              <a:gd name="connsiteX58" fmla="*/ 300920 w 485508"/>
                              <a:gd name="connsiteY58" fmla="*/ 19199 h 181124"/>
                              <a:gd name="connsiteX59" fmla="*/ 295368 w 485508"/>
                              <a:gd name="connsiteY59" fmla="*/ 6442 h 181124"/>
                              <a:gd name="connsiteX60" fmla="*/ 226226 w 485508"/>
                              <a:gd name="connsiteY60" fmla="*/ 74774 h 181124"/>
                              <a:gd name="connsiteX61" fmla="*/ 223324 w 485508"/>
                              <a:gd name="connsiteY61" fmla="*/ 86520 h 181124"/>
                              <a:gd name="connsiteX62" fmla="*/ 220044 w 485508"/>
                              <a:gd name="connsiteY62" fmla="*/ 101804 h 181124"/>
                              <a:gd name="connsiteX63" fmla="*/ 216006 w 485508"/>
                              <a:gd name="connsiteY63" fmla="*/ 118729 h 181124"/>
                              <a:gd name="connsiteX64" fmla="*/ 210833 w 485508"/>
                              <a:gd name="connsiteY64" fmla="*/ 138180 h 181124"/>
                              <a:gd name="connsiteX65" fmla="*/ 205786 w 485508"/>
                              <a:gd name="connsiteY65" fmla="*/ 157253 h 181124"/>
                              <a:gd name="connsiteX66" fmla="*/ 204020 w 485508"/>
                              <a:gd name="connsiteY66" fmla="*/ 167736 h 181124"/>
                              <a:gd name="connsiteX67" fmla="*/ 206291 w 485508"/>
                              <a:gd name="connsiteY67" fmla="*/ 173672 h 181124"/>
                              <a:gd name="connsiteX68" fmla="*/ 211716 w 485508"/>
                              <a:gd name="connsiteY68" fmla="*/ 176325 h 181124"/>
                              <a:gd name="connsiteX69" fmla="*/ 221431 w 485508"/>
                              <a:gd name="connsiteY69" fmla="*/ 164957 h 181124"/>
                              <a:gd name="connsiteX70" fmla="*/ 237960 w 485508"/>
                              <a:gd name="connsiteY70" fmla="*/ 109129 h 181124"/>
                              <a:gd name="connsiteX71" fmla="*/ 244521 w 485508"/>
                              <a:gd name="connsiteY71" fmla="*/ 79195 h 181124"/>
                              <a:gd name="connsiteX72" fmla="*/ 240610 w 485508"/>
                              <a:gd name="connsiteY72" fmla="*/ 68964 h 181124"/>
                              <a:gd name="connsiteX73" fmla="*/ 232408 w 485508"/>
                              <a:gd name="connsiteY73" fmla="*/ 63785 h 181124"/>
                              <a:gd name="connsiteX74" fmla="*/ 226226 w 485508"/>
                              <a:gd name="connsiteY74" fmla="*/ 74774 h 181124"/>
                              <a:gd name="connsiteX75" fmla="*/ 240610 w 485508"/>
                              <a:gd name="connsiteY75" fmla="*/ 42439 h 181124"/>
                              <a:gd name="connsiteX76" fmla="*/ 252722 w 485508"/>
                              <a:gd name="connsiteY76" fmla="*/ 49007 h 181124"/>
                              <a:gd name="connsiteX77" fmla="*/ 257012 w 485508"/>
                              <a:gd name="connsiteY77" fmla="*/ 47239 h 181124"/>
                              <a:gd name="connsiteX78" fmla="*/ 259031 w 485508"/>
                              <a:gd name="connsiteY78" fmla="*/ 43197 h 181124"/>
                              <a:gd name="connsiteX79" fmla="*/ 253858 w 485508"/>
                              <a:gd name="connsiteY79" fmla="*/ 27788 h 181124"/>
                              <a:gd name="connsiteX80" fmla="*/ 244899 w 485508"/>
                              <a:gd name="connsiteY80" fmla="*/ 18567 h 181124"/>
                              <a:gd name="connsiteX81" fmla="*/ 237581 w 485508"/>
                              <a:gd name="connsiteY81" fmla="*/ 22609 h 181124"/>
                              <a:gd name="connsiteX82" fmla="*/ 233922 w 485508"/>
                              <a:gd name="connsiteY82" fmla="*/ 31198 h 181124"/>
                              <a:gd name="connsiteX83" fmla="*/ 240610 w 485508"/>
                              <a:gd name="connsiteY83" fmla="*/ 42439 h 181124"/>
                              <a:gd name="connsiteX84" fmla="*/ 196449 w 485508"/>
                              <a:gd name="connsiteY84" fmla="*/ 67953 h 181124"/>
                              <a:gd name="connsiteX85" fmla="*/ 187996 w 485508"/>
                              <a:gd name="connsiteY85" fmla="*/ 63659 h 181124"/>
                              <a:gd name="connsiteX86" fmla="*/ 164780 w 485508"/>
                              <a:gd name="connsiteY86" fmla="*/ 86268 h 181124"/>
                              <a:gd name="connsiteX87" fmla="*/ 120368 w 485508"/>
                              <a:gd name="connsiteY87" fmla="*/ 145506 h 181124"/>
                              <a:gd name="connsiteX88" fmla="*/ 139924 w 485508"/>
                              <a:gd name="connsiteY88" fmla="*/ 76416 h 181124"/>
                              <a:gd name="connsiteX89" fmla="*/ 148126 w 485508"/>
                              <a:gd name="connsiteY89" fmla="*/ 19830 h 181124"/>
                              <a:gd name="connsiteX90" fmla="*/ 143079 w 485508"/>
                              <a:gd name="connsiteY90" fmla="*/ 6821 h 181124"/>
                              <a:gd name="connsiteX91" fmla="*/ 134625 w 485508"/>
                              <a:gd name="connsiteY91" fmla="*/ 126 h 181124"/>
                              <a:gd name="connsiteX92" fmla="*/ 130209 w 485508"/>
                              <a:gd name="connsiteY92" fmla="*/ 1516 h 181124"/>
                              <a:gd name="connsiteX93" fmla="*/ 129200 w 485508"/>
                              <a:gd name="connsiteY93" fmla="*/ 6568 h 181124"/>
                              <a:gd name="connsiteX94" fmla="*/ 121882 w 485508"/>
                              <a:gd name="connsiteY94" fmla="*/ 71111 h 181124"/>
                              <a:gd name="connsiteX95" fmla="*/ 107120 w 485508"/>
                              <a:gd name="connsiteY95" fmla="*/ 133128 h 181124"/>
                              <a:gd name="connsiteX96" fmla="*/ 99802 w 485508"/>
                              <a:gd name="connsiteY96" fmla="*/ 162431 h 181124"/>
                              <a:gd name="connsiteX97" fmla="*/ 103839 w 485508"/>
                              <a:gd name="connsiteY97" fmla="*/ 171273 h 181124"/>
                              <a:gd name="connsiteX98" fmla="*/ 111284 w 485508"/>
                              <a:gd name="connsiteY98" fmla="*/ 176578 h 181124"/>
                              <a:gd name="connsiteX99" fmla="*/ 121630 w 485508"/>
                              <a:gd name="connsiteY99" fmla="*/ 168494 h 181124"/>
                              <a:gd name="connsiteX100" fmla="*/ 143962 w 485508"/>
                              <a:gd name="connsiteY100" fmla="*/ 139570 h 181124"/>
                              <a:gd name="connsiteX101" fmla="*/ 145728 w 485508"/>
                              <a:gd name="connsiteY101" fmla="*/ 143864 h 181124"/>
                              <a:gd name="connsiteX102" fmla="*/ 160995 w 485508"/>
                              <a:gd name="connsiteY102" fmla="*/ 166473 h 181124"/>
                              <a:gd name="connsiteX103" fmla="*/ 182318 w 485508"/>
                              <a:gd name="connsiteY103" fmla="*/ 176578 h 181124"/>
                              <a:gd name="connsiteX104" fmla="*/ 191276 w 485508"/>
                              <a:gd name="connsiteY104" fmla="*/ 170894 h 181124"/>
                              <a:gd name="connsiteX105" fmla="*/ 186356 w 485508"/>
                              <a:gd name="connsiteY105" fmla="*/ 165210 h 181124"/>
                              <a:gd name="connsiteX106" fmla="*/ 175631 w 485508"/>
                              <a:gd name="connsiteY106" fmla="*/ 158263 h 181124"/>
                              <a:gd name="connsiteX107" fmla="*/ 164907 w 485508"/>
                              <a:gd name="connsiteY107" fmla="*/ 147780 h 181124"/>
                              <a:gd name="connsiteX108" fmla="*/ 159986 w 485508"/>
                              <a:gd name="connsiteY108" fmla="*/ 132623 h 181124"/>
                              <a:gd name="connsiteX109" fmla="*/ 166168 w 485508"/>
                              <a:gd name="connsiteY109" fmla="*/ 114561 h 181124"/>
                              <a:gd name="connsiteX110" fmla="*/ 179921 w 485508"/>
                              <a:gd name="connsiteY110" fmla="*/ 97383 h 181124"/>
                              <a:gd name="connsiteX111" fmla="*/ 200108 w 485508"/>
                              <a:gd name="connsiteY111" fmla="*/ 76037 h 181124"/>
                              <a:gd name="connsiteX112" fmla="*/ 196449 w 485508"/>
                              <a:gd name="connsiteY112" fmla="*/ 67953 h 181124"/>
                              <a:gd name="connsiteX113" fmla="*/ 39239 w 485508"/>
                              <a:gd name="connsiteY113" fmla="*/ 76668 h 181124"/>
                              <a:gd name="connsiteX114" fmla="*/ 20314 w 485508"/>
                              <a:gd name="connsiteY114" fmla="*/ 101804 h 181124"/>
                              <a:gd name="connsiteX115" fmla="*/ 26875 w 485508"/>
                              <a:gd name="connsiteY115" fmla="*/ 115192 h 181124"/>
                              <a:gd name="connsiteX116" fmla="*/ 41258 w 485508"/>
                              <a:gd name="connsiteY116" fmla="*/ 126307 h 181124"/>
                              <a:gd name="connsiteX117" fmla="*/ 55642 w 485508"/>
                              <a:gd name="connsiteY117" fmla="*/ 136664 h 181124"/>
                              <a:gd name="connsiteX118" fmla="*/ 62203 w 485508"/>
                              <a:gd name="connsiteY118" fmla="*/ 147527 h 181124"/>
                              <a:gd name="connsiteX119" fmla="*/ 56273 w 485508"/>
                              <a:gd name="connsiteY119" fmla="*/ 155737 h 181124"/>
                              <a:gd name="connsiteX120" fmla="*/ 37094 w 485508"/>
                              <a:gd name="connsiteY120" fmla="*/ 158768 h 181124"/>
                              <a:gd name="connsiteX121" fmla="*/ 11608 w 485508"/>
                              <a:gd name="connsiteY121" fmla="*/ 149927 h 181124"/>
                              <a:gd name="connsiteX122" fmla="*/ 5299 w 485508"/>
                              <a:gd name="connsiteY122" fmla="*/ 147022 h 181124"/>
                              <a:gd name="connsiteX123" fmla="*/ 1514 w 485508"/>
                              <a:gd name="connsiteY123" fmla="*/ 148790 h 181124"/>
                              <a:gd name="connsiteX124" fmla="*/ 0 w 485508"/>
                              <a:gd name="connsiteY124" fmla="*/ 153463 h 181124"/>
                              <a:gd name="connsiteX125" fmla="*/ 12617 w 485508"/>
                              <a:gd name="connsiteY125" fmla="*/ 168494 h 181124"/>
                              <a:gd name="connsiteX126" fmla="*/ 41637 w 485508"/>
                              <a:gd name="connsiteY126" fmla="*/ 176451 h 181124"/>
                              <a:gd name="connsiteX127" fmla="*/ 70530 w 485508"/>
                              <a:gd name="connsiteY127" fmla="*/ 167989 h 181124"/>
                              <a:gd name="connsiteX128" fmla="*/ 82895 w 485508"/>
                              <a:gd name="connsiteY128" fmla="*/ 150432 h 181124"/>
                              <a:gd name="connsiteX129" fmla="*/ 76460 w 485508"/>
                              <a:gd name="connsiteY129" fmla="*/ 133633 h 181124"/>
                              <a:gd name="connsiteX130" fmla="*/ 62076 w 485508"/>
                              <a:gd name="connsiteY130" fmla="*/ 120750 h 181124"/>
                              <a:gd name="connsiteX131" fmla="*/ 41132 w 485508"/>
                              <a:gd name="connsiteY131" fmla="*/ 102814 h 181124"/>
                              <a:gd name="connsiteX132" fmla="*/ 52866 w 485508"/>
                              <a:gd name="connsiteY132" fmla="*/ 89426 h 181124"/>
                              <a:gd name="connsiteX133" fmla="*/ 70025 w 485508"/>
                              <a:gd name="connsiteY133" fmla="*/ 83110 h 181124"/>
                              <a:gd name="connsiteX134" fmla="*/ 80750 w 485508"/>
                              <a:gd name="connsiteY134" fmla="*/ 87152 h 181124"/>
                              <a:gd name="connsiteX135" fmla="*/ 88446 w 485508"/>
                              <a:gd name="connsiteY135" fmla="*/ 91194 h 181124"/>
                              <a:gd name="connsiteX136" fmla="*/ 92105 w 485508"/>
                              <a:gd name="connsiteY136" fmla="*/ 87278 h 181124"/>
                              <a:gd name="connsiteX137" fmla="*/ 85292 w 485508"/>
                              <a:gd name="connsiteY137" fmla="*/ 72374 h 181124"/>
                              <a:gd name="connsiteX138" fmla="*/ 70782 w 485508"/>
                              <a:gd name="connsiteY138" fmla="*/ 63911 h 181124"/>
                              <a:gd name="connsiteX139" fmla="*/ 39239 w 485508"/>
                              <a:gd name="connsiteY139" fmla="*/ 76668 h 1811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485508" h="181124">
                                <a:moveTo>
                                  <a:pt x="482985" y="178851"/>
                                </a:moveTo>
                                <a:cubicBezTo>
                                  <a:pt x="484626" y="177335"/>
                                  <a:pt x="485509" y="175946"/>
                                  <a:pt x="485509" y="174809"/>
                                </a:cubicBezTo>
                                <a:cubicBezTo>
                                  <a:pt x="485509" y="171020"/>
                                  <a:pt x="483616" y="165463"/>
                                  <a:pt x="479957" y="158010"/>
                                </a:cubicBezTo>
                                <a:cubicBezTo>
                                  <a:pt x="476298" y="150558"/>
                                  <a:pt x="473018" y="146895"/>
                                  <a:pt x="470242" y="146895"/>
                                </a:cubicBezTo>
                                <a:cubicBezTo>
                                  <a:pt x="467466" y="146895"/>
                                  <a:pt x="464691" y="148537"/>
                                  <a:pt x="462041" y="151821"/>
                                </a:cubicBezTo>
                                <a:cubicBezTo>
                                  <a:pt x="459391" y="155105"/>
                                  <a:pt x="458003" y="158389"/>
                                  <a:pt x="458003" y="161547"/>
                                </a:cubicBezTo>
                                <a:cubicBezTo>
                                  <a:pt x="458003" y="164831"/>
                                  <a:pt x="460401" y="168873"/>
                                  <a:pt x="465321" y="173799"/>
                                </a:cubicBezTo>
                                <a:cubicBezTo>
                                  <a:pt x="470116" y="178725"/>
                                  <a:pt x="474532" y="181125"/>
                                  <a:pt x="478317" y="181125"/>
                                </a:cubicBezTo>
                                <a:cubicBezTo>
                                  <a:pt x="479705" y="181125"/>
                                  <a:pt x="481345" y="180367"/>
                                  <a:pt x="482985" y="178851"/>
                                </a:cubicBezTo>
                                <a:close/>
                                <a:moveTo>
                                  <a:pt x="392268" y="76668"/>
                                </a:moveTo>
                                <a:cubicBezTo>
                                  <a:pt x="379651" y="85384"/>
                                  <a:pt x="373342" y="93720"/>
                                  <a:pt x="373342" y="101804"/>
                                </a:cubicBezTo>
                                <a:cubicBezTo>
                                  <a:pt x="373342" y="106351"/>
                                  <a:pt x="375487" y="110771"/>
                                  <a:pt x="379903" y="115192"/>
                                </a:cubicBezTo>
                                <a:cubicBezTo>
                                  <a:pt x="384319" y="119613"/>
                                  <a:pt x="389114" y="123276"/>
                                  <a:pt x="394287" y="126307"/>
                                </a:cubicBezTo>
                                <a:cubicBezTo>
                                  <a:pt x="399460" y="129339"/>
                                  <a:pt x="404254" y="132749"/>
                                  <a:pt x="408670" y="136664"/>
                                </a:cubicBezTo>
                                <a:cubicBezTo>
                                  <a:pt x="413086" y="140580"/>
                                  <a:pt x="415231" y="144117"/>
                                  <a:pt x="415231" y="147527"/>
                                </a:cubicBezTo>
                                <a:cubicBezTo>
                                  <a:pt x="415231" y="150937"/>
                                  <a:pt x="413212" y="153716"/>
                                  <a:pt x="409301" y="155737"/>
                                </a:cubicBezTo>
                                <a:cubicBezTo>
                                  <a:pt x="405390" y="157758"/>
                                  <a:pt x="398955" y="158768"/>
                                  <a:pt x="390123" y="158768"/>
                                </a:cubicBezTo>
                                <a:cubicBezTo>
                                  <a:pt x="381291" y="158768"/>
                                  <a:pt x="372711" y="155863"/>
                                  <a:pt x="364636" y="149927"/>
                                </a:cubicBezTo>
                                <a:cubicBezTo>
                                  <a:pt x="361861" y="147906"/>
                                  <a:pt x="359842" y="147022"/>
                                  <a:pt x="358328" y="147022"/>
                                </a:cubicBezTo>
                                <a:cubicBezTo>
                                  <a:pt x="356814" y="147022"/>
                                  <a:pt x="355552" y="147527"/>
                                  <a:pt x="354543" y="148790"/>
                                </a:cubicBezTo>
                                <a:cubicBezTo>
                                  <a:pt x="353533" y="149927"/>
                                  <a:pt x="353029" y="151442"/>
                                  <a:pt x="353029" y="153463"/>
                                </a:cubicBezTo>
                                <a:cubicBezTo>
                                  <a:pt x="353029" y="158137"/>
                                  <a:pt x="357192" y="163189"/>
                                  <a:pt x="365646" y="168494"/>
                                </a:cubicBezTo>
                                <a:cubicBezTo>
                                  <a:pt x="374099" y="173799"/>
                                  <a:pt x="383688" y="176451"/>
                                  <a:pt x="394665" y="176451"/>
                                </a:cubicBezTo>
                                <a:cubicBezTo>
                                  <a:pt x="405642" y="176451"/>
                                  <a:pt x="415231" y="173672"/>
                                  <a:pt x="423559" y="167989"/>
                                </a:cubicBezTo>
                                <a:cubicBezTo>
                                  <a:pt x="431760" y="162305"/>
                                  <a:pt x="435923" y="156495"/>
                                  <a:pt x="435923" y="150432"/>
                                </a:cubicBezTo>
                                <a:cubicBezTo>
                                  <a:pt x="435923" y="144496"/>
                                  <a:pt x="433778" y="138812"/>
                                  <a:pt x="429489" y="133633"/>
                                </a:cubicBezTo>
                                <a:cubicBezTo>
                                  <a:pt x="425199" y="128455"/>
                                  <a:pt x="420404" y="124160"/>
                                  <a:pt x="415105" y="120750"/>
                                </a:cubicBezTo>
                                <a:cubicBezTo>
                                  <a:pt x="401226" y="112287"/>
                                  <a:pt x="394161" y="106224"/>
                                  <a:pt x="394161" y="102814"/>
                                </a:cubicBezTo>
                                <a:cubicBezTo>
                                  <a:pt x="394161" y="98141"/>
                                  <a:pt x="398072" y="93594"/>
                                  <a:pt x="405895" y="89426"/>
                                </a:cubicBezTo>
                                <a:cubicBezTo>
                                  <a:pt x="413717" y="85131"/>
                                  <a:pt x="419395" y="83110"/>
                                  <a:pt x="423054" y="83110"/>
                                </a:cubicBezTo>
                                <a:cubicBezTo>
                                  <a:pt x="426713" y="83110"/>
                                  <a:pt x="430246" y="84500"/>
                                  <a:pt x="433778" y="87152"/>
                                </a:cubicBezTo>
                                <a:cubicBezTo>
                                  <a:pt x="437311" y="89804"/>
                                  <a:pt x="439835" y="91194"/>
                                  <a:pt x="441475" y="91194"/>
                                </a:cubicBezTo>
                                <a:cubicBezTo>
                                  <a:pt x="443872" y="91194"/>
                                  <a:pt x="445134" y="89931"/>
                                  <a:pt x="445134" y="87278"/>
                                </a:cubicBezTo>
                                <a:cubicBezTo>
                                  <a:pt x="445134" y="82984"/>
                                  <a:pt x="442863" y="78058"/>
                                  <a:pt x="438321" y="72374"/>
                                </a:cubicBezTo>
                                <a:cubicBezTo>
                                  <a:pt x="433778" y="66690"/>
                                  <a:pt x="428984" y="63911"/>
                                  <a:pt x="423811" y="63911"/>
                                </a:cubicBezTo>
                                <a:cubicBezTo>
                                  <a:pt x="415357" y="63659"/>
                                  <a:pt x="404885" y="67953"/>
                                  <a:pt x="392268" y="76668"/>
                                </a:cubicBezTo>
                                <a:close/>
                                <a:moveTo>
                                  <a:pt x="347856" y="6442"/>
                                </a:moveTo>
                                <a:cubicBezTo>
                                  <a:pt x="344197" y="2147"/>
                                  <a:pt x="341295" y="0"/>
                                  <a:pt x="339402" y="0"/>
                                </a:cubicBezTo>
                                <a:cubicBezTo>
                                  <a:pt x="337383" y="0"/>
                                  <a:pt x="336122" y="505"/>
                                  <a:pt x="335491" y="1389"/>
                                </a:cubicBezTo>
                                <a:cubicBezTo>
                                  <a:pt x="334860" y="2274"/>
                                  <a:pt x="334607" y="3789"/>
                                  <a:pt x="334607" y="5936"/>
                                </a:cubicBezTo>
                                <a:cubicBezTo>
                                  <a:pt x="334607" y="25767"/>
                                  <a:pt x="332463" y="48123"/>
                                  <a:pt x="328046" y="72879"/>
                                </a:cubicBezTo>
                                <a:cubicBezTo>
                                  <a:pt x="323630" y="97635"/>
                                  <a:pt x="319215" y="118603"/>
                                  <a:pt x="314925" y="135528"/>
                                </a:cubicBezTo>
                                <a:cubicBezTo>
                                  <a:pt x="310509" y="152453"/>
                                  <a:pt x="308364" y="161926"/>
                                  <a:pt x="308364" y="163694"/>
                                </a:cubicBezTo>
                                <a:cubicBezTo>
                                  <a:pt x="308364" y="165463"/>
                                  <a:pt x="309752" y="168115"/>
                                  <a:pt x="312527" y="171399"/>
                                </a:cubicBezTo>
                                <a:cubicBezTo>
                                  <a:pt x="315303" y="174683"/>
                                  <a:pt x="317827" y="176451"/>
                                  <a:pt x="319845" y="176451"/>
                                </a:cubicBezTo>
                                <a:cubicBezTo>
                                  <a:pt x="322873" y="176451"/>
                                  <a:pt x="328173" y="161042"/>
                                  <a:pt x="335743" y="130097"/>
                                </a:cubicBezTo>
                                <a:cubicBezTo>
                                  <a:pt x="347603" y="84626"/>
                                  <a:pt x="353407" y="47618"/>
                                  <a:pt x="353407" y="19199"/>
                                </a:cubicBezTo>
                                <a:cubicBezTo>
                                  <a:pt x="353407" y="14904"/>
                                  <a:pt x="351641" y="10736"/>
                                  <a:pt x="347856" y="6442"/>
                                </a:cubicBezTo>
                                <a:close/>
                                <a:moveTo>
                                  <a:pt x="295368" y="6442"/>
                                </a:moveTo>
                                <a:cubicBezTo>
                                  <a:pt x="291709" y="2147"/>
                                  <a:pt x="288807" y="0"/>
                                  <a:pt x="286915" y="0"/>
                                </a:cubicBezTo>
                                <a:cubicBezTo>
                                  <a:pt x="284896" y="0"/>
                                  <a:pt x="283634" y="505"/>
                                  <a:pt x="283003" y="1389"/>
                                </a:cubicBezTo>
                                <a:cubicBezTo>
                                  <a:pt x="282372" y="2274"/>
                                  <a:pt x="282120" y="3789"/>
                                  <a:pt x="282120" y="5936"/>
                                </a:cubicBezTo>
                                <a:cubicBezTo>
                                  <a:pt x="282120" y="25767"/>
                                  <a:pt x="279975" y="48123"/>
                                  <a:pt x="275559" y="72879"/>
                                </a:cubicBezTo>
                                <a:cubicBezTo>
                                  <a:pt x="271143" y="97635"/>
                                  <a:pt x="266727" y="118603"/>
                                  <a:pt x="262437" y="135528"/>
                                </a:cubicBezTo>
                                <a:cubicBezTo>
                                  <a:pt x="258021" y="152453"/>
                                  <a:pt x="255876" y="161926"/>
                                  <a:pt x="255876" y="163694"/>
                                </a:cubicBezTo>
                                <a:cubicBezTo>
                                  <a:pt x="255876" y="165463"/>
                                  <a:pt x="257264" y="168115"/>
                                  <a:pt x="260040" y="171399"/>
                                </a:cubicBezTo>
                                <a:cubicBezTo>
                                  <a:pt x="262816" y="174683"/>
                                  <a:pt x="265339" y="176451"/>
                                  <a:pt x="267358" y="176451"/>
                                </a:cubicBezTo>
                                <a:cubicBezTo>
                                  <a:pt x="270386" y="176451"/>
                                  <a:pt x="275685" y="161042"/>
                                  <a:pt x="283256" y="130097"/>
                                </a:cubicBezTo>
                                <a:cubicBezTo>
                                  <a:pt x="295116" y="84626"/>
                                  <a:pt x="300920" y="47618"/>
                                  <a:pt x="300920" y="19199"/>
                                </a:cubicBezTo>
                                <a:cubicBezTo>
                                  <a:pt x="301046" y="14904"/>
                                  <a:pt x="299153" y="10736"/>
                                  <a:pt x="295368" y="6442"/>
                                </a:cubicBezTo>
                                <a:close/>
                                <a:moveTo>
                                  <a:pt x="226226" y="74774"/>
                                </a:moveTo>
                                <a:cubicBezTo>
                                  <a:pt x="225217" y="78689"/>
                                  <a:pt x="224207" y="82605"/>
                                  <a:pt x="223324" y="86520"/>
                                </a:cubicBezTo>
                                <a:cubicBezTo>
                                  <a:pt x="222441" y="90436"/>
                                  <a:pt x="221431" y="95488"/>
                                  <a:pt x="220044" y="101804"/>
                                </a:cubicBezTo>
                                <a:cubicBezTo>
                                  <a:pt x="218656" y="108119"/>
                                  <a:pt x="217394" y="113803"/>
                                  <a:pt x="216006" y="118729"/>
                                </a:cubicBezTo>
                                <a:cubicBezTo>
                                  <a:pt x="214744" y="123781"/>
                                  <a:pt x="212978" y="130223"/>
                                  <a:pt x="210833" y="138180"/>
                                </a:cubicBezTo>
                                <a:cubicBezTo>
                                  <a:pt x="208688" y="146137"/>
                                  <a:pt x="206922" y="152453"/>
                                  <a:pt x="205786" y="157253"/>
                                </a:cubicBezTo>
                                <a:cubicBezTo>
                                  <a:pt x="204651" y="162052"/>
                                  <a:pt x="204020" y="165463"/>
                                  <a:pt x="204020" y="167736"/>
                                </a:cubicBezTo>
                                <a:cubicBezTo>
                                  <a:pt x="204020" y="169883"/>
                                  <a:pt x="204777" y="171904"/>
                                  <a:pt x="206291" y="173672"/>
                                </a:cubicBezTo>
                                <a:cubicBezTo>
                                  <a:pt x="207805" y="175441"/>
                                  <a:pt x="209571" y="176325"/>
                                  <a:pt x="211716" y="176325"/>
                                </a:cubicBezTo>
                                <a:cubicBezTo>
                                  <a:pt x="215628" y="176325"/>
                                  <a:pt x="218908" y="172536"/>
                                  <a:pt x="221431" y="164957"/>
                                </a:cubicBezTo>
                                <a:cubicBezTo>
                                  <a:pt x="228118" y="144369"/>
                                  <a:pt x="233670" y="125676"/>
                                  <a:pt x="237960" y="109129"/>
                                </a:cubicBezTo>
                                <a:cubicBezTo>
                                  <a:pt x="242376" y="92583"/>
                                  <a:pt x="244521" y="82605"/>
                                  <a:pt x="244521" y="79195"/>
                                </a:cubicBezTo>
                                <a:cubicBezTo>
                                  <a:pt x="244521" y="75911"/>
                                  <a:pt x="243259" y="72500"/>
                                  <a:pt x="240610" y="68964"/>
                                </a:cubicBezTo>
                                <a:cubicBezTo>
                                  <a:pt x="238086" y="65427"/>
                                  <a:pt x="235310" y="63785"/>
                                  <a:pt x="232408" y="63785"/>
                                </a:cubicBezTo>
                                <a:cubicBezTo>
                                  <a:pt x="230516" y="63659"/>
                                  <a:pt x="228371" y="67322"/>
                                  <a:pt x="226226" y="74774"/>
                                </a:cubicBezTo>
                                <a:close/>
                                <a:moveTo>
                                  <a:pt x="240610" y="42439"/>
                                </a:moveTo>
                                <a:cubicBezTo>
                                  <a:pt x="245026" y="46860"/>
                                  <a:pt x="249063" y="49007"/>
                                  <a:pt x="252722" y="49007"/>
                                </a:cubicBezTo>
                                <a:cubicBezTo>
                                  <a:pt x="254236" y="49007"/>
                                  <a:pt x="255624" y="48376"/>
                                  <a:pt x="257012" y="47239"/>
                                </a:cubicBezTo>
                                <a:cubicBezTo>
                                  <a:pt x="258400" y="45976"/>
                                  <a:pt x="259031" y="44713"/>
                                  <a:pt x="259031" y="43197"/>
                                </a:cubicBezTo>
                                <a:cubicBezTo>
                                  <a:pt x="259031" y="39155"/>
                                  <a:pt x="257264" y="33977"/>
                                  <a:pt x="253858" y="27788"/>
                                </a:cubicBezTo>
                                <a:cubicBezTo>
                                  <a:pt x="250451" y="21725"/>
                                  <a:pt x="247423" y="18567"/>
                                  <a:pt x="244899" y="18567"/>
                                </a:cubicBezTo>
                                <a:cubicBezTo>
                                  <a:pt x="242376" y="18567"/>
                                  <a:pt x="239979" y="19957"/>
                                  <a:pt x="237581" y="22609"/>
                                </a:cubicBezTo>
                                <a:cubicBezTo>
                                  <a:pt x="235184" y="25388"/>
                                  <a:pt x="233922" y="28166"/>
                                  <a:pt x="233922" y="31198"/>
                                </a:cubicBezTo>
                                <a:cubicBezTo>
                                  <a:pt x="233922" y="34356"/>
                                  <a:pt x="236193" y="38018"/>
                                  <a:pt x="240610" y="42439"/>
                                </a:cubicBezTo>
                                <a:close/>
                                <a:moveTo>
                                  <a:pt x="196449" y="67953"/>
                                </a:moveTo>
                                <a:cubicBezTo>
                                  <a:pt x="193674" y="65048"/>
                                  <a:pt x="190898" y="63659"/>
                                  <a:pt x="187996" y="63659"/>
                                </a:cubicBezTo>
                                <a:cubicBezTo>
                                  <a:pt x="185094" y="63659"/>
                                  <a:pt x="177271" y="71237"/>
                                  <a:pt x="164780" y="86268"/>
                                </a:cubicBezTo>
                                <a:cubicBezTo>
                                  <a:pt x="152289" y="101298"/>
                                  <a:pt x="137527" y="121129"/>
                                  <a:pt x="120368" y="145506"/>
                                </a:cubicBezTo>
                                <a:cubicBezTo>
                                  <a:pt x="127938" y="123655"/>
                                  <a:pt x="134499" y="100667"/>
                                  <a:pt x="139924" y="76416"/>
                                </a:cubicBezTo>
                                <a:cubicBezTo>
                                  <a:pt x="145350" y="52165"/>
                                  <a:pt x="148126" y="33345"/>
                                  <a:pt x="148126" y="19830"/>
                                </a:cubicBezTo>
                                <a:cubicBezTo>
                                  <a:pt x="148126" y="15536"/>
                                  <a:pt x="146485" y="11241"/>
                                  <a:pt x="143079" y="6821"/>
                                </a:cubicBezTo>
                                <a:cubicBezTo>
                                  <a:pt x="139798" y="2400"/>
                                  <a:pt x="136896" y="126"/>
                                  <a:pt x="134625" y="126"/>
                                </a:cubicBezTo>
                                <a:cubicBezTo>
                                  <a:pt x="132354" y="126"/>
                                  <a:pt x="130840" y="632"/>
                                  <a:pt x="130209" y="1516"/>
                                </a:cubicBezTo>
                                <a:cubicBezTo>
                                  <a:pt x="129578" y="2400"/>
                                  <a:pt x="129200" y="4042"/>
                                  <a:pt x="129200" y="6568"/>
                                </a:cubicBezTo>
                                <a:cubicBezTo>
                                  <a:pt x="129200" y="25514"/>
                                  <a:pt x="126676" y="46986"/>
                                  <a:pt x="121882" y="71111"/>
                                </a:cubicBezTo>
                                <a:cubicBezTo>
                                  <a:pt x="116961" y="95236"/>
                                  <a:pt x="112041" y="115824"/>
                                  <a:pt x="107120" y="133128"/>
                                </a:cubicBezTo>
                                <a:cubicBezTo>
                                  <a:pt x="102199" y="150306"/>
                                  <a:pt x="99802" y="160158"/>
                                  <a:pt x="99802" y="162431"/>
                                </a:cubicBezTo>
                                <a:cubicBezTo>
                                  <a:pt x="99802" y="164831"/>
                                  <a:pt x="101190" y="167736"/>
                                  <a:pt x="103839" y="171273"/>
                                </a:cubicBezTo>
                                <a:cubicBezTo>
                                  <a:pt x="106615" y="174809"/>
                                  <a:pt x="109012" y="176578"/>
                                  <a:pt x="111284" y="176578"/>
                                </a:cubicBezTo>
                                <a:cubicBezTo>
                                  <a:pt x="113555" y="176578"/>
                                  <a:pt x="116961" y="173925"/>
                                  <a:pt x="121630" y="168494"/>
                                </a:cubicBezTo>
                                <a:cubicBezTo>
                                  <a:pt x="126298" y="163063"/>
                                  <a:pt x="133742" y="153463"/>
                                  <a:pt x="143962" y="139570"/>
                                </a:cubicBezTo>
                                <a:cubicBezTo>
                                  <a:pt x="144467" y="140959"/>
                                  <a:pt x="144971" y="142348"/>
                                  <a:pt x="145728" y="143864"/>
                                </a:cubicBezTo>
                                <a:cubicBezTo>
                                  <a:pt x="147747" y="152200"/>
                                  <a:pt x="152794" y="159779"/>
                                  <a:pt x="160995" y="166473"/>
                                </a:cubicBezTo>
                                <a:cubicBezTo>
                                  <a:pt x="169196" y="173167"/>
                                  <a:pt x="176388" y="176578"/>
                                  <a:pt x="182318" y="176578"/>
                                </a:cubicBezTo>
                                <a:cubicBezTo>
                                  <a:pt x="188248" y="176578"/>
                                  <a:pt x="191276" y="174683"/>
                                  <a:pt x="191276" y="170894"/>
                                </a:cubicBezTo>
                                <a:cubicBezTo>
                                  <a:pt x="191276" y="169378"/>
                                  <a:pt x="189636" y="167483"/>
                                  <a:pt x="186356" y="165210"/>
                                </a:cubicBezTo>
                                <a:cubicBezTo>
                                  <a:pt x="183075" y="162936"/>
                                  <a:pt x="179542" y="160663"/>
                                  <a:pt x="175631" y="158263"/>
                                </a:cubicBezTo>
                                <a:cubicBezTo>
                                  <a:pt x="171720" y="155863"/>
                                  <a:pt x="168187" y="152453"/>
                                  <a:pt x="164907" y="147780"/>
                                </a:cubicBezTo>
                                <a:cubicBezTo>
                                  <a:pt x="161626" y="143106"/>
                                  <a:pt x="159986" y="138054"/>
                                  <a:pt x="159986" y="132623"/>
                                </a:cubicBezTo>
                                <a:cubicBezTo>
                                  <a:pt x="159986" y="127191"/>
                                  <a:pt x="162005" y="121129"/>
                                  <a:pt x="166168" y="114561"/>
                                </a:cubicBezTo>
                                <a:cubicBezTo>
                                  <a:pt x="170332" y="107993"/>
                                  <a:pt x="174874" y="102309"/>
                                  <a:pt x="179921" y="97383"/>
                                </a:cubicBezTo>
                                <a:cubicBezTo>
                                  <a:pt x="193421" y="84500"/>
                                  <a:pt x="200108" y="77426"/>
                                  <a:pt x="200108" y="76037"/>
                                </a:cubicBezTo>
                                <a:cubicBezTo>
                                  <a:pt x="200487" y="73511"/>
                                  <a:pt x="199225" y="70858"/>
                                  <a:pt x="196449" y="67953"/>
                                </a:cubicBezTo>
                                <a:close/>
                                <a:moveTo>
                                  <a:pt x="39239" y="76668"/>
                                </a:moveTo>
                                <a:cubicBezTo>
                                  <a:pt x="26622" y="85384"/>
                                  <a:pt x="20314" y="93720"/>
                                  <a:pt x="20314" y="101804"/>
                                </a:cubicBezTo>
                                <a:cubicBezTo>
                                  <a:pt x="20314" y="106351"/>
                                  <a:pt x="22459" y="110771"/>
                                  <a:pt x="26875" y="115192"/>
                                </a:cubicBezTo>
                                <a:cubicBezTo>
                                  <a:pt x="31291" y="119613"/>
                                  <a:pt x="36085" y="123276"/>
                                  <a:pt x="41258" y="126307"/>
                                </a:cubicBezTo>
                                <a:cubicBezTo>
                                  <a:pt x="46431" y="129339"/>
                                  <a:pt x="51226" y="132749"/>
                                  <a:pt x="55642" y="136664"/>
                                </a:cubicBezTo>
                                <a:cubicBezTo>
                                  <a:pt x="60058" y="140580"/>
                                  <a:pt x="62203" y="144117"/>
                                  <a:pt x="62203" y="147527"/>
                                </a:cubicBezTo>
                                <a:cubicBezTo>
                                  <a:pt x="62203" y="150937"/>
                                  <a:pt x="60184" y="153716"/>
                                  <a:pt x="56273" y="155737"/>
                                </a:cubicBezTo>
                                <a:cubicBezTo>
                                  <a:pt x="52361" y="157758"/>
                                  <a:pt x="45927" y="158768"/>
                                  <a:pt x="37094" y="158768"/>
                                </a:cubicBezTo>
                                <a:cubicBezTo>
                                  <a:pt x="28262" y="158768"/>
                                  <a:pt x="19683" y="155863"/>
                                  <a:pt x="11608" y="149927"/>
                                </a:cubicBezTo>
                                <a:cubicBezTo>
                                  <a:pt x="8832" y="147906"/>
                                  <a:pt x="6813" y="147022"/>
                                  <a:pt x="5299" y="147022"/>
                                </a:cubicBezTo>
                                <a:cubicBezTo>
                                  <a:pt x="3785" y="147022"/>
                                  <a:pt x="2523" y="147527"/>
                                  <a:pt x="1514" y="148790"/>
                                </a:cubicBezTo>
                                <a:cubicBezTo>
                                  <a:pt x="505" y="149927"/>
                                  <a:pt x="0" y="151442"/>
                                  <a:pt x="0" y="153463"/>
                                </a:cubicBezTo>
                                <a:cubicBezTo>
                                  <a:pt x="0" y="158137"/>
                                  <a:pt x="4164" y="163189"/>
                                  <a:pt x="12617" y="168494"/>
                                </a:cubicBezTo>
                                <a:cubicBezTo>
                                  <a:pt x="21071" y="173799"/>
                                  <a:pt x="30660" y="176451"/>
                                  <a:pt x="41637" y="176451"/>
                                </a:cubicBezTo>
                                <a:cubicBezTo>
                                  <a:pt x="52614" y="176451"/>
                                  <a:pt x="62203" y="173672"/>
                                  <a:pt x="70530" y="167989"/>
                                </a:cubicBezTo>
                                <a:cubicBezTo>
                                  <a:pt x="78731" y="162305"/>
                                  <a:pt x="82895" y="156495"/>
                                  <a:pt x="82895" y="150432"/>
                                </a:cubicBezTo>
                                <a:cubicBezTo>
                                  <a:pt x="82895" y="144496"/>
                                  <a:pt x="80750" y="138812"/>
                                  <a:pt x="76460" y="133633"/>
                                </a:cubicBezTo>
                                <a:cubicBezTo>
                                  <a:pt x="72170" y="128455"/>
                                  <a:pt x="67376" y="124160"/>
                                  <a:pt x="62076" y="120750"/>
                                </a:cubicBezTo>
                                <a:cubicBezTo>
                                  <a:pt x="48198" y="112287"/>
                                  <a:pt x="41132" y="106224"/>
                                  <a:pt x="41132" y="102814"/>
                                </a:cubicBezTo>
                                <a:cubicBezTo>
                                  <a:pt x="41132" y="98141"/>
                                  <a:pt x="45043" y="93594"/>
                                  <a:pt x="52866" y="89426"/>
                                </a:cubicBezTo>
                                <a:cubicBezTo>
                                  <a:pt x="60689" y="85131"/>
                                  <a:pt x="66366" y="83110"/>
                                  <a:pt x="70025" y="83110"/>
                                </a:cubicBezTo>
                                <a:cubicBezTo>
                                  <a:pt x="73684" y="83110"/>
                                  <a:pt x="77217" y="84500"/>
                                  <a:pt x="80750" y="87152"/>
                                </a:cubicBezTo>
                                <a:cubicBezTo>
                                  <a:pt x="84283" y="89804"/>
                                  <a:pt x="86806" y="91194"/>
                                  <a:pt x="88446" y="91194"/>
                                </a:cubicBezTo>
                                <a:cubicBezTo>
                                  <a:pt x="90844" y="91194"/>
                                  <a:pt x="92105" y="89931"/>
                                  <a:pt x="92105" y="87278"/>
                                </a:cubicBezTo>
                                <a:cubicBezTo>
                                  <a:pt x="92105" y="82984"/>
                                  <a:pt x="89834" y="78058"/>
                                  <a:pt x="85292" y="72374"/>
                                </a:cubicBezTo>
                                <a:cubicBezTo>
                                  <a:pt x="80750" y="66690"/>
                                  <a:pt x="75955" y="63911"/>
                                  <a:pt x="70782" y="63911"/>
                                </a:cubicBezTo>
                                <a:cubicBezTo>
                                  <a:pt x="62455" y="63659"/>
                                  <a:pt x="51983" y="67953"/>
                                  <a:pt x="39239" y="76668"/>
                                </a:cubicBezTo>
                                <a:close/>
                              </a:path>
                            </a:pathLst>
                          </a:custGeom>
                          <a:solidFill>
                            <a:srgbClr val="FFFFFF"/>
                          </a:solidFill>
                          <a:ln w="1260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Your"/>
                        <wps:cNvSpPr/>
                        <wps:spPr>
                          <a:xfrm>
                            <a:off x="1310167" y="402541"/>
                            <a:ext cx="393151" cy="160789"/>
                          </a:xfrm>
                          <a:custGeom>
                            <a:avLst/>
                            <a:gdLst>
                              <a:gd name="connsiteX0" fmla="*/ 318962 w 393151"/>
                              <a:gd name="connsiteY0" fmla="*/ 130096 h 160789"/>
                              <a:gd name="connsiteX1" fmla="*/ 315051 w 393151"/>
                              <a:gd name="connsiteY1" fmla="*/ 146769 h 160789"/>
                              <a:gd name="connsiteX2" fmla="*/ 317448 w 393151"/>
                              <a:gd name="connsiteY2" fmla="*/ 155358 h 160789"/>
                              <a:gd name="connsiteX3" fmla="*/ 323757 w 393151"/>
                              <a:gd name="connsiteY3" fmla="*/ 159779 h 160789"/>
                              <a:gd name="connsiteX4" fmla="*/ 332210 w 393151"/>
                              <a:gd name="connsiteY4" fmla="*/ 150685 h 160789"/>
                              <a:gd name="connsiteX5" fmla="*/ 335869 w 393151"/>
                              <a:gd name="connsiteY5" fmla="*/ 140454 h 160789"/>
                              <a:gd name="connsiteX6" fmla="*/ 340538 w 393151"/>
                              <a:gd name="connsiteY6" fmla="*/ 125928 h 160789"/>
                              <a:gd name="connsiteX7" fmla="*/ 348865 w 393151"/>
                              <a:gd name="connsiteY7" fmla="*/ 102940 h 160789"/>
                              <a:gd name="connsiteX8" fmla="*/ 362365 w 393151"/>
                              <a:gd name="connsiteY8" fmla="*/ 78563 h 160789"/>
                              <a:gd name="connsiteX9" fmla="*/ 382679 w 393151"/>
                              <a:gd name="connsiteY9" fmla="*/ 62522 h 160789"/>
                              <a:gd name="connsiteX10" fmla="*/ 390628 w 393151"/>
                              <a:gd name="connsiteY10" fmla="*/ 57343 h 160789"/>
                              <a:gd name="connsiteX11" fmla="*/ 393151 w 393151"/>
                              <a:gd name="connsiteY11" fmla="*/ 52291 h 160789"/>
                              <a:gd name="connsiteX12" fmla="*/ 382048 w 393151"/>
                              <a:gd name="connsiteY12" fmla="*/ 46860 h 160789"/>
                              <a:gd name="connsiteX13" fmla="*/ 344575 w 393151"/>
                              <a:gd name="connsiteY13" fmla="*/ 76921 h 160789"/>
                              <a:gd name="connsiteX14" fmla="*/ 345080 w 393151"/>
                              <a:gd name="connsiteY14" fmla="*/ 65427 h 160789"/>
                              <a:gd name="connsiteX15" fmla="*/ 341042 w 393151"/>
                              <a:gd name="connsiteY15" fmla="*/ 52291 h 160789"/>
                              <a:gd name="connsiteX16" fmla="*/ 332715 w 393151"/>
                              <a:gd name="connsiteY16" fmla="*/ 46734 h 160789"/>
                              <a:gd name="connsiteX17" fmla="*/ 327668 w 393151"/>
                              <a:gd name="connsiteY17" fmla="*/ 57470 h 160789"/>
                              <a:gd name="connsiteX18" fmla="*/ 328299 w 393151"/>
                              <a:gd name="connsiteY18" fmla="*/ 74521 h 160789"/>
                              <a:gd name="connsiteX19" fmla="*/ 318962 w 393151"/>
                              <a:gd name="connsiteY19" fmla="*/ 130096 h 160789"/>
                              <a:gd name="connsiteX20" fmla="*/ 287419 w 393151"/>
                              <a:gd name="connsiteY20" fmla="*/ 53049 h 160789"/>
                              <a:gd name="connsiteX21" fmla="*/ 272910 w 393151"/>
                              <a:gd name="connsiteY21" fmla="*/ 90562 h 160789"/>
                              <a:gd name="connsiteX22" fmla="*/ 251208 w 393151"/>
                              <a:gd name="connsiteY22" fmla="*/ 126055 h 160789"/>
                              <a:gd name="connsiteX23" fmla="*/ 230642 w 393151"/>
                              <a:gd name="connsiteY23" fmla="*/ 141338 h 160789"/>
                              <a:gd name="connsiteX24" fmla="*/ 225217 w 393151"/>
                              <a:gd name="connsiteY24" fmla="*/ 138938 h 160789"/>
                              <a:gd name="connsiteX25" fmla="*/ 222946 w 393151"/>
                              <a:gd name="connsiteY25" fmla="*/ 132875 h 160789"/>
                              <a:gd name="connsiteX26" fmla="*/ 229128 w 393151"/>
                              <a:gd name="connsiteY26" fmla="*/ 103193 h 160789"/>
                              <a:gd name="connsiteX27" fmla="*/ 241367 w 393151"/>
                              <a:gd name="connsiteY27" fmla="*/ 73637 h 160789"/>
                              <a:gd name="connsiteX28" fmla="*/ 247549 w 393151"/>
                              <a:gd name="connsiteY28" fmla="*/ 58985 h 160789"/>
                              <a:gd name="connsiteX29" fmla="*/ 244521 w 393151"/>
                              <a:gd name="connsiteY29" fmla="*/ 50523 h 160789"/>
                              <a:gd name="connsiteX30" fmla="*/ 237329 w 393151"/>
                              <a:gd name="connsiteY30" fmla="*/ 46734 h 160789"/>
                              <a:gd name="connsiteX31" fmla="*/ 216258 w 393151"/>
                              <a:gd name="connsiteY31" fmla="*/ 79195 h 160789"/>
                              <a:gd name="connsiteX32" fmla="*/ 203641 w 393151"/>
                              <a:gd name="connsiteY32" fmla="*/ 133254 h 160789"/>
                              <a:gd name="connsiteX33" fmla="*/ 211842 w 393151"/>
                              <a:gd name="connsiteY33" fmla="*/ 150937 h 160789"/>
                              <a:gd name="connsiteX34" fmla="*/ 229254 w 393151"/>
                              <a:gd name="connsiteY34" fmla="*/ 159526 h 160789"/>
                              <a:gd name="connsiteX35" fmla="*/ 249568 w 393151"/>
                              <a:gd name="connsiteY35" fmla="*/ 149548 h 160789"/>
                              <a:gd name="connsiteX36" fmla="*/ 270260 w 393151"/>
                              <a:gd name="connsiteY36" fmla="*/ 124034 h 160789"/>
                              <a:gd name="connsiteX37" fmla="*/ 265087 w 393151"/>
                              <a:gd name="connsiteY37" fmla="*/ 147906 h 160789"/>
                              <a:gd name="connsiteX38" fmla="*/ 267106 w 393151"/>
                              <a:gd name="connsiteY38" fmla="*/ 157000 h 160789"/>
                              <a:gd name="connsiteX39" fmla="*/ 272153 w 393151"/>
                              <a:gd name="connsiteY39" fmla="*/ 159526 h 160789"/>
                              <a:gd name="connsiteX40" fmla="*/ 279849 w 393151"/>
                              <a:gd name="connsiteY40" fmla="*/ 149927 h 160789"/>
                              <a:gd name="connsiteX41" fmla="*/ 295242 w 393151"/>
                              <a:gd name="connsiteY41" fmla="*/ 99025 h 160789"/>
                              <a:gd name="connsiteX42" fmla="*/ 305209 w 393151"/>
                              <a:gd name="connsiteY42" fmla="*/ 64038 h 160789"/>
                              <a:gd name="connsiteX43" fmla="*/ 300793 w 393151"/>
                              <a:gd name="connsiteY43" fmla="*/ 52670 h 160789"/>
                              <a:gd name="connsiteX44" fmla="*/ 293349 w 393151"/>
                              <a:gd name="connsiteY44" fmla="*/ 46734 h 160789"/>
                              <a:gd name="connsiteX45" fmla="*/ 289312 w 393151"/>
                              <a:gd name="connsiteY45" fmla="*/ 48123 h 160789"/>
                              <a:gd name="connsiteX46" fmla="*/ 287419 w 393151"/>
                              <a:gd name="connsiteY46" fmla="*/ 53049 h 160789"/>
                              <a:gd name="connsiteX47" fmla="*/ 104975 w 393151"/>
                              <a:gd name="connsiteY47" fmla="*/ 121634 h 160789"/>
                              <a:gd name="connsiteX48" fmla="*/ 112671 w 393151"/>
                              <a:gd name="connsiteY48" fmla="*/ 148790 h 160789"/>
                              <a:gd name="connsiteX49" fmla="*/ 131976 w 393151"/>
                              <a:gd name="connsiteY49" fmla="*/ 159526 h 160789"/>
                              <a:gd name="connsiteX50" fmla="*/ 161626 w 393151"/>
                              <a:gd name="connsiteY50" fmla="*/ 148285 h 160789"/>
                              <a:gd name="connsiteX51" fmla="*/ 183580 w 393151"/>
                              <a:gd name="connsiteY51" fmla="*/ 119866 h 160789"/>
                              <a:gd name="connsiteX52" fmla="*/ 191529 w 393151"/>
                              <a:gd name="connsiteY52" fmla="*/ 86268 h 160789"/>
                              <a:gd name="connsiteX53" fmla="*/ 182444 w 393151"/>
                              <a:gd name="connsiteY53" fmla="*/ 58354 h 160789"/>
                              <a:gd name="connsiteX54" fmla="*/ 159860 w 393151"/>
                              <a:gd name="connsiteY54" fmla="*/ 46860 h 160789"/>
                              <a:gd name="connsiteX55" fmla="*/ 133490 w 393151"/>
                              <a:gd name="connsiteY55" fmla="*/ 58354 h 160789"/>
                              <a:gd name="connsiteX56" fmla="*/ 112798 w 393151"/>
                              <a:gd name="connsiteY56" fmla="*/ 87531 h 160789"/>
                              <a:gd name="connsiteX57" fmla="*/ 104975 w 393151"/>
                              <a:gd name="connsiteY57" fmla="*/ 121634 h 160789"/>
                              <a:gd name="connsiteX58" fmla="*/ 160995 w 393151"/>
                              <a:gd name="connsiteY58" fmla="*/ 121634 h 160789"/>
                              <a:gd name="connsiteX59" fmla="*/ 133237 w 393151"/>
                              <a:gd name="connsiteY59" fmla="*/ 143990 h 160789"/>
                              <a:gd name="connsiteX60" fmla="*/ 124658 w 393151"/>
                              <a:gd name="connsiteY60" fmla="*/ 122139 h 160789"/>
                              <a:gd name="connsiteX61" fmla="*/ 135887 w 393151"/>
                              <a:gd name="connsiteY61" fmla="*/ 84752 h 160789"/>
                              <a:gd name="connsiteX62" fmla="*/ 162762 w 393151"/>
                              <a:gd name="connsiteY62" fmla="*/ 60501 h 160789"/>
                              <a:gd name="connsiteX63" fmla="*/ 170080 w 393151"/>
                              <a:gd name="connsiteY63" fmla="*/ 70606 h 160789"/>
                              <a:gd name="connsiteX64" fmla="*/ 172603 w 393151"/>
                              <a:gd name="connsiteY64" fmla="*/ 85257 h 160789"/>
                              <a:gd name="connsiteX65" fmla="*/ 160995 w 393151"/>
                              <a:gd name="connsiteY65" fmla="*/ 121634 h 160789"/>
                              <a:gd name="connsiteX66" fmla="*/ 41132 w 393151"/>
                              <a:gd name="connsiteY66" fmla="*/ 70353 h 160789"/>
                              <a:gd name="connsiteX67" fmla="*/ 28641 w 393151"/>
                              <a:gd name="connsiteY67" fmla="*/ 51660 h 160789"/>
                              <a:gd name="connsiteX68" fmla="*/ 20188 w 393151"/>
                              <a:gd name="connsiteY68" fmla="*/ 27409 h 160789"/>
                              <a:gd name="connsiteX69" fmla="*/ 14888 w 393151"/>
                              <a:gd name="connsiteY69" fmla="*/ 7199 h 160789"/>
                              <a:gd name="connsiteX70" fmla="*/ 9084 w 393151"/>
                              <a:gd name="connsiteY70" fmla="*/ 126 h 160789"/>
                              <a:gd name="connsiteX71" fmla="*/ 0 w 393151"/>
                              <a:gd name="connsiteY71" fmla="*/ 16041 h 160789"/>
                              <a:gd name="connsiteX72" fmla="*/ 5930 w 393151"/>
                              <a:gd name="connsiteY72" fmla="*/ 48628 h 160789"/>
                              <a:gd name="connsiteX73" fmla="*/ 23089 w 393151"/>
                              <a:gd name="connsiteY73" fmla="*/ 78816 h 160789"/>
                              <a:gd name="connsiteX74" fmla="*/ 47693 w 393151"/>
                              <a:gd name="connsiteY74" fmla="*/ 95741 h 160789"/>
                              <a:gd name="connsiteX75" fmla="*/ 43529 w 393151"/>
                              <a:gd name="connsiteY75" fmla="*/ 103825 h 160789"/>
                              <a:gd name="connsiteX76" fmla="*/ 39366 w 393151"/>
                              <a:gd name="connsiteY76" fmla="*/ 112035 h 160789"/>
                              <a:gd name="connsiteX77" fmla="*/ 35454 w 393151"/>
                              <a:gd name="connsiteY77" fmla="*/ 119487 h 160789"/>
                              <a:gd name="connsiteX78" fmla="*/ 31795 w 393151"/>
                              <a:gd name="connsiteY78" fmla="*/ 126812 h 160789"/>
                              <a:gd name="connsiteX79" fmla="*/ 28641 w 393151"/>
                              <a:gd name="connsiteY79" fmla="*/ 133254 h 160789"/>
                              <a:gd name="connsiteX80" fmla="*/ 22332 w 393151"/>
                              <a:gd name="connsiteY80" fmla="*/ 152579 h 160789"/>
                              <a:gd name="connsiteX81" fmla="*/ 27379 w 393151"/>
                              <a:gd name="connsiteY81" fmla="*/ 160789 h 160789"/>
                              <a:gd name="connsiteX82" fmla="*/ 36211 w 393151"/>
                              <a:gd name="connsiteY82" fmla="*/ 153969 h 160789"/>
                              <a:gd name="connsiteX83" fmla="*/ 56146 w 393151"/>
                              <a:gd name="connsiteY83" fmla="*/ 119613 h 160789"/>
                              <a:gd name="connsiteX84" fmla="*/ 85166 w 393151"/>
                              <a:gd name="connsiteY84" fmla="*/ 68585 h 160789"/>
                              <a:gd name="connsiteX85" fmla="*/ 108382 w 393151"/>
                              <a:gd name="connsiteY85" fmla="*/ 30693 h 160789"/>
                              <a:gd name="connsiteX86" fmla="*/ 116961 w 393151"/>
                              <a:gd name="connsiteY86" fmla="*/ 11620 h 160789"/>
                              <a:gd name="connsiteX87" fmla="*/ 114059 w 393151"/>
                              <a:gd name="connsiteY87" fmla="*/ 3410 h 160789"/>
                              <a:gd name="connsiteX88" fmla="*/ 106363 w 393151"/>
                              <a:gd name="connsiteY88" fmla="*/ 0 h 160789"/>
                              <a:gd name="connsiteX89" fmla="*/ 90339 w 393151"/>
                              <a:gd name="connsiteY89" fmla="*/ 19578 h 160789"/>
                              <a:gd name="connsiteX90" fmla="*/ 68259 w 393151"/>
                              <a:gd name="connsiteY90" fmla="*/ 58607 h 160789"/>
                              <a:gd name="connsiteX91" fmla="*/ 53371 w 393151"/>
                              <a:gd name="connsiteY91" fmla="*/ 78058 h 160789"/>
                              <a:gd name="connsiteX92" fmla="*/ 41132 w 393151"/>
                              <a:gd name="connsiteY92" fmla="*/ 70353 h 160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393151" h="160789">
                                <a:moveTo>
                                  <a:pt x="318962" y="130096"/>
                                </a:moveTo>
                                <a:cubicBezTo>
                                  <a:pt x="316439" y="138433"/>
                                  <a:pt x="315051" y="143990"/>
                                  <a:pt x="315051" y="146769"/>
                                </a:cubicBezTo>
                                <a:cubicBezTo>
                                  <a:pt x="315051" y="149548"/>
                                  <a:pt x="315808" y="152453"/>
                                  <a:pt x="317448" y="155358"/>
                                </a:cubicBezTo>
                                <a:cubicBezTo>
                                  <a:pt x="319088" y="158263"/>
                                  <a:pt x="321107" y="159779"/>
                                  <a:pt x="323757" y="159779"/>
                                </a:cubicBezTo>
                                <a:cubicBezTo>
                                  <a:pt x="326911" y="159779"/>
                                  <a:pt x="329687" y="156747"/>
                                  <a:pt x="332210" y="150685"/>
                                </a:cubicBezTo>
                                <a:cubicBezTo>
                                  <a:pt x="333598" y="147401"/>
                                  <a:pt x="334734" y="143990"/>
                                  <a:pt x="335869" y="140454"/>
                                </a:cubicBezTo>
                                <a:cubicBezTo>
                                  <a:pt x="336879" y="136917"/>
                                  <a:pt x="338519" y="132117"/>
                                  <a:pt x="340538" y="125928"/>
                                </a:cubicBezTo>
                                <a:cubicBezTo>
                                  <a:pt x="342556" y="119739"/>
                                  <a:pt x="345332" y="112035"/>
                                  <a:pt x="348865" y="102940"/>
                                </a:cubicBezTo>
                                <a:cubicBezTo>
                                  <a:pt x="352398" y="93846"/>
                                  <a:pt x="356814" y="85763"/>
                                  <a:pt x="362365" y="78563"/>
                                </a:cubicBezTo>
                                <a:cubicBezTo>
                                  <a:pt x="367917" y="71364"/>
                                  <a:pt x="374604" y="66059"/>
                                  <a:pt x="382679" y="62522"/>
                                </a:cubicBezTo>
                                <a:cubicBezTo>
                                  <a:pt x="386338" y="60501"/>
                                  <a:pt x="388988" y="58859"/>
                                  <a:pt x="390628" y="57343"/>
                                </a:cubicBezTo>
                                <a:cubicBezTo>
                                  <a:pt x="392268" y="55828"/>
                                  <a:pt x="393151" y="54186"/>
                                  <a:pt x="393151" y="52291"/>
                                </a:cubicBezTo>
                                <a:cubicBezTo>
                                  <a:pt x="393151" y="48628"/>
                                  <a:pt x="389492" y="46860"/>
                                  <a:pt x="382048" y="46860"/>
                                </a:cubicBezTo>
                                <a:cubicBezTo>
                                  <a:pt x="370188" y="46860"/>
                                  <a:pt x="357697" y="56838"/>
                                  <a:pt x="344575" y="76921"/>
                                </a:cubicBezTo>
                                <a:cubicBezTo>
                                  <a:pt x="344827" y="74395"/>
                                  <a:pt x="345080" y="70479"/>
                                  <a:pt x="345080" y="65427"/>
                                </a:cubicBezTo>
                                <a:cubicBezTo>
                                  <a:pt x="345080" y="60375"/>
                                  <a:pt x="343692" y="55954"/>
                                  <a:pt x="341042" y="52291"/>
                                </a:cubicBezTo>
                                <a:cubicBezTo>
                                  <a:pt x="338393" y="48628"/>
                                  <a:pt x="335617" y="46734"/>
                                  <a:pt x="332715" y="46734"/>
                                </a:cubicBezTo>
                                <a:cubicBezTo>
                                  <a:pt x="329434" y="46734"/>
                                  <a:pt x="327668" y="50270"/>
                                  <a:pt x="327668" y="57470"/>
                                </a:cubicBezTo>
                                <a:lnTo>
                                  <a:pt x="328299" y="74521"/>
                                </a:lnTo>
                                <a:cubicBezTo>
                                  <a:pt x="328173" y="92457"/>
                                  <a:pt x="325145" y="111024"/>
                                  <a:pt x="318962" y="130096"/>
                                </a:cubicBezTo>
                                <a:close/>
                                <a:moveTo>
                                  <a:pt x="287419" y="53049"/>
                                </a:moveTo>
                                <a:cubicBezTo>
                                  <a:pt x="284265" y="64543"/>
                                  <a:pt x="279344" y="77047"/>
                                  <a:pt x="272910" y="90562"/>
                                </a:cubicBezTo>
                                <a:cubicBezTo>
                                  <a:pt x="266349" y="104077"/>
                                  <a:pt x="259157" y="115824"/>
                                  <a:pt x="251208" y="126055"/>
                                </a:cubicBezTo>
                                <a:cubicBezTo>
                                  <a:pt x="243259" y="136159"/>
                                  <a:pt x="236446" y="141338"/>
                                  <a:pt x="230642" y="141338"/>
                                </a:cubicBezTo>
                                <a:cubicBezTo>
                                  <a:pt x="228497" y="141338"/>
                                  <a:pt x="226731" y="140580"/>
                                  <a:pt x="225217" y="138938"/>
                                </a:cubicBezTo>
                                <a:cubicBezTo>
                                  <a:pt x="223703" y="137296"/>
                                  <a:pt x="222946" y="135401"/>
                                  <a:pt x="222946" y="132875"/>
                                </a:cubicBezTo>
                                <a:cubicBezTo>
                                  <a:pt x="222946" y="124413"/>
                                  <a:pt x="224964" y="114561"/>
                                  <a:pt x="229128" y="103193"/>
                                </a:cubicBezTo>
                                <a:cubicBezTo>
                                  <a:pt x="233165" y="91952"/>
                                  <a:pt x="237329" y="82100"/>
                                  <a:pt x="241367" y="73637"/>
                                </a:cubicBezTo>
                                <a:cubicBezTo>
                                  <a:pt x="245404" y="65175"/>
                                  <a:pt x="247549" y="60375"/>
                                  <a:pt x="247549" y="58985"/>
                                </a:cubicBezTo>
                                <a:cubicBezTo>
                                  <a:pt x="247549" y="55828"/>
                                  <a:pt x="246540" y="52923"/>
                                  <a:pt x="244521" y="50523"/>
                                </a:cubicBezTo>
                                <a:cubicBezTo>
                                  <a:pt x="242502" y="47997"/>
                                  <a:pt x="240105" y="46734"/>
                                  <a:pt x="237329" y="46734"/>
                                </a:cubicBezTo>
                                <a:cubicBezTo>
                                  <a:pt x="231778" y="46734"/>
                                  <a:pt x="224712" y="57470"/>
                                  <a:pt x="216258" y="79195"/>
                                </a:cubicBezTo>
                                <a:cubicBezTo>
                                  <a:pt x="207805" y="100793"/>
                                  <a:pt x="203641" y="118855"/>
                                  <a:pt x="203641" y="133254"/>
                                </a:cubicBezTo>
                                <a:cubicBezTo>
                                  <a:pt x="203641" y="139317"/>
                                  <a:pt x="206417" y="145253"/>
                                  <a:pt x="211842" y="150937"/>
                                </a:cubicBezTo>
                                <a:cubicBezTo>
                                  <a:pt x="217268" y="156747"/>
                                  <a:pt x="223072" y="159526"/>
                                  <a:pt x="229254" y="159526"/>
                                </a:cubicBezTo>
                                <a:cubicBezTo>
                                  <a:pt x="235437" y="159526"/>
                                  <a:pt x="242124" y="156242"/>
                                  <a:pt x="249568" y="149548"/>
                                </a:cubicBezTo>
                                <a:cubicBezTo>
                                  <a:pt x="257012" y="142854"/>
                                  <a:pt x="263825" y="134391"/>
                                  <a:pt x="270260" y="124034"/>
                                </a:cubicBezTo>
                                <a:cubicBezTo>
                                  <a:pt x="266727" y="135528"/>
                                  <a:pt x="265087" y="143485"/>
                                  <a:pt x="265087" y="147906"/>
                                </a:cubicBezTo>
                                <a:cubicBezTo>
                                  <a:pt x="265087" y="152327"/>
                                  <a:pt x="265718" y="155358"/>
                                  <a:pt x="267106" y="157000"/>
                                </a:cubicBezTo>
                                <a:cubicBezTo>
                                  <a:pt x="268494" y="158642"/>
                                  <a:pt x="270134" y="159526"/>
                                  <a:pt x="272153" y="159526"/>
                                </a:cubicBezTo>
                                <a:cubicBezTo>
                                  <a:pt x="275433" y="159526"/>
                                  <a:pt x="278083" y="156368"/>
                                  <a:pt x="279849" y="149927"/>
                                </a:cubicBezTo>
                                <a:cubicBezTo>
                                  <a:pt x="283508" y="137296"/>
                                  <a:pt x="288681" y="120371"/>
                                  <a:pt x="295242" y="99025"/>
                                </a:cubicBezTo>
                                <a:cubicBezTo>
                                  <a:pt x="301929" y="77679"/>
                                  <a:pt x="305209" y="65932"/>
                                  <a:pt x="305209" y="64038"/>
                                </a:cubicBezTo>
                                <a:cubicBezTo>
                                  <a:pt x="305209" y="60375"/>
                                  <a:pt x="303695" y="56586"/>
                                  <a:pt x="300793" y="52670"/>
                                </a:cubicBezTo>
                                <a:cubicBezTo>
                                  <a:pt x="297891" y="48755"/>
                                  <a:pt x="295368" y="46734"/>
                                  <a:pt x="293349" y="46734"/>
                                </a:cubicBezTo>
                                <a:cubicBezTo>
                                  <a:pt x="291331" y="46734"/>
                                  <a:pt x="289943" y="47239"/>
                                  <a:pt x="289312" y="48123"/>
                                </a:cubicBezTo>
                                <a:cubicBezTo>
                                  <a:pt x="288555" y="49007"/>
                                  <a:pt x="287924" y="50649"/>
                                  <a:pt x="287419" y="53049"/>
                                </a:cubicBezTo>
                                <a:close/>
                                <a:moveTo>
                                  <a:pt x="104975" y="121634"/>
                                </a:moveTo>
                                <a:cubicBezTo>
                                  <a:pt x="104975" y="132623"/>
                                  <a:pt x="107498" y="141717"/>
                                  <a:pt x="112671" y="148790"/>
                                </a:cubicBezTo>
                                <a:cubicBezTo>
                                  <a:pt x="117844" y="155863"/>
                                  <a:pt x="124279" y="159526"/>
                                  <a:pt x="131976" y="159526"/>
                                </a:cubicBezTo>
                                <a:cubicBezTo>
                                  <a:pt x="142448" y="159526"/>
                                  <a:pt x="152289" y="155737"/>
                                  <a:pt x="161626" y="148285"/>
                                </a:cubicBezTo>
                                <a:cubicBezTo>
                                  <a:pt x="170963" y="140833"/>
                                  <a:pt x="178281" y="131360"/>
                                  <a:pt x="183580" y="119866"/>
                                </a:cubicBezTo>
                                <a:cubicBezTo>
                                  <a:pt x="188879" y="108372"/>
                                  <a:pt x="191529" y="97257"/>
                                  <a:pt x="191529" y="86268"/>
                                </a:cubicBezTo>
                                <a:cubicBezTo>
                                  <a:pt x="191529" y="75279"/>
                                  <a:pt x="188501" y="65932"/>
                                  <a:pt x="182444" y="58354"/>
                                </a:cubicBezTo>
                                <a:cubicBezTo>
                                  <a:pt x="176388" y="50649"/>
                                  <a:pt x="168818" y="46860"/>
                                  <a:pt x="159860" y="46860"/>
                                </a:cubicBezTo>
                                <a:cubicBezTo>
                                  <a:pt x="150901" y="46860"/>
                                  <a:pt x="142069" y="50649"/>
                                  <a:pt x="133490" y="58354"/>
                                </a:cubicBezTo>
                                <a:cubicBezTo>
                                  <a:pt x="124910" y="66059"/>
                                  <a:pt x="118097" y="75784"/>
                                  <a:pt x="112798" y="87531"/>
                                </a:cubicBezTo>
                                <a:cubicBezTo>
                                  <a:pt x="107625" y="99151"/>
                                  <a:pt x="104975" y="110645"/>
                                  <a:pt x="104975" y="121634"/>
                                </a:cubicBezTo>
                                <a:close/>
                                <a:moveTo>
                                  <a:pt x="160995" y="121634"/>
                                </a:moveTo>
                                <a:cubicBezTo>
                                  <a:pt x="153299" y="134391"/>
                                  <a:pt x="144088" y="141969"/>
                                  <a:pt x="133237" y="143990"/>
                                </a:cubicBezTo>
                                <a:cubicBezTo>
                                  <a:pt x="127434" y="141085"/>
                                  <a:pt x="124658" y="133886"/>
                                  <a:pt x="124658" y="122139"/>
                                </a:cubicBezTo>
                                <a:cubicBezTo>
                                  <a:pt x="124658" y="110519"/>
                                  <a:pt x="128443" y="98014"/>
                                  <a:pt x="135887" y="84752"/>
                                </a:cubicBezTo>
                                <a:cubicBezTo>
                                  <a:pt x="143331" y="71490"/>
                                  <a:pt x="152289" y="63406"/>
                                  <a:pt x="162762" y="60501"/>
                                </a:cubicBezTo>
                                <a:cubicBezTo>
                                  <a:pt x="165916" y="62648"/>
                                  <a:pt x="168313" y="66059"/>
                                  <a:pt x="170080" y="70606"/>
                                </a:cubicBezTo>
                                <a:cubicBezTo>
                                  <a:pt x="171720" y="75279"/>
                                  <a:pt x="172603" y="80079"/>
                                  <a:pt x="172603" y="85257"/>
                                </a:cubicBezTo>
                                <a:cubicBezTo>
                                  <a:pt x="172477" y="96751"/>
                                  <a:pt x="168692" y="108751"/>
                                  <a:pt x="160995" y="121634"/>
                                </a:cubicBezTo>
                                <a:close/>
                                <a:moveTo>
                                  <a:pt x="41132" y="70353"/>
                                </a:moveTo>
                                <a:cubicBezTo>
                                  <a:pt x="36338" y="65175"/>
                                  <a:pt x="32174" y="58985"/>
                                  <a:pt x="28641" y="51660"/>
                                </a:cubicBezTo>
                                <a:cubicBezTo>
                                  <a:pt x="25108" y="44334"/>
                                  <a:pt x="22332" y="36250"/>
                                  <a:pt x="20188" y="27409"/>
                                </a:cubicBezTo>
                                <a:cubicBezTo>
                                  <a:pt x="18043" y="18567"/>
                                  <a:pt x="16276" y="11873"/>
                                  <a:pt x="14888" y="7199"/>
                                </a:cubicBezTo>
                                <a:cubicBezTo>
                                  <a:pt x="13500" y="2526"/>
                                  <a:pt x="11482" y="126"/>
                                  <a:pt x="9084" y="126"/>
                                </a:cubicBezTo>
                                <a:cubicBezTo>
                                  <a:pt x="3028" y="126"/>
                                  <a:pt x="0" y="5431"/>
                                  <a:pt x="0" y="16041"/>
                                </a:cubicBezTo>
                                <a:cubicBezTo>
                                  <a:pt x="0" y="26651"/>
                                  <a:pt x="2019" y="37513"/>
                                  <a:pt x="5930" y="48628"/>
                                </a:cubicBezTo>
                                <a:cubicBezTo>
                                  <a:pt x="9841" y="59743"/>
                                  <a:pt x="15645" y="69848"/>
                                  <a:pt x="23089" y="78816"/>
                                </a:cubicBezTo>
                                <a:cubicBezTo>
                                  <a:pt x="30534" y="87784"/>
                                  <a:pt x="38735" y="93467"/>
                                  <a:pt x="47693" y="95741"/>
                                </a:cubicBezTo>
                                <a:cubicBezTo>
                                  <a:pt x="46810" y="97383"/>
                                  <a:pt x="45422" y="100162"/>
                                  <a:pt x="43529" y="103825"/>
                                </a:cubicBezTo>
                                <a:cubicBezTo>
                                  <a:pt x="41637" y="107487"/>
                                  <a:pt x="40249" y="110266"/>
                                  <a:pt x="39366" y="112035"/>
                                </a:cubicBezTo>
                                <a:cubicBezTo>
                                  <a:pt x="38482" y="113803"/>
                                  <a:pt x="37221" y="116203"/>
                                  <a:pt x="35454" y="119487"/>
                                </a:cubicBezTo>
                                <a:cubicBezTo>
                                  <a:pt x="33814" y="122644"/>
                                  <a:pt x="32552" y="125170"/>
                                  <a:pt x="31795" y="126812"/>
                                </a:cubicBezTo>
                                <a:cubicBezTo>
                                  <a:pt x="31038" y="128581"/>
                                  <a:pt x="30029" y="130728"/>
                                  <a:pt x="28641" y="133254"/>
                                </a:cubicBezTo>
                                <a:cubicBezTo>
                                  <a:pt x="24351" y="141843"/>
                                  <a:pt x="22332" y="148285"/>
                                  <a:pt x="22332" y="152579"/>
                                </a:cubicBezTo>
                                <a:cubicBezTo>
                                  <a:pt x="22332" y="158010"/>
                                  <a:pt x="23973" y="160789"/>
                                  <a:pt x="27379" y="160789"/>
                                </a:cubicBezTo>
                                <a:cubicBezTo>
                                  <a:pt x="29650" y="160789"/>
                                  <a:pt x="32552" y="158516"/>
                                  <a:pt x="36211" y="153969"/>
                                </a:cubicBezTo>
                                <a:cubicBezTo>
                                  <a:pt x="39870" y="149422"/>
                                  <a:pt x="46557" y="137928"/>
                                  <a:pt x="56146" y="119613"/>
                                </a:cubicBezTo>
                                <a:cubicBezTo>
                                  <a:pt x="65862" y="101298"/>
                                  <a:pt x="75577" y="84247"/>
                                  <a:pt x="85166" y="68585"/>
                                </a:cubicBezTo>
                                <a:cubicBezTo>
                                  <a:pt x="94881" y="52923"/>
                                  <a:pt x="102578" y="40292"/>
                                  <a:pt x="108382" y="30693"/>
                                </a:cubicBezTo>
                                <a:cubicBezTo>
                                  <a:pt x="114185" y="21093"/>
                                  <a:pt x="116961" y="14778"/>
                                  <a:pt x="116961" y="11620"/>
                                </a:cubicBezTo>
                                <a:cubicBezTo>
                                  <a:pt x="116961" y="8463"/>
                                  <a:pt x="115952" y="5684"/>
                                  <a:pt x="114059" y="3410"/>
                                </a:cubicBezTo>
                                <a:cubicBezTo>
                                  <a:pt x="112041" y="1137"/>
                                  <a:pt x="109517" y="0"/>
                                  <a:pt x="106363" y="0"/>
                                </a:cubicBezTo>
                                <a:cubicBezTo>
                                  <a:pt x="103208" y="0"/>
                                  <a:pt x="97909" y="6568"/>
                                  <a:pt x="90339" y="19578"/>
                                </a:cubicBezTo>
                                <a:cubicBezTo>
                                  <a:pt x="82895" y="32587"/>
                                  <a:pt x="75451" y="45597"/>
                                  <a:pt x="68259" y="58607"/>
                                </a:cubicBezTo>
                                <a:cubicBezTo>
                                  <a:pt x="61067" y="71616"/>
                                  <a:pt x="56146" y="78058"/>
                                  <a:pt x="53371" y="78058"/>
                                </a:cubicBezTo>
                                <a:cubicBezTo>
                                  <a:pt x="50090" y="78058"/>
                                  <a:pt x="46053" y="75532"/>
                                  <a:pt x="41132" y="70353"/>
                                </a:cubicBezTo>
                                <a:close/>
                              </a:path>
                            </a:pathLst>
                          </a:custGeom>
                          <a:solidFill>
                            <a:srgbClr val="FFFFFF"/>
                          </a:solidFill>
                          <a:ln w="1260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uture"/>
                        <wps:cNvSpPr/>
                        <wps:spPr>
                          <a:xfrm>
                            <a:off x="1750632" y="387510"/>
                            <a:ext cx="583039" cy="179230"/>
                          </a:xfrm>
                          <a:custGeom>
                            <a:avLst/>
                            <a:gdLst>
                              <a:gd name="connsiteX0" fmla="*/ 580516 w 583039"/>
                              <a:gd name="connsiteY0" fmla="*/ 176956 h 179230"/>
                              <a:gd name="connsiteX1" fmla="*/ 583040 w 583039"/>
                              <a:gd name="connsiteY1" fmla="*/ 172915 h 179230"/>
                              <a:gd name="connsiteX2" fmla="*/ 577488 w 583039"/>
                              <a:gd name="connsiteY2" fmla="*/ 156116 h 179230"/>
                              <a:gd name="connsiteX3" fmla="*/ 567773 w 583039"/>
                              <a:gd name="connsiteY3" fmla="*/ 145001 h 179230"/>
                              <a:gd name="connsiteX4" fmla="*/ 559572 w 583039"/>
                              <a:gd name="connsiteY4" fmla="*/ 149927 h 179230"/>
                              <a:gd name="connsiteX5" fmla="*/ 555534 w 583039"/>
                              <a:gd name="connsiteY5" fmla="*/ 159652 h 179230"/>
                              <a:gd name="connsiteX6" fmla="*/ 562852 w 583039"/>
                              <a:gd name="connsiteY6" fmla="*/ 171904 h 179230"/>
                              <a:gd name="connsiteX7" fmla="*/ 575848 w 583039"/>
                              <a:gd name="connsiteY7" fmla="*/ 179230 h 179230"/>
                              <a:gd name="connsiteX8" fmla="*/ 580516 w 583039"/>
                              <a:gd name="connsiteY8" fmla="*/ 176956 h 179230"/>
                              <a:gd name="connsiteX9" fmla="*/ 520837 w 583039"/>
                              <a:gd name="connsiteY9" fmla="*/ 86015 h 179230"/>
                              <a:gd name="connsiteX10" fmla="*/ 526389 w 583039"/>
                              <a:gd name="connsiteY10" fmla="*/ 98520 h 179230"/>
                              <a:gd name="connsiteX11" fmla="*/ 517809 w 583039"/>
                              <a:gd name="connsiteY11" fmla="*/ 108372 h 179230"/>
                              <a:gd name="connsiteX12" fmla="*/ 497621 w 583039"/>
                              <a:gd name="connsiteY12" fmla="*/ 112161 h 179230"/>
                              <a:gd name="connsiteX13" fmla="*/ 476929 w 583039"/>
                              <a:gd name="connsiteY13" fmla="*/ 110140 h 179230"/>
                              <a:gd name="connsiteX14" fmla="*/ 492322 w 583039"/>
                              <a:gd name="connsiteY14" fmla="*/ 88415 h 179230"/>
                              <a:gd name="connsiteX15" fmla="*/ 509860 w 583039"/>
                              <a:gd name="connsiteY15" fmla="*/ 79700 h 179230"/>
                              <a:gd name="connsiteX16" fmla="*/ 520837 w 583039"/>
                              <a:gd name="connsiteY16" fmla="*/ 86015 h 179230"/>
                              <a:gd name="connsiteX17" fmla="*/ 533076 w 583039"/>
                              <a:gd name="connsiteY17" fmla="*/ 74395 h 179230"/>
                              <a:gd name="connsiteX18" fmla="*/ 508725 w 583039"/>
                              <a:gd name="connsiteY18" fmla="*/ 61638 h 179230"/>
                              <a:gd name="connsiteX19" fmla="*/ 481724 w 583039"/>
                              <a:gd name="connsiteY19" fmla="*/ 73637 h 179230"/>
                              <a:gd name="connsiteX20" fmla="*/ 459517 w 583039"/>
                              <a:gd name="connsiteY20" fmla="*/ 103319 h 179230"/>
                              <a:gd name="connsiteX21" fmla="*/ 450938 w 583039"/>
                              <a:gd name="connsiteY21" fmla="*/ 137043 h 179230"/>
                              <a:gd name="connsiteX22" fmla="*/ 462041 w 583039"/>
                              <a:gd name="connsiteY22" fmla="*/ 163694 h 179230"/>
                              <a:gd name="connsiteX23" fmla="*/ 490934 w 583039"/>
                              <a:gd name="connsiteY23" fmla="*/ 174304 h 179230"/>
                              <a:gd name="connsiteX24" fmla="*/ 517935 w 583039"/>
                              <a:gd name="connsiteY24" fmla="*/ 167105 h 179230"/>
                              <a:gd name="connsiteX25" fmla="*/ 531814 w 583039"/>
                              <a:gd name="connsiteY25" fmla="*/ 153842 h 179230"/>
                              <a:gd name="connsiteX26" fmla="*/ 525884 w 583039"/>
                              <a:gd name="connsiteY26" fmla="*/ 149295 h 179230"/>
                              <a:gd name="connsiteX27" fmla="*/ 512888 w 583039"/>
                              <a:gd name="connsiteY27" fmla="*/ 153337 h 179230"/>
                              <a:gd name="connsiteX28" fmla="*/ 489673 w 583039"/>
                              <a:gd name="connsiteY28" fmla="*/ 157379 h 179230"/>
                              <a:gd name="connsiteX29" fmla="*/ 473523 w 583039"/>
                              <a:gd name="connsiteY29" fmla="*/ 153084 h 179230"/>
                              <a:gd name="connsiteX30" fmla="*/ 468602 w 583039"/>
                              <a:gd name="connsiteY30" fmla="*/ 140959 h 179230"/>
                              <a:gd name="connsiteX31" fmla="*/ 471756 w 583039"/>
                              <a:gd name="connsiteY31" fmla="*/ 123150 h 179230"/>
                              <a:gd name="connsiteX32" fmla="*/ 501659 w 583039"/>
                              <a:gd name="connsiteY32" fmla="*/ 126813 h 179230"/>
                              <a:gd name="connsiteX33" fmla="*/ 531183 w 583039"/>
                              <a:gd name="connsiteY33" fmla="*/ 119234 h 179230"/>
                              <a:gd name="connsiteX34" fmla="*/ 544179 w 583039"/>
                              <a:gd name="connsiteY34" fmla="*/ 99404 h 179230"/>
                              <a:gd name="connsiteX35" fmla="*/ 533076 w 583039"/>
                              <a:gd name="connsiteY35" fmla="*/ 74395 h 179230"/>
                              <a:gd name="connsiteX36" fmla="*/ 389240 w 583039"/>
                              <a:gd name="connsiteY36" fmla="*/ 145127 h 179230"/>
                              <a:gd name="connsiteX37" fmla="*/ 385328 w 583039"/>
                              <a:gd name="connsiteY37" fmla="*/ 161800 h 179230"/>
                              <a:gd name="connsiteX38" fmla="*/ 387726 w 583039"/>
                              <a:gd name="connsiteY38" fmla="*/ 170388 h 179230"/>
                              <a:gd name="connsiteX39" fmla="*/ 393908 w 583039"/>
                              <a:gd name="connsiteY39" fmla="*/ 174809 h 179230"/>
                              <a:gd name="connsiteX40" fmla="*/ 402362 w 583039"/>
                              <a:gd name="connsiteY40" fmla="*/ 165715 h 179230"/>
                              <a:gd name="connsiteX41" fmla="*/ 406021 w 583039"/>
                              <a:gd name="connsiteY41" fmla="*/ 155484 h 179230"/>
                              <a:gd name="connsiteX42" fmla="*/ 410689 w 583039"/>
                              <a:gd name="connsiteY42" fmla="*/ 140959 h 179230"/>
                              <a:gd name="connsiteX43" fmla="*/ 419016 w 583039"/>
                              <a:gd name="connsiteY43" fmla="*/ 117971 h 179230"/>
                              <a:gd name="connsiteX44" fmla="*/ 432517 w 583039"/>
                              <a:gd name="connsiteY44" fmla="*/ 93594 h 179230"/>
                              <a:gd name="connsiteX45" fmla="*/ 452830 w 583039"/>
                              <a:gd name="connsiteY45" fmla="*/ 77553 h 179230"/>
                              <a:gd name="connsiteX46" fmla="*/ 460779 w 583039"/>
                              <a:gd name="connsiteY46" fmla="*/ 72374 h 179230"/>
                              <a:gd name="connsiteX47" fmla="*/ 463303 w 583039"/>
                              <a:gd name="connsiteY47" fmla="*/ 67322 h 179230"/>
                              <a:gd name="connsiteX48" fmla="*/ 452199 w 583039"/>
                              <a:gd name="connsiteY48" fmla="*/ 61891 h 179230"/>
                              <a:gd name="connsiteX49" fmla="*/ 414726 w 583039"/>
                              <a:gd name="connsiteY49" fmla="*/ 91952 h 179230"/>
                              <a:gd name="connsiteX50" fmla="*/ 415231 w 583039"/>
                              <a:gd name="connsiteY50" fmla="*/ 80458 h 179230"/>
                              <a:gd name="connsiteX51" fmla="*/ 411194 w 583039"/>
                              <a:gd name="connsiteY51" fmla="*/ 67322 h 179230"/>
                              <a:gd name="connsiteX52" fmla="*/ 402866 w 583039"/>
                              <a:gd name="connsiteY52" fmla="*/ 61764 h 179230"/>
                              <a:gd name="connsiteX53" fmla="*/ 397819 w 583039"/>
                              <a:gd name="connsiteY53" fmla="*/ 72500 h 179230"/>
                              <a:gd name="connsiteX54" fmla="*/ 398450 w 583039"/>
                              <a:gd name="connsiteY54" fmla="*/ 89552 h 179230"/>
                              <a:gd name="connsiteX55" fmla="*/ 389240 w 583039"/>
                              <a:gd name="connsiteY55" fmla="*/ 145127 h 179230"/>
                              <a:gd name="connsiteX56" fmla="*/ 357697 w 583039"/>
                              <a:gd name="connsiteY56" fmla="*/ 68080 h 179230"/>
                              <a:gd name="connsiteX57" fmla="*/ 343187 w 583039"/>
                              <a:gd name="connsiteY57" fmla="*/ 105593 h 179230"/>
                              <a:gd name="connsiteX58" fmla="*/ 321486 w 583039"/>
                              <a:gd name="connsiteY58" fmla="*/ 141085 h 179230"/>
                              <a:gd name="connsiteX59" fmla="*/ 300920 w 583039"/>
                              <a:gd name="connsiteY59" fmla="*/ 156368 h 179230"/>
                              <a:gd name="connsiteX60" fmla="*/ 295494 w 583039"/>
                              <a:gd name="connsiteY60" fmla="*/ 153969 h 179230"/>
                              <a:gd name="connsiteX61" fmla="*/ 293223 w 583039"/>
                              <a:gd name="connsiteY61" fmla="*/ 147906 h 179230"/>
                              <a:gd name="connsiteX62" fmla="*/ 299405 w 583039"/>
                              <a:gd name="connsiteY62" fmla="*/ 118224 h 179230"/>
                              <a:gd name="connsiteX63" fmla="*/ 311644 w 583039"/>
                              <a:gd name="connsiteY63" fmla="*/ 88668 h 179230"/>
                              <a:gd name="connsiteX64" fmla="*/ 317827 w 583039"/>
                              <a:gd name="connsiteY64" fmla="*/ 74016 h 179230"/>
                              <a:gd name="connsiteX65" fmla="*/ 314798 w 583039"/>
                              <a:gd name="connsiteY65" fmla="*/ 65553 h 179230"/>
                              <a:gd name="connsiteX66" fmla="*/ 307607 w 583039"/>
                              <a:gd name="connsiteY66" fmla="*/ 61764 h 179230"/>
                              <a:gd name="connsiteX67" fmla="*/ 286536 w 583039"/>
                              <a:gd name="connsiteY67" fmla="*/ 94225 h 179230"/>
                              <a:gd name="connsiteX68" fmla="*/ 273919 w 583039"/>
                              <a:gd name="connsiteY68" fmla="*/ 148285 h 179230"/>
                              <a:gd name="connsiteX69" fmla="*/ 282120 w 583039"/>
                              <a:gd name="connsiteY69" fmla="*/ 165968 h 179230"/>
                              <a:gd name="connsiteX70" fmla="*/ 299532 w 583039"/>
                              <a:gd name="connsiteY70" fmla="*/ 174557 h 179230"/>
                              <a:gd name="connsiteX71" fmla="*/ 319845 w 583039"/>
                              <a:gd name="connsiteY71" fmla="*/ 164578 h 179230"/>
                              <a:gd name="connsiteX72" fmla="*/ 340538 w 583039"/>
                              <a:gd name="connsiteY72" fmla="*/ 139064 h 179230"/>
                              <a:gd name="connsiteX73" fmla="*/ 335365 w 583039"/>
                              <a:gd name="connsiteY73" fmla="*/ 162936 h 179230"/>
                              <a:gd name="connsiteX74" fmla="*/ 337383 w 583039"/>
                              <a:gd name="connsiteY74" fmla="*/ 172030 h 179230"/>
                              <a:gd name="connsiteX75" fmla="*/ 342430 w 583039"/>
                              <a:gd name="connsiteY75" fmla="*/ 174557 h 179230"/>
                              <a:gd name="connsiteX76" fmla="*/ 350127 w 583039"/>
                              <a:gd name="connsiteY76" fmla="*/ 164957 h 179230"/>
                              <a:gd name="connsiteX77" fmla="*/ 365520 w 583039"/>
                              <a:gd name="connsiteY77" fmla="*/ 114055 h 179230"/>
                              <a:gd name="connsiteX78" fmla="*/ 375487 w 583039"/>
                              <a:gd name="connsiteY78" fmla="*/ 79068 h 179230"/>
                              <a:gd name="connsiteX79" fmla="*/ 371071 w 583039"/>
                              <a:gd name="connsiteY79" fmla="*/ 67701 h 179230"/>
                              <a:gd name="connsiteX80" fmla="*/ 363627 w 583039"/>
                              <a:gd name="connsiteY80" fmla="*/ 61764 h 179230"/>
                              <a:gd name="connsiteX81" fmla="*/ 359589 w 583039"/>
                              <a:gd name="connsiteY81" fmla="*/ 63154 h 179230"/>
                              <a:gd name="connsiteX82" fmla="*/ 357697 w 583039"/>
                              <a:gd name="connsiteY82" fmla="*/ 68080 h 179230"/>
                              <a:gd name="connsiteX83" fmla="*/ 224207 w 583039"/>
                              <a:gd name="connsiteY83" fmla="*/ 123655 h 179230"/>
                              <a:gd name="connsiteX84" fmla="*/ 236194 w 583039"/>
                              <a:gd name="connsiteY84" fmla="*/ 82605 h 179230"/>
                              <a:gd name="connsiteX85" fmla="*/ 267232 w 583039"/>
                              <a:gd name="connsiteY85" fmla="*/ 75532 h 179230"/>
                              <a:gd name="connsiteX86" fmla="*/ 274550 w 583039"/>
                              <a:gd name="connsiteY86" fmla="*/ 69848 h 179230"/>
                              <a:gd name="connsiteX87" fmla="*/ 260923 w 583039"/>
                              <a:gd name="connsiteY87" fmla="*/ 63911 h 179230"/>
                              <a:gd name="connsiteX88" fmla="*/ 240231 w 583039"/>
                              <a:gd name="connsiteY88" fmla="*/ 65048 h 179230"/>
                              <a:gd name="connsiteX89" fmla="*/ 244142 w 583039"/>
                              <a:gd name="connsiteY89" fmla="*/ 43450 h 179230"/>
                              <a:gd name="connsiteX90" fmla="*/ 238465 w 583039"/>
                              <a:gd name="connsiteY90" fmla="*/ 32461 h 179230"/>
                              <a:gd name="connsiteX91" fmla="*/ 228876 w 583039"/>
                              <a:gd name="connsiteY91" fmla="*/ 27535 h 179230"/>
                              <a:gd name="connsiteX92" fmla="*/ 224333 w 583039"/>
                              <a:gd name="connsiteY92" fmla="*/ 34356 h 179230"/>
                              <a:gd name="connsiteX93" fmla="*/ 220296 w 583039"/>
                              <a:gd name="connsiteY93" fmla="*/ 67827 h 179230"/>
                              <a:gd name="connsiteX94" fmla="*/ 190772 w 583039"/>
                              <a:gd name="connsiteY94" fmla="*/ 78311 h 179230"/>
                              <a:gd name="connsiteX95" fmla="*/ 194304 w 583039"/>
                              <a:gd name="connsiteY95" fmla="*/ 85510 h 179230"/>
                              <a:gd name="connsiteX96" fmla="*/ 201496 w 583039"/>
                              <a:gd name="connsiteY96" fmla="*/ 89299 h 179230"/>
                              <a:gd name="connsiteX97" fmla="*/ 215754 w 583039"/>
                              <a:gd name="connsiteY97" fmla="*/ 86773 h 179230"/>
                              <a:gd name="connsiteX98" fmla="*/ 207679 w 583039"/>
                              <a:gd name="connsiteY98" fmla="*/ 113677 h 179230"/>
                              <a:gd name="connsiteX99" fmla="*/ 199856 w 583039"/>
                              <a:gd name="connsiteY99" fmla="*/ 139822 h 179230"/>
                              <a:gd name="connsiteX100" fmla="*/ 197080 w 583039"/>
                              <a:gd name="connsiteY100" fmla="*/ 156116 h 179230"/>
                              <a:gd name="connsiteX101" fmla="*/ 204398 w 583039"/>
                              <a:gd name="connsiteY101" fmla="*/ 168494 h 179230"/>
                              <a:gd name="connsiteX102" fmla="*/ 222693 w 583039"/>
                              <a:gd name="connsiteY102" fmla="*/ 174557 h 179230"/>
                              <a:gd name="connsiteX103" fmla="*/ 247170 w 583039"/>
                              <a:gd name="connsiteY103" fmla="*/ 165968 h 179230"/>
                              <a:gd name="connsiteX104" fmla="*/ 260671 w 583039"/>
                              <a:gd name="connsiteY104" fmla="*/ 150685 h 179230"/>
                              <a:gd name="connsiteX105" fmla="*/ 256633 w 583039"/>
                              <a:gd name="connsiteY105" fmla="*/ 146390 h 179230"/>
                              <a:gd name="connsiteX106" fmla="*/ 242881 w 583039"/>
                              <a:gd name="connsiteY106" fmla="*/ 151316 h 179230"/>
                              <a:gd name="connsiteX107" fmla="*/ 221810 w 583039"/>
                              <a:gd name="connsiteY107" fmla="*/ 156242 h 179230"/>
                              <a:gd name="connsiteX108" fmla="*/ 216763 w 583039"/>
                              <a:gd name="connsiteY108" fmla="*/ 151948 h 179230"/>
                              <a:gd name="connsiteX109" fmla="*/ 224207 w 583039"/>
                              <a:gd name="connsiteY109" fmla="*/ 123655 h 179230"/>
                              <a:gd name="connsiteX110" fmla="*/ 162383 w 583039"/>
                              <a:gd name="connsiteY110" fmla="*/ 68080 h 179230"/>
                              <a:gd name="connsiteX111" fmla="*/ 147873 w 583039"/>
                              <a:gd name="connsiteY111" fmla="*/ 105593 h 179230"/>
                              <a:gd name="connsiteX112" fmla="*/ 126172 w 583039"/>
                              <a:gd name="connsiteY112" fmla="*/ 141085 h 179230"/>
                              <a:gd name="connsiteX113" fmla="*/ 105606 w 583039"/>
                              <a:gd name="connsiteY113" fmla="*/ 156368 h 179230"/>
                              <a:gd name="connsiteX114" fmla="*/ 100180 w 583039"/>
                              <a:gd name="connsiteY114" fmla="*/ 153969 h 179230"/>
                              <a:gd name="connsiteX115" fmla="*/ 97909 w 583039"/>
                              <a:gd name="connsiteY115" fmla="*/ 147906 h 179230"/>
                              <a:gd name="connsiteX116" fmla="*/ 104092 w 583039"/>
                              <a:gd name="connsiteY116" fmla="*/ 118224 h 179230"/>
                              <a:gd name="connsiteX117" fmla="*/ 116330 w 583039"/>
                              <a:gd name="connsiteY117" fmla="*/ 88668 h 179230"/>
                              <a:gd name="connsiteX118" fmla="*/ 122513 w 583039"/>
                              <a:gd name="connsiteY118" fmla="*/ 74016 h 179230"/>
                              <a:gd name="connsiteX119" fmla="*/ 119485 w 583039"/>
                              <a:gd name="connsiteY119" fmla="*/ 65553 h 179230"/>
                              <a:gd name="connsiteX120" fmla="*/ 112293 w 583039"/>
                              <a:gd name="connsiteY120" fmla="*/ 61764 h 179230"/>
                              <a:gd name="connsiteX121" fmla="*/ 91222 w 583039"/>
                              <a:gd name="connsiteY121" fmla="*/ 94225 h 179230"/>
                              <a:gd name="connsiteX122" fmla="*/ 78605 w 583039"/>
                              <a:gd name="connsiteY122" fmla="*/ 148285 h 179230"/>
                              <a:gd name="connsiteX123" fmla="*/ 86806 w 583039"/>
                              <a:gd name="connsiteY123" fmla="*/ 165968 h 179230"/>
                              <a:gd name="connsiteX124" fmla="*/ 104218 w 583039"/>
                              <a:gd name="connsiteY124" fmla="*/ 174557 h 179230"/>
                              <a:gd name="connsiteX125" fmla="*/ 124531 w 583039"/>
                              <a:gd name="connsiteY125" fmla="*/ 164578 h 179230"/>
                              <a:gd name="connsiteX126" fmla="*/ 145224 w 583039"/>
                              <a:gd name="connsiteY126" fmla="*/ 139064 h 179230"/>
                              <a:gd name="connsiteX127" fmla="*/ 140051 w 583039"/>
                              <a:gd name="connsiteY127" fmla="*/ 162936 h 179230"/>
                              <a:gd name="connsiteX128" fmla="*/ 142069 w 583039"/>
                              <a:gd name="connsiteY128" fmla="*/ 172030 h 179230"/>
                              <a:gd name="connsiteX129" fmla="*/ 147116 w 583039"/>
                              <a:gd name="connsiteY129" fmla="*/ 174557 h 179230"/>
                              <a:gd name="connsiteX130" fmla="*/ 154813 w 583039"/>
                              <a:gd name="connsiteY130" fmla="*/ 164957 h 179230"/>
                              <a:gd name="connsiteX131" fmla="*/ 170206 w 583039"/>
                              <a:gd name="connsiteY131" fmla="*/ 114055 h 179230"/>
                              <a:gd name="connsiteX132" fmla="*/ 180173 w 583039"/>
                              <a:gd name="connsiteY132" fmla="*/ 79068 h 179230"/>
                              <a:gd name="connsiteX133" fmla="*/ 175757 w 583039"/>
                              <a:gd name="connsiteY133" fmla="*/ 67701 h 179230"/>
                              <a:gd name="connsiteX134" fmla="*/ 168313 w 583039"/>
                              <a:gd name="connsiteY134" fmla="*/ 61764 h 179230"/>
                              <a:gd name="connsiteX135" fmla="*/ 164276 w 583039"/>
                              <a:gd name="connsiteY135" fmla="*/ 63154 h 179230"/>
                              <a:gd name="connsiteX136" fmla="*/ 162383 w 583039"/>
                              <a:gd name="connsiteY136" fmla="*/ 68080 h 179230"/>
                              <a:gd name="connsiteX137" fmla="*/ 22206 w 583039"/>
                              <a:gd name="connsiteY137" fmla="*/ 168368 h 179230"/>
                              <a:gd name="connsiteX138" fmla="*/ 44286 w 583039"/>
                              <a:gd name="connsiteY138" fmla="*/ 90436 h 179230"/>
                              <a:gd name="connsiteX139" fmla="*/ 73558 w 583039"/>
                              <a:gd name="connsiteY139" fmla="*/ 84500 h 179230"/>
                              <a:gd name="connsiteX140" fmla="*/ 81002 w 583039"/>
                              <a:gd name="connsiteY140" fmla="*/ 77932 h 179230"/>
                              <a:gd name="connsiteX141" fmla="*/ 77217 w 583039"/>
                              <a:gd name="connsiteY141" fmla="*/ 73385 h 179230"/>
                              <a:gd name="connsiteX142" fmla="*/ 65231 w 583039"/>
                              <a:gd name="connsiteY142" fmla="*/ 71616 h 179230"/>
                              <a:gd name="connsiteX143" fmla="*/ 48576 w 583039"/>
                              <a:gd name="connsiteY143" fmla="*/ 72753 h 179230"/>
                              <a:gd name="connsiteX144" fmla="*/ 50343 w 583039"/>
                              <a:gd name="connsiteY144" fmla="*/ 64796 h 179230"/>
                              <a:gd name="connsiteX145" fmla="*/ 59427 w 583039"/>
                              <a:gd name="connsiteY145" fmla="*/ 31198 h 179230"/>
                              <a:gd name="connsiteX146" fmla="*/ 65105 w 583039"/>
                              <a:gd name="connsiteY146" fmla="*/ 21093 h 179230"/>
                              <a:gd name="connsiteX147" fmla="*/ 72170 w 583039"/>
                              <a:gd name="connsiteY147" fmla="*/ 17557 h 179230"/>
                              <a:gd name="connsiteX148" fmla="*/ 78731 w 583039"/>
                              <a:gd name="connsiteY148" fmla="*/ 21472 h 179230"/>
                              <a:gd name="connsiteX149" fmla="*/ 82643 w 583039"/>
                              <a:gd name="connsiteY149" fmla="*/ 29935 h 179230"/>
                              <a:gd name="connsiteX150" fmla="*/ 91475 w 583039"/>
                              <a:gd name="connsiteY150" fmla="*/ 42187 h 179230"/>
                              <a:gd name="connsiteX151" fmla="*/ 97783 w 583039"/>
                              <a:gd name="connsiteY151" fmla="*/ 30061 h 179230"/>
                              <a:gd name="connsiteX152" fmla="*/ 90465 w 583039"/>
                              <a:gd name="connsiteY152" fmla="*/ 8968 h 179230"/>
                              <a:gd name="connsiteX153" fmla="*/ 71792 w 583039"/>
                              <a:gd name="connsiteY153" fmla="*/ 0 h 179230"/>
                              <a:gd name="connsiteX154" fmla="*/ 46557 w 583039"/>
                              <a:gd name="connsiteY154" fmla="*/ 13894 h 179230"/>
                              <a:gd name="connsiteX155" fmla="*/ 31795 w 583039"/>
                              <a:gd name="connsiteY155" fmla="*/ 59112 h 179230"/>
                              <a:gd name="connsiteX156" fmla="*/ 28389 w 583039"/>
                              <a:gd name="connsiteY156" fmla="*/ 75911 h 179230"/>
                              <a:gd name="connsiteX157" fmla="*/ 10220 w 583039"/>
                              <a:gd name="connsiteY157" fmla="*/ 79952 h 179230"/>
                              <a:gd name="connsiteX158" fmla="*/ 0 w 583039"/>
                              <a:gd name="connsiteY158" fmla="*/ 86773 h 179230"/>
                              <a:gd name="connsiteX159" fmla="*/ 3659 w 583039"/>
                              <a:gd name="connsiteY159" fmla="*/ 93846 h 179230"/>
                              <a:gd name="connsiteX160" fmla="*/ 10977 w 583039"/>
                              <a:gd name="connsiteY160" fmla="*/ 97004 h 179230"/>
                              <a:gd name="connsiteX161" fmla="*/ 24351 w 583039"/>
                              <a:gd name="connsiteY161" fmla="*/ 94730 h 179230"/>
                              <a:gd name="connsiteX162" fmla="*/ 8958 w 583039"/>
                              <a:gd name="connsiteY162" fmla="*/ 153211 h 179230"/>
                              <a:gd name="connsiteX163" fmla="*/ 6687 w 583039"/>
                              <a:gd name="connsiteY163" fmla="*/ 163947 h 179230"/>
                              <a:gd name="connsiteX164" fmla="*/ 10094 w 583039"/>
                              <a:gd name="connsiteY164" fmla="*/ 171020 h 179230"/>
                              <a:gd name="connsiteX165" fmla="*/ 16402 w 583039"/>
                              <a:gd name="connsiteY165" fmla="*/ 175315 h 179230"/>
                              <a:gd name="connsiteX166" fmla="*/ 22206 w 583039"/>
                              <a:gd name="connsiteY166" fmla="*/ 168368 h 1792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Lst>
                            <a:rect l="l" t="t" r="r" b="b"/>
                            <a:pathLst>
                              <a:path w="583039" h="179230">
                                <a:moveTo>
                                  <a:pt x="580516" y="176956"/>
                                </a:moveTo>
                                <a:cubicBezTo>
                                  <a:pt x="582156" y="175441"/>
                                  <a:pt x="583040" y="174051"/>
                                  <a:pt x="583040" y="172915"/>
                                </a:cubicBezTo>
                                <a:cubicBezTo>
                                  <a:pt x="583040" y="169125"/>
                                  <a:pt x="581147" y="163568"/>
                                  <a:pt x="577488" y="156116"/>
                                </a:cubicBezTo>
                                <a:cubicBezTo>
                                  <a:pt x="573829" y="148664"/>
                                  <a:pt x="570549" y="145001"/>
                                  <a:pt x="567773" y="145001"/>
                                </a:cubicBezTo>
                                <a:cubicBezTo>
                                  <a:pt x="564997" y="145001"/>
                                  <a:pt x="562221" y="146643"/>
                                  <a:pt x="559572" y="149927"/>
                                </a:cubicBezTo>
                                <a:cubicBezTo>
                                  <a:pt x="556922" y="153211"/>
                                  <a:pt x="555534" y="156495"/>
                                  <a:pt x="555534" y="159652"/>
                                </a:cubicBezTo>
                                <a:cubicBezTo>
                                  <a:pt x="555534" y="162936"/>
                                  <a:pt x="557931" y="166978"/>
                                  <a:pt x="562852" y="171904"/>
                                </a:cubicBezTo>
                                <a:cubicBezTo>
                                  <a:pt x="567647" y="176830"/>
                                  <a:pt x="572063" y="179230"/>
                                  <a:pt x="575848" y="179230"/>
                                </a:cubicBezTo>
                                <a:cubicBezTo>
                                  <a:pt x="577236" y="179230"/>
                                  <a:pt x="578876" y="178472"/>
                                  <a:pt x="580516" y="176956"/>
                                </a:cubicBezTo>
                                <a:close/>
                                <a:moveTo>
                                  <a:pt x="520837" y="86015"/>
                                </a:moveTo>
                                <a:cubicBezTo>
                                  <a:pt x="524496" y="90310"/>
                                  <a:pt x="526389" y="94478"/>
                                  <a:pt x="526389" y="98520"/>
                                </a:cubicBezTo>
                                <a:cubicBezTo>
                                  <a:pt x="526389" y="102561"/>
                                  <a:pt x="523487" y="105846"/>
                                  <a:pt x="517809" y="108372"/>
                                </a:cubicBezTo>
                                <a:cubicBezTo>
                                  <a:pt x="512005" y="110898"/>
                                  <a:pt x="505318" y="112161"/>
                                  <a:pt x="497621" y="112161"/>
                                </a:cubicBezTo>
                                <a:cubicBezTo>
                                  <a:pt x="489925" y="112161"/>
                                  <a:pt x="482985" y="111529"/>
                                  <a:pt x="476929" y="110140"/>
                                </a:cubicBezTo>
                                <a:cubicBezTo>
                                  <a:pt x="481219" y="101551"/>
                                  <a:pt x="486266" y="94225"/>
                                  <a:pt x="492322" y="88415"/>
                                </a:cubicBezTo>
                                <a:cubicBezTo>
                                  <a:pt x="498378" y="82605"/>
                                  <a:pt x="504182" y="79700"/>
                                  <a:pt x="509860" y="79700"/>
                                </a:cubicBezTo>
                                <a:cubicBezTo>
                                  <a:pt x="513393" y="79700"/>
                                  <a:pt x="517052" y="81847"/>
                                  <a:pt x="520837" y="86015"/>
                                </a:cubicBezTo>
                                <a:close/>
                                <a:moveTo>
                                  <a:pt x="533076" y="74395"/>
                                </a:moveTo>
                                <a:cubicBezTo>
                                  <a:pt x="525758" y="65932"/>
                                  <a:pt x="517557" y="61638"/>
                                  <a:pt x="508725" y="61638"/>
                                </a:cubicBezTo>
                                <a:cubicBezTo>
                                  <a:pt x="499766" y="61638"/>
                                  <a:pt x="490808" y="65680"/>
                                  <a:pt x="481724" y="73637"/>
                                </a:cubicBezTo>
                                <a:cubicBezTo>
                                  <a:pt x="472639" y="81721"/>
                                  <a:pt x="465195" y="91573"/>
                                  <a:pt x="459517" y="103319"/>
                                </a:cubicBezTo>
                                <a:cubicBezTo>
                                  <a:pt x="453714" y="115066"/>
                                  <a:pt x="450938" y="126307"/>
                                  <a:pt x="450938" y="137043"/>
                                </a:cubicBezTo>
                                <a:cubicBezTo>
                                  <a:pt x="450938" y="147780"/>
                                  <a:pt x="454597" y="156747"/>
                                  <a:pt x="462041" y="163694"/>
                                </a:cubicBezTo>
                                <a:cubicBezTo>
                                  <a:pt x="469485" y="170767"/>
                                  <a:pt x="479074" y="174304"/>
                                  <a:pt x="490934" y="174304"/>
                                </a:cubicBezTo>
                                <a:cubicBezTo>
                                  <a:pt x="499766" y="174304"/>
                                  <a:pt x="508725" y="171904"/>
                                  <a:pt x="517935" y="167105"/>
                                </a:cubicBezTo>
                                <a:cubicBezTo>
                                  <a:pt x="527146" y="162305"/>
                                  <a:pt x="531814" y="157884"/>
                                  <a:pt x="531814" y="153842"/>
                                </a:cubicBezTo>
                                <a:cubicBezTo>
                                  <a:pt x="531814" y="150811"/>
                                  <a:pt x="529795" y="149295"/>
                                  <a:pt x="525884" y="149295"/>
                                </a:cubicBezTo>
                                <a:cubicBezTo>
                                  <a:pt x="525127" y="149295"/>
                                  <a:pt x="520837" y="150685"/>
                                  <a:pt x="512888" y="153337"/>
                                </a:cubicBezTo>
                                <a:cubicBezTo>
                                  <a:pt x="504939" y="155989"/>
                                  <a:pt x="497243" y="157379"/>
                                  <a:pt x="489673" y="157379"/>
                                </a:cubicBezTo>
                                <a:cubicBezTo>
                                  <a:pt x="482102" y="157379"/>
                                  <a:pt x="476803" y="155989"/>
                                  <a:pt x="473523" y="153084"/>
                                </a:cubicBezTo>
                                <a:cubicBezTo>
                                  <a:pt x="470242" y="150179"/>
                                  <a:pt x="468602" y="146138"/>
                                  <a:pt x="468602" y="140959"/>
                                </a:cubicBezTo>
                                <a:cubicBezTo>
                                  <a:pt x="468602" y="135780"/>
                                  <a:pt x="469611" y="129844"/>
                                  <a:pt x="471756" y="123150"/>
                                </a:cubicBezTo>
                                <a:cubicBezTo>
                                  <a:pt x="480714" y="125549"/>
                                  <a:pt x="490682" y="126813"/>
                                  <a:pt x="501659" y="126813"/>
                                </a:cubicBezTo>
                                <a:cubicBezTo>
                                  <a:pt x="512636" y="126813"/>
                                  <a:pt x="522477" y="124286"/>
                                  <a:pt x="531183" y="119234"/>
                                </a:cubicBezTo>
                                <a:cubicBezTo>
                                  <a:pt x="539889" y="114182"/>
                                  <a:pt x="544179" y="107614"/>
                                  <a:pt x="544179" y="99404"/>
                                </a:cubicBezTo>
                                <a:cubicBezTo>
                                  <a:pt x="544053" y="91194"/>
                                  <a:pt x="540394" y="82984"/>
                                  <a:pt x="533076" y="74395"/>
                                </a:cubicBezTo>
                                <a:close/>
                                <a:moveTo>
                                  <a:pt x="389240" y="145127"/>
                                </a:moveTo>
                                <a:cubicBezTo>
                                  <a:pt x="386716" y="153463"/>
                                  <a:pt x="385328" y="159021"/>
                                  <a:pt x="385328" y="161800"/>
                                </a:cubicBezTo>
                                <a:cubicBezTo>
                                  <a:pt x="385328" y="164578"/>
                                  <a:pt x="386086" y="167483"/>
                                  <a:pt x="387726" y="170388"/>
                                </a:cubicBezTo>
                                <a:cubicBezTo>
                                  <a:pt x="389366" y="173294"/>
                                  <a:pt x="391385" y="174809"/>
                                  <a:pt x="393908" y="174809"/>
                                </a:cubicBezTo>
                                <a:cubicBezTo>
                                  <a:pt x="397062" y="174809"/>
                                  <a:pt x="399838" y="171778"/>
                                  <a:pt x="402362" y="165715"/>
                                </a:cubicBezTo>
                                <a:cubicBezTo>
                                  <a:pt x="403750" y="162431"/>
                                  <a:pt x="404885" y="159021"/>
                                  <a:pt x="406021" y="155484"/>
                                </a:cubicBezTo>
                                <a:cubicBezTo>
                                  <a:pt x="407030" y="151948"/>
                                  <a:pt x="408670" y="147148"/>
                                  <a:pt x="410689" y="140959"/>
                                </a:cubicBezTo>
                                <a:cubicBezTo>
                                  <a:pt x="412708" y="134770"/>
                                  <a:pt x="415483" y="127065"/>
                                  <a:pt x="419016" y="117971"/>
                                </a:cubicBezTo>
                                <a:cubicBezTo>
                                  <a:pt x="422549" y="108877"/>
                                  <a:pt x="426965" y="100793"/>
                                  <a:pt x="432517" y="93594"/>
                                </a:cubicBezTo>
                                <a:cubicBezTo>
                                  <a:pt x="438068" y="86394"/>
                                  <a:pt x="444755" y="81089"/>
                                  <a:pt x="452830" y="77553"/>
                                </a:cubicBezTo>
                                <a:cubicBezTo>
                                  <a:pt x="456489" y="75532"/>
                                  <a:pt x="459139" y="73890"/>
                                  <a:pt x="460779" y="72374"/>
                                </a:cubicBezTo>
                                <a:cubicBezTo>
                                  <a:pt x="462419" y="70858"/>
                                  <a:pt x="463303" y="69216"/>
                                  <a:pt x="463303" y="67322"/>
                                </a:cubicBezTo>
                                <a:cubicBezTo>
                                  <a:pt x="463303" y="63659"/>
                                  <a:pt x="459644" y="61891"/>
                                  <a:pt x="452199" y="61891"/>
                                </a:cubicBezTo>
                                <a:cubicBezTo>
                                  <a:pt x="440339" y="61891"/>
                                  <a:pt x="427848" y="71869"/>
                                  <a:pt x="414726" y="91952"/>
                                </a:cubicBezTo>
                                <a:cubicBezTo>
                                  <a:pt x="414979" y="89426"/>
                                  <a:pt x="415231" y="85510"/>
                                  <a:pt x="415231" y="80458"/>
                                </a:cubicBezTo>
                                <a:cubicBezTo>
                                  <a:pt x="415231" y="75405"/>
                                  <a:pt x="413843" y="70985"/>
                                  <a:pt x="411194" y="67322"/>
                                </a:cubicBezTo>
                                <a:cubicBezTo>
                                  <a:pt x="408544" y="63659"/>
                                  <a:pt x="405768" y="61764"/>
                                  <a:pt x="402866" y="61764"/>
                                </a:cubicBezTo>
                                <a:cubicBezTo>
                                  <a:pt x="399586" y="61764"/>
                                  <a:pt x="397819" y="65301"/>
                                  <a:pt x="397819" y="72500"/>
                                </a:cubicBezTo>
                                <a:lnTo>
                                  <a:pt x="398450" y="89552"/>
                                </a:lnTo>
                                <a:cubicBezTo>
                                  <a:pt x="398450" y="107487"/>
                                  <a:pt x="395422" y="126055"/>
                                  <a:pt x="389240" y="145127"/>
                                </a:cubicBezTo>
                                <a:close/>
                                <a:moveTo>
                                  <a:pt x="357697" y="68080"/>
                                </a:moveTo>
                                <a:cubicBezTo>
                                  <a:pt x="354543" y="79574"/>
                                  <a:pt x="349622" y="92078"/>
                                  <a:pt x="343187" y="105593"/>
                                </a:cubicBezTo>
                                <a:cubicBezTo>
                                  <a:pt x="336626" y="119108"/>
                                  <a:pt x="329434" y="130854"/>
                                  <a:pt x="321486" y="141085"/>
                                </a:cubicBezTo>
                                <a:cubicBezTo>
                                  <a:pt x="313537" y="151190"/>
                                  <a:pt x="306723" y="156368"/>
                                  <a:pt x="300920" y="156368"/>
                                </a:cubicBezTo>
                                <a:cubicBezTo>
                                  <a:pt x="298775" y="156368"/>
                                  <a:pt x="297008" y="155611"/>
                                  <a:pt x="295494" y="153969"/>
                                </a:cubicBezTo>
                                <a:cubicBezTo>
                                  <a:pt x="293980" y="152327"/>
                                  <a:pt x="293223" y="150432"/>
                                  <a:pt x="293223" y="147906"/>
                                </a:cubicBezTo>
                                <a:cubicBezTo>
                                  <a:pt x="293223" y="139443"/>
                                  <a:pt x="295242" y="129591"/>
                                  <a:pt x="299405" y="118224"/>
                                </a:cubicBezTo>
                                <a:cubicBezTo>
                                  <a:pt x="303443" y="106982"/>
                                  <a:pt x="307607" y="97130"/>
                                  <a:pt x="311644" y="88668"/>
                                </a:cubicBezTo>
                                <a:cubicBezTo>
                                  <a:pt x="315682" y="80205"/>
                                  <a:pt x="317827" y="75405"/>
                                  <a:pt x="317827" y="74016"/>
                                </a:cubicBezTo>
                                <a:cubicBezTo>
                                  <a:pt x="317827" y="70858"/>
                                  <a:pt x="316817" y="67953"/>
                                  <a:pt x="314798" y="65553"/>
                                </a:cubicBezTo>
                                <a:cubicBezTo>
                                  <a:pt x="312780" y="63027"/>
                                  <a:pt x="310383" y="61764"/>
                                  <a:pt x="307607" y="61764"/>
                                </a:cubicBezTo>
                                <a:cubicBezTo>
                                  <a:pt x="302055" y="61764"/>
                                  <a:pt x="294990" y="72500"/>
                                  <a:pt x="286536" y="94225"/>
                                </a:cubicBezTo>
                                <a:cubicBezTo>
                                  <a:pt x="278082" y="115824"/>
                                  <a:pt x="273919" y="133886"/>
                                  <a:pt x="273919" y="148285"/>
                                </a:cubicBezTo>
                                <a:cubicBezTo>
                                  <a:pt x="273919" y="154348"/>
                                  <a:pt x="276695" y="160284"/>
                                  <a:pt x="282120" y="165968"/>
                                </a:cubicBezTo>
                                <a:cubicBezTo>
                                  <a:pt x="287545" y="171778"/>
                                  <a:pt x="293349" y="174557"/>
                                  <a:pt x="299532" y="174557"/>
                                </a:cubicBezTo>
                                <a:cubicBezTo>
                                  <a:pt x="305714" y="174557"/>
                                  <a:pt x="312401" y="171273"/>
                                  <a:pt x="319845" y="164578"/>
                                </a:cubicBezTo>
                                <a:cubicBezTo>
                                  <a:pt x="327290" y="157884"/>
                                  <a:pt x="334103" y="149421"/>
                                  <a:pt x="340538" y="139064"/>
                                </a:cubicBezTo>
                                <a:cubicBezTo>
                                  <a:pt x="337005" y="150558"/>
                                  <a:pt x="335365" y="158516"/>
                                  <a:pt x="335365" y="162936"/>
                                </a:cubicBezTo>
                                <a:cubicBezTo>
                                  <a:pt x="335365" y="167357"/>
                                  <a:pt x="335995" y="170388"/>
                                  <a:pt x="337383" y="172030"/>
                                </a:cubicBezTo>
                                <a:cubicBezTo>
                                  <a:pt x="338771" y="173673"/>
                                  <a:pt x="340411" y="174557"/>
                                  <a:pt x="342430" y="174557"/>
                                </a:cubicBezTo>
                                <a:cubicBezTo>
                                  <a:pt x="345711" y="174557"/>
                                  <a:pt x="348360" y="171399"/>
                                  <a:pt x="350127" y="164957"/>
                                </a:cubicBezTo>
                                <a:cubicBezTo>
                                  <a:pt x="353785" y="152327"/>
                                  <a:pt x="358959" y="135401"/>
                                  <a:pt x="365520" y="114055"/>
                                </a:cubicBezTo>
                                <a:cubicBezTo>
                                  <a:pt x="372207" y="92710"/>
                                  <a:pt x="375487" y="80963"/>
                                  <a:pt x="375487" y="79068"/>
                                </a:cubicBezTo>
                                <a:cubicBezTo>
                                  <a:pt x="375487" y="75405"/>
                                  <a:pt x="373973" y="71616"/>
                                  <a:pt x="371071" y="67701"/>
                                </a:cubicBezTo>
                                <a:cubicBezTo>
                                  <a:pt x="368169" y="63785"/>
                                  <a:pt x="365646" y="61764"/>
                                  <a:pt x="363627" y="61764"/>
                                </a:cubicBezTo>
                                <a:cubicBezTo>
                                  <a:pt x="361608" y="61764"/>
                                  <a:pt x="360220" y="62269"/>
                                  <a:pt x="359589" y="63154"/>
                                </a:cubicBezTo>
                                <a:cubicBezTo>
                                  <a:pt x="358832" y="64038"/>
                                  <a:pt x="358328" y="65680"/>
                                  <a:pt x="357697" y="68080"/>
                                </a:cubicBezTo>
                                <a:close/>
                                <a:moveTo>
                                  <a:pt x="224207" y="123655"/>
                                </a:moveTo>
                                <a:cubicBezTo>
                                  <a:pt x="229002" y="108245"/>
                                  <a:pt x="233039" y="94604"/>
                                  <a:pt x="236194" y="82605"/>
                                </a:cubicBezTo>
                                <a:cubicBezTo>
                                  <a:pt x="251965" y="79447"/>
                                  <a:pt x="262311" y="77047"/>
                                  <a:pt x="267232" y="75532"/>
                                </a:cubicBezTo>
                                <a:cubicBezTo>
                                  <a:pt x="272153" y="74016"/>
                                  <a:pt x="274550" y="72121"/>
                                  <a:pt x="274550" y="69848"/>
                                </a:cubicBezTo>
                                <a:cubicBezTo>
                                  <a:pt x="274550" y="65932"/>
                                  <a:pt x="270007" y="63911"/>
                                  <a:pt x="260923" y="63911"/>
                                </a:cubicBezTo>
                                <a:cubicBezTo>
                                  <a:pt x="255750" y="63911"/>
                                  <a:pt x="248937" y="64290"/>
                                  <a:pt x="240231" y="65048"/>
                                </a:cubicBezTo>
                                <a:cubicBezTo>
                                  <a:pt x="242755" y="54691"/>
                                  <a:pt x="244142" y="47492"/>
                                  <a:pt x="244142" y="43450"/>
                                </a:cubicBezTo>
                                <a:cubicBezTo>
                                  <a:pt x="244142" y="39408"/>
                                  <a:pt x="242250" y="35745"/>
                                  <a:pt x="238465" y="32461"/>
                                </a:cubicBezTo>
                                <a:cubicBezTo>
                                  <a:pt x="234680" y="29177"/>
                                  <a:pt x="231525" y="27535"/>
                                  <a:pt x="228876" y="27535"/>
                                </a:cubicBezTo>
                                <a:cubicBezTo>
                                  <a:pt x="225847" y="27535"/>
                                  <a:pt x="224333" y="29809"/>
                                  <a:pt x="224333" y="34356"/>
                                </a:cubicBezTo>
                                <a:cubicBezTo>
                                  <a:pt x="224333" y="44081"/>
                                  <a:pt x="222945" y="55196"/>
                                  <a:pt x="220296" y="67827"/>
                                </a:cubicBezTo>
                                <a:cubicBezTo>
                                  <a:pt x="200613" y="71111"/>
                                  <a:pt x="190772" y="74648"/>
                                  <a:pt x="190772" y="78311"/>
                                </a:cubicBezTo>
                                <a:cubicBezTo>
                                  <a:pt x="190772" y="80584"/>
                                  <a:pt x="191907" y="82984"/>
                                  <a:pt x="194304" y="85510"/>
                                </a:cubicBezTo>
                                <a:cubicBezTo>
                                  <a:pt x="196702" y="88036"/>
                                  <a:pt x="198973" y="89299"/>
                                  <a:pt x="201496" y="89299"/>
                                </a:cubicBezTo>
                                <a:cubicBezTo>
                                  <a:pt x="203894" y="89299"/>
                                  <a:pt x="208688" y="88415"/>
                                  <a:pt x="215754" y="86773"/>
                                </a:cubicBezTo>
                                <a:cubicBezTo>
                                  <a:pt x="213735" y="93846"/>
                                  <a:pt x="211085" y="102940"/>
                                  <a:pt x="207679" y="113677"/>
                                </a:cubicBezTo>
                                <a:cubicBezTo>
                                  <a:pt x="204272" y="124539"/>
                                  <a:pt x="201622" y="133254"/>
                                  <a:pt x="199856" y="139822"/>
                                </a:cubicBezTo>
                                <a:cubicBezTo>
                                  <a:pt x="198090" y="146390"/>
                                  <a:pt x="197080" y="151821"/>
                                  <a:pt x="197080" y="156116"/>
                                </a:cubicBezTo>
                                <a:cubicBezTo>
                                  <a:pt x="197080" y="160410"/>
                                  <a:pt x="199477" y="164452"/>
                                  <a:pt x="204398" y="168494"/>
                                </a:cubicBezTo>
                                <a:cubicBezTo>
                                  <a:pt x="209193" y="172536"/>
                                  <a:pt x="215375" y="174557"/>
                                  <a:pt x="222693" y="174557"/>
                                </a:cubicBezTo>
                                <a:cubicBezTo>
                                  <a:pt x="230011" y="174557"/>
                                  <a:pt x="238212" y="171652"/>
                                  <a:pt x="247170" y="165968"/>
                                </a:cubicBezTo>
                                <a:cubicBezTo>
                                  <a:pt x="256129" y="160158"/>
                                  <a:pt x="260671" y="155105"/>
                                  <a:pt x="260671" y="150685"/>
                                </a:cubicBezTo>
                                <a:cubicBezTo>
                                  <a:pt x="260671" y="147780"/>
                                  <a:pt x="259283" y="146390"/>
                                  <a:pt x="256633" y="146390"/>
                                </a:cubicBezTo>
                                <a:cubicBezTo>
                                  <a:pt x="255750" y="146390"/>
                                  <a:pt x="251082" y="148032"/>
                                  <a:pt x="242881" y="151316"/>
                                </a:cubicBezTo>
                                <a:cubicBezTo>
                                  <a:pt x="234680" y="154600"/>
                                  <a:pt x="227614" y="156242"/>
                                  <a:pt x="221810" y="156242"/>
                                </a:cubicBezTo>
                                <a:cubicBezTo>
                                  <a:pt x="218530" y="156242"/>
                                  <a:pt x="216763" y="154853"/>
                                  <a:pt x="216763" y="151948"/>
                                </a:cubicBezTo>
                                <a:cubicBezTo>
                                  <a:pt x="217015" y="148411"/>
                                  <a:pt x="219413" y="139064"/>
                                  <a:pt x="224207" y="123655"/>
                                </a:cubicBezTo>
                                <a:close/>
                                <a:moveTo>
                                  <a:pt x="162383" y="68080"/>
                                </a:moveTo>
                                <a:cubicBezTo>
                                  <a:pt x="159229" y="79574"/>
                                  <a:pt x="154308" y="92078"/>
                                  <a:pt x="147873" y="105593"/>
                                </a:cubicBezTo>
                                <a:cubicBezTo>
                                  <a:pt x="141312" y="119108"/>
                                  <a:pt x="134121" y="130854"/>
                                  <a:pt x="126172" y="141085"/>
                                </a:cubicBezTo>
                                <a:cubicBezTo>
                                  <a:pt x="118223" y="151190"/>
                                  <a:pt x="111410" y="156368"/>
                                  <a:pt x="105606" y="156368"/>
                                </a:cubicBezTo>
                                <a:cubicBezTo>
                                  <a:pt x="103461" y="156368"/>
                                  <a:pt x="101694" y="155611"/>
                                  <a:pt x="100180" y="153969"/>
                                </a:cubicBezTo>
                                <a:cubicBezTo>
                                  <a:pt x="98666" y="152327"/>
                                  <a:pt x="97909" y="150432"/>
                                  <a:pt x="97909" y="147906"/>
                                </a:cubicBezTo>
                                <a:cubicBezTo>
                                  <a:pt x="97909" y="139443"/>
                                  <a:pt x="99928" y="129591"/>
                                  <a:pt x="104092" y="118224"/>
                                </a:cubicBezTo>
                                <a:cubicBezTo>
                                  <a:pt x="108129" y="106982"/>
                                  <a:pt x="112293" y="97130"/>
                                  <a:pt x="116330" y="88668"/>
                                </a:cubicBezTo>
                                <a:cubicBezTo>
                                  <a:pt x="120368" y="80205"/>
                                  <a:pt x="122513" y="75405"/>
                                  <a:pt x="122513" y="74016"/>
                                </a:cubicBezTo>
                                <a:cubicBezTo>
                                  <a:pt x="122513" y="70858"/>
                                  <a:pt x="121503" y="67953"/>
                                  <a:pt x="119485" y="65553"/>
                                </a:cubicBezTo>
                                <a:cubicBezTo>
                                  <a:pt x="117466" y="63027"/>
                                  <a:pt x="115069" y="61764"/>
                                  <a:pt x="112293" y="61764"/>
                                </a:cubicBezTo>
                                <a:cubicBezTo>
                                  <a:pt x="106741" y="61764"/>
                                  <a:pt x="99676" y="72500"/>
                                  <a:pt x="91222" y="94225"/>
                                </a:cubicBezTo>
                                <a:cubicBezTo>
                                  <a:pt x="82769" y="115824"/>
                                  <a:pt x="78605" y="133886"/>
                                  <a:pt x="78605" y="148285"/>
                                </a:cubicBezTo>
                                <a:cubicBezTo>
                                  <a:pt x="78605" y="154348"/>
                                  <a:pt x="81381" y="160284"/>
                                  <a:pt x="86806" y="165968"/>
                                </a:cubicBezTo>
                                <a:cubicBezTo>
                                  <a:pt x="92232" y="171778"/>
                                  <a:pt x="98035" y="174557"/>
                                  <a:pt x="104218" y="174557"/>
                                </a:cubicBezTo>
                                <a:cubicBezTo>
                                  <a:pt x="110400" y="174557"/>
                                  <a:pt x="117087" y="171273"/>
                                  <a:pt x="124531" y="164578"/>
                                </a:cubicBezTo>
                                <a:cubicBezTo>
                                  <a:pt x="131976" y="157884"/>
                                  <a:pt x="138789" y="149421"/>
                                  <a:pt x="145224" y="139064"/>
                                </a:cubicBezTo>
                                <a:cubicBezTo>
                                  <a:pt x="141691" y="150558"/>
                                  <a:pt x="140051" y="158516"/>
                                  <a:pt x="140051" y="162936"/>
                                </a:cubicBezTo>
                                <a:cubicBezTo>
                                  <a:pt x="140051" y="167357"/>
                                  <a:pt x="140681" y="170388"/>
                                  <a:pt x="142069" y="172030"/>
                                </a:cubicBezTo>
                                <a:cubicBezTo>
                                  <a:pt x="143457" y="173673"/>
                                  <a:pt x="145098" y="174557"/>
                                  <a:pt x="147116" y="174557"/>
                                </a:cubicBezTo>
                                <a:cubicBezTo>
                                  <a:pt x="150397" y="174557"/>
                                  <a:pt x="153046" y="171399"/>
                                  <a:pt x="154813" y="164957"/>
                                </a:cubicBezTo>
                                <a:cubicBezTo>
                                  <a:pt x="158472" y="152327"/>
                                  <a:pt x="163645" y="135401"/>
                                  <a:pt x="170206" y="114055"/>
                                </a:cubicBezTo>
                                <a:cubicBezTo>
                                  <a:pt x="176893" y="92710"/>
                                  <a:pt x="180173" y="80963"/>
                                  <a:pt x="180173" y="79068"/>
                                </a:cubicBezTo>
                                <a:cubicBezTo>
                                  <a:pt x="180173" y="75405"/>
                                  <a:pt x="178659" y="71616"/>
                                  <a:pt x="175757" y="67701"/>
                                </a:cubicBezTo>
                                <a:cubicBezTo>
                                  <a:pt x="172855" y="63785"/>
                                  <a:pt x="170332" y="61764"/>
                                  <a:pt x="168313" y="61764"/>
                                </a:cubicBezTo>
                                <a:cubicBezTo>
                                  <a:pt x="166294" y="61764"/>
                                  <a:pt x="164907" y="62269"/>
                                  <a:pt x="164276" y="63154"/>
                                </a:cubicBezTo>
                                <a:cubicBezTo>
                                  <a:pt x="163645" y="64038"/>
                                  <a:pt x="163014" y="65680"/>
                                  <a:pt x="162383" y="68080"/>
                                </a:cubicBezTo>
                                <a:close/>
                                <a:moveTo>
                                  <a:pt x="22206" y="168368"/>
                                </a:moveTo>
                                <a:cubicBezTo>
                                  <a:pt x="26118" y="160031"/>
                                  <a:pt x="33435" y="134012"/>
                                  <a:pt x="44286" y="90436"/>
                                </a:cubicBezTo>
                                <a:cubicBezTo>
                                  <a:pt x="58796" y="88036"/>
                                  <a:pt x="68637" y="86015"/>
                                  <a:pt x="73558" y="84500"/>
                                </a:cubicBezTo>
                                <a:cubicBezTo>
                                  <a:pt x="78605" y="82984"/>
                                  <a:pt x="81002" y="80837"/>
                                  <a:pt x="81002" y="77932"/>
                                </a:cubicBezTo>
                                <a:cubicBezTo>
                                  <a:pt x="81002" y="76163"/>
                                  <a:pt x="79741" y="74648"/>
                                  <a:pt x="77217" y="73385"/>
                                </a:cubicBezTo>
                                <a:cubicBezTo>
                                  <a:pt x="74694" y="72121"/>
                                  <a:pt x="70656" y="71616"/>
                                  <a:pt x="65231" y="71616"/>
                                </a:cubicBezTo>
                                <a:cubicBezTo>
                                  <a:pt x="59679" y="71616"/>
                                  <a:pt x="54128" y="71995"/>
                                  <a:pt x="48576" y="72753"/>
                                </a:cubicBezTo>
                                <a:lnTo>
                                  <a:pt x="50343" y="64796"/>
                                </a:lnTo>
                                <a:cubicBezTo>
                                  <a:pt x="51983" y="54691"/>
                                  <a:pt x="55011" y="43450"/>
                                  <a:pt x="59427" y="31198"/>
                                </a:cubicBezTo>
                                <a:cubicBezTo>
                                  <a:pt x="61067" y="26777"/>
                                  <a:pt x="62960" y="23493"/>
                                  <a:pt x="65105" y="21093"/>
                                </a:cubicBezTo>
                                <a:cubicBezTo>
                                  <a:pt x="67250" y="18693"/>
                                  <a:pt x="69521" y="17557"/>
                                  <a:pt x="72170" y="17557"/>
                                </a:cubicBezTo>
                                <a:cubicBezTo>
                                  <a:pt x="74694" y="17557"/>
                                  <a:pt x="76965" y="18820"/>
                                  <a:pt x="78731" y="21472"/>
                                </a:cubicBezTo>
                                <a:cubicBezTo>
                                  <a:pt x="80498" y="23998"/>
                                  <a:pt x="81886" y="26903"/>
                                  <a:pt x="82643" y="29935"/>
                                </a:cubicBezTo>
                                <a:cubicBezTo>
                                  <a:pt x="84914" y="38145"/>
                                  <a:pt x="87816" y="42187"/>
                                  <a:pt x="91475" y="42187"/>
                                </a:cubicBezTo>
                                <a:cubicBezTo>
                                  <a:pt x="95764" y="42187"/>
                                  <a:pt x="97783" y="38145"/>
                                  <a:pt x="97783" y="30061"/>
                                </a:cubicBezTo>
                                <a:cubicBezTo>
                                  <a:pt x="97783" y="21977"/>
                                  <a:pt x="95386" y="14904"/>
                                  <a:pt x="90465" y="8968"/>
                                </a:cubicBezTo>
                                <a:cubicBezTo>
                                  <a:pt x="85671" y="3031"/>
                                  <a:pt x="79362" y="0"/>
                                  <a:pt x="71792" y="0"/>
                                </a:cubicBezTo>
                                <a:cubicBezTo>
                                  <a:pt x="61193" y="0"/>
                                  <a:pt x="52740" y="4673"/>
                                  <a:pt x="46557" y="13894"/>
                                </a:cubicBezTo>
                                <a:cubicBezTo>
                                  <a:pt x="40375" y="23114"/>
                                  <a:pt x="35454" y="38271"/>
                                  <a:pt x="31795" y="59112"/>
                                </a:cubicBezTo>
                                <a:cubicBezTo>
                                  <a:pt x="31038" y="63027"/>
                                  <a:pt x="29903" y="68711"/>
                                  <a:pt x="28389" y="75911"/>
                                </a:cubicBezTo>
                                <a:cubicBezTo>
                                  <a:pt x="25108" y="76542"/>
                                  <a:pt x="19052" y="77932"/>
                                  <a:pt x="10220" y="79952"/>
                                </a:cubicBezTo>
                                <a:cubicBezTo>
                                  <a:pt x="3407" y="81973"/>
                                  <a:pt x="0" y="84247"/>
                                  <a:pt x="0" y="86773"/>
                                </a:cubicBezTo>
                                <a:cubicBezTo>
                                  <a:pt x="0" y="89299"/>
                                  <a:pt x="1262" y="91699"/>
                                  <a:pt x="3659" y="93846"/>
                                </a:cubicBezTo>
                                <a:cubicBezTo>
                                  <a:pt x="6056" y="95994"/>
                                  <a:pt x="8453" y="97004"/>
                                  <a:pt x="10977" y="97004"/>
                                </a:cubicBezTo>
                                <a:cubicBezTo>
                                  <a:pt x="13374" y="97004"/>
                                  <a:pt x="17916" y="96246"/>
                                  <a:pt x="24351" y="94730"/>
                                </a:cubicBezTo>
                                <a:cubicBezTo>
                                  <a:pt x="21575" y="106351"/>
                                  <a:pt x="16528" y="125928"/>
                                  <a:pt x="8958" y="153211"/>
                                </a:cubicBezTo>
                                <a:cubicBezTo>
                                  <a:pt x="7444" y="158516"/>
                                  <a:pt x="6687" y="162052"/>
                                  <a:pt x="6687" y="163947"/>
                                </a:cubicBezTo>
                                <a:cubicBezTo>
                                  <a:pt x="6687" y="165715"/>
                                  <a:pt x="7823" y="168115"/>
                                  <a:pt x="10094" y="171020"/>
                                </a:cubicBezTo>
                                <a:cubicBezTo>
                                  <a:pt x="12365" y="173925"/>
                                  <a:pt x="14510" y="175315"/>
                                  <a:pt x="16402" y="175315"/>
                                </a:cubicBezTo>
                                <a:cubicBezTo>
                                  <a:pt x="18295" y="174936"/>
                                  <a:pt x="20188" y="172788"/>
                                  <a:pt x="22206" y="168368"/>
                                </a:cubicBezTo>
                                <a:close/>
                              </a:path>
                            </a:pathLst>
                          </a:custGeom>
                          <a:solidFill>
                            <a:srgbClr val="FFFFFF"/>
                          </a:solidFill>
                          <a:ln w="1260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95E8F7C" id="Group 4" o:spid="_x0000_s1026" alt="Tagline: Your skills. Your future." style="width:205.3pt;height:54.5pt;mso-position-horizontal-relative:char;mso-position-vertical-relative:line" coordsize="26074,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">
                <v:shape id="Box" o:spid="_x0000_s1027" alt="Gray box with the words &quot;Your Skills. Your Future&quot;." style="position:absolute;width:26074;height:6922;visibility:visible;mso-wrap-style:square;v-text-anchor:top" coordsize="2607465,692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" adj="-11796480,,5400" path="m318962,692290r1969541,c2464639,692290,2607465,549310,2607465,372985l2607465,,,,,372985c,549310,142826,692290,318962,692290xe" fillcolor="#363436" stroked="f" strokeweight=".35022mm">
                  <v:stroke joinstyle="miter"/>
                  <v:formulas/>
                  <v:path arrowok="t" o:connecttype="custom" o:connectlocs="318962,692290;2288503,692290;2607465,372985;2607465,0;0,0;0,372985;318962,692290" o:connectangles="0,0,0,0,0,0,0" textboxrect="0,0,2607465,692290"/>
                  <v:textbox>
                    <w:txbxContent>
                      <w:p w14:paraId="49C7637C" w14:textId="77777777" w:rsidR="00BB0D54" w:rsidRDefault="00BB0D54" w:rsidP="00BB0D54">
                        <w:pPr>
                          <w:rPr>
                            <w:szCs w:val="24"/>
                          </w:rPr>
                        </w:pPr>
                        <w:r>
                          <w:rPr>
                            <w:rFonts w:ascii="Gill Sans MT" w:eastAsia="Gill Sans MT" w:hAnsi="Gill Sans MT"/>
                            <w:color w:val="363436"/>
                            <w:sz w:val="2"/>
                            <w:szCs w:val="2"/>
                          </w:rPr>
                          <w:t xml:space="preserve"> </w:t>
                        </w:r>
                      </w:p>
                    </w:txbxContent>
                  </v:textbox>
                </v:shape>
                <v:shape id="Your" o:spid="_x0000_s1028" style="position:absolute;left:3044;top:4025;width:3930;height:1608;visibility:visible;mso-wrap-style:square;v-text-anchor:middle" coordsize="393024,16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" path="m318836,130096v-2523,8337,-3911,13894,-3911,16673c314925,149548,315682,152453,317322,155358v1640,2905,3659,4421,6309,4421c326785,159779,329561,156747,332084,150685v1388,-3284,2523,-6695,3659,-10231c336752,136917,338393,132117,340411,125928v2019,-6189,4795,-13893,8328,-22988c352272,93846,356688,85763,362239,78563v5552,-7199,12239,-12504,20314,-16041c386212,60501,388861,58859,390502,57343v1640,-1515,2523,-3157,2523,-5052c393025,48628,389366,46860,381922,46860v-11860,,-24351,9978,-37473,30061c344701,74395,344954,70479,344954,65427v,-5052,-1388,-9473,-4038,-13136c338266,48628,335491,46734,332589,46734v-3281,,-5047,3536,-5047,10736l328173,74521v-126,17936,-3155,36503,-9337,55575xm287293,53049v-3154,11494,-8075,23998,-14510,37513c266222,104077,259031,115824,251082,126055v-7949,10104,-14762,15283,-20566,15283c228371,141338,226604,140580,225090,138938v-1514,-1642,-2271,-3537,-2271,-6063c222819,124413,224838,114561,229002,103193v4037,-11241,8201,-21093,12238,-29556c245278,65175,247423,60375,247423,58985v,-3157,-1010,-6062,-3028,-8462c242376,47997,239979,46734,237203,46734v-5552,,-12617,10736,-21071,32461c207679,100793,203515,118855,203515,133254v,6063,2776,11999,8201,17683c217142,156747,222945,159526,229128,159526v6182,,12869,-3284,20314,-9978c256886,142854,263699,134391,270134,124034v-3533,11494,-5173,19451,-5173,23872c264961,152327,265592,155358,266979,157000v1388,1642,3029,2526,5047,2526c275307,159526,277956,156368,279723,149927v3659,-12631,8832,-29556,15393,-50902c301803,77679,305083,65932,305083,64038v,-3663,-1514,-7452,-4416,-11368c297765,48755,295242,46734,293223,46734v-2019,,-3407,505,-4037,1389c288429,49007,287924,50649,287293,53049xm104849,121634v,10989,2523,20083,7696,27156c117718,155863,124153,159526,131850,159526v10472,,20313,-3789,29650,-11241c170837,140833,178155,131360,183454,119866v5299,-11494,7949,-22609,7949,-33598c191403,75279,188374,65932,182318,58354,176262,50649,168692,46860,159733,46860v-8958,,-17790,3789,-26369,11494c124784,66059,117971,75784,112671,87531v-5173,11620,-7822,23114,-7822,34103xm160869,121634v-7696,12757,-16907,20335,-27758,22356c127307,141085,124532,133886,124532,122139v,-11620,3785,-24125,11229,-37387c143205,71490,152163,63406,162635,60501v3155,2147,5552,5558,7318,10105c171594,75279,172477,80079,172477,85257v-126,11494,-3912,23494,-11608,36377xm41132,70353c36337,65175,32174,58985,28641,51660,25108,44334,22332,36250,20187,27409,18043,18567,16276,11873,14888,7199,13500,2526,11482,126,9084,126,3028,126,,5431,,16041,,26651,2019,37513,5930,48628v3911,11115,9715,21220,17159,30188c30534,87784,38735,93467,47693,95741v-883,1642,-2271,4421,-4164,8084c41637,107487,40249,110266,39366,112035v-884,1768,-2145,4168,-3912,7452c33814,122644,32552,125170,31795,126812v-757,1769,-1766,3916,-3154,6442c24351,141843,22332,148285,22332,152579v,5431,1641,8210,5047,8210c29650,160789,32552,158516,36211,153969v3659,-4547,10346,-16041,19935,-34356c65862,101298,75577,84247,85166,68585,94881,52923,102578,40292,108382,30693v5803,-9600,8579,-15915,8579,-19073c116961,8463,115952,5684,114059,3410,112040,1137,109517,,106363,,103209,,97909,6568,90339,19578,82895,32587,75451,45597,68259,58607,61067,71616,56146,78058,53371,78058v-3407,,-7444,-2526,-12239,-7705xe" stroked="f" strokeweight=".35022mm">
                  <v:stroke joinstyle="miter"/>
                  <v:path arrowok="t" o:connecttype="custom" o:connectlocs="318836,130096;314925,146769;317322,155358;323631,159779;332084,150685;335743,140454;340411,125928;348739,102940;362239,78563;382553,62522;390502,57343;393025,52291;381922,46860;344449,76921;344954,65427;340916,52291;332589,46734;327542,57470;328173,74521;318836,130096;287293,53049;272783,90562;251082,126055;230516,141338;225090,138938;222819,132875;229002,103193;241240,73637;247423,58985;244395,50523;237203,46734;216132,79195;203515,133254;211716,150937;229128,159526;249442,149548;270134,124034;264961,147906;266979,157000;272026,159526;279723,149927;295116,99025;305083,64038;300667,52670;293223,46734;289186,48123;287293,53049;104849,121634;112545,148790;131850,159526;161500,148285;183454,119866;191403,86268;182318,58354;159733,46860;133364,58354;112671,87531;104849,121634;160869,121634;133111,143990;124532,122139;135761,84752;162635,60501;169953,70606;172477,85257;160869,121634;41132,70353;28641,51660;20187,27409;14888,7199;9084,126;0,16041;5930,48628;23089,78816;47693,95741;43529,103825;39366,112035;35454,119487;31795,126812;28641,133254;22332,152579;27379,160789;36211,153969;56146,119613;85166,68585;108382,30693;116961,11620;114059,3410;106363,0;90339,19578;68259,58607;53371,78058;41132,70353" o:connectangles="0,0,0,0,0,0,0,0,0,0,0,0,0,0,0,0,0,0,0,0,0,0,0,0,0,0,0,0,0,0,0,0,0,0,0,0,0,0,0,0,0,0,0,0,0,0,0,0,0,0,0,0,0,0,0,0,0,0,0,0,0,0,0,0,0,0,0,0,0,0,0,0,0,0,0,0,0,0,0,0,0,0,0,0,0,0,0,0,0,0,0,0,0"/>
                </v:shape>
                <v:shape id="Skills" o:spid="_x0000_s1029" style="position:absolute;left:7392;top:3856;width:4855;height:1811;visibility:visible;mso-wrap-style:square;v-text-anchor:middle" coordsize="485508,18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" path="m482985,178851v1641,-1516,2524,-2905,2524,-4042c485509,171020,483616,165463,479957,158010v-3659,-7452,-6939,-11115,-9715,-11115c467466,146895,464691,148537,462041,151821v-2650,3284,-4038,6568,-4038,9726c458003,164831,460401,168873,465321,173799v4795,4926,9211,7326,12996,7326c479705,181125,481345,180367,482985,178851xm392268,76668v-12617,8716,-18926,17052,-18926,25136c373342,106351,375487,110771,379903,115192v4416,4421,9211,8084,14384,11115c399460,129339,404254,132749,408670,136664v4416,3916,6561,7453,6561,10863c415231,150937,413212,153716,409301,155737v-3911,2021,-10346,3031,-19178,3031c381291,158768,372711,155863,364636,149927v-2775,-2021,-4794,-2905,-6308,-2905c356814,147022,355552,147527,354543,148790v-1010,1137,-1514,2652,-1514,4673c353029,158137,357192,163189,365646,168494v8453,5305,18042,7957,29019,7957c405642,176451,415231,173672,423559,167989v8201,-5684,12364,-11494,12364,-17557c435923,144496,433778,138812,429489,133633v-4290,-5178,-9085,-9473,-14384,-12883c401226,112287,394161,106224,394161,102814v,-4673,3911,-9220,11734,-13388c413717,85131,419395,83110,423054,83110v3659,,7192,1390,10724,4042c437311,89804,439835,91194,441475,91194v2397,,3659,-1263,3659,-3916c445134,82984,442863,78058,438321,72374v-4543,-5684,-9337,-8463,-14510,-8463c415357,63659,404885,67953,392268,76668xm347856,6442c344197,2147,341295,,339402,v-2019,,-3280,505,-3911,1389c334860,2274,334607,3789,334607,5936v,19831,-2144,42187,-6561,66943c323630,97635,319215,118603,314925,135528v-4416,16925,-6561,26398,-6561,28166c308364,165463,309752,168115,312527,171399v2776,3284,5300,5052,7318,5052c322873,176451,328173,161042,335743,130097,347603,84626,353407,47618,353407,19199v,-4295,-1766,-8463,-5551,-12757xm295368,6442c291709,2147,288807,,286915,v-2019,,-3281,505,-3912,1389c282372,2274,282120,3789,282120,5936v,19831,-2145,42187,-6561,66943c271143,97635,266727,118603,262437,135528v-4416,16925,-6561,26398,-6561,28166c255876,165463,257264,168115,260040,171399v2776,3284,5299,5052,7318,5052c270386,176451,275685,161042,283256,130097,295116,84626,300920,47618,300920,19199v126,-4295,-1767,-8463,-5552,-12757xm226226,74774v-1009,3915,-2019,7831,-2902,11746c222441,90436,221431,95488,220044,101804v-1388,6315,-2650,11999,-4038,16925c214744,123781,212978,130223,210833,138180v-2145,7957,-3911,14273,-5047,19073c204651,162052,204020,165463,204020,167736v,2147,757,4168,2271,5936c207805,175441,209571,176325,211716,176325v3912,,7192,-3789,9715,-11368c228118,144369,233670,125676,237960,109129v4416,-16546,6561,-26524,6561,-29934c244521,75911,243259,72500,240610,68964v-2524,-3537,-5300,-5179,-8202,-5179c230516,63659,228371,67322,226226,74774xm240610,42439v4416,4421,8453,6568,12112,6568c254236,49007,255624,48376,257012,47239v1388,-1263,2019,-2526,2019,-4042c259031,39155,257264,33977,253858,27788v-3407,-6063,-6435,-9221,-8959,-9221c242376,18567,239979,19957,237581,22609v-2397,2779,-3659,5557,-3659,8589c233922,34356,236193,38018,240610,42439xm196449,67953v-2775,-2905,-5551,-4294,-8453,-4294c185094,63659,177271,71237,164780,86268v-12491,15030,-27253,34861,-44412,59238c127938,123655,134499,100667,139924,76416v5426,-24251,8202,-43071,8202,-56586c148126,15536,146485,11241,143079,6821,139798,2400,136896,126,134625,126v-2271,,-3785,506,-4416,1390c129578,2400,129200,4042,129200,6568v,18946,-2524,40418,-7318,64543c116961,95236,112041,115824,107120,133128v-4921,17178,-7318,27030,-7318,29303c99802,164831,101190,167736,103839,171273v2776,3536,5173,5305,7445,5305c113555,176578,116961,173925,121630,168494v4668,-5431,12112,-15031,22332,-28924c144467,140959,144971,142348,145728,143864v2019,8336,7066,15915,15267,22609c169196,173167,176388,176578,182318,176578v5930,,8958,-1895,8958,-5684c191276,169378,189636,167483,186356,165210v-3281,-2274,-6814,-4547,-10725,-6947c171720,155863,168187,152453,164907,147780v-3281,-4674,-4921,-9726,-4921,-15157c159986,127191,162005,121129,166168,114561v4164,-6568,8706,-12252,13753,-17178c193421,84500,200108,77426,200108,76037v379,-2526,-883,-5179,-3659,-8084xm39239,76668c26622,85384,20314,93720,20314,101804v,4547,2145,8967,6561,13388c31291,119613,36085,123276,41258,126307v5173,3032,9968,6442,14384,10357c60058,140580,62203,144117,62203,147527v,3410,-2019,6189,-5930,8210c52361,157758,45927,158768,37094,158768v-8832,,-17411,-2905,-25486,-8841c8832,147906,6813,147022,5299,147022v-1514,,-2776,505,-3785,1768c505,149927,,151442,,153463v,4674,4164,9726,12617,15031c21071,173799,30660,176451,41637,176451v10977,,20566,-2779,28893,-8462c78731,162305,82895,156495,82895,150432v,-5936,-2145,-11620,-6435,-16799c72170,128455,67376,124160,62076,120750,48198,112287,41132,106224,41132,102814v,-4673,3911,-9220,11734,-13388c60689,85131,66366,83110,70025,83110v3659,,7192,1390,10725,4042c84283,89804,86806,91194,88446,91194v2398,,3659,-1263,3659,-3916c92105,82984,89834,78058,85292,72374,80750,66690,75955,63911,70782,63911,62455,63659,51983,67953,39239,76668xe" stroked="f" strokeweight=".35022mm">
                  <v:stroke joinstyle="miter"/>
                  <v:path arrowok="t" o:connecttype="custom" o:connectlocs="482985,178851;485509,174809;479957,158010;470242,146895;462041,151821;458003,161547;465321,173799;478317,181125;482985,178851;392268,76668;373342,101804;379903,115192;394287,126307;408670,136664;415231,147527;409301,155737;390123,158768;364636,149927;358328,147022;354543,148790;353029,153463;365646,168494;394665,176451;423559,167989;435923,150432;429489,133633;415105,120750;394161,102814;405895,89426;423054,83110;433778,87152;441475,91194;445134,87278;438321,72374;423811,63911;392268,76668;347856,6442;339402,0;335491,1389;334607,5936;328046,72879;314925,135528;308364,163694;312527,171399;319845,176451;335743,130097;353407,19199;347856,6442;295368,6442;286915,0;283003,1389;282120,5936;275559,72879;262437,135528;255876,163694;260040,171399;267358,176451;283256,130097;300920,19199;295368,6442;226226,74774;223324,86520;220044,101804;216006,118729;210833,138180;205786,157253;204020,167736;206291,173672;211716,176325;221431,164957;237960,109129;244521,79195;240610,68964;232408,63785;226226,74774;240610,42439;252722,49007;257012,47239;259031,43197;253858,27788;244899,18567;237581,22609;233922,31198;240610,42439;196449,67953;187996,63659;164780,86268;120368,145506;139924,76416;148126,19830;143079,6821;134625,126;130209,1516;129200,6568;121882,71111;107120,133128;99802,162431;103839,171273;111284,176578;121630,168494;143962,139570;145728,143864;160995,166473;182318,176578;191276,170894;186356,165210;175631,158263;164907,147780;159986,132623;166168,114561;179921,97383;200108,76037;196449,67953;39239,76668;20314,101804;26875,115192;41258,126307;55642,136664;62203,147527;56273,155737;37094,158768;11608,149927;5299,147022;1514,148790;0,153463;12617,168494;41637,176451;70530,167989;82895,150432;76460,133633;62076,120750;41132,102814;52866,89426;70025,83110;80750,87152;88446,91194;92105,87278;85292,72374;70782,63911;39239,76668" o:connectangles="0,0,0,0,0,0,0,0,0,0,0,0,0,0,0,0,0,0,0,0,0,0,0,0,0,0,0,0,0,0,0,0,0,0,0,0,0,0,0,0,0,0,0,0,0,0,0,0,0,0,0,0,0,0,0,0,0,0,0,0,0,0,0,0,0,0,0,0,0,0,0,0,0,0,0,0,0,0,0,0,0,0,0,0,0,0,0,0,0,0,0,0,0,0,0,0,0,0,0,0,0,0,0,0,0,0,0,0,0,0,0,0,0,0,0,0,0,0,0,0,0,0,0,0,0,0,0,0,0,0,0,0,0,0,0,0,0,0,0,0"/>
                </v:shape>
                <v:shape id="Your" o:spid="_x0000_s1030" style="position:absolute;left:13101;top:4025;width:3932;height:1608;visibility:visible;mso-wrap-style:square;v-text-anchor:middle" coordsize="393151,16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" path="m318962,130096v-2523,8337,-3911,13894,-3911,16673c315051,149548,315808,152453,317448,155358v1640,2905,3659,4421,6309,4421c326911,159779,329687,156747,332210,150685v1388,-3284,2524,-6695,3659,-10231c336879,136917,338519,132117,340538,125928v2018,-6189,4794,-13893,8327,-22988c352398,93846,356814,85763,362365,78563v5552,-7199,12239,-12504,20314,-16041c386338,60501,388988,58859,390628,57343v1640,-1515,2523,-3157,2523,-5052c393151,48628,389492,46860,382048,46860v-11860,,-24351,9978,-37473,30061c344827,74395,345080,70479,345080,65427v,-5052,-1388,-9473,-4038,-13136c338393,48628,335617,46734,332715,46734v-3281,,-5047,3536,-5047,10736l328299,74521v-126,17936,-3154,36503,-9337,55575xm287419,53049v-3154,11494,-8075,23998,-14509,37513c266349,104077,259157,115824,251208,126055v-7949,10104,-14762,15283,-20566,15283c228497,141338,226731,140580,225217,138938v-1514,-1642,-2271,-3537,-2271,-6063c222946,124413,224964,114561,229128,103193v4037,-11241,8201,-21093,12239,-29556c245404,65175,247549,60375,247549,58985v,-3157,-1009,-6062,-3028,-8462c242502,47997,240105,46734,237329,46734v-5551,,-12617,10736,-21071,32461c207805,100793,203641,118855,203641,133254v,6063,2776,11999,8201,17683c217268,156747,223072,159526,229254,159526v6183,,12870,-3284,20314,-9978c257012,142854,263825,134391,270260,124034v-3533,11494,-5173,19451,-5173,23872c265087,152327,265718,155358,267106,157000v1388,1642,3028,2526,5047,2526c275433,159526,278083,156368,279849,149927v3659,-12631,8832,-29556,15393,-50902c301929,77679,305209,65932,305209,64038v,-3663,-1514,-7452,-4416,-11368c297891,48755,295368,46734,293349,46734v-2018,,-3406,505,-4037,1389c288555,49007,287924,50649,287419,53049xm104975,121634v,10989,2523,20083,7696,27156c117844,155863,124279,159526,131976,159526v10472,,20313,-3789,29650,-11241c170963,140833,178281,131360,183580,119866v5299,-11494,7949,-22609,7949,-33598c191529,75279,188501,65932,182444,58354,176388,50649,168818,46860,159860,46860v-8959,,-17791,3789,-26370,11494c124910,66059,118097,75784,112798,87531v-5173,11620,-7823,23114,-7823,34103xm160995,121634v-7696,12757,-16907,20335,-27758,22356c127434,141085,124658,133886,124658,122139v,-11620,3785,-24125,11229,-37387c143331,71490,152289,63406,162762,60501v3154,2147,5551,5558,7318,10105c171720,75279,172603,80079,172603,85257v-126,11494,-3911,23494,-11608,36377xm41132,70353c36338,65175,32174,58985,28641,51660,25108,44334,22332,36250,20188,27409,18043,18567,16276,11873,14888,7199,13500,2526,11482,126,9084,126,3028,126,,5431,,16041,,26651,2019,37513,5930,48628v3911,11115,9715,21220,17159,30188c30534,87784,38735,93467,47693,95741v-883,1642,-2271,4421,-4164,8084c41637,107487,40249,110266,39366,112035v-884,1768,-2145,4168,-3912,7452c33814,122644,32552,125170,31795,126812v-757,1769,-1766,3916,-3154,6442c24351,141843,22332,148285,22332,152579v,5431,1641,8210,5047,8210c29650,160789,32552,158516,36211,153969v3659,-4547,10346,-16041,19935,-34356c65862,101298,75577,84247,85166,68585,94881,52923,102578,40292,108382,30693v5803,-9600,8579,-15915,8579,-19073c116961,8463,115952,5684,114059,3410,112041,1137,109517,,106363,,103208,,97909,6568,90339,19578,82895,32587,75451,45597,68259,58607,61067,71616,56146,78058,53371,78058v-3281,,-7318,-2526,-12239,-7705xe" stroked="f" strokeweight=".35022mm">
                  <v:stroke joinstyle="miter"/>
                  <v:path arrowok="t" o:connecttype="custom" o:connectlocs="318962,130096;315051,146769;317448,155358;323757,159779;332210,150685;335869,140454;340538,125928;348865,102940;362365,78563;382679,62522;390628,57343;393151,52291;382048,46860;344575,76921;345080,65427;341042,52291;332715,46734;327668,57470;328299,74521;318962,130096;287419,53049;272910,90562;251208,126055;230642,141338;225217,138938;222946,132875;229128,103193;241367,73637;247549,58985;244521,50523;237329,46734;216258,79195;203641,133254;211842,150937;229254,159526;249568,149548;270260,124034;265087,147906;267106,157000;272153,159526;279849,149927;295242,99025;305209,64038;300793,52670;293349,46734;289312,48123;287419,53049;104975,121634;112671,148790;131976,159526;161626,148285;183580,119866;191529,86268;182444,58354;159860,46860;133490,58354;112798,87531;104975,121634;160995,121634;133237,143990;124658,122139;135887,84752;162762,60501;170080,70606;172603,85257;160995,121634;41132,70353;28641,51660;20188,27409;14888,7199;9084,126;0,16041;5930,48628;23089,78816;47693,95741;43529,103825;39366,112035;35454,119487;31795,126812;28641,133254;22332,152579;27379,160789;36211,153969;56146,119613;85166,68585;108382,30693;116961,11620;114059,3410;106363,0;90339,19578;68259,58607;53371,78058;41132,70353" o:connectangles="0,0,0,0,0,0,0,0,0,0,0,0,0,0,0,0,0,0,0,0,0,0,0,0,0,0,0,0,0,0,0,0,0,0,0,0,0,0,0,0,0,0,0,0,0,0,0,0,0,0,0,0,0,0,0,0,0,0,0,0,0,0,0,0,0,0,0,0,0,0,0,0,0,0,0,0,0,0,0,0,0,0,0,0,0,0,0,0,0,0,0,0,0"/>
                </v:shape>
                <v:shape id="Future" o:spid="_x0000_s1031" style="position:absolute;left:17506;top:3875;width:5830;height:1792;visibility:visible;mso-wrap-style:square;v-text-anchor:middle" coordsize="583039,17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" path="m580516,176956v1640,-1515,2524,-2905,2524,-4041c583040,169125,581147,163568,577488,156116v-3659,-7452,-6939,-11115,-9715,-11115c564997,145001,562221,146643,559572,149927v-2650,3284,-4038,6568,-4038,9725c555534,162936,557931,166978,562852,171904v4795,4926,9211,7326,12996,7326c577236,179230,578876,178472,580516,176956xm520837,86015v3659,4295,5552,8463,5552,12505c526389,102561,523487,105846,517809,108372v-5804,2526,-12491,3789,-20188,3789c489925,112161,482985,111529,476929,110140v4290,-8589,9337,-15915,15393,-21725c498378,82605,504182,79700,509860,79700v3533,,7192,2147,10977,6315xm533076,74395c525758,65932,517557,61638,508725,61638v-8959,,-17917,4042,-27001,11999c472639,81721,465195,91573,459517,103319v-5803,11747,-8579,22988,-8579,33724c450938,147780,454597,156747,462041,163694v7444,7073,17033,10610,28893,10610c499766,174304,508725,171904,517935,167105v9211,-4800,13879,-9221,13879,-13263c531814,150811,529795,149295,525884,149295v-757,,-5047,1390,-12996,4042c504939,155989,497243,157379,489673,157379v-7571,,-12870,-1390,-16150,-4295c470242,150179,468602,146138,468602,140959v,-5179,1009,-11115,3154,-17809c480714,125549,490682,126813,501659,126813v10977,,20818,-2527,29524,-7579c539889,114182,544179,107614,544179,99404v-126,-8210,-3785,-16420,-11103,-25009xm389240,145127v-2524,8336,-3912,13894,-3912,16673c385328,164578,386086,167483,387726,170388v1640,2906,3659,4421,6182,4421c397062,174809,399838,171778,402362,165715v1388,-3284,2523,-6694,3659,-10231c407030,151948,408670,147148,410689,140959v2019,-6189,4794,-13894,8327,-22988c422549,108877,426965,100793,432517,93594v5551,-7200,12238,-12505,20313,-16041c456489,75532,459139,73890,460779,72374v1640,-1516,2524,-3158,2524,-5052c463303,63659,459644,61891,452199,61891v-11860,,-24351,9978,-37473,30061c414979,89426,415231,85510,415231,80458v,-5053,-1388,-9473,-4037,-13136c408544,63659,405768,61764,402866,61764v-3280,,-5047,3537,-5047,10736l398450,89552v,17935,-3028,36503,-9210,55575xm357697,68080v-3154,11494,-8075,23998,-14510,37513c336626,119108,329434,130854,321486,141085v-7949,10105,-14763,15283,-20566,15283c298775,156368,297008,155611,295494,153969v-1514,-1642,-2271,-3537,-2271,-6063c293223,139443,295242,129591,299405,118224v4038,-11242,8202,-21094,12239,-29556c315682,80205,317827,75405,317827,74016v,-3158,-1010,-6063,-3029,-8463c312780,63027,310383,61764,307607,61764v-5552,,-12617,10736,-21071,32461c278082,115824,273919,133886,273919,148285v,6063,2776,11999,8201,17683c287545,171778,293349,174557,299532,174557v6182,,12869,-3284,20313,-9979c327290,157884,334103,149421,340538,139064v-3533,11494,-5173,19452,-5173,23872c335365,167357,335995,170388,337383,172030v1388,1643,3028,2527,5047,2527c345711,174557,348360,171399,350127,164957v3658,-12630,8832,-29556,15393,-50902c372207,92710,375487,80963,375487,79068v,-3663,-1514,-7452,-4416,-11367c368169,63785,365646,61764,363627,61764v-2019,,-3407,505,-4038,1390c358832,64038,358328,65680,357697,68080xm224207,123655v4795,-15410,8832,-29051,11987,-41050c251965,79447,262311,77047,267232,75532v4921,-1516,7318,-3411,7318,-5684c274550,65932,270007,63911,260923,63911v-5173,,-11986,379,-20692,1137c242755,54691,244142,47492,244142,43450v,-4042,-1892,-7705,-5677,-10989c234680,29177,231525,27535,228876,27535v-3029,,-4543,2274,-4543,6821c224333,44081,222945,55196,220296,67827v-19683,3284,-29524,6821,-29524,10484c190772,80584,191907,82984,194304,85510v2398,2526,4669,3789,7192,3789c203894,89299,208688,88415,215754,86773v-2019,7073,-4669,16167,-8075,26904c204272,124539,201622,133254,199856,139822v-1766,6568,-2776,11999,-2776,16294c197080,160410,199477,164452,204398,168494v4795,4042,10977,6063,18295,6063c230011,174557,238212,171652,247170,165968v8959,-5810,13501,-10863,13501,-15283c260671,147780,259283,146390,256633,146390v-883,,-5551,1642,-13752,4926c234680,154600,227614,156242,221810,156242v-3280,,-5047,-1389,-5047,-4294c217015,148411,219413,139064,224207,123655xm162383,68080v-3154,11494,-8075,23998,-14510,37513c141312,119108,134121,130854,126172,141085v-7949,10105,-14762,15283,-20566,15283c103461,156368,101694,155611,100180,153969v-1514,-1642,-2271,-3537,-2271,-6063c97909,139443,99928,129591,104092,118224v4037,-11242,8201,-21094,12238,-29556c120368,80205,122513,75405,122513,74016v,-3158,-1010,-6063,-3028,-8463c117466,63027,115069,61764,112293,61764v-5552,,-12617,10736,-21071,32461c82769,115824,78605,133886,78605,148285v,6063,2776,11999,8201,17683c92232,171778,98035,174557,104218,174557v6182,,12869,-3284,20313,-9979c131976,157884,138789,149421,145224,139064v-3533,11494,-5173,19452,-5173,23872c140051,167357,140681,170388,142069,172030v1388,1643,3029,2527,5047,2527c150397,174557,153046,171399,154813,164957v3659,-12630,8832,-29556,15393,-50902c176893,92710,180173,80963,180173,79068v,-3663,-1514,-7452,-4416,-11367c172855,63785,170332,61764,168313,61764v-2019,,-3406,505,-4037,1390c163645,64038,163014,65680,162383,68080xm22206,168368v3912,-8337,11229,-34356,22080,-77932c58796,88036,68637,86015,73558,84500v5047,-1516,7444,-3663,7444,-6568c81002,76163,79741,74648,77217,73385,74694,72121,70656,71616,65231,71616v-5552,,-11103,379,-16655,1137l50343,64796c51983,54691,55011,43450,59427,31198v1640,-4421,3533,-7705,5678,-10105c67250,18693,69521,17557,72170,17557v2524,,4795,1263,6561,3915c80498,23998,81886,26903,82643,29935v2271,8210,5173,12252,8832,12252c95764,42187,97783,38145,97783,30061v,-8084,-2397,-15157,-7318,-21093c85671,3031,79362,,71792,,61193,,52740,4673,46557,13894,40375,23114,35454,38271,31795,59112v-757,3915,-1892,9599,-3406,16799c25108,76542,19052,77932,10220,79952,3407,81973,,84247,,86773v,2526,1262,4926,3659,7073c6056,95994,8453,97004,10977,97004v2397,,6939,-758,13374,-2274c21575,106351,16528,125928,8958,153211v-1514,5305,-2271,8841,-2271,10736c6687,165715,7823,168115,10094,171020v2271,2905,4416,4295,6308,4295c18295,174936,20188,172788,22206,168368xe" stroked="f" strokeweight=".35022mm">
                  <v:stroke joinstyle="miter"/>
                  <v:path arrowok="t" o:connecttype="custom" o:connectlocs="580516,176956;583040,172915;577488,156116;567773,145001;559572,149927;555534,159652;562852,171904;575848,179230;580516,176956;520837,86015;526389,98520;517809,108372;497621,112161;476929,110140;492322,88415;509860,79700;520837,86015;533076,74395;508725,61638;481724,73637;459517,103319;450938,137043;462041,163694;490934,174304;517935,167105;531814,153842;525884,149295;512888,153337;489673,157379;473523,153084;468602,140959;471756,123150;501659,126813;531183,119234;544179,99404;533076,74395;389240,145127;385328,161800;387726,170388;393908,174809;402362,165715;406021,155484;410689,140959;419016,117971;432517,93594;452830,77553;460779,72374;463303,67322;452199,61891;414726,91952;415231,80458;411194,67322;402866,61764;397819,72500;398450,89552;389240,145127;357697,68080;343187,105593;321486,141085;300920,156368;295494,153969;293223,147906;299405,118224;311644,88668;317827,74016;314798,65553;307607,61764;286536,94225;273919,148285;282120,165968;299532,174557;319845,164578;340538,139064;335365,162936;337383,172030;342430,174557;350127,164957;365520,114055;375487,79068;371071,67701;363627,61764;359589,63154;357697,68080;224207,123655;236194,82605;267232,75532;274550,69848;260923,63911;240231,65048;244142,43450;238465,32461;228876,27535;224333,34356;220296,67827;190772,78311;194304,85510;201496,89299;215754,86773;207679,113677;199856,139822;197080,156116;204398,168494;222693,174557;247170,165968;260671,150685;256633,146390;242881,151316;221810,156242;216763,151948;224207,123655;162383,68080;147873,105593;126172,141085;105606,156368;100180,153969;97909,147906;104092,118224;116330,88668;122513,74016;119485,65553;112293,61764;91222,94225;78605,148285;86806,165968;104218,174557;124531,164578;145224,139064;140051,162936;142069,172030;147116,174557;154813,164957;170206,114055;180173,79068;175757,67701;168313,61764;164276,63154;162383,68080;22206,168368;44286,90436;73558,84500;81002,77932;77217,73385;65231,71616;48576,72753;50343,64796;59427,31198;65105,21093;72170,17557;78731,21472;82643,29935;91475,42187;97783,30061;90465,8968;71792,0;46557,13894;31795,59112;28389,75911;10220,79952;0,86773;3659,93846;10977,97004;24351,94730;8958,153211;6687,163947;10094,171020;16402,175315;22206,168368" o:connectangles="0,0,0,0,0,0,0,0,0,0,0,0,0,0,0,0,0,0,0,0,0,0,0,0,0,0,0,0,0,0,0,0,0,0,0,0,0,0,0,0,0,0,0,0,0,0,0,0,0,0,0,0,0,0,0,0,0,0,0,0,0,0,0,0,0,0,0,0,0,0,0,0,0,0,0,0,0,0,0,0,0,0,0,0,0,0,0,0,0,0,0,0,0,0,0,0,0,0,0,0,0,0,0,0,0,0,0,0,0,0,0,0,0,0,0,0,0,0,0,0,0,0,0,0,0,0,0,0,0,0,0,0,0,0,0,0,0,0,0,0,0,0,0,0,0,0,0,0,0,0,0,0,0,0,0,0,0,0,0,0,0,0,0,0,0,0,0"/>
                </v:shape>
                <w10:anchorlock/>
              </v:group>
            </w:pict>
          </mc:Fallback>
        </mc:AlternateContent>
      </w:r>
    </w:p>
    <w:p w14:paraId="385254BB" w14:textId="772E6E25" w:rsidR="00D75FE2" w:rsidRDefault="005375AC" w:rsidP="00BA7C4E">
      <w:pPr>
        <w:pStyle w:val="MainTitleHeading"/>
        <w:framePr w:wrap="around"/>
      </w:pPr>
      <w:r>
        <w:t xml:space="preserve">Getting ready to </w:t>
      </w:r>
      <w:r w:rsidR="006D1BA5">
        <w:t>Appl</w:t>
      </w:r>
      <w:r>
        <w:t>y</w:t>
      </w:r>
      <w:r w:rsidR="006D1BA5">
        <w:t xml:space="preserve"> to Study at</w:t>
      </w:r>
      <w:r w:rsidR="00C76020">
        <w:t xml:space="preserve"> TasTAFE</w:t>
      </w:r>
    </w:p>
    <w:bookmarkEnd w:id="0"/>
    <w:bookmarkEnd w:id="1"/>
    <w:p w14:paraId="7EAA0748" w14:textId="6B48CEBC" w:rsidR="00FD2086" w:rsidRDefault="00044B9C" w:rsidP="00BA7C4E">
      <w:pPr>
        <w:spacing w:before="0" w:after="160" w:line="259" w:lineRule="auto"/>
        <w:rPr>
          <w:rFonts w:ascii="Arial" w:hAnsi="Arial" w:cs="Arial"/>
        </w:rPr>
      </w:pPr>
      <w:r>
        <w:rPr>
          <w:rFonts w:ascii="Arial" w:hAnsi="Arial" w:cs="Arial"/>
        </w:rPr>
        <w:t>To help you get ready for when</w:t>
      </w:r>
      <w:r w:rsidR="00445D33">
        <w:rPr>
          <w:rFonts w:ascii="Arial" w:hAnsi="Arial" w:cs="Arial"/>
        </w:rPr>
        <w:t xml:space="preserve"> applications open it is important that you </w:t>
      </w:r>
      <w:r w:rsidR="00F01219">
        <w:rPr>
          <w:rFonts w:ascii="Arial" w:hAnsi="Arial" w:cs="Arial"/>
        </w:rPr>
        <w:t>have a TasTAFE Student Portal account</w:t>
      </w:r>
      <w:r w:rsidR="0071374E">
        <w:rPr>
          <w:rFonts w:ascii="Arial" w:hAnsi="Arial" w:cs="Arial"/>
        </w:rPr>
        <w:t xml:space="preserve"> read</w:t>
      </w:r>
      <w:r w:rsidR="00A7478D">
        <w:rPr>
          <w:rFonts w:ascii="Arial" w:hAnsi="Arial" w:cs="Arial"/>
        </w:rPr>
        <w:t xml:space="preserve">y to go. When </w:t>
      </w:r>
      <w:r>
        <w:rPr>
          <w:rFonts w:ascii="Arial" w:hAnsi="Arial" w:cs="Arial"/>
        </w:rPr>
        <w:t>applications open and you</w:t>
      </w:r>
      <w:r w:rsidR="00A7478D">
        <w:rPr>
          <w:rFonts w:ascii="Arial" w:hAnsi="Arial" w:cs="Arial"/>
        </w:rPr>
        <w:t xml:space="preserve"> click on </w:t>
      </w:r>
      <w:r>
        <w:rPr>
          <w:rFonts w:ascii="Arial" w:hAnsi="Arial" w:cs="Arial"/>
        </w:rPr>
        <w:t xml:space="preserve">the </w:t>
      </w:r>
      <w:r w:rsidR="00A7478D" w:rsidRPr="00144FCE">
        <w:rPr>
          <w:rFonts w:ascii="Arial" w:hAnsi="Arial" w:cs="Arial"/>
          <w:b/>
          <w:bCs/>
        </w:rPr>
        <w:t>Apply Now</w:t>
      </w:r>
      <w:r w:rsidR="00A7478D" w:rsidRPr="00144FCE">
        <w:rPr>
          <w:rFonts w:ascii="Arial" w:hAnsi="Arial" w:cs="Arial"/>
        </w:rPr>
        <w:t xml:space="preserve"> </w:t>
      </w:r>
      <w:r>
        <w:rPr>
          <w:rFonts w:ascii="Arial" w:hAnsi="Arial" w:cs="Arial"/>
        </w:rPr>
        <w:t xml:space="preserve">button </w:t>
      </w:r>
      <w:r w:rsidR="00A7478D">
        <w:rPr>
          <w:rFonts w:ascii="Arial" w:hAnsi="Arial" w:cs="Arial"/>
        </w:rPr>
        <w:t xml:space="preserve">against </w:t>
      </w:r>
      <w:r>
        <w:rPr>
          <w:rFonts w:ascii="Arial" w:hAnsi="Arial" w:cs="Arial"/>
        </w:rPr>
        <w:t>your chosen</w:t>
      </w:r>
      <w:r w:rsidR="00A7478D">
        <w:rPr>
          <w:rFonts w:ascii="Arial" w:hAnsi="Arial" w:cs="Arial"/>
        </w:rPr>
        <w:t xml:space="preserve"> course it will take you directly to </w:t>
      </w:r>
      <w:r>
        <w:rPr>
          <w:rFonts w:ascii="Arial" w:hAnsi="Arial" w:cs="Arial"/>
        </w:rPr>
        <w:t>the Student Portal login screen.</w:t>
      </w:r>
      <w:r w:rsidR="00B52988">
        <w:rPr>
          <w:rFonts w:ascii="Arial" w:hAnsi="Arial" w:cs="Arial"/>
        </w:rPr>
        <w:t xml:space="preserve"> </w:t>
      </w:r>
    </w:p>
    <w:p w14:paraId="2E1B9C7A" w14:textId="3CE4F9FD" w:rsidR="0094170B" w:rsidRPr="00913E84" w:rsidRDefault="0094170B" w:rsidP="00BA7C4E">
      <w:pPr>
        <w:spacing w:before="0" w:after="160" w:line="259" w:lineRule="auto"/>
        <w:rPr>
          <w:rFonts w:ascii="Arial" w:hAnsi="Arial" w:cs="Arial"/>
          <w:b/>
          <w:bCs/>
        </w:rPr>
      </w:pPr>
      <w:r w:rsidRPr="00913E84">
        <w:rPr>
          <w:rFonts w:ascii="Arial" w:hAnsi="Arial" w:cs="Arial"/>
          <w:noProof/>
        </w:rPr>
        <w:drawing>
          <wp:inline distT="0" distB="0" distL="0" distR="0" wp14:anchorId="37573394" wp14:editId="5F8F6578">
            <wp:extent cx="3459480" cy="501650"/>
            <wp:effectExtent l="0" t="0" r="7620" b="0"/>
            <wp:docPr id="766023634" name="Picture 766023634" descr="Image of the Apply Now button on the TasTAFE websi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23634" name="Picture 766023634" descr="Image of the Apply Now button on the TasTAFE website">
                      <a:extLst>
                        <a:ext uri="{C183D7F6-B498-43B3-948B-1728B52AA6E4}">
                          <adec:decorative xmlns:adec="http://schemas.microsoft.com/office/drawing/2017/decorative" val="0"/>
                        </a:ext>
                      </a:extLst>
                    </pic:cNvPr>
                    <pic:cNvPicPr/>
                  </pic:nvPicPr>
                  <pic:blipFill rotWithShape="1">
                    <a:blip r:embed="rId11">
                      <a:extLst>
                        <a:ext uri="{28A0092B-C50C-407E-A947-70E740481C1C}">
                          <a14:useLocalDpi xmlns:a14="http://schemas.microsoft.com/office/drawing/2010/main" val="0"/>
                        </a:ext>
                      </a:extLst>
                    </a:blip>
                    <a:srcRect t="13279"/>
                    <a:stretch/>
                  </pic:blipFill>
                  <pic:spPr bwMode="auto">
                    <a:xfrm>
                      <a:off x="0" y="0"/>
                      <a:ext cx="3459480" cy="501650"/>
                    </a:xfrm>
                    <a:prstGeom prst="rect">
                      <a:avLst/>
                    </a:prstGeom>
                    <a:ln>
                      <a:noFill/>
                    </a:ln>
                    <a:extLst>
                      <a:ext uri="{53640926-AAD7-44D8-BBD7-CCE9431645EC}">
                        <a14:shadowObscured xmlns:a14="http://schemas.microsoft.com/office/drawing/2010/main"/>
                      </a:ext>
                    </a:extLst>
                  </pic:spPr>
                </pic:pic>
              </a:graphicData>
            </a:graphic>
          </wp:inline>
        </w:drawing>
      </w:r>
    </w:p>
    <w:p w14:paraId="5EB39EB2" w14:textId="77A1BD23" w:rsidR="00F90777" w:rsidRPr="00A94A0F" w:rsidRDefault="00F22F40" w:rsidP="009F6CEF">
      <w:pPr>
        <w:pStyle w:val="Heading1"/>
      </w:pPr>
      <w:r w:rsidRPr="00A94A0F">
        <w:t>If you have s</w:t>
      </w:r>
      <w:r w:rsidR="00F90777" w:rsidRPr="00A94A0F">
        <w:t>tudied</w:t>
      </w:r>
      <w:r w:rsidR="00597A5D" w:rsidRPr="00A94A0F">
        <w:t xml:space="preserve"> or applied with TasTAFE befor</w:t>
      </w:r>
      <w:r w:rsidRPr="00A94A0F">
        <w:t>e:</w:t>
      </w:r>
    </w:p>
    <w:p w14:paraId="0E1A2A55" w14:textId="6527C5E5" w:rsidR="00167217" w:rsidRPr="00C76022" w:rsidRDefault="00F22F40" w:rsidP="00563E51">
      <w:pPr>
        <w:spacing w:before="0" w:after="160" w:line="259" w:lineRule="auto"/>
        <w:rPr>
          <w:rFonts w:ascii="Arial" w:hAnsi="Arial" w:cs="Arial"/>
        </w:rPr>
      </w:pPr>
      <w:r>
        <w:rPr>
          <w:rFonts w:ascii="Arial" w:hAnsi="Arial" w:cs="Arial"/>
        </w:rPr>
        <w:t>You</w:t>
      </w:r>
      <w:r w:rsidR="00F90777">
        <w:rPr>
          <w:rFonts w:ascii="Arial" w:hAnsi="Arial" w:cs="Arial"/>
        </w:rPr>
        <w:t xml:space="preserve"> will already have a Student Portal account. Make sure you </w:t>
      </w:r>
      <w:r w:rsidR="00452227">
        <w:rPr>
          <w:rFonts w:ascii="Arial" w:hAnsi="Arial" w:cs="Arial"/>
        </w:rPr>
        <w:t>can</w:t>
      </w:r>
      <w:r w:rsidR="00F90777">
        <w:rPr>
          <w:rFonts w:ascii="Arial" w:hAnsi="Arial" w:cs="Arial"/>
        </w:rPr>
        <w:t xml:space="preserve"> login – your email address may have </w:t>
      </w:r>
      <w:r w:rsidR="003A4103">
        <w:rPr>
          <w:rFonts w:ascii="Arial" w:hAnsi="Arial" w:cs="Arial"/>
        </w:rPr>
        <w:t>changed,</w:t>
      </w:r>
      <w:r w:rsidR="00F90777">
        <w:rPr>
          <w:rFonts w:ascii="Arial" w:hAnsi="Arial" w:cs="Arial"/>
        </w:rPr>
        <w:t xml:space="preserve"> or your password may have expired.</w:t>
      </w:r>
    </w:p>
    <w:p w14:paraId="7E90D79F" w14:textId="5DE79229" w:rsidR="00C76022" w:rsidRDefault="008D12B7" w:rsidP="00743264">
      <w:pPr>
        <w:pStyle w:val="ListParagraph"/>
        <w:numPr>
          <w:ilvl w:val="0"/>
          <w:numId w:val="40"/>
        </w:numPr>
        <w:spacing w:before="0" w:after="160" w:line="264" w:lineRule="auto"/>
        <w:ind w:left="284" w:hanging="289"/>
        <w:rPr>
          <w:rFonts w:ascii="Arial" w:hAnsi="Arial" w:cs="Arial"/>
        </w:rPr>
      </w:pPr>
      <w:hyperlink r:id="rId12" w:history="1">
        <w:r w:rsidR="00342AD8" w:rsidRPr="00323339">
          <w:rPr>
            <w:rStyle w:val="Hyperlink"/>
            <w:rFonts w:ascii="Arial" w:hAnsi="Arial" w:cs="Arial"/>
            <w:b/>
            <w:bCs/>
          </w:rPr>
          <w:t>Log in</w:t>
        </w:r>
        <w:r w:rsidR="005213C3" w:rsidRPr="00323339">
          <w:rPr>
            <w:rStyle w:val="Hyperlink"/>
            <w:rFonts w:ascii="Arial" w:hAnsi="Arial" w:cs="Arial"/>
            <w:b/>
            <w:bCs/>
          </w:rPr>
          <w:t>to the Student Portal</w:t>
        </w:r>
      </w:hyperlink>
      <w:r w:rsidR="00342AD8" w:rsidRPr="00F90777">
        <w:rPr>
          <w:rFonts w:ascii="Arial" w:hAnsi="Arial" w:cs="Arial"/>
        </w:rPr>
        <w:t xml:space="preserve"> using the personal email address you provided us with</w:t>
      </w:r>
      <w:r w:rsidR="00F33CF4" w:rsidRPr="00F90777">
        <w:rPr>
          <w:rFonts w:ascii="Arial" w:hAnsi="Arial" w:cs="Arial"/>
        </w:rPr>
        <w:t xml:space="preserve"> when you last studied or applied</w:t>
      </w:r>
      <w:r w:rsidR="00744713" w:rsidRPr="00F90777">
        <w:rPr>
          <w:rFonts w:ascii="Arial" w:hAnsi="Arial" w:cs="Arial"/>
        </w:rPr>
        <w:t>.</w:t>
      </w:r>
      <w:r w:rsidR="00F90777">
        <w:rPr>
          <w:rFonts w:ascii="Arial" w:hAnsi="Arial" w:cs="Arial"/>
        </w:rPr>
        <w:t xml:space="preserve"> </w:t>
      </w:r>
      <w:r w:rsidR="00744713" w:rsidRPr="00F90777">
        <w:rPr>
          <w:rFonts w:ascii="Arial" w:hAnsi="Arial" w:cs="Arial"/>
        </w:rPr>
        <w:t xml:space="preserve">If you </w:t>
      </w:r>
      <w:r w:rsidR="00452227">
        <w:rPr>
          <w:rFonts w:ascii="Arial" w:hAnsi="Arial" w:cs="Arial"/>
        </w:rPr>
        <w:t>do not</w:t>
      </w:r>
      <w:r w:rsidR="00170665">
        <w:rPr>
          <w:rFonts w:ascii="Arial" w:hAnsi="Arial" w:cs="Arial"/>
        </w:rPr>
        <w:t xml:space="preserve"> know the </w:t>
      </w:r>
      <w:r w:rsidR="00F33CF4" w:rsidRPr="00F90777">
        <w:rPr>
          <w:rFonts w:ascii="Arial" w:hAnsi="Arial" w:cs="Arial"/>
        </w:rPr>
        <w:t xml:space="preserve">correct </w:t>
      </w:r>
      <w:r w:rsidR="00744713" w:rsidRPr="00F90777">
        <w:rPr>
          <w:rFonts w:ascii="Arial" w:hAnsi="Arial" w:cs="Arial"/>
        </w:rPr>
        <w:t>email address</w:t>
      </w:r>
      <w:r w:rsidR="00F90777">
        <w:rPr>
          <w:rFonts w:ascii="Arial" w:hAnsi="Arial" w:cs="Arial"/>
        </w:rPr>
        <w:t xml:space="preserve">, </w:t>
      </w:r>
      <w:r w:rsidR="00744713" w:rsidRPr="00F90777">
        <w:rPr>
          <w:rFonts w:ascii="Arial" w:hAnsi="Arial" w:cs="Arial"/>
        </w:rPr>
        <w:t xml:space="preserve">please ask </w:t>
      </w:r>
      <w:r w:rsidR="009F4217">
        <w:rPr>
          <w:rFonts w:ascii="Arial" w:hAnsi="Arial" w:cs="Arial"/>
        </w:rPr>
        <w:t xml:space="preserve">Client Services </w:t>
      </w:r>
      <w:r w:rsidR="00744713" w:rsidRPr="00F90777">
        <w:rPr>
          <w:rFonts w:ascii="Arial" w:hAnsi="Arial" w:cs="Arial"/>
        </w:rPr>
        <w:t>to check for you</w:t>
      </w:r>
      <w:r w:rsidR="00F33CF4" w:rsidRPr="00F90777">
        <w:rPr>
          <w:rFonts w:ascii="Arial" w:hAnsi="Arial" w:cs="Arial"/>
        </w:rPr>
        <w:t>.</w:t>
      </w:r>
      <w:r w:rsidR="00F90777">
        <w:rPr>
          <w:rFonts w:ascii="Arial" w:hAnsi="Arial" w:cs="Arial"/>
        </w:rPr>
        <w:t xml:space="preserve"> If you no longer have access to that email address, </w:t>
      </w:r>
      <w:r w:rsidR="00C21E13">
        <w:rPr>
          <w:rFonts w:ascii="Arial" w:hAnsi="Arial" w:cs="Arial"/>
        </w:rPr>
        <w:t xml:space="preserve">Client Services </w:t>
      </w:r>
      <w:r w:rsidR="00F90777">
        <w:rPr>
          <w:rFonts w:ascii="Arial" w:hAnsi="Arial" w:cs="Arial"/>
        </w:rPr>
        <w:t>can update it to your current email address. We will need to verify your identity before doing this.</w:t>
      </w:r>
    </w:p>
    <w:p w14:paraId="55E6D984" w14:textId="39C96768" w:rsidR="00597A5D" w:rsidRDefault="00167217" w:rsidP="00C76022">
      <w:pPr>
        <w:pStyle w:val="ListParagraph"/>
        <w:spacing w:before="0" w:after="160" w:line="264" w:lineRule="auto"/>
        <w:rPr>
          <w:rFonts w:ascii="Arial" w:hAnsi="Arial" w:cs="Arial"/>
        </w:rPr>
      </w:pPr>
      <w:r>
        <w:rPr>
          <w:rFonts w:ascii="Arial" w:hAnsi="Arial" w:cs="Arial"/>
        </w:rPr>
        <w:br/>
      </w:r>
      <w:r w:rsidR="00A34B90">
        <w:rPr>
          <w:noProof/>
        </w:rPr>
        <w:drawing>
          <wp:inline distT="0" distB="0" distL="0" distR="0" wp14:anchorId="67A96B69" wp14:editId="698A8E15">
            <wp:extent cx="1085850" cy="2278125"/>
            <wp:effectExtent l="0" t="0" r="0" b="8255"/>
            <wp:docPr id="611659633" name="Picture 611659633" descr="Image of the Log In Screen for the TasTAFE Student Port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59633" name="Picture 1" descr="Image of the Log In Screen for the TasTAFE Student Portal">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0008" cy="2307829"/>
                    </a:xfrm>
                    <a:prstGeom prst="rect">
                      <a:avLst/>
                    </a:prstGeom>
                  </pic:spPr>
                </pic:pic>
              </a:graphicData>
            </a:graphic>
          </wp:inline>
        </w:drawing>
      </w:r>
    </w:p>
    <w:p w14:paraId="23980B3D" w14:textId="77777777" w:rsidR="00C76022" w:rsidRDefault="00C76022" w:rsidP="00C76022">
      <w:pPr>
        <w:pStyle w:val="ListParagraph"/>
        <w:spacing w:before="0" w:after="160" w:line="264" w:lineRule="auto"/>
        <w:rPr>
          <w:rFonts w:ascii="Arial" w:hAnsi="Arial" w:cs="Arial"/>
        </w:rPr>
      </w:pPr>
    </w:p>
    <w:p w14:paraId="0286FE02" w14:textId="77777777" w:rsidR="00F22F40" w:rsidRPr="004033F0" w:rsidRDefault="00F33CF4" w:rsidP="004033F0">
      <w:pPr>
        <w:pStyle w:val="ListParagraph"/>
        <w:numPr>
          <w:ilvl w:val="0"/>
          <w:numId w:val="40"/>
        </w:numPr>
        <w:spacing w:before="0" w:after="160" w:line="264" w:lineRule="auto"/>
        <w:ind w:left="284" w:hanging="357"/>
        <w:rPr>
          <w:rFonts w:ascii="Arial" w:hAnsi="Arial" w:cs="Arial"/>
        </w:rPr>
      </w:pPr>
      <w:r w:rsidRPr="00F22F40">
        <w:rPr>
          <w:rFonts w:ascii="Arial" w:hAnsi="Arial" w:cs="Arial"/>
        </w:rPr>
        <w:t>If you have forgotten your password</w:t>
      </w:r>
      <w:r w:rsidR="005A199D">
        <w:rPr>
          <w:rFonts w:ascii="Arial" w:hAnsi="Arial" w:cs="Arial"/>
        </w:rPr>
        <w:t>,</w:t>
      </w:r>
      <w:r w:rsidRPr="00F22F40">
        <w:rPr>
          <w:rFonts w:ascii="Arial" w:hAnsi="Arial" w:cs="Arial"/>
        </w:rPr>
        <w:t xml:space="preserve"> click on </w:t>
      </w:r>
      <w:r w:rsidRPr="00144FCE">
        <w:rPr>
          <w:rFonts w:ascii="Arial" w:hAnsi="Arial" w:cs="Arial"/>
          <w:b/>
          <w:bCs/>
        </w:rPr>
        <w:t>Forgot your password?</w:t>
      </w:r>
      <w:r w:rsidR="00F90777" w:rsidRPr="00F22F40">
        <w:rPr>
          <w:rFonts w:ascii="Arial" w:hAnsi="Arial" w:cs="Arial"/>
        </w:rPr>
        <w:t xml:space="preserve"> A password reset link will be emailed to you.  Please note the link expires after 30 minutes</w:t>
      </w:r>
      <w:r w:rsidR="00452227" w:rsidRPr="00F22F40">
        <w:rPr>
          <w:rFonts w:ascii="Arial" w:hAnsi="Arial" w:cs="Arial"/>
        </w:rPr>
        <w:t xml:space="preserve">. </w:t>
      </w:r>
      <w:r w:rsidR="00F22F40" w:rsidRPr="00F22F40">
        <w:rPr>
          <w:rFonts w:ascii="Arial" w:hAnsi="Arial" w:cs="Arial"/>
        </w:rPr>
        <w:t xml:space="preserve">If you </w:t>
      </w:r>
      <w:r w:rsidR="00452227" w:rsidRPr="00F22F40">
        <w:rPr>
          <w:rFonts w:ascii="Arial" w:hAnsi="Arial" w:cs="Arial"/>
        </w:rPr>
        <w:t>do not</w:t>
      </w:r>
      <w:r w:rsidR="00F22F40" w:rsidRPr="00F22F40">
        <w:rPr>
          <w:rFonts w:ascii="Arial" w:hAnsi="Arial" w:cs="Arial"/>
        </w:rPr>
        <w:t xml:space="preserve"> have access to your emails at the time we can assist.</w:t>
      </w:r>
    </w:p>
    <w:p w14:paraId="6C006FFE" w14:textId="21A7F328" w:rsidR="00F90777" w:rsidRDefault="00F90777" w:rsidP="00743264">
      <w:pPr>
        <w:pStyle w:val="ListParagraph"/>
        <w:numPr>
          <w:ilvl w:val="0"/>
          <w:numId w:val="40"/>
        </w:numPr>
        <w:spacing w:before="0" w:after="160" w:line="264" w:lineRule="auto"/>
        <w:ind w:left="284" w:hanging="357"/>
        <w:rPr>
          <w:rFonts w:ascii="Arial" w:hAnsi="Arial" w:cs="Arial"/>
          <w:i/>
          <w:iCs/>
        </w:rPr>
      </w:pPr>
      <w:r>
        <w:rPr>
          <w:rFonts w:ascii="Arial" w:hAnsi="Arial" w:cs="Arial"/>
        </w:rPr>
        <w:lastRenderedPageBreak/>
        <w:t xml:space="preserve">Once you have successfully logged in, make sure all your details are up to date – click on </w:t>
      </w:r>
      <w:r w:rsidRPr="00743264">
        <w:rPr>
          <w:rFonts w:ascii="Arial" w:hAnsi="Arial" w:cs="Arial"/>
          <w:b/>
          <w:bCs/>
        </w:rPr>
        <w:t>Your Personal Details</w:t>
      </w:r>
      <w:r w:rsidR="00F22F40" w:rsidRPr="00743264">
        <w:rPr>
          <w:rFonts w:ascii="Arial" w:hAnsi="Arial" w:cs="Arial"/>
        </w:rPr>
        <w:t>.</w:t>
      </w:r>
      <w:r w:rsidR="00F22F40" w:rsidRPr="00743264">
        <w:rPr>
          <w:rFonts w:ascii="Arial" w:hAnsi="Arial" w:cs="Arial"/>
        </w:rPr>
        <w:br/>
      </w:r>
      <w:r w:rsidR="00302688">
        <w:rPr>
          <w:noProof/>
        </w:rPr>
        <w:drawing>
          <wp:inline distT="0" distB="0" distL="0" distR="0" wp14:anchorId="2B260E49" wp14:editId="218C4CAF">
            <wp:extent cx="1078369" cy="2019300"/>
            <wp:effectExtent l="0" t="0" r="7620" b="0"/>
            <wp:docPr id="8" name="Picture 8" descr="Image of the menu in the student portal with Your Personal Detai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he menu in the student portal with Your Personal Details highlighted"/>
                    <pic:cNvPicPr/>
                  </pic:nvPicPr>
                  <pic:blipFill>
                    <a:blip r:embed="rId14"/>
                    <a:stretch>
                      <a:fillRect/>
                    </a:stretch>
                  </pic:blipFill>
                  <pic:spPr>
                    <a:xfrm>
                      <a:off x="0" y="0"/>
                      <a:ext cx="1079442" cy="2021310"/>
                    </a:xfrm>
                    <a:prstGeom prst="rect">
                      <a:avLst/>
                    </a:prstGeom>
                  </pic:spPr>
                </pic:pic>
              </a:graphicData>
            </a:graphic>
          </wp:inline>
        </w:drawing>
      </w:r>
    </w:p>
    <w:p w14:paraId="312297DD" w14:textId="77777777" w:rsidR="007825FD" w:rsidRDefault="00F90777" w:rsidP="00743264">
      <w:pPr>
        <w:pStyle w:val="ListParagraph"/>
        <w:numPr>
          <w:ilvl w:val="0"/>
          <w:numId w:val="40"/>
        </w:numPr>
        <w:spacing w:before="0" w:after="160" w:line="264" w:lineRule="auto"/>
        <w:ind w:left="284" w:hanging="357"/>
        <w:rPr>
          <w:rFonts w:ascii="Arial" w:hAnsi="Arial" w:cs="Arial"/>
        </w:rPr>
      </w:pPr>
      <w:r>
        <w:rPr>
          <w:rFonts w:ascii="Arial" w:hAnsi="Arial" w:cs="Arial"/>
        </w:rPr>
        <w:t xml:space="preserve">If the course you are intending to apply for has entry requirements, and you already have copies of the evidence you can upload these in readiness – click on </w:t>
      </w:r>
      <w:r w:rsidRPr="00743264">
        <w:rPr>
          <w:rFonts w:ascii="Arial" w:hAnsi="Arial" w:cs="Arial"/>
          <w:b/>
          <w:bCs/>
        </w:rPr>
        <w:t>Your Uploads</w:t>
      </w:r>
      <w:r w:rsidR="00167217">
        <w:rPr>
          <w:rFonts w:ascii="Arial" w:hAnsi="Arial" w:cs="Arial"/>
          <w:i/>
          <w:iCs/>
        </w:rPr>
        <w:t>.</w:t>
      </w:r>
      <w:r w:rsidR="00167217">
        <w:rPr>
          <w:rFonts w:ascii="Arial" w:hAnsi="Arial" w:cs="Arial"/>
        </w:rPr>
        <w:t xml:space="preserve"> This includes any other supporting documents such as Concession Card, Visa evidence, Credit Transfer evidence, etc.</w:t>
      </w:r>
    </w:p>
    <w:p w14:paraId="2E1C5022" w14:textId="35C312E9" w:rsidR="00F90777" w:rsidRDefault="007825FD" w:rsidP="007825FD">
      <w:pPr>
        <w:pStyle w:val="ListParagraph"/>
        <w:spacing w:before="0" w:after="160" w:line="264" w:lineRule="auto"/>
        <w:rPr>
          <w:rFonts w:ascii="Arial" w:hAnsi="Arial" w:cs="Arial"/>
        </w:rPr>
      </w:pPr>
      <w:r>
        <w:rPr>
          <w:noProof/>
        </w:rPr>
        <w:drawing>
          <wp:inline distT="0" distB="0" distL="0" distR="0" wp14:anchorId="17B942B9" wp14:editId="7B7126CE">
            <wp:extent cx="1059206" cy="2028825"/>
            <wp:effectExtent l="0" t="0" r="7620" b="0"/>
            <wp:docPr id="10" name="Picture 10" descr="Image of the menu in the student portal with Your uploa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he menu in the student portal with Your uploads highlighted"/>
                    <pic:cNvPicPr/>
                  </pic:nvPicPr>
                  <pic:blipFill>
                    <a:blip r:embed="rId15"/>
                    <a:stretch>
                      <a:fillRect/>
                    </a:stretch>
                  </pic:blipFill>
                  <pic:spPr>
                    <a:xfrm>
                      <a:off x="0" y="0"/>
                      <a:ext cx="1061302" cy="2032840"/>
                    </a:xfrm>
                    <a:prstGeom prst="rect">
                      <a:avLst/>
                    </a:prstGeom>
                  </pic:spPr>
                </pic:pic>
              </a:graphicData>
            </a:graphic>
          </wp:inline>
        </w:drawing>
      </w:r>
      <w:r w:rsidR="00F22F40">
        <w:rPr>
          <w:rFonts w:ascii="Arial" w:hAnsi="Arial" w:cs="Arial"/>
        </w:rPr>
        <w:br/>
      </w:r>
    </w:p>
    <w:p w14:paraId="4576C583" w14:textId="49374E60" w:rsidR="004033F0" w:rsidRPr="004033F0" w:rsidRDefault="00F22F40" w:rsidP="004033F0">
      <w:pPr>
        <w:pStyle w:val="ListParagraph"/>
        <w:numPr>
          <w:ilvl w:val="0"/>
          <w:numId w:val="40"/>
        </w:numPr>
        <w:spacing w:before="0" w:after="160" w:line="264" w:lineRule="auto"/>
        <w:ind w:left="284" w:hanging="357"/>
        <w:rPr>
          <w:rFonts w:ascii="Arial" w:hAnsi="Arial" w:cs="Arial"/>
        </w:rPr>
      </w:pPr>
      <w:r>
        <w:rPr>
          <w:rFonts w:ascii="Arial" w:hAnsi="Arial" w:cs="Arial"/>
        </w:rPr>
        <w:t xml:space="preserve">Make sure you keep your login details handy. You will now be ready to go when applications open.  </w:t>
      </w:r>
    </w:p>
    <w:p w14:paraId="682C1189" w14:textId="5D3892B8" w:rsidR="00F22F40" w:rsidRDefault="00F22F40" w:rsidP="00727433">
      <w:pPr>
        <w:pStyle w:val="Heading1"/>
      </w:pPr>
      <w:r w:rsidRPr="00F22F40">
        <w:t>If you have</w:t>
      </w:r>
      <w:r>
        <w:t xml:space="preserve"> </w:t>
      </w:r>
      <w:r w:rsidRPr="004D128E">
        <w:t>not</w:t>
      </w:r>
      <w:r w:rsidRPr="00F22F40">
        <w:t xml:space="preserve"> studied or applied with TasTAFE before:</w:t>
      </w:r>
    </w:p>
    <w:p w14:paraId="7BFB9547" w14:textId="69C68D78" w:rsidR="004033F0" w:rsidRPr="00F22F40" w:rsidRDefault="00F22F40" w:rsidP="00BA7C4E">
      <w:pPr>
        <w:spacing w:before="0" w:after="160" w:line="259" w:lineRule="auto"/>
        <w:rPr>
          <w:rFonts w:ascii="Arial" w:hAnsi="Arial" w:cs="Arial"/>
        </w:rPr>
      </w:pPr>
      <w:r>
        <w:rPr>
          <w:rFonts w:ascii="Arial" w:hAnsi="Arial" w:cs="Arial"/>
        </w:rPr>
        <w:t xml:space="preserve">You will need to create a Student Portal account. Before doing </w:t>
      </w:r>
      <w:r w:rsidR="003A4103">
        <w:rPr>
          <w:rFonts w:ascii="Arial" w:hAnsi="Arial" w:cs="Arial"/>
        </w:rPr>
        <w:t>this,</w:t>
      </w:r>
      <w:r>
        <w:rPr>
          <w:rFonts w:ascii="Arial" w:hAnsi="Arial" w:cs="Arial"/>
        </w:rPr>
        <w:t xml:space="preserve"> you will need to have </w:t>
      </w:r>
      <w:r w:rsidR="0081008F">
        <w:rPr>
          <w:rFonts w:ascii="Arial" w:hAnsi="Arial" w:cs="Arial"/>
        </w:rPr>
        <w:t>your</w:t>
      </w:r>
      <w:r>
        <w:rPr>
          <w:rFonts w:ascii="Arial" w:hAnsi="Arial" w:cs="Arial"/>
        </w:rPr>
        <w:t xml:space="preserve"> </w:t>
      </w:r>
      <w:r w:rsidRPr="00821F93">
        <w:rPr>
          <w:rFonts w:ascii="Arial" w:hAnsi="Arial" w:cs="Arial"/>
          <w:b/>
          <w:bCs/>
        </w:rPr>
        <w:t>Unique Student Identifier</w:t>
      </w:r>
      <w:r w:rsidR="0081008F">
        <w:rPr>
          <w:rFonts w:ascii="Arial" w:hAnsi="Arial" w:cs="Arial"/>
        </w:rPr>
        <w:t xml:space="preserve"> (USI) number ready.</w:t>
      </w:r>
      <w:r>
        <w:rPr>
          <w:rFonts w:ascii="Arial" w:hAnsi="Arial" w:cs="Arial"/>
        </w:rPr>
        <w:t xml:space="preserve"> </w:t>
      </w:r>
    </w:p>
    <w:p w14:paraId="31F062FA" w14:textId="1F8BEE7E" w:rsidR="007065DB" w:rsidRDefault="005D3D55" w:rsidP="00093D00">
      <w:pPr>
        <w:pStyle w:val="ListParagraph"/>
        <w:numPr>
          <w:ilvl w:val="0"/>
          <w:numId w:val="38"/>
        </w:numPr>
        <w:spacing w:before="0" w:after="160" w:line="259" w:lineRule="auto"/>
        <w:ind w:left="284"/>
        <w:rPr>
          <w:rFonts w:ascii="Arial" w:hAnsi="Arial" w:cs="Arial"/>
        </w:rPr>
      </w:pPr>
      <w:r w:rsidRPr="00997B75">
        <w:rPr>
          <w:rFonts w:ascii="Arial" w:hAnsi="Arial" w:cs="Arial"/>
        </w:rPr>
        <w:t>If you don’t have a USI</w:t>
      </w:r>
      <w:r w:rsidR="0081008F">
        <w:rPr>
          <w:rFonts w:ascii="Arial" w:hAnsi="Arial" w:cs="Arial"/>
        </w:rPr>
        <w:t xml:space="preserve">, </w:t>
      </w:r>
      <w:r w:rsidRPr="00997B75">
        <w:rPr>
          <w:rFonts w:ascii="Arial" w:hAnsi="Arial" w:cs="Arial"/>
        </w:rPr>
        <w:t>don’t know what the number is,</w:t>
      </w:r>
      <w:r w:rsidR="0081008F">
        <w:rPr>
          <w:rFonts w:ascii="Arial" w:hAnsi="Arial" w:cs="Arial"/>
        </w:rPr>
        <w:t xml:space="preserve"> or need to update your details</w:t>
      </w:r>
      <w:r w:rsidRPr="00997B75">
        <w:rPr>
          <w:rFonts w:ascii="Arial" w:hAnsi="Arial" w:cs="Arial"/>
        </w:rPr>
        <w:t xml:space="preserve"> </w:t>
      </w:r>
      <w:r w:rsidR="0081008F">
        <w:rPr>
          <w:rFonts w:ascii="Arial" w:hAnsi="Arial" w:cs="Arial"/>
        </w:rPr>
        <w:t xml:space="preserve">visit the </w:t>
      </w:r>
      <w:hyperlink r:id="rId16" w:history="1">
        <w:r w:rsidR="0081008F" w:rsidRPr="0081008F">
          <w:rPr>
            <w:rStyle w:val="Hyperlink"/>
            <w:rFonts w:ascii="Arial" w:hAnsi="Arial" w:cs="Arial"/>
          </w:rPr>
          <w:t>USI website</w:t>
        </w:r>
      </w:hyperlink>
      <w:r w:rsidR="00AF160C">
        <w:rPr>
          <w:rFonts w:ascii="Arial" w:hAnsi="Arial" w:cs="Arial"/>
        </w:rPr>
        <w:t>.</w:t>
      </w:r>
      <w:r w:rsidR="0081008F">
        <w:rPr>
          <w:rFonts w:ascii="Arial" w:hAnsi="Arial" w:cs="Arial"/>
        </w:rPr>
        <w:br/>
      </w:r>
      <w:r w:rsidRPr="00997B75">
        <w:rPr>
          <w:rFonts w:ascii="Arial" w:hAnsi="Arial" w:cs="Arial"/>
        </w:rPr>
        <w:t xml:space="preserve">Here you can </w:t>
      </w:r>
      <w:r w:rsidR="0081008F">
        <w:rPr>
          <w:rFonts w:ascii="Arial" w:hAnsi="Arial" w:cs="Arial"/>
        </w:rPr>
        <w:t>create</w:t>
      </w:r>
      <w:r w:rsidRPr="00997B75">
        <w:rPr>
          <w:rFonts w:ascii="Arial" w:hAnsi="Arial" w:cs="Arial"/>
        </w:rPr>
        <w:t xml:space="preserve"> a USI, check to see if you have a USI </w:t>
      </w:r>
      <w:r>
        <w:rPr>
          <w:rFonts w:ascii="Arial" w:hAnsi="Arial" w:cs="Arial"/>
        </w:rPr>
        <w:t xml:space="preserve">and </w:t>
      </w:r>
      <w:r w:rsidRPr="00997B75">
        <w:rPr>
          <w:rFonts w:ascii="Arial" w:hAnsi="Arial" w:cs="Arial"/>
        </w:rPr>
        <w:t xml:space="preserve">find out what </w:t>
      </w:r>
      <w:r w:rsidR="0081008F">
        <w:rPr>
          <w:rFonts w:ascii="Arial" w:hAnsi="Arial" w:cs="Arial"/>
        </w:rPr>
        <w:t xml:space="preserve">it </w:t>
      </w:r>
      <w:r w:rsidRPr="00997B75">
        <w:rPr>
          <w:rFonts w:ascii="Arial" w:hAnsi="Arial" w:cs="Arial"/>
        </w:rPr>
        <w:t>is</w:t>
      </w:r>
      <w:r w:rsidR="0081008F">
        <w:rPr>
          <w:rFonts w:ascii="Arial" w:hAnsi="Arial" w:cs="Arial"/>
        </w:rPr>
        <w:t xml:space="preserve">, or update your details if </w:t>
      </w:r>
      <w:r w:rsidR="00E953F2">
        <w:rPr>
          <w:rFonts w:ascii="Arial" w:hAnsi="Arial" w:cs="Arial"/>
        </w:rPr>
        <w:t>necessary</w:t>
      </w:r>
      <w:r w:rsidR="0092709E">
        <w:rPr>
          <w:rFonts w:ascii="Arial" w:hAnsi="Arial" w:cs="Arial"/>
        </w:rPr>
        <w:t xml:space="preserve">. Please complete this process </w:t>
      </w:r>
      <w:r w:rsidR="0092709E" w:rsidRPr="00F0278E">
        <w:rPr>
          <w:rFonts w:ascii="Arial" w:hAnsi="Arial" w:cs="Arial"/>
          <w:b/>
          <w:bCs/>
        </w:rPr>
        <w:t>before</w:t>
      </w:r>
      <w:r w:rsidR="0092709E">
        <w:rPr>
          <w:rFonts w:ascii="Arial" w:hAnsi="Arial" w:cs="Arial"/>
        </w:rPr>
        <w:t xml:space="preserve"> </w:t>
      </w:r>
      <w:r w:rsidR="0081008F">
        <w:rPr>
          <w:rFonts w:ascii="Arial" w:hAnsi="Arial" w:cs="Arial"/>
        </w:rPr>
        <w:t>creating your Student Portal account</w:t>
      </w:r>
      <w:r w:rsidR="00EB5D1E">
        <w:rPr>
          <w:rFonts w:ascii="Arial" w:hAnsi="Arial" w:cs="Arial"/>
        </w:rPr>
        <w:t>.</w:t>
      </w:r>
    </w:p>
    <w:p w14:paraId="2C72DDE2" w14:textId="7C4801C9" w:rsidR="00752FEF" w:rsidRPr="00093D00" w:rsidRDefault="00752FEF" w:rsidP="00752FEF">
      <w:pPr>
        <w:pStyle w:val="ListParagraph"/>
        <w:spacing w:before="0" w:after="160" w:line="259" w:lineRule="auto"/>
        <w:rPr>
          <w:rFonts w:ascii="Arial" w:hAnsi="Arial" w:cs="Arial"/>
        </w:rPr>
      </w:pPr>
    </w:p>
    <w:p w14:paraId="41CF23F2" w14:textId="18AACEC3" w:rsidR="00C54EEC" w:rsidRPr="00727433" w:rsidRDefault="00730335" w:rsidP="00727433">
      <w:pPr>
        <w:pStyle w:val="QuoteText"/>
        <w:jc w:val="center"/>
        <w:rPr>
          <w:rFonts w:ascii="Arial" w:hAnsi="Arial" w:cs="Arial"/>
          <w:b/>
          <w:bCs/>
        </w:rPr>
      </w:pPr>
      <w:r w:rsidRPr="00B52988">
        <w:rPr>
          <w:rFonts w:ascii="Arial" w:hAnsi="Arial" w:cs="Arial"/>
        </w:rPr>
        <w:t xml:space="preserve">If you encounter any issues with </w:t>
      </w:r>
      <w:r>
        <w:rPr>
          <w:rFonts w:ascii="Arial" w:hAnsi="Arial" w:cs="Arial"/>
        </w:rPr>
        <w:t xml:space="preserve">applying, </w:t>
      </w:r>
      <w:r w:rsidRPr="00B52988">
        <w:rPr>
          <w:rFonts w:ascii="Arial" w:hAnsi="Arial" w:cs="Arial"/>
        </w:rPr>
        <w:t xml:space="preserve">logging in or creating your TasTAFE Student Portal account, please see staff at </w:t>
      </w:r>
      <w:r w:rsidRPr="00B52988">
        <w:rPr>
          <w:rFonts w:ascii="Arial" w:hAnsi="Arial" w:cs="Arial"/>
          <w:b/>
          <w:bCs/>
        </w:rPr>
        <w:t>Client Services</w:t>
      </w:r>
      <w:r w:rsidRPr="00B52988">
        <w:rPr>
          <w:rFonts w:ascii="Arial" w:hAnsi="Arial" w:cs="Arial"/>
        </w:rPr>
        <w:t xml:space="preserve"> on Campus or call </w:t>
      </w:r>
      <w:r w:rsidRPr="00B52988">
        <w:rPr>
          <w:rFonts w:ascii="Arial" w:hAnsi="Arial" w:cs="Arial"/>
          <w:b/>
          <w:bCs/>
        </w:rPr>
        <w:t xml:space="preserve">1300 </w:t>
      </w:r>
      <w:proofErr w:type="gramStart"/>
      <w:r w:rsidRPr="00B52988">
        <w:rPr>
          <w:rFonts w:ascii="Arial" w:hAnsi="Arial" w:cs="Arial"/>
          <w:b/>
          <w:bCs/>
        </w:rPr>
        <w:t>655 307</w:t>
      </w:r>
      <w:proofErr w:type="gramEnd"/>
    </w:p>
    <w:p w14:paraId="6803650E" w14:textId="12889704" w:rsidR="009A4935" w:rsidRPr="00054A12" w:rsidRDefault="00054A12" w:rsidP="00BA7C4E">
      <w:pPr>
        <w:pStyle w:val="ListParagraph"/>
        <w:numPr>
          <w:ilvl w:val="0"/>
          <w:numId w:val="38"/>
        </w:numPr>
        <w:spacing w:before="0" w:after="160" w:line="259" w:lineRule="auto"/>
        <w:ind w:left="284"/>
      </w:pPr>
      <w:r>
        <w:lastRenderedPageBreak/>
        <w:t xml:space="preserve">Go to the Student Portal and </w:t>
      </w:r>
      <w:r>
        <w:rPr>
          <w:rFonts w:ascii="Arial" w:hAnsi="Arial" w:cs="Arial"/>
        </w:rPr>
        <w:t>c</w:t>
      </w:r>
      <w:r w:rsidR="0081008F" w:rsidRPr="00054A12">
        <w:rPr>
          <w:rFonts w:ascii="Arial" w:hAnsi="Arial" w:cs="Arial"/>
        </w:rPr>
        <w:t xml:space="preserve">lick on </w:t>
      </w:r>
      <w:r w:rsidR="0081008F" w:rsidRPr="00054A12">
        <w:rPr>
          <w:rFonts w:ascii="Arial" w:hAnsi="Arial" w:cs="Arial"/>
          <w:b/>
          <w:bCs/>
        </w:rPr>
        <w:t>Cr</w:t>
      </w:r>
      <w:r w:rsidR="009A4935" w:rsidRPr="00054A12">
        <w:rPr>
          <w:rFonts w:ascii="Arial" w:hAnsi="Arial" w:cs="Arial"/>
          <w:b/>
          <w:bCs/>
        </w:rPr>
        <w:t xml:space="preserve">eate </w:t>
      </w:r>
      <w:r w:rsidR="0081008F" w:rsidRPr="00054A12">
        <w:rPr>
          <w:rFonts w:ascii="Arial" w:hAnsi="Arial" w:cs="Arial"/>
          <w:b/>
          <w:bCs/>
        </w:rPr>
        <w:t>an A</w:t>
      </w:r>
      <w:r w:rsidR="009A4935" w:rsidRPr="00054A12">
        <w:rPr>
          <w:rFonts w:ascii="Arial" w:hAnsi="Arial" w:cs="Arial"/>
          <w:b/>
          <w:bCs/>
        </w:rPr>
        <w:t>ccount</w:t>
      </w:r>
      <w:r w:rsidR="009A4935" w:rsidRPr="00054A12">
        <w:rPr>
          <w:rFonts w:ascii="Arial" w:hAnsi="Arial" w:cs="Arial"/>
        </w:rPr>
        <w:t xml:space="preserve"> using your </w:t>
      </w:r>
      <w:r w:rsidR="009A4935" w:rsidRPr="00054A12">
        <w:rPr>
          <w:rFonts w:ascii="Arial" w:hAnsi="Arial" w:cs="Arial"/>
          <w:b/>
          <w:bCs/>
        </w:rPr>
        <w:t xml:space="preserve">personal </w:t>
      </w:r>
      <w:r w:rsidR="009A4935" w:rsidRPr="00054A12">
        <w:rPr>
          <w:rFonts w:ascii="Arial" w:hAnsi="Arial" w:cs="Arial"/>
        </w:rPr>
        <w:t>email address</w:t>
      </w:r>
      <w:r w:rsidR="00C54EEC" w:rsidRPr="00054A12">
        <w:rPr>
          <w:rFonts w:ascii="Arial" w:hAnsi="Arial" w:cs="Arial"/>
        </w:rPr>
        <w:t>.</w:t>
      </w:r>
      <w:r w:rsidR="005219B9">
        <w:rPr>
          <w:rFonts w:ascii="Arial" w:hAnsi="Arial" w:cs="Arial"/>
        </w:rPr>
        <w:t xml:space="preserve"> </w:t>
      </w:r>
      <w:r w:rsidR="009A4935" w:rsidRPr="00054A12">
        <w:rPr>
          <w:rFonts w:ascii="Arial" w:hAnsi="Arial" w:cs="Arial"/>
        </w:rPr>
        <w:t xml:space="preserve">Please </w:t>
      </w:r>
      <w:r w:rsidR="009A4935" w:rsidRPr="00054A12">
        <w:rPr>
          <w:rFonts w:ascii="Arial" w:hAnsi="Arial" w:cs="Arial"/>
          <w:b/>
          <w:bCs/>
        </w:rPr>
        <w:t>do not</w:t>
      </w:r>
      <w:r w:rsidR="009A4935" w:rsidRPr="00054A12">
        <w:rPr>
          <w:rFonts w:ascii="Arial" w:hAnsi="Arial" w:cs="Arial"/>
        </w:rPr>
        <w:t xml:space="preserve"> use a TasTAFE student email address to create an account.</w:t>
      </w:r>
      <w:r w:rsidR="00093D00" w:rsidRPr="00093D00">
        <w:rPr>
          <w:noProof/>
        </w:rPr>
        <w:t xml:space="preserve"> </w:t>
      </w:r>
      <w:r w:rsidR="00093D00">
        <w:rPr>
          <w:noProof/>
        </w:rPr>
        <w:drawing>
          <wp:inline distT="0" distB="0" distL="0" distR="0" wp14:anchorId="008ED580" wp14:editId="57CADC2E">
            <wp:extent cx="843191" cy="1771650"/>
            <wp:effectExtent l="0" t="0" r="0" b="0"/>
            <wp:docPr id="9" name="Picture 9" descr="Image of the Log In Screen for the TasTAFE Student Port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Log In Screen for the TasTAFE Student Portal">
                      <a:extLst>
                        <a:ext uri="{C183D7F6-B498-43B3-948B-1728B52AA6E4}">
                          <adec:decorative xmlns:adec="http://schemas.microsoft.com/office/drawing/2017/decorative" val="0"/>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845277" cy="1776034"/>
                    </a:xfrm>
                    <a:prstGeom prst="rect">
                      <a:avLst/>
                    </a:prstGeom>
                  </pic:spPr>
                </pic:pic>
              </a:graphicData>
            </a:graphic>
          </wp:inline>
        </w:drawing>
      </w:r>
    </w:p>
    <w:p w14:paraId="0AFED8FC" w14:textId="23A422FC" w:rsidR="00C569CD" w:rsidRDefault="00C54EEC" w:rsidP="00C569CD">
      <w:pPr>
        <w:pStyle w:val="ListParagraph"/>
        <w:numPr>
          <w:ilvl w:val="0"/>
          <w:numId w:val="38"/>
        </w:numPr>
        <w:spacing w:before="0" w:after="160" w:line="259" w:lineRule="auto"/>
        <w:ind w:left="284"/>
        <w:rPr>
          <w:rFonts w:ascii="Arial" w:hAnsi="Arial" w:cs="Arial"/>
        </w:rPr>
      </w:pPr>
      <w:r>
        <w:rPr>
          <w:rFonts w:ascii="Arial" w:hAnsi="Arial" w:cs="Arial"/>
        </w:rPr>
        <w:t>C</w:t>
      </w:r>
      <w:r w:rsidR="0081008F" w:rsidRPr="00C54EEC">
        <w:rPr>
          <w:rFonts w:ascii="Arial" w:hAnsi="Arial" w:cs="Arial"/>
        </w:rPr>
        <w:t xml:space="preserve">omplete the details on </w:t>
      </w:r>
      <w:r>
        <w:rPr>
          <w:rFonts w:ascii="Arial" w:hAnsi="Arial" w:cs="Arial"/>
        </w:rPr>
        <w:t xml:space="preserve">the </w:t>
      </w:r>
      <w:r w:rsidRPr="007322A3">
        <w:rPr>
          <w:rFonts w:ascii="Arial" w:hAnsi="Arial" w:cs="Arial"/>
          <w:b/>
          <w:bCs/>
        </w:rPr>
        <w:t>Creating a TasTAFE Student Portal Account</w:t>
      </w:r>
      <w:r w:rsidR="0081008F" w:rsidRPr="00C54EEC">
        <w:rPr>
          <w:rFonts w:ascii="Arial" w:hAnsi="Arial" w:cs="Arial"/>
        </w:rPr>
        <w:t xml:space="preserve"> page and click on </w:t>
      </w:r>
      <w:r w:rsidR="0081008F" w:rsidRPr="007322A3">
        <w:rPr>
          <w:rFonts w:ascii="Arial" w:hAnsi="Arial" w:cs="Arial"/>
          <w:b/>
          <w:bCs/>
        </w:rPr>
        <w:t>Register</w:t>
      </w:r>
      <w:r w:rsidR="0081008F" w:rsidRPr="007322A3">
        <w:rPr>
          <w:rFonts w:ascii="Arial" w:hAnsi="Arial" w:cs="Arial"/>
        </w:rPr>
        <w:t xml:space="preserve"> </w:t>
      </w:r>
      <w:r w:rsidR="0081008F" w:rsidRPr="00C54EEC">
        <w:rPr>
          <w:rFonts w:ascii="Arial" w:hAnsi="Arial" w:cs="Arial"/>
        </w:rPr>
        <w:t>at the bottom of the screen. You will not be able to do this until all required fields</w:t>
      </w:r>
      <w:r w:rsidR="00593B95">
        <w:rPr>
          <w:rFonts w:ascii="Arial" w:hAnsi="Arial" w:cs="Arial"/>
        </w:rPr>
        <w:t xml:space="preserve"> marked with an </w:t>
      </w:r>
      <w:proofErr w:type="spellStart"/>
      <w:r w:rsidR="003A4103">
        <w:rPr>
          <w:rFonts w:ascii="Arial" w:hAnsi="Arial" w:cs="Arial"/>
        </w:rPr>
        <w:t>asterix</w:t>
      </w:r>
      <w:proofErr w:type="spellEnd"/>
      <w:r w:rsidR="003A4103">
        <w:rPr>
          <w:rFonts w:ascii="Arial" w:hAnsi="Arial" w:cs="Arial"/>
        </w:rPr>
        <w:t xml:space="preserve"> </w:t>
      </w:r>
      <w:r w:rsidR="003A4103" w:rsidRPr="00C54EEC">
        <w:rPr>
          <w:rFonts w:ascii="Arial" w:hAnsi="Arial" w:cs="Arial"/>
        </w:rPr>
        <w:t>have</w:t>
      </w:r>
      <w:r w:rsidR="0081008F" w:rsidRPr="00C54EEC">
        <w:rPr>
          <w:rFonts w:ascii="Arial" w:hAnsi="Arial" w:cs="Arial"/>
        </w:rPr>
        <w:t xml:space="preserve"> been completed, including your USI.</w:t>
      </w:r>
      <w:r>
        <w:rPr>
          <w:rFonts w:ascii="Arial" w:hAnsi="Arial" w:cs="Arial"/>
        </w:rPr>
        <w:t xml:space="preserve"> Please note your USI needs to be valid and your details need to match those you originally created your USI number with.</w:t>
      </w:r>
      <w:r>
        <w:rPr>
          <w:rFonts w:ascii="Arial" w:hAnsi="Arial" w:cs="Arial"/>
        </w:rPr>
        <w:br/>
      </w:r>
      <w:r w:rsidR="007322A3">
        <w:rPr>
          <w:noProof/>
        </w:rPr>
        <w:drawing>
          <wp:inline distT="0" distB="0" distL="0" distR="0" wp14:anchorId="431E7BCC" wp14:editId="34588D82">
            <wp:extent cx="689928" cy="390525"/>
            <wp:effectExtent l="0" t="0" r="0" b="0"/>
            <wp:docPr id="1285812504" name="Picture 1285812504" descr="Image of the Register button at the bottom of the Creating a TasTAFE Student Portal Account Scre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12504" name="Picture 1" descr="Image of the Register button at the bottom of the Creating a TasTAFE Student Portal Account Screen">
                      <a:extLst>
                        <a:ext uri="{C183D7F6-B498-43B3-948B-1728B52AA6E4}">
                          <adec:decorative xmlns:adec="http://schemas.microsoft.com/office/drawing/2017/decorative" val="0"/>
                        </a:ext>
                      </a:extLst>
                    </pic:cNvPr>
                    <pic:cNvPicPr/>
                  </pic:nvPicPr>
                  <pic:blipFill rotWithShape="1">
                    <a:blip r:embed="rId18" cstate="print">
                      <a:extLst>
                        <a:ext uri="{28A0092B-C50C-407E-A947-70E740481C1C}">
                          <a14:useLocalDpi xmlns:a14="http://schemas.microsoft.com/office/drawing/2010/main" val="0"/>
                        </a:ext>
                      </a:extLst>
                    </a:blip>
                    <a:srcRect t="95677" r="87311" b="-148"/>
                    <a:stretch/>
                  </pic:blipFill>
                  <pic:spPr bwMode="auto">
                    <a:xfrm>
                      <a:off x="0" y="0"/>
                      <a:ext cx="699093" cy="395713"/>
                    </a:xfrm>
                    <a:prstGeom prst="rect">
                      <a:avLst/>
                    </a:prstGeom>
                    <a:ln>
                      <a:noFill/>
                    </a:ln>
                    <a:extLst>
                      <a:ext uri="{53640926-AAD7-44D8-BBD7-CCE9431645EC}">
                        <a14:shadowObscured xmlns:a14="http://schemas.microsoft.com/office/drawing/2010/main"/>
                      </a:ext>
                    </a:extLst>
                  </pic:spPr>
                </pic:pic>
              </a:graphicData>
            </a:graphic>
          </wp:inline>
        </w:drawing>
      </w:r>
    </w:p>
    <w:p w14:paraId="17B2A4A3" w14:textId="3B29A900" w:rsidR="00C54EEC" w:rsidRPr="00C569CD" w:rsidRDefault="00C54EEC" w:rsidP="00C569CD">
      <w:pPr>
        <w:pStyle w:val="ListParagraph"/>
        <w:numPr>
          <w:ilvl w:val="0"/>
          <w:numId w:val="38"/>
        </w:numPr>
        <w:spacing w:before="0" w:after="160" w:line="259" w:lineRule="auto"/>
        <w:ind w:left="284"/>
        <w:rPr>
          <w:rFonts w:ascii="Arial" w:hAnsi="Arial" w:cs="Arial"/>
        </w:rPr>
      </w:pPr>
      <w:r w:rsidRPr="00C569CD">
        <w:rPr>
          <w:rFonts w:ascii="Arial" w:hAnsi="Arial" w:cs="Arial"/>
        </w:rPr>
        <w:t xml:space="preserve">Once you register you will then need to complete </w:t>
      </w:r>
      <w:r w:rsidRPr="00452227">
        <w:rPr>
          <w:rFonts w:ascii="Arial" w:hAnsi="Arial" w:cs="Arial"/>
          <w:b/>
          <w:bCs/>
        </w:rPr>
        <w:t>Your Personal Details.</w:t>
      </w:r>
      <w:r w:rsidRPr="00C569CD">
        <w:rPr>
          <w:rFonts w:ascii="Arial" w:hAnsi="Arial" w:cs="Arial"/>
          <w:b/>
          <w:bCs/>
        </w:rPr>
        <w:br/>
      </w:r>
      <w:r w:rsidR="006761D7">
        <w:rPr>
          <w:noProof/>
        </w:rPr>
        <w:drawing>
          <wp:inline distT="0" distB="0" distL="0" distR="0" wp14:anchorId="4845285C" wp14:editId="5193DA5C">
            <wp:extent cx="876300" cy="1637406"/>
            <wp:effectExtent l="0" t="0" r="0" b="1270"/>
            <wp:docPr id="1526785883" name="Picture 1526785883" descr="Image of the menu in the student portal with Your Personal Details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85883" name="Picture 1526785883" descr="Image of the menu in the student portal with Your Personal Details highlighted">
                      <a:extLst>
                        <a:ext uri="{C183D7F6-B498-43B3-948B-1728B52AA6E4}">
                          <adec:decorative xmlns:adec="http://schemas.microsoft.com/office/drawing/2017/decorative" val="0"/>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7017" cy="1657432"/>
                    </a:xfrm>
                    <a:prstGeom prst="rect">
                      <a:avLst/>
                    </a:prstGeom>
                  </pic:spPr>
                </pic:pic>
              </a:graphicData>
            </a:graphic>
          </wp:inline>
        </w:drawing>
      </w:r>
    </w:p>
    <w:p w14:paraId="073EB9FB" w14:textId="4F107C16" w:rsidR="0001569A" w:rsidRPr="0001569A" w:rsidRDefault="00C54EEC" w:rsidP="0001569A">
      <w:pPr>
        <w:pStyle w:val="ListParagraph"/>
        <w:numPr>
          <w:ilvl w:val="0"/>
          <w:numId w:val="38"/>
        </w:numPr>
        <w:tabs>
          <w:tab w:val="left" w:pos="360"/>
        </w:tabs>
        <w:spacing w:before="0" w:after="160" w:line="264" w:lineRule="auto"/>
        <w:ind w:left="284"/>
        <w:rPr>
          <w:rFonts w:ascii="Arial" w:hAnsi="Arial" w:cs="Arial"/>
        </w:rPr>
      </w:pPr>
      <w:r>
        <w:rPr>
          <w:rFonts w:ascii="Arial" w:hAnsi="Arial" w:cs="Arial"/>
        </w:rPr>
        <w:t xml:space="preserve">If the course you are intending to apply for has entry requirements, and you already have copies of the evidence you can upload these in readiness – click on </w:t>
      </w:r>
      <w:r w:rsidRPr="00821F93">
        <w:rPr>
          <w:rFonts w:ascii="Arial" w:hAnsi="Arial" w:cs="Arial"/>
          <w:b/>
          <w:bCs/>
          <w:i/>
          <w:iCs/>
        </w:rPr>
        <w:t>Your Uploads</w:t>
      </w:r>
      <w:r>
        <w:rPr>
          <w:rFonts w:ascii="Arial" w:hAnsi="Arial" w:cs="Arial"/>
          <w:i/>
          <w:iCs/>
        </w:rPr>
        <w:t>.</w:t>
      </w:r>
      <w:r>
        <w:rPr>
          <w:rFonts w:ascii="Arial" w:hAnsi="Arial" w:cs="Arial"/>
        </w:rPr>
        <w:t xml:space="preserve"> This includes any other supporting documents such as Concession Card, Visa evidence, Credit Transfer evidence, etc.</w:t>
      </w:r>
    </w:p>
    <w:p w14:paraId="03A288F8" w14:textId="081EC07F" w:rsidR="00C54EEC" w:rsidRPr="00C569CD" w:rsidRDefault="00C569CD" w:rsidP="00B20EAF">
      <w:pPr>
        <w:tabs>
          <w:tab w:val="left" w:pos="360"/>
        </w:tabs>
        <w:spacing w:before="0" w:after="160" w:line="264" w:lineRule="auto"/>
        <w:ind w:left="142"/>
        <w:rPr>
          <w:rFonts w:ascii="Arial" w:hAnsi="Arial" w:cs="Arial"/>
        </w:rPr>
      </w:pPr>
      <w:r w:rsidRPr="00C569CD">
        <w:rPr>
          <w:noProof/>
        </w:rPr>
        <w:t xml:space="preserve"> </w:t>
      </w:r>
      <w:r w:rsidR="008957F9">
        <w:rPr>
          <w:noProof/>
        </w:rPr>
        <w:drawing>
          <wp:inline distT="0" distB="0" distL="0" distR="0" wp14:anchorId="1A98861C" wp14:editId="6E9B30E7">
            <wp:extent cx="914400" cy="1751461"/>
            <wp:effectExtent l="0" t="0" r="0" b="1270"/>
            <wp:docPr id="11" name="Picture 11" descr="Image of the menu in the student portal with Your uploa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he menu in the student portal with Your uploads highlighted"/>
                    <pic:cNvPicPr/>
                  </pic:nvPicPr>
                  <pic:blipFill>
                    <a:blip r:embed="rId15"/>
                    <a:stretch>
                      <a:fillRect/>
                    </a:stretch>
                  </pic:blipFill>
                  <pic:spPr>
                    <a:xfrm>
                      <a:off x="0" y="0"/>
                      <a:ext cx="914400" cy="1751461"/>
                    </a:xfrm>
                    <a:prstGeom prst="rect">
                      <a:avLst/>
                    </a:prstGeom>
                  </pic:spPr>
                </pic:pic>
              </a:graphicData>
            </a:graphic>
          </wp:inline>
        </w:drawing>
      </w:r>
    </w:p>
    <w:p w14:paraId="748E7F08" w14:textId="467541A4" w:rsidR="00C921A0" w:rsidRDefault="00C54EEC" w:rsidP="00C921A0">
      <w:pPr>
        <w:pStyle w:val="ListParagraph"/>
        <w:numPr>
          <w:ilvl w:val="0"/>
          <w:numId w:val="38"/>
        </w:numPr>
        <w:spacing w:before="0" w:after="160" w:line="264" w:lineRule="auto"/>
        <w:ind w:left="426"/>
        <w:rPr>
          <w:rFonts w:ascii="Arial" w:hAnsi="Arial" w:cs="Arial"/>
        </w:rPr>
      </w:pPr>
      <w:r>
        <w:rPr>
          <w:rFonts w:ascii="Arial" w:hAnsi="Arial" w:cs="Arial"/>
        </w:rPr>
        <w:t>Make sure you keep your login details handy. You will now be ready to go when applications open.</w:t>
      </w:r>
    </w:p>
    <w:p w14:paraId="0D6D4978" w14:textId="2892E792" w:rsidR="00C54EEC" w:rsidRPr="00C921A0" w:rsidRDefault="00C921A0" w:rsidP="00E95276">
      <w:pPr>
        <w:pStyle w:val="QuoteText"/>
        <w:jc w:val="center"/>
        <w:rPr>
          <w:rFonts w:ascii="Arial" w:hAnsi="Arial" w:cs="Arial"/>
          <w:b/>
          <w:bCs/>
        </w:rPr>
      </w:pPr>
      <w:r w:rsidRPr="00B52988">
        <w:rPr>
          <w:rFonts w:ascii="Arial" w:hAnsi="Arial" w:cs="Arial"/>
        </w:rPr>
        <w:t xml:space="preserve">If you encounter any issues with </w:t>
      </w:r>
      <w:r>
        <w:rPr>
          <w:rFonts w:ascii="Arial" w:hAnsi="Arial" w:cs="Arial"/>
        </w:rPr>
        <w:t xml:space="preserve">applying, </w:t>
      </w:r>
      <w:r w:rsidRPr="00B52988">
        <w:rPr>
          <w:rFonts w:ascii="Arial" w:hAnsi="Arial" w:cs="Arial"/>
        </w:rPr>
        <w:t xml:space="preserve">logging to or creating your TasTAFE Student Portal account, please see staff at </w:t>
      </w:r>
      <w:r w:rsidRPr="00B52988">
        <w:rPr>
          <w:rFonts w:ascii="Arial" w:hAnsi="Arial" w:cs="Arial"/>
          <w:b/>
          <w:bCs/>
        </w:rPr>
        <w:t>Client Services</w:t>
      </w:r>
      <w:r w:rsidRPr="00B52988">
        <w:rPr>
          <w:rFonts w:ascii="Arial" w:hAnsi="Arial" w:cs="Arial"/>
        </w:rPr>
        <w:t xml:space="preserve"> on Campus or call </w:t>
      </w:r>
      <w:r w:rsidRPr="00B52988">
        <w:rPr>
          <w:rFonts w:ascii="Arial" w:hAnsi="Arial" w:cs="Arial"/>
          <w:b/>
          <w:bCs/>
        </w:rPr>
        <w:t xml:space="preserve">1300 </w:t>
      </w:r>
      <w:proofErr w:type="gramStart"/>
      <w:r w:rsidRPr="00B52988">
        <w:rPr>
          <w:rFonts w:ascii="Arial" w:hAnsi="Arial" w:cs="Arial"/>
          <w:b/>
          <w:bCs/>
        </w:rPr>
        <w:t>655 307</w:t>
      </w:r>
      <w:proofErr w:type="gramEnd"/>
    </w:p>
    <w:p w14:paraId="55349709" w14:textId="0465CC04" w:rsidR="00821F93" w:rsidRDefault="00821F93" w:rsidP="00BA7C4E">
      <w:pPr>
        <w:pStyle w:val="MainTitleHeading"/>
        <w:framePr w:w="0" w:vSpace="0" w:wrap="auto" w:hAnchor="text" w:yAlign="inline"/>
      </w:pPr>
      <w:bookmarkStart w:id="2" w:name="_Hlk83977573"/>
      <w:r>
        <w:lastRenderedPageBreak/>
        <w:t>Applying to Study at TasTAFE</w:t>
      </w:r>
    </w:p>
    <w:p w14:paraId="21FA1D3A" w14:textId="77777777" w:rsidR="00821F93" w:rsidRPr="00821F93" w:rsidRDefault="00821F93" w:rsidP="00BA7C4E">
      <w:pPr>
        <w:pStyle w:val="ListParagraph"/>
        <w:spacing w:before="0" w:after="160" w:line="259" w:lineRule="auto"/>
        <w:ind w:left="644"/>
        <w:rPr>
          <w:rStyle w:val="s1ppyq"/>
          <w:rFonts w:ascii="Arial" w:hAnsi="Arial" w:cs="Arial"/>
        </w:rPr>
      </w:pPr>
    </w:p>
    <w:p w14:paraId="298776A3" w14:textId="218DAE65" w:rsidR="00F93470" w:rsidRPr="00997B75" w:rsidRDefault="00F93470" w:rsidP="00BA7C4E">
      <w:pPr>
        <w:pStyle w:val="ListParagraph"/>
        <w:numPr>
          <w:ilvl w:val="0"/>
          <w:numId w:val="41"/>
        </w:numPr>
        <w:spacing w:before="0" w:after="160" w:line="259" w:lineRule="auto"/>
        <w:rPr>
          <w:rStyle w:val="s1ppyq"/>
          <w:rFonts w:ascii="Arial" w:hAnsi="Arial" w:cs="Arial"/>
        </w:rPr>
      </w:pPr>
      <w:r w:rsidRPr="00997B75">
        <w:rPr>
          <w:rStyle w:val="s1ppyq"/>
          <w:rFonts w:ascii="Arial" w:hAnsi="Arial" w:cs="Arial"/>
          <w:color w:val="001430"/>
        </w:rPr>
        <w:t xml:space="preserve">Find </w:t>
      </w:r>
      <w:r>
        <w:rPr>
          <w:rStyle w:val="s1ppyq"/>
          <w:rFonts w:ascii="Arial" w:hAnsi="Arial" w:cs="Arial"/>
          <w:color w:val="001430"/>
        </w:rPr>
        <w:t xml:space="preserve">your chosen </w:t>
      </w:r>
      <w:r w:rsidRPr="00997B75">
        <w:rPr>
          <w:rStyle w:val="s1ppyq"/>
          <w:rFonts w:ascii="Arial" w:hAnsi="Arial" w:cs="Arial"/>
          <w:color w:val="001430"/>
        </w:rPr>
        <w:t xml:space="preserve">course on the </w:t>
      </w:r>
      <w:hyperlink r:id="rId20" w:history="1">
        <w:r w:rsidRPr="00821F93">
          <w:rPr>
            <w:rStyle w:val="Hyperlink"/>
            <w:rFonts w:ascii="Arial" w:hAnsi="Arial" w:cs="Arial"/>
            <w:b/>
            <w:bCs/>
          </w:rPr>
          <w:t>TasTAFE website</w:t>
        </w:r>
      </w:hyperlink>
      <w:r>
        <w:rPr>
          <w:rStyle w:val="s1ppyq"/>
          <w:rFonts w:ascii="Arial" w:hAnsi="Arial" w:cs="Arial"/>
          <w:b/>
          <w:bCs/>
          <w:color w:val="001430"/>
        </w:rPr>
        <w:t xml:space="preserve"> </w:t>
      </w:r>
      <w:r w:rsidR="006B1266">
        <w:rPr>
          <w:rStyle w:val="s1ppyq"/>
          <w:rFonts w:ascii="Arial" w:hAnsi="Arial" w:cs="Arial"/>
          <w:color w:val="001430"/>
        </w:rPr>
        <w:t xml:space="preserve">and click </w:t>
      </w:r>
      <w:r w:rsidR="006B1266">
        <w:rPr>
          <w:rStyle w:val="s1ppyq"/>
          <w:rFonts w:ascii="Arial" w:hAnsi="Arial" w:cs="Arial"/>
          <w:color w:val="001430"/>
        </w:rPr>
        <w:br/>
      </w:r>
      <w:r w:rsidR="006B1266" w:rsidRPr="006B1266">
        <w:rPr>
          <w:rStyle w:val="s1ppyq"/>
          <w:rFonts w:ascii="Arial" w:hAnsi="Arial" w:cs="Arial"/>
          <w:b/>
          <w:bCs/>
          <w:color w:val="001430"/>
        </w:rPr>
        <w:t>Apply Now</w:t>
      </w:r>
    </w:p>
    <w:p w14:paraId="4CDF243B" w14:textId="77777777" w:rsidR="00F93470" w:rsidRPr="00997B75" w:rsidRDefault="00F93470" w:rsidP="00BA7C4E">
      <w:pPr>
        <w:pStyle w:val="ListParagraph"/>
        <w:rPr>
          <w:rFonts w:ascii="Arial" w:hAnsi="Arial" w:cs="Arial"/>
        </w:rPr>
      </w:pPr>
      <w:r w:rsidRPr="00997B75">
        <w:rPr>
          <w:rFonts w:ascii="Arial" w:hAnsi="Arial" w:cs="Arial"/>
          <w:noProof/>
        </w:rPr>
        <w:drawing>
          <wp:inline distT="0" distB="0" distL="0" distR="0" wp14:anchorId="10011B67" wp14:editId="1CF87189">
            <wp:extent cx="3971925" cy="576578"/>
            <wp:effectExtent l="0" t="0" r="0" b="0"/>
            <wp:docPr id="1" name="Picture 1" descr="Image of the Apply Now button on the TasTAF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Apply Now button on the TasTAFE website"/>
                    <pic:cNvPicPr/>
                  </pic:nvPicPr>
                  <pic:blipFill rotWithShape="1">
                    <a:blip r:embed="rId11"/>
                    <a:srcRect t="13279"/>
                    <a:stretch/>
                  </pic:blipFill>
                  <pic:spPr bwMode="auto">
                    <a:xfrm>
                      <a:off x="0" y="0"/>
                      <a:ext cx="3971925" cy="576578"/>
                    </a:xfrm>
                    <a:prstGeom prst="rect">
                      <a:avLst/>
                    </a:prstGeom>
                    <a:ln>
                      <a:noFill/>
                    </a:ln>
                    <a:extLst>
                      <a:ext uri="{53640926-AAD7-44D8-BBD7-CCE9431645EC}">
                        <a14:shadowObscured xmlns:a14="http://schemas.microsoft.com/office/drawing/2010/main"/>
                      </a:ext>
                    </a:extLst>
                  </pic:spPr>
                </pic:pic>
              </a:graphicData>
            </a:graphic>
          </wp:inline>
        </w:drawing>
      </w:r>
    </w:p>
    <w:p w14:paraId="277DBD2F" w14:textId="205BDDC1" w:rsidR="00F93470" w:rsidRDefault="00F93470" w:rsidP="00BA7C4E">
      <w:pPr>
        <w:pStyle w:val="ListParagraph"/>
        <w:numPr>
          <w:ilvl w:val="0"/>
          <w:numId w:val="41"/>
        </w:numPr>
        <w:spacing w:before="0" w:after="160" w:line="259" w:lineRule="auto"/>
        <w:rPr>
          <w:rFonts w:ascii="Arial" w:hAnsi="Arial" w:cs="Arial"/>
        </w:rPr>
      </w:pPr>
      <w:r w:rsidRPr="00997B75">
        <w:rPr>
          <w:rFonts w:ascii="Arial" w:hAnsi="Arial" w:cs="Arial"/>
        </w:rPr>
        <w:t xml:space="preserve">If there is </w:t>
      </w:r>
      <w:r w:rsidRPr="006B1266">
        <w:rPr>
          <w:rFonts w:ascii="Arial" w:hAnsi="Arial" w:cs="Arial"/>
          <w:b/>
          <w:bCs/>
        </w:rPr>
        <w:t xml:space="preserve">no </w:t>
      </w:r>
      <w:r w:rsidR="006B1266" w:rsidRPr="006B1266">
        <w:rPr>
          <w:rFonts w:ascii="Arial" w:hAnsi="Arial" w:cs="Arial"/>
        </w:rPr>
        <w:t>A</w:t>
      </w:r>
      <w:r w:rsidRPr="006B1266">
        <w:rPr>
          <w:rFonts w:ascii="Arial" w:hAnsi="Arial" w:cs="Arial"/>
        </w:rPr>
        <w:t xml:space="preserve">pply </w:t>
      </w:r>
      <w:r w:rsidR="006B1266" w:rsidRPr="006B1266">
        <w:rPr>
          <w:rFonts w:ascii="Arial" w:hAnsi="Arial" w:cs="Arial"/>
        </w:rPr>
        <w:t>N</w:t>
      </w:r>
      <w:r w:rsidRPr="006B1266">
        <w:rPr>
          <w:rFonts w:ascii="Arial" w:hAnsi="Arial" w:cs="Arial"/>
        </w:rPr>
        <w:t>ow</w:t>
      </w:r>
      <w:r w:rsidRPr="00997B75">
        <w:rPr>
          <w:rFonts w:ascii="Arial" w:hAnsi="Arial" w:cs="Arial"/>
        </w:rPr>
        <w:t xml:space="preserve"> button on the course information page, the course is currently </w:t>
      </w:r>
      <w:r w:rsidRPr="00877860">
        <w:rPr>
          <w:rFonts w:ascii="Arial" w:hAnsi="Arial" w:cs="Arial"/>
          <w:b/>
          <w:bCs/>
        </w:rPr>
        <w:t xml:space="preserve">not taking </w:t>
      </w:r>
      <w:r w:rsidR="009657D9">
        <w:rPr>
          <w:rFonts w:ascii="Arial" w:hAnsi="Arial" w:cs="Arial"/>
          <w:b/>
          <w:bCs/>
        </w:rPr>
        <w:t>applications</w:t>
      </w:r>
      <w:r w:rsidRPr="00997B75">
        <w:rPr>
          <w:rFonts w:ascii="Arial" w:hAnsi="Arial" w:cs="Arial"/>
        </w:rPr>
        <w:t>. Submit an enquiry to receive information</w:t>
      </w:r>
      <w:r>
        <w:rPr>
          <w:rFonts w:ascii="Arial" w:hAnsi="Arial" w:cs="Arial"/>
        </w:rPr>
        <w:t xml:space="preserve"> </w:t>
      </w:r>
      <w:r w:rsidRPr="00997B75">
        <w:rPr>
          <w:rFonts w:ascii="Arial" w:hAnsi="Arial" w:cs="Arial"/>
        </w:rPr>
        <w:t xml:space="preserve">on when </w:t>
      </w:r>
      <w:r w:rsidR="009657D9">
        <w:rPr>
          <w:rFonts w:ascii="Arial" w:hAnsi="Arial" w:cs="Arial"/>
        </w:rPr>
        <w:t>applications</w:t>
      </w:r>
      <w:r w:rsidRPr="00997B75">
        <w:rPr>
          <w:rFonts w:ascii="Arial" w:hAnsi="Arial" w:cs="Arial"/>
        </w:rPr>
        <w:t xml:space="preserve"> will be open</w:t>
      </w:r>
      <w:r w:rsidR="00821F93">
        <w:rPr>
          <w:rFonts w:ascii="Arial" w:hAnsi="Arial" w:cs="Arial"/>
        </w:rPr>
        <w:t>.</w:t>
      </w:r>
    </w:p>
    <w:p w14:paraId="4858CA29" w14:textId="77777777" w:rsidR="00821F93" w:rsidRPr="00997B75" w:rsidRDefault="00821F93" w:rsidP="00BA7C4E">
      <w:pPr>
        <w:pStyle w:val="ListParagraph"/>
        <w:spacing w:before="0" w:after="160" w:line="259" w:lineRule="auto"/>
        <w:ind w:left="644"/>
        <w:rPr>
          <w:rFonts w:ascii="Arial" w:hAnsi="Arial" w:cs="Arial"/>
        </w:rPr>
      </w:pPr>
    </w:p>
    <w:p w14:paraId="6A6CC264" w14:textId="23D4D0F1" w:rsidR="00821F93" w:rsidRDefault="00452227" w:rsidP="00BA7C4E">
      <w:pPr>
        <w:pStyle w:val="ListParagraph"/>
        <w:numPr>
          <w:ilvl w:val="0"/>
          <w:numId w:val="41"/>
        </w:numPr>
        <w:spacing w:before="0" w:after="160" w:line="259" w:lineRule="auto"/>
        <w:rPr>
          <w:rFonts w:ascii="Arial" w:hAnsi="Arial" w:cs="Arial"/>
        </w:rPr>
      </w:pPr>
      <w:r>
        <w:rPr>
          <w:rFonts w:ascii="Arial" w:hAnsi="Arial" w:cs="Arial"/>
        </w:rPr>
        <w:t>The</w:t>
      </w:r>
      <w:r w:rsidR="00F93470" w:rsidRPr="00997B75">
        <w:rPr>
          <w:rFonts w:ascii="Arial" w:hAnsi="Arial" w:cs="Arial"/>
        </w:rPr>
        <w:t xml:space="preserve"> </w:t>
      </w:r>
      <w:r w:rsidR="00F93470" w:rsidRPr="00B6772E">
        <w:rPr>
          <w:rFonts w:ascii="Arial" w:hAnsi="Arial" w:cs="Arial"/>
          <w:b/>
          <w:bCs/>
        </w:rPr>
        <w:t>Student Portal</w:t>
      </w:r>
      <w:r w:rsidR="00821F93">
        <w:rPr>
          <w:rFonts w:ascii="Arial" w:hAnsi="Arial" w:cs="Arial"/>
          <w:b/>
          <w:bCs/>
        </w:rPr>
        <w:t xml:space="preserve"> login page</w:t>
      </w:r>
      <w:r>
        <w:rPr>
          <w:rFonts w:ascii="Arial" w:hAnsi="Arial" w:cs="Arial"/>
          <w:b/>
          <w:bCs/>
        </w:rPr>
        <w:t xml:space="preserve"> </w:t>
      </w:r>
      <w:r w:rsidRPr="00452227">
        <w:rPr>
          <w:rFonts w:ascii="Arial" w:hAnsi="Arial" w:cs="Arial"/>
        </w:rPr>
        <w:t>will open</w:t>
      </w:r>
      <w:r w:rsidR="00F93470" w:rsidRPr="00997B75">
        <w:rPr>
          <w:rFonts w:ascii="Arial" w:hAnsi="Arial" w:cs="Arial"/>
        </w:rPr>
        <w:t>. Log in with</w:t>
      </w:r>
      <w:r w:rsidR="00CE5D40">
        <w:rPr>
          <w:rFonts w:ascii="Arial" w:hAnsi="Arial" w:cs="Arial"/>
        </w:rPr>
        <w:t xml:space="preserve"> your</w:t>
      </w:r>
      <w:r w:rsidR="00F93470" w:rsidRPr="00997B75">
        <w:rPr>
          <w:rFonts w:ascii="Arial" w:hAnsi="Arial" w:cs="Arial"/>
        </w:rPr>
        <w:t xml:space="preserve"> personal email address, read the instructions and then click </w:t>
      </w:r>
      <w:r w:rsidR="00F93470" w:rsidRPr="00B6772E">
        <w:rPr>
          <w:rFonts w:ascii="Arial" w:hAnsi="Arial" w:cs="Arial"/>
          <w:b/>
          <w:bCs/>
        </w:rPr>
        <w:t>CONTINUE APPLICATION</w:t>
      </w:r>
      <w:r w:rsidR="00F93470" w:rsidRPr="00997B75">
        <w:rPr>
          <w:rFonts w:ascii="Arial" w:hAnsi="Arial" w:cs="Arial"/>
        </w:rPr>
        <w:t xml:space="preserve"> at the bottom of the page</w:t>
      </w:r>
      <w:r w:rsidR="00C167B0">
        <w:rPr>
          <w:rFonts w:ascii="Arial" w:hAnsi="Arial" w:cs="Arial"/>
        </w:rPr>
        <w:t xml:space="preserve">. </w:t>
      </w:r>
    </w:p>
    <w:p w14:paraId="696A69F1" w14:textId="77777777" w:rsidR="00821F93" w:rsidRPr="00821F93" w:rsidRDefault="00821F93" w:rsidP="00BA7C4E">
      <w:pPr>
        <w:pStyle w:val="ListParagraph"/>
        <w:rPr>
          <w:rFonts w:ascii="Arial" w:hAnsi="Arial" w:cs="Arial"/>
        </w:rPr>
      </w:pPr>
    </w:p>
    <w:p w14:paraId="008D6085" w14:textId="77777777" w:rsidR="00821F93" w:rsidRDefault="00821F93" w:rsidP="00BA7C4E">
      <w:pPr>
        <w:pStyle w:val="ListParagraph"/>
        <w:numPr>
          <w:ilvl w:val="0"/>
          <w:numId w:val="41"/>
        </w:numPr>
        <w:spacing w:before="0" w:after="160" w:line="259" w:lineRule="auto"/>
        <w:rPr>
          <w:rFonts w:ascii="Arial" w:hAnsi="Arial" w:cs="Arial"/>
        </w:rPr>
      </w:pPr>
      <w:r>
        <w:rPr>
          <w:rFonts w:ascii="Arial" w:hAnsi="Arial" w:cs="Arial"/>
        </w:rPr>
        <w:t xml:space="preserve">Follow the prompts and </w:t>
      </w:r>
      <w:r w:rsidRPr="00BA1D77">
        <w:rPr>
          <w:rFonts w:ascii="Arial" w:hAnsi="Arial" w:cs="Arial"/>
          <w:b/>
          <w:bCs/>
        </w:rPr>
        <w:t>CONTINUE</w:t>
      </w:r>
      <w:r>
        <w:rPr>
          <w:rFonts w:ascii="Arial" w:hAnsi="Arial" w:cs="Arial"/>
        </w:rPr>
        <w:t xml:space="preserve"> through each page.</w:t>
      </w:r>
    </w:p>
    <w:p w14:paraId="4ABC798D" w14:textId="77777777" w:rsidR="00821F93" w:rsidRPr="00821F93" w:rsidRDefault="00821F93" w:rsidP="00BA7C4E">
      <w:pPr>
        <w:pStyle w:val="ListParagraph"/>
        <w:rPr>
          <w:rFonts w:ascii="Arial" w:hAnsi="Arial" w:cs="Arial"/>
        </w:rPr>
      </w:pPr>
    </w:p>
    <w:p w14:paraId="1E302F25" w14:textId="3660709D" w:rsidR="00AD7C07" w:rsidRPr="00F836BB" w:rsidRDefault="00821F93" w:rsidP="00F836BB">
      <w:pPr>
        <w:pStyle w:val="ListParagraph"/>
        <w:numPr>
          <w:ilvl w:val="0"/>
          <w:numId w:val="41"/>
        </w:numPr>
        <w:spacing w:before="0" w:after="160" w:line="259" w:lineRule="auto"/>
        <w:rPr>
          <w:rFonts w:ascii="Arial" w:hAnsi="Arial" w:cs="Arial"/>
        </w:rPr>
      </w:pPr>
      <w:r w:rsidRPr="00821F93">
        <w:rPr>
          <w:rFonts w:ascii="Arial" w:hAnsi="Arial" w:cs="Arial"/>
        </w:rPr>
        <w:t xml:space="preserve">When you reach the </w:t>
      </w:r>
      <w:r w:rsidRPr="00821F93">
        <w:rPr>
          <w:rFonts w:ascii="Arial" w:hAnsi="Arial" w:cs="Arial"/>
          <w:b/>
          <w:bCs/>
        </w:rPr>
        <w:t>evidence required</w:t>
      </w:r>
      <w:r w:rsidRPr="00821F93">
        <w:rPr>
          <w:rFonts w:ascii="Arial" w:hAnsi="Arial" w:cs="Arial"/>
        </w:rPr>
        <w:t xml:space="preserve"> </w:t>
      </w:r>
      <w:r w:rsidR="00BA1D77" w:rsidRPr="00821F93">
        <w:rPr>
          <w:rFonts w:ascii="Arial" w:hAnsi="Arial" w:cs="Arial"/>
        </w:rPr>
        <w:t>page,</w:t>
      </w:r>
      <w:r w:rsidRPr="00821F93">
        <w:rPr>
          <w:rFonts w:ascii="Arial" w:hAnsi="Arial" w:cs="Arial"/>
        </w:rPr>
        <w:t xml:space="preserve"> please read the</w:t>
      </w:r>
      <w:r w:rsidR="00F93470" w:rsidRPr="00821F93">
        <w:rPr>
          <w:rFonts w:ascii="Arial" w:hAnsi="Arial" w:cs="Arial"/>
        </w:rPr>
        <w:t xml:space="preserve"> information at the top about what you may need to upload, </w:t>
      </w:r>
      <w:r w:rsidRPr="00821F93">
        <w:rPr>
          <w:rFonts w:ascii="Arial" w:hAnsi="Arial" w:cs="Arial"/>
        </w:rPr>
        <w:t xml:space="preserve">full details are available </w:t>
      </w:r>
      <w:r w:rsidR="00F93470" w:rsidRPr="00821F93">
        <w:rPr>
          <w:rFonts w:ascii="Arial" w:hAnsi="Arial" w:cs="Arial"/>
        </w:rPr>
        <w:t>on the course information page on the TasTAFE website.</w:t>
      </w:r>
      <w:r w:rsidRPr="00821F93">
        <w:rPr>
          <w:rFonts w:ascii="Arial" w:hAnsi="Arial" w:cs="Arial"/>
        </w:rPr>
        <w:t xml:space="preserve"> </w:t>
      </w:r>
      <w:r w:rsidR="00F836BB">
        <w:rPr>
          <w:rFonts w:ascii="Arial" w:hAnsi="Arial" w:cs="Arial"/>
        </w:rPr>
        <w:br/>
      </w:r>
      <w:r w:rsidR="00C167B0" w:rsidRPr="00F836BB">
        <w:rPr>
          <w:rFonts w:ascii="Arial" w:hAnsi="Arial" w:cs="Arial"/>
          <w:b/>
          <w:bCs/>
        </w:rPr>
        <w:t>Note:</w:t>
      </w:r>
      <w:r w:rsidR="00C167B0" w:rsidRPr="00F836BB">
        <w:rPr>
          <w:rFonts w:ascii="Arial" w:hAnsi="Arial" w:cs="Arial"/>
        </w:rPr>
        <w:t xml:space="preserve"> </w:t>
      </w:r>
      <w:r w:rsidR="00AD7C07" w:rsidRPr="00F836BB">
        <w:rPr>
          <w:rFonts w:eastAsia="Times New Roman"/>
        </w:rPr>
        <w:t>If you do not have the evidence required available to upload at the time of applying, please continue to submit your application. You can provide this evidence later, and you will be requested to do so before your application can be progressed. </w:t>
      </w:r>
    </w:p>
    <w:p w14:paraId="1159EC45" w14:textId="77777777" w:rsidR="008E618F" w:rsidRDefault="008E618F" w:rsidP="00BA7C4E">
      <w:pPr>
        <w:pStyle w:val="ListParagraph"/>
        <w:spacing w:before="0" w:after="160" w:line="259" w:lineRule="auto"/>
        <w:ind w:left="720"/>
        <w:rPr>
          <w:rFonts w:ascii="Arial" w:hAnsi="Arial" w:cs="Arial"/>
        </w:rPr>
      </w:pPr>
    </w:p>
    <w:p w14:paraId="31728F90" w14:textId="77777777" w:rsidR="008E618F" w:rsidRPr="00997B75" w:rsidRDefault="008E618F" w:rsidP="00BA7C4E">
      <w:pPr>
        <w:pStyle w:val="ListParagraph"/>
        <w:numPr>
          <w:ilvl w:val="0"/>
          <w:numId w:val="41"/>
        </w:numPr>
        <w:spacing w:before="0" w:after="160" w:line="259" w:lineRule="auto"/>
        <w:rPr>
          <w:rFonts w:ascii="Arial" w:hAnsi="Arial" w:cs="Arial"/>
        </w:rPr>
      </w:pPr>
      <w:r w:rsidRPr="00997B75">
        <w:rPr>
          <w:rFonts w:ascii="Arial" w:hAnsi="Arial" w:cs="Arial"/>
        </w:rPr>
        <w:t xml:space="preserve">Select your evidence type and upload documents by clicking </w:t>
      </w:r>
      <w:r w:rsidRPr="006248C9">
        <w:rPr>
          <w:rFonts w:ascii="Arial" w:hAnsi="Arial" w:cs="Arial"/>
          <w:b/>
          <w:bCs/>
        </w:rPr>
        <w:t>Choose Files</w:t>
      </w:r>
      <w:r w:rsidRPr="00997B75">
        <w:rPr>
          <w:rFonts w:ascii="Arial" w:hAnsi="Arial" w:cs="Arial"/>
        </w:rPr>
        <w:t xml:space="preserve">. Click </w:t>
      </w:r>
      <w:r w:rsidRPr="006248C9">
        <w:rPr>
          <w:rFonts w:ascii="Arial" w:hAnsi="Arial" w:cs="Arial"/>
          <w:b/>
          <w:bCs/>
        </w:rPr>
        <w:t>UPLOAD</w:t>
      </w:r>
    </w:p>
    <w:p w14:paraId="12FA56E4" w14:textId="77777777" w:rsidR="008E618F" w:rsidRPr="00997B75" w:rsidRDefault="008E618F" w:rsidP="00BA7C4E">
      <w:pPr>
        <w:pStyle w:val="ListParagraph"/>
        <w:rPr>
          <w:rFonts w:ascii="Arial" w:hAnsi="Arial" w:cs="Arial"/>
        </w:rPr>
      </w:pPr>
      <w:r w:rsidRPr="00997B75">
        <w:rPr>
          <w:rFonts w:ascii="Arial" w:hAnsi="Arial" w:cs="Arial"/>
          <w:noProof/>
        </w:rPr>
        <w:drawing>
          <wp:inline distT="0" distB="0" distL="0" distR="0" wp14:anchorId="24641FA3" wp14:editId="59006287">
            <wp:extent cx="4210050" cy="1096124"/>
            <wp:effectExtent l="0" t="0" r="0" b="8890"/>
            <wp:docPr id="2" name="Picture 2" descr="Image of the upload files tool on the Application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upload files tool on the Application portal"/>
                    <pic:cNvPicPr/>
                  </pic:nvPicPr>
                  <pic:blipFill>
                    <a:blip r:embed="rId21"/>
                    <a:stretch>
                      <a:fillRect/>
                    </a:stretch>
                  </pic:blipFill>
                  <pic:spPr>
                    <a:xfrm>
                      <a:off x="0" y="0"/>
                      <a:ext cx="4258577" cy="1108758"/>
                    </a:xfrm>
                    <a:prstGeom prst="rect">
                      <a:avLst/>
                    </a:prstGeom>
                  </pic:spPr>
                </pic:pic>
              </a:graphicData>
            </a:graphic>
          </wp:inline>
        </w:drawing>
      </w:r>
    </w:p>
    <w:p w14:paraId="3C7FB891" w14:textId="77777777" w:rsidR="00C167B0" w:rsidRDefault="008E618F" w:rsidP="00BA7C4E">
      <w:pPr>
        <w:pStyle w:val="ListParagraph"/>
        <w:numPr>
          <w:ilvl w:val="0"/>
          <w:numId w:val="41"/>
        </w:numPr>
        <w:spacing w:before="0" w:after="160" w:line="259" w:lineRule="auto"/>
        <w:rPr>
          <w:rFonts w:ascii="Arial" w:hAnsi="Arial" w:cs="Arial"/>
        </w:rPr>
      </w:pPr>
      <w:r w:rsidRPr="00C167B0">
        <w:rPr>
          <w:rFonts w:ascii="Arial" w:hAnsi="Arial" w:cs="Arial"/>
        </w:rPr>
        <w:t xml:space="preserve">Read the Privacy Notice and Declaration and Consent information and then click the </w:t>
      </w:r>
      <w:r w:rsidRPr="00C167B0">
        <w:rPr>
          <w:rFonts w:ascii="Arial" w:hAnsi="Arial" w:cs="Arial"/>
          <w:b/>
          <w:bCs/>
        </w:rPr>
        <w:t>I Agree</w:t>
      </w:r>
      <w:r w:rsidRPr="00C167B0">
        <w:rPr>
          <w:rFonts w:ascii="Arial" w:hAnsi="Arial" w:cs="Arial"/>
        </w:rPr>
        <w:t xml:space="preserve"> tick box at the bottom of the page. </w:t>
      </w:r>
    </w:p>
    <w:p w14:paraId="2C26B15C" w14:textId="77777777" w:rsidR="00C167B0" w:rsidRDefault="00C167B0" w:rsidP="00BA7C4E">
      <w:pPr>
        <w:pStyle w:val="ListParagraph"/>
        <w:spacing w:before="0" w:after="160" w:line="259" w:lineRule="auto"/>
        <w:ind w:left="644"/>
        <w:rPr>
          <w:rFonts w:ascii="Arial" w:hAnsi="Arial" w:cs="Arial"/>
        </w:rPr>
      </w:pPr>
    </w:p>
    <w:p w14:paraId="101825BC" w14:textId="40CBC73D" w:rsidR="00C167B0" w:rsidRPr="00C167B0" w:rsidRDefault="008E618F" w:rsidP="00BA7C4E">
      <w:pPr>
        <w:pStyle w:val="ListParagraph"/>
        <w:numPr>
          <w:ilvl w:val="0"/>
          <w:numId w:val="41"/>
        </w:numPr>
        <w:spacing w:before="0" w:after="160" w:line="259" w:lineRule="auto"/>
        <w:rPr>
          <w:rFonts w:ascii="Arial" w:hAnsi="Arial" w:cs="Arial"/>
        </w:rPr>
      </w:pPr>
      <w:r w:rsidRPr="00C167B0">
        <w:rPr>
          <w:rFonts w:ascii="Arial" w:hAnsi="Arial" w:cs="Arial"/>
        </w:rPr>
        <w:t xml:space="preserve">Review the information you have </w:t>
      </w:r>
      <w:r w:rsidR="00C167B0">
        <w:rPr>
          <w:rFonts w:ascii="Arial" w:hAnsi="Arial" w:cs="Arial"/>
        </w:rPr>
        <w:t>entered</w:t>
      </w:r>
      <w:r w:rsidRPr="00C167B0">
        <w:rPr>
          <w:rFonts w:ascii="Arial" w:hAnsi="Arial" w:cs="Arial"/>
        </w:rPr>
        <w:t xml:space="preserve"> and edit if required</w:t>
      </w:r>
      <w:r w:rsidR="00C167B0">
        <w:rPr>
          <w:rFonts w:ascii="Arial" w:hAnsi="Arial" w:cs="Arial"/>
        </w:rPr>
        <w:br/>
      </w:r>
    </w:p>
    <w:p w14:paraId="30210EFD" w14:textId="5A0C59B3" w:rsidR="008E618F" w:rsidRPr="00997B75" w:rsidRDefault="008E618F" w:rsidP="00BA7C4E">
      <w:pPr>
        <w:pStyle w:val="ListParagraph"/>
        <w:numPr>
          <w:ilvl w:val="0"/>
          <w:numId w:val="41"/>
        </w:numPr>
        <w:spacing w:before="0" w:after="160" w:line="259" w:lineRule="auto"/>
        <w:rPr>
          <w:rFonts w:ascii="Arial" w:hAnsi="Arial" w:cs="Arial"/>
        </w:rPr>
      </w:pPr>
      <w:r w:rsidRPr="00997B75">
        <w:rPr>
          <w:rFonts w:ascii="Arial" w:hAnsi="Arial" w:cs="Arial"/>
        </w:rPr>
        <w:t xml:space="preserve">Click on </w:t>
      </w:r>
      <w:r w:rsidRPr="002631CD">
        <w:rPr>
          <w:rFonts w:ascii="Arial" w:hAnsi="Arial" w:cs="Arial"/>
          <w:b/>
          <w:bCs/>
        </w:rPr>
        <w:t>SU</w:t>
      </w:r>
      <w:r w:rsidR="00BA1D77">
        <w:rPr>
          <w:rFonts w:ascii="Arial" w:hAnsi="Arial" w:cs="Arial"/>
          <w:b/>
          <w:bCs/>
        </w:rPr>
        <w:t>BM</w:t>
      </w:r>
      <w:r w:rsidRPr="002631CD">
        <w:rPr>
          <w:rFonts w:ascii="Arial" w:hAnsi="Arial" w:cs="Arial"/>
          <w:b/>
          <w:bCs/>
        </w:rPr>
        <w:t>IT APPLICATION</w:t>
      </w:r>
      <w:r w:rsidRPr="00997B75">
        <w:rPr>
          <w:rFonts w:ascii="Arial" w:hAnsi="Arial" w:cs="Arial"/>
        </w:rPr>
        <w:t xml:space="preserve"> </w:t>
      </w:r>
      <w:r w:rsidR="00C167B0">
        <w:rPr>
          <w:rFonts w:ascii="Arial" w:hAnsi="Arial" w:cs="Arial"/>
        </w:rPr>
        <w:br/>
      </w:r>
    </w:p>
    <w:p w14:paraId="173A44EA" w14:textId="351793E8" w:rsidR="008E618F" w:rsidRPr="00C921A0" w:rsidRDefault="008E618F" w:rsidP="00BA7C4E">
      <w:pPr>
        <w:pStyle w:val="ListParagraph"/>
        <w:numPr>
          <w:ilvl w:val="0"/>
          <w:numId w:val="41"/>
        </w:numPr>
        <w:spacing w:before="0" w:after="160" w:line="259" w:lineRule="auto"/>
        <w:rPr>
          <w:rFonts w:ascii="Arial" w:hAnsi="Arial" w:cs="Arial"/>
        </w:rPr>
      </w:pPr>
      <w:r w:rsidRPr="00997B75">
        <w:rPr>
          <w:rFonts w:ascii="Arial" w:hAnsi="Arial" w:cs="Arial"/>
        </w:rPr>
        <w:t xml:space="preserve">You will receive </w:t>
      </w:r>
      <w:r w:rsidR="00C167B0">
        <w:rPr>
          <w:rFonts w:ascii="Arial" w:hAnsi="Arial" w:cs="Arial"/>
        </w:rPr>
        <w:t xml:space="preserve">communication </w:t>
      </w:r>
      <w:r w:rsidRPr="00997B75">
        <w:rPr>
          <w:rFonts w:ascii="Arial" w:hAnsi="Arial" w:cs="Arial"/>
        </w:rPr>
        <w:t xml:space="preserve">from </w:t>
      </w:r>
      <w:r w:rsidR="00FF54A4">
        <w:rPr>
          <w:rFonts w:ascii="Arial" w:hAnsi="Arial" w:cs="Arial"/>
        </w:rPr>
        <w:t xml:space="preserve">the Admissions </w:t>
      </w:r>
      <w:r w:rsidR="00C167B0">
        <w:rPr>
          <w:rFonts w:ascii="Arial" w:hAnsi="Arial" w:cs="Arial"/>
        </w:rPr>
        <w:t>t</w:t>
      </w:r>
      <w:r w:rsidR="00FF54A4">
        <w:rPr>
          <w:rFonts w:ascii="Arial" w:hAnsi="Arial" w:cs="Arial"/>
        </w:rPr>
        <w:t>eam</w:t>
      </w:r>
      <w:r w:rsidRPr="00997B75">
        <w:rPr>
          <w:rFonts w:ascii="Arial" w:hAnsi="Arial" w:cs="Arial"/>
        </w:rPr>
        <w:t xml:space="preserve"> </w:t>
      </w:r>
      <w:r w:rsidR="00C167B0">
        <w:rPr>
          <w:rFonts w:ascii="Arial" w:hAnsi="Arial" w:cs="Arial"/>
        </w:rPr>
        <w:t xml:space="preserve">via email on the progress of your application, or if there is anything </w:t>
      </w:r>
      <w:r w:rsidR="003A4103">
        <w:rPr>
          <w:rFonts w:ascii="Arial" w:hAnsi="Arial" w:cs="Arial"/>
        </w:rPr>
        <w:t>else</w:t>
      </w:r>
      <w:r w:rsidR="00C167B0">
        <w:rPr>
          <w:rFonts w:ascii="Arial" w:hAnsi="Arial" w:cs="Arial"/>
        </w:rPr>
        <w:t xml:space="preserve"> we need from you.  Please check your emails regularly. If you have any questions about the progress of your application please</w:t>
      </w:r>
      <w:r w:rsidR="00BA5CCC">
        <w:rPr>
          <w:rFonts w:ascii="Arial" w:hAnsi="Arial" w:cs="Arial"/>
        </w:rPr>
        <w:t xml:space="preserve"> email</w:t>
      </w:r>
      <w:r w:rsidR="00C167B0">
        <w:rPr>
          <w:rFonts w:ascii="Arial" w:hAnsi="Arial" w:cs="Arial"/>
        </w:rPr>
        <w:t xml:space="preserve"> </w:t>
      </w:r>
      <w:hyperlink r:id="rId22" w:history="1">
        <w:r w:rsidR="0002390B">
          <w:rPr>
            <w:rStyle w:val="Hyperlink"/>
            <w:rFonts w:ascii="Arial" w:hAnsi="Arial" w:cs="Arial"/>
          </w:rPr>
          <w:t>Client Services</w:t>
        </w:r>
      </w:hyperlink>
      <w:r w:rsidR="00C167B0">
        <w:rPr>
          <w:rFonts w:ascii="Arial" w:hAnsi="Arial" w:cs="Arial"/>
        </w:rPr>
        <w:t xml:space="preserve"> or call on </w:t>
      </w:r>
      <w:r w:rsidR="00C167B0" w:rsidRPr="00C167B0">
        <w:rPr>
          <w:rFonts w:ascii="Arial" w:hAnsi="Arial" w:cs="Arial"/>
          <w:b/>
          <w:bCs/>
        </w:rPr>
        <w:t>1300 655 307</w:t>
      </w:r>
      <w:bookmarkEnd w:id="2"/>
    </w:p>
    <w:p w14:paraId="3D46DDCD" w14:textId="2459619D" w:rsidR="00C921A0" w:rsidRPr="00C921A0" w:rsidRDefault="00C921A0" w:rsidP="00BA5CCC">
      <w:pPr>
        <w:pStyle w:val="QuoteText"/>
        <w:jc w:val="center"/>
        <w:rPr>
          <w:rFonts w:ascii="Arial" w:hAnsi="Arial" w:cs="Arial"/>
          <w:b/>
          <w:bCs/>
        </w:rPr>
      </w:pPr>
      <w:r w:rsidRPr="00B52988">
        <w:rPr>
          <w:rFonts w:ascii="Arial" w:hAnsi="Arial" w:cs="Arial"/>
        </w:rPr>
        <w:t xml:space="preserve">If you encounter any issues with </w:t>
      </w:r>
      <w:r>
        <w:rPr>
          <w:rFonts w:ascii="Arial" w:hAnsi="Arial" w:cs="Arial"/>
        </w:rPr>
        <w:t xml:space="preserve">applying, </w:t>
      </w:r>
      <w:r w:rsidRPr="00B52988">
        <w:rPr>
          <w:rFonts w:ascii="Arial" w:hAnsi="Arial" w:cs="Arial"/>
        </w:rPr>
        <w:t xml:space="preserve">logging in or creating your TasTAFE Student Portal account, please see staff at </w:t>
      </w:r>
      <w:r w:rsidRPr="00B52988">
        <w:rPr>
          <w:rFonts w:ascii="Arial" w:hAnsi="Arial" w:cs="Arial"/>
          <w:b/>
          <w:bCs/>
        </w:rPr>
        <w:t>Client Services</w:t>
      </w:r>
      <w:r w:rsidRPr="00B52988">
        <w:rPr>
          <w:rFonts w:ascii="Arial" w:hAnsi="Arial" w:cs="Arial"/>
        </w:rPr>
        <w:t xml:space="preserve"> on Campus or call </w:t>
      </w:r>
      <w:r w:rsidRPr="00B52988">
        <w:rPr>
          <w:rFonts w:ascii="Arial" w:hAnsi="Arial" w:cs="Arial"/>
          <w:b/>
          <w:bCs/>
        </w:rPr>
        <w:t>1300 655 307</w:t>
      </w:r>
    </w:p>
    <w:sectPr w:rsidR="00C921A0" w:rsidRPr="00C921A0" w:rsidSect="00C921A0">
      <w:headerReference w:type="even" r:id="rId23"/>
      <w:headerReference w:type="default" r:id="rId24"/>
      <w:footerReference w:type="even" r:id="rId25"/>
      <w:footerReference w:type="default" r:id="rId26"/>
      <w:footerReference w:type="first" r:id="rId27"/>
      <w:pgSz w:w="11906" w:h="16838" w:code="9"/>
      <w:pgMar w:top="1134" w:right="851" w:bottom="709" w:left="851" w:header="1191" w:footer="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FC4F3" w14:textId="77777777" w:rsidR="00045F79" w:rsidRDefault="00045F79" w:rsidP="00C37A29">
      <w:pPr>
        <w:spacing w:after="0"/>
      </w:pPr>
      <w:r>
        <w:separator/>
      </w:r>
    </w:p>
  </w:endnote>
  <w:endnote w:type="continuationSeparator" w:id="0">
    <w:p w14:paraId="314904AD" w14:textId="77777777" w:rsidR="00045F79" w:rsidRDefault="00045F79" w:rsidP="00C37A29">
      <w:pPr>
        <w:spacing w:after="0"/>
      </w:pPr>
      <w:r>
        <w:continuationSeparator/>
      </w:r>
    </w:p>
  </w:endnote>
  <w:endnote w:type="continuationNotice" w:id="1">
    <w:p w14:paraId="4D907EA3" w14:textId="77777777" w:rsidR="00045F79" w:rsidRDefault="00045F7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Gill Sans MT">
    <w:altName w:val="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73D11" w14:textId="7F3C6694" w:rsidR="008303AF" w:rsidRDefault="008303AF" w:rsidP="008303AF">
    <w:pPr>
      <w:pStyle w:val="Footer-Left"/>
    </w:pPr>
    <w:r>
      <w:rPr>
        <w:noProof/>
      </w:rPr>
      <mc:AlternateContent>
        <mc:Choice Requires="wpg">
          <w:drawing>
            <wp:inline distT="0" distB="0" distL="0" distR="0" wp14:anchorId="60E28F41" wp14:editId="6E9E94CA">
              <wp:extent cx="781200" cy="633600"/>
              <wp:effectExtent l="0" t="0" r="0" b="0"/>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solidFill>
                        <a:schemeClr val="accent1"/>
                      </a:solidFill>
                    </wpg:grpSpPr>
                    <wps:wsp>
                      <wps:cNvPr id="3"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7D5D6768"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0E28F41" id="Group 13" o:spid="_x0000_s1032" alt="&quot;&quot;" style="width:61.5pt;height:49.9pt;mso-position-horizontal-relative:char;mso-position-vertical-relative:line"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">
              <v:shape id="Graphic 4" o:spid="_x0000_s1033"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7D5D6768"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34"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anchorlock/>
            </v:group>
          </w:pict>
        </mc:Fallback>
      </mc:AlternateContent>
    </w:r>
    <w:r>
      <w:t xml:space="preserve">TasTAFE </w:t>
    </w:r>
    <w:sdt>
      <w:sdtPr>
        <w:rPr>
          <w:rStyle w:val="Strong"/>
        </w:rPr>
        <w:alias w:val="Title"/>
        <w:tag w:val=""/>
        <w:id w:val="516196825"/>
        <w:showingPlcHd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C66394">
          <w:rPr>
            <w:rStyle w:val="Strong"/>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249251"/>
      <w:docPartObj>
        <w:docPartGallery w:val="Page Numbers (Bottom of Page)"/>
        <w:docPartUnique/>
      </w:docPartObj>
    </w:sdtPr>
    <w:sdtEndPr>
      <w:rPr>
        <w:noProof/>
      </w:rPr>
    </w:sdtEndPr>
    <w:sdtContent>
      <w:p w14:paraId="725FF767" w14:textId="17134FAC" w:rsidR="004F69E0" w:rsidRDefault="004F69E0">
        <w:pPr>
          <w:pStyle w:val="Footer"/>
        </w:pPr>
        <w:r>
          <w:fldChar w:fldCharType="begin"/>
        </w:r>
        <w:r>
          <w:instrText xml:space="preserve"> PAGE   \* MERGEFORMAT </w:instrText>
        </w:r>
        <w:r>
          <w:fldChar w:fldCharType="separate"/>
        </w:r>
        <w:r>
          <w:rPr>
            <w:noProof/>
          </w:rPr>
          <w:t>2</w:t>
        </w:r>
        <w:r>
          <w:rPr>
            <w:noProof/>
          </w:rPr>
          <w:fldChar w:fldCharType="end"/>
        </w:r>
      </w:p>
    </w:sdtContent>
  </w:sdt>
  <w:p w14:paraId="7E17A192" w14:textId="77777777" w:rsidR="00B52988" w:rsidRDefault="00B52988" w:rsidP="00730335">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ACE54" w14:textId="71E37F8D" w:rsidR="00D939C7" w:rsidRDefault="009F6CEF" w:rsidP="00077358">
    <w:pPr>
      <w:pStyle w:val="Footerbanner"/>
      <w:framePr w:wrap="around"/>
    </w:pPr>
    <w:r>
      <w:rPr>
        <w:noProof/>
      </w:rPr>
      <w:drawing>
        <wp:inline distT="0" distB="0" distL="0" distR="0" wp14:anchorId="32EFE769" wp14:editId="1BBB0CB7">
          <wp:extent cx="7596505" cy="1237615"/>
          <wp:effectExtent l="0" t="0" r="444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505" cy="123761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7B3FB" w14:textId="77777777" w:rsidR="00045F79" w:rsidRDefault="00045F79" w:rsidP="00C37A29">
      <w:pPr>
        <w:spacing w:after="0"/>
      </w:pPr>
      <w:r>
        <w:separator/>
      </w:r>
    </w:p>
  </w:footnote>
  <w:footnote w:type="continuationSeparator" w:id="0">
    <w:p w14:paraId="27B37BD7" w14:textId="77777777" w:rsidR="00045F79" w:rsidRDefault="00045F79" w:rsidP="00C37A29">
      <w:pPr>
        <w:spacing w:after="0"/>
      </w:pPr>
      <w:r>
        <w:continuationSeparator/>
      </w:r>
    </w:p>
  </w:footnote>
  <w:footnote w:type="continuationNotice" w:id="1">
    <w:p w14:paraId="1C4CC70C" w14:textId="77777777" w:rsidR="00045F79" w:rsidRDefault="00045F7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A64E7" w14:textId="77777777" w:rsidR="00D939C7" w:rsidRDefault="00D939C7">
    <w:pPr>
      <w:pStyle w:val="Header"/>
    </w:pPr>
    <w:r>
      <w:rPr>
        <w:noProof/>
      </w:rPr>
      <w:drawing>
        <wp:inline distT="0" distB="0" distL="0" distR="0" wp14:anchorId="1374E0E7" wp14:editId="05E4B90A">
          <wp:extent cx="7560000" cy="10702800"/>
          <wp:effectExtent l="0" t="0" r="3175" b="381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022D7" w14:textId="77777777" w:rsidR="00445B64" w:rsidRDefault="00BC0455" w:rsidP="00BC0455">
    <w:pPr>
      <w:pStyle w:val="HeaderBanner"/>
      <w:framePr w:wrap="around"/>
    </w:pPr>
    <w:r>
      <w:rPr>
        <w:noProof/>
      </w:rPr>
      <mc:AlternateContent>
        <mc:Choice Requires="wps">
          <w:drawing>
            <wp:inline distT="0" distB="0" distL="0" distR="0" wp14:anchorId="329B742C" wp14:editId="10C49707">
              <wp:extent cx="7560000" cy="468000"/>
              <wp:effectExtent l="0" t="0" r="3175" b="8255"/>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68000"/>
                      </a:xfrm>
                      <a:prstGeom prst="rect">
                        <a:avLst/>
                      </a:prstGeom>
                      <a:solidFill>
                        <a:srgbClr val="2E2E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arto="http://schemas.microsoft.com/office/word/2006/arto">
          <w:pict w14:anchorId="38F1EF6B">
            <v:rect id="Header Banner" style="width:595.3pt;height:36.85pt;visibility:visible;mso-wrap-style:square;mso-left-percent:-10001;mso-top-percent:-10001;mso-position-horizontal:absolute;mso-position-horizontal-relative:char;mso-position-vertical:absolute;mso-position-vertical-relative:line;mso-left-percent:-10001;mso-top-percent:-10001;v-text-anchor:middle" alt="&quot;&quot;" o:spid="_x0000_s1026" fillcolor="#2e2e2f" stroked="f" strokeweight="1pt" w14:anchorId="4AB8ED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">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30" type="#_x0000_t75" style="width:39pt;height:35.25pt" o:bullet="t">
        <v:imagedata r:id="rId1" o:title="DOT-1"/>
      </v:shape>
    </w:pict>
  </w:numPicBullet>
  <w:numPicBullet w:numPicBulletId="1">
    <w:pict>
      <v:shape id="_x0000_i1731" type="#_x0000_t75" style="width:40.5pt;height:36.75pt" o:bullet="t">
        <v:imagedata r:id="rId2"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89B801F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89B801F6"/>
    <w:numStyleLink w:val="Bullets"/>
  </w:abstractNum>
  <w:abstractNum w:abstractNumId="15"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67D72C4"/>
    <w:multiLevelType w:val="hybridMultilevel"/>
    <w:tmpl w:val="51D486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D322B09"/>
    <w:multiLevelType w:val="multilevel"/>
    <w:tmpl w:val="97DAEA0E"/>
    <w:numStyleLink w:val="Numbering"/>
  </w:abstractNum>
  <w:abstractNum w:abstractNumId="20" w15:restartNumberingAfterBreak="0">
    <w:nsid w:val="22361CF7"/>
    <w:multiLevelType w:val="multilevel"/>
    <w:tmpl w:val="89B801F6"/>
    <w:numStyleLink w:val="Bullets"/>
  </w:abstractNum>
  <w:abstractNum w:abstractNumId="21" w15:restartNumberingAfterBreak="0">
    <w:nsid w:val="30057AA9"/>
    <w:multiLevelType w:val="hybridMultilevel"/>
    <w:tmpl w:val="2648F1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1F1D0F"/>
    <w:multiLevelType w:val="multilevel"/>
    <w:tmpl w:val="89B801F6"/>
    <w:numStyleLink w:val="Bullets"/>
  </w:abstractNum>
  <w:abstractNum w:abstractNumId="23" w15:restartNumberingAfterBreak="0">
    <w:nsid w:val="366F1185"/>
    <w:multiLevelType w:val="multilevel"/>
    <w:tmpl w:val="89B801F6"/>
    <w:numStyleLink w:val="Bullets"/>
  </w:abstractNum>
  <w:abstractNum w:abstractNumId="24" w15:restartNumberingAfterBreak="0">
    <w:nsid w:val="41397427"/>
    <w:multiLevelType w:val="multilevel"/>
    <w:tmpl w:val="97DAEA0E"/>
    <w:numStyleLink w:val="Numbering"/>
  </w:abstractNum>
  <w:abstractNum w:abstractNumId="25" w15:restartNumberingAfterBreak="0">
    <w:nsid w:val="45F93321"/>
    <w:multiLevelType w:val="hybridMultilevel"/>
    <w:tmpl w:val="C3B6910C"/>
    <w:lvl w:ilvl="0" w:tplc="FCDAF34A">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6" w15:restartNumberingAfterBreak="0">
    <w:nsid w:val="497542A0"/>
    <w:multiLevelType w:val="multilevel"/>
    <w:tmpl w:val="89B801F6"/>
    <w:numStyleLink w:val="Bullets"/>
  </w:abstractNum>
  <w:abstractNum w:abstractNumId="27"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4E7F1CD0"/>
    <w:multiLevelType w:val="multilevel"/>
    <w:tmpl w:val="97DAEA0E"/>
    <w:numStyleLink w:val="Numbering"/>
  </w:abstractNum>
  <w:abstractNum w:abstractNumId="29" w15:restartNumberingAfterBreak="0">
    <w:nsid w:val="58B73D84"/>
    <w:multiLevelType w:val="multilevel"/>
    <w:tmpl w:val="50041352"/>
    <w:numStyleLink w:val="ListHeadings"/>
  </w:abstractNum>
  <w:abstractNum w:abstractNumId="30" w15:restartNumberingAfterBreak="0">
    <w:nsid w:val="596A0C8C"/>
    <w:multiLevelType w:val="multilevel"/>
    <w:tmpl w:val="97DAEA0E"/>
    <w:numStyleLink w:val="Numbering"/>
  </w:abstractNum>
  <w:abstractNum w:abstractNumId="31" w15:restartNumberingAfterBreak="0">
    <w:nsid w:val="60E1502C"/>
    <w:multiLevelType w:val="multilevel"/>
    <w:tmpl w:val="89B801F6"/>
    <w:styleLink w:val="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680" w:hanging="396"/>
      </w:pPr>
      <w:rPr>
        <w:rFonts w:ascii="Symbol" w:hAnsi="Symbol"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89B801F6"/>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691111EA"/>
    <w:multiLevelType w:val="hybridMultilevel"/>
    <w:tmpl w:val="EE0499C6"/>
    <w:lvl w:ilvl="0" w:tplc="D3E0F82C">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B210E6F"/>
    <w:multiLevelType w:val="multilevel"/>
    <w:tmpl w:val="89B801F6"/>
    <w:numStyleLink w:val="Bullets"/>
  </w:abstractNum>
  <w:abstractNum w:abstractNumId="36" w15:restartNumberingAfterBreak="0">
    <w:nsid w:val="744D0736"/>
    <w:multiLevelType w:val="multilevel"/>
    <w:tmpl w:val="97DAEA0E"/>
    <w:numStyleLink w:val="Numbering"/>
  </w:abstractNum>
  <w:abstractNum w:abstractNumId="37" w15:restartNumberingAfterBreak="0">
    <w:nsid w:val="7C440DEC"/>
    <w:multiLevelType w:val="multilevel"/>
    <w:tmpl w:val="89B801F6"/>
    <w:numStyleLink w:val="Bullets"/>
  </w:abstractNum>
  <w:num w:numId="1" w16cid:durableId="88697186">
    <w:abstractNumId w:val="9"/>
  </w:num>
  <w:num w:numId="2" w16cid:durableId="305086604">
    <w:abstractNumId w:val="7"/>
  </w:num>
  <w:num w:numId="3" w16cid:durableId="1864394397">
    <w:abstractNumId w:val="6"/>
  </w:num>
  <w:num w:numId="4" w16cid:durableId="2029401883">
    <w:abstractNumId w:val="5"/>
  </w:num>
  <w:num w:numId="5" w16cid:durableId="1885097046">
    <w:abstractNumId w:val="4"/>
  </w:num>
  <w:num w:numId="6" w16cid:durableId="1016999467">
    <w:abstractNumId w:val="8"/>
  </w:num>
  <w:num w:numId="7" w16cid:durableId="577666935">
    <w:abstractNumId w:val="3"/>
  </w:num>
  <w:num w:numId="8" w16cid:durableId="1480658996">
    <w:abstractNumId w:val="2"/>
  </w:num>
  <w:num w:numId="9" w16cid:durableId="407918578">
    <w:abstractNumId w:val="1"/>
  </w:num>
  <w:num w:numId="10" w16cid:durableId="1063870118">
    <w:abstractNumId w:val="0"/>
  </w:num>
  <w:num w:numId="11" w16cid:durableId="1690714557">
    <w:abstractNumId w:val="31"/>
  </w:num>
  <w:num w:numId="12" w16cid:durableId="1586642715">
    <w:abstractNumId w:val="32"/>
  </w:num>
  <w:num w:numId="13" w16cid:durableId="852064184">
    <w:abstractNumId w:val="22"/>
  </w:num>
  <w:num w:numId="14" w16cid:durableId="1191410344">
    <w:abstractNumId w:val="15"/>
  </w:num>
  <w:num w:numId="15" w16cid:durableId="1936789643">
    <w:abstractNumId w:val="36"/>
  </w:num>
  <w:num w:numId="16" w16cid:durableId="255022033">
    <w:abstractNumId w:val="28"/>
  </w:num>
  <w:num w:numId="17" w16cid:durableId="1789472263">
    <w:abstractNumId w:val="33"/>
  </w:num>
  <w:num w:numId="18" w16cid:durableId="1382250534">
    <w:abstractNumId w:val="10"/>
  </w:num>
  <w:num w:numId="19" w16cid:durableId="1420830010">
    <w:abstractNumId w:val="13"/>
  </w:num>
  <w:num w:numId="20" w16cid:durableId="174466773">
    <w:abstractNumId w:val="24"/>
  </w:num>
  <w:num w:numId="21" w16cid:durableId="1339384123">
    <w:abstractNumId w:val="16"/>
  </w:num>
  <w:num w:numId="22" w16cid:durableId="2036691994">
    <w:abstractNumId w:val="12"/>
  </w:num>
  <w:num w:numId="23" w16cid:durableId="231279942">
    <w:abstractNumId w:val="14"/>
  </w:num>
  <w:num w:numId="24" w16cid:durableId="2127195258">
    <w:abstractNumId w:val="19"/>
  </w:num>
  <w:num w:numId="25" w16cid:durableId="1251308784">
    <w:abstractNumId w:val="30"/>
  </w:num>
  <w:num w:numId="26" w16cid:durableId="264924806">
    <w:abstractNumId w:val="29"/>
  </w:num>
  <w:num w:numId="27" w16cid:durableId="479032730">
    <w:abstractNumId w:val="17"/>
  </w:num>
  <w:num w:numId="28" w16cid:durableId="14004424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20778082">
    <w:abstractNumId w:val="27"/>
  </w:num>
  <w:num w:numId="30" w16cid:durableId="1833712354">
    <w:abstractNumId w:val="26"/>
  </w:num>
  <w:num w:numId="31" w16cid:durableId="1800300683">
    <w:abstractNumId w:val="20"/>
  </w:num>
  <w:num w:numId="32" w16cid:durableId="101456206">
    <w:abstractNumId w:val="35"/>
  </w:num>
  <w:num w:numId="33" w16cid:durableId="970286801">
    <w:abstractNumId w:val="37"/>
  </w:num>
  <w:num w:numId="34" w16cid:durableId="1046568371">
    <w:abstractNumId w:val="11"/>
  </w:num>
  <w:num w:numId="35" w16cid:durableId="1613588162">
    <w:abstractNumId w:val="23"/>
  </w:num>
  <w:num w:numId="36" w16cid:durableId="265656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47444998">
    <w:abstractNumId w:val="23"/>
  </w:num>
  <w:num w:numId="38" w16cid:durableId="70976907">
    <w:abstractNumId w:val="21"/>
  </w:num>
  <w:num w:numId="39" w16cid:durableId="232662500">
    <w:abstractNumId w:val="18"/>
  </w:num>
  <w:num w:numId="40" w16cid:durableId="546529629">
    <w:abstractNumId w:val="34"/>
  </w:num>
  <w:num w:numId="41" w16cid:durableId="161239170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5F4"/>
    <w:rsid w:val="000008DF"/>
    <w:rsid w:val="00004B8B"/>
    <w:rsid w:val="0001569A"/>
    <w:rsid w:val="0002390B"/>
    <w:rsid w:val="00024657"/>
    <w:rsid w:val="0002691F"/>
    <w:rsid w:val="000300AF"/>
    <w:rsid w:val="000319B6"/>
    <w:rsid w:val="00044B9C"/>
    <w:rsid w:val="00045F79"/>
    <w:rsid w:val="00054A12"/>
    <w:rsid w:val="000724AE"/>
    <w:rsid w:val="00077358"/>
    <w:rsid w:val="0008037D"/>
    <w:rsid w:val="00086C6C"/>
    <w:rsid w:val="00093D00"/>
    <w:rsid w:val="000A5F77"/>
    <w:rsid w:val="000B497F"/>
    <w:rsid w:val="000B76DF"/>
    <w:rsid w:val="000B78FC"/>
    <w:rsid w:val="000C6C12"/>
    <w:rsid w:val="000D5D52"/>
    <w:rsid w:val="000E562A"/>
    <w:rsid w:val="000F6B84"/>
    <w:rsid w:val="00100110"/>
    <w:rsid w:val="00112E8F"/>
    <w:rsid w:val="001176B7"/>
    <w:rsid w:val="001214E0"/>
    <w:rsid w:val="00122578"/>
    <w:rsid w:val="001268BC"/>
    <w:rsid w:val="00136B59"/>
    <w:rsid w:val="00136E94"/>
    <w:rsid w:val="0013714D"/>
    <w:rsid w:val="00144FCE"/>
    <w:rsid w:val="001469EB"/>
    <w:rsid w:val="0016465B"/>
    <w:rsid w:val="00167217"/>
    <w:rsid w:val="00170665"/>
    <w:rsid w:val="00170F53"/>
    <w:rsid w:val="00173608"/>
    <w:rsid w:val="001808EC"/>
    <w:rsid w:val="00192E25"/>
    <w:rsid w:val="0019621F"/>
    <w:rsid w:val="001A0D77"/>
    <w:rsid w:val="001B091F"/>
    <w:rsid w:val="001B5487"/>
    <w:rsid w:val="001C7835"/>
    <w:rsid w:val="001E494A"/>
    <w:rsid w:val="001E7827"/>
    <w:rsid w:val="001F13C1"/>
    <w:rsid w:val="001F166D"/>
    <w:rsid w:val="001F446D"/>
    <w:rsid w:val="00200E24"/>
    <w:rsid w:val="00201C0F"/>
    <w:rsid w:val="0020623E"/>
    <w:rsid w:val="00206825"/>
    <w:rsid w:val="00221AB7"/>
    <w:rsid w:val="002313FF"/>
    <w:rsid w:val="00246435"/>
    <w:rsid w:val="00246BCF"/>
    <w:rsid w:val="00270834"/>
    <w:rsid w:val="00270E54"/>
    <w:rsid w:val="00280A04"/>
    <w:rsid w:val="002814E6"/>
    <w:rsid w:val="00282D5E"/>
    <w:rsid w:val="002A306F"/>
    <w:rsid w:val="002B1983"/>
    <w:rsid w:val="002B6EBC"/>
    <w:rsid w:val="002C4498"/>
    <w:rsid w:val="00302688"/>
    <w:rsid w:val="00305171"/>
    <w:rsid w:val="00306999"/>
    <w:rsid w:val="003106CB"/>
    <w:rsid w:val="00315497"/>
    <w:rsid w:val="003209E4"/>
    <w:rsid w:val="00323339"/>
    <w:rsid w:val="00342A8C"/>
    <w:rsid w:val="00342AD8"/>
    <w:rsid w:val="0034680A"/>
    <w:rsid w:val="0035064E"/>
    <w:rsid w:val="003566F2"/>
    <w:rsid w:val="00363FF8"/>
    <w:rsid w:val="00373CAC"/>
    <w:rsid w:val="0037721D"/>
    <w:rsid w:val="0038102A"/>
    <w:rsid w:val="00382497"/>
    <w:rsid w:val="00392C2F"/>
    <w:rsid w:val="003941FA"/>
    <w:rsid w:val="00397AB4"/>
    <w:rsid w:val="003A4103"/>
    <w:rsid w:val="003C074C"/>
    <w:rsid w:val="003D029F"/>
    <w:rsid w:val="003D23A3"/>
    <w:rsid w:val="003D5856"/>
    <w:rsid w:val="003D6C1B"/>
    <w:rsid w:val="003E0CC9"/>
    <w:rsid w:val="003E526E"/>
    <w:rsid w:val="004033F0"/>
    <w:rsid w:val="00404E4F"/>
    <w:rsid w:val="0041204A"/>
    <w:rsid w:val="00414E7D"/>
    <w:rsid w:val="0042339A"/>
    <w:rsid w:val="0042508F"/>
    <w:rsid w:val="00440D83"/>
    <w:rsid w:val="004458F7"/>
    <w:rsid w:val="00445B64"/>
    <w:rsid w:val="00445D33"/>
    <w:rsid w:val="00451E7B"/>
    <w:rsid w:val="00452227"/>
    <w:rsid w:val="004571B1"/>
    <w:rsid w:val="00461CFA"/>
    <w:rsid w:val="004635FD"/>
    <w:rsid w:val="00476FE1"/>
    <w:rsid w:val="004A0F64"/>
    <w:rsid w:val="004A439D"/>
    <w:rsid w:val="004A46C9"/>
    <w:rsid w:val="004B5B8F"/>
    <w:rsid w:val="004B609E"/>
    <w:rsid w:val="004B75F4"/>
    <w:rsid w:val="004C0765"/>
    <w:rsid w:val="004C1714"/>
    <w:rsid w:val="004D128E"/>
    <w:rsid w:val="004D2D01"/>
    <w:rsid w:val="004E0833"/>
    <w:rsid w:val="004E28C6"/>
    <w:rsid w:val="004F1080"/>
    <w:rsid w:val="004F138F"/>
    <w:rsid w:val="004F677A"/>
    <w:rsid w:val="004F69E0"/>
    <w:rsid w:val="005040B4"/>
    <w:rsid w:val="00505D6C"/>
    <w:rsid w:val="0050670B"/>
    <w:rsid w:val="00511A2B"/>
    <w:rsid w:val="00511B43"/>
    <w:rsid w:val="005141E8"/>
    <w:rsid w:val="005213C3"/>
    <w:rsid w:val="005219B9"/>
    <w:rsid w:val="0052253B"/>
    <w:rsid w:val="005375AC"/>
    <w:rsid w:val="005419B0"/>
    <w:rsid w:val="005441E5"/>
    <w:rsid w:val="00550C99"/>
    <w:rsid w:val="00553413"/>
    <w:rsid w:val="005627EA"/>
    <w:rsid w:val="00562C0D"/>
    <w:rsid w:val="00563E51"/>
    <w:rsid w:val="005669B6"/>
    <w:rsid w:val="0057496E"/>
    <w:rsid w:val="00575A36"/>
    <w:rsid w:val="005762D5"/>
    <w:rsid w:val="0057794B"/>
    <w:rsid w:val="00581427"/>
    <w:rsid w:val="0058369E"/>
    <w:rsid w:val="00593314"/>
    <w:rsid w:val="00593B95"/>
    <w:rsid w:val="00594496"/>
    <w:rsid w:val="00597A5D"/>
    <w:rsid w:val="005A199D"/>
    <w:rsid w:val="005C263B"/>
    <w:rsid w:val="005C6618"/>
    <w:rsid w:val="005D03EB"/>
    <w:rsid w:val="005D3D55"/>
    <w:rsid w:val="005E2D46"/>
    <w:rsid w:val="005E5879"/>
    <w:rsid w:val="00603FD5"/>
    <w:rsid w:val="00605048"/>
    <w:rsid w:val="00616DC8"/>
    <w:rsid w:val="00633BBA"/>
    <w:rsid w:val="006528C6"/>
    <w:rsid w:val="00653080"/>
    <w:rsid w:val="0065657E"/>
    <w:rsid w:val="0066390F"/>
    <w:rsid w:val="006676F4"/>
    <w:rsid w:val="006761D7"/>
    <w:rsid w:val="00681976"/>
    <w:rsid w:val="0068724F"/>
    <w:rsid w:val="00697EC6"/>
    <w:rsid w:val="00697EEB"/>
    <w:rsid w:val="006A14F9"/>
    <w:rsid w:val="006A1DEF"/>
    <w:rsid w:val="006A4D83"/>
    <w:rsid w:val="006B1266"/>
    <w:rsid w:val="006B4090"/>
    <w:rsid w:val="006C4AF4"/>
    <w:rsid w:val="006D1BA5"/>
    <w:rsid w:val="006D3F2F"/>
    <w:rsid w:val="006D56AB"/>
    <w:rsid w:val="006D5D76"/>
    <w:rsid w:val="006D5E2F"/>
    <w:rsid w:val="006E0AF4"/>
    <w:rsid w:val="006E3536"/>
    <w:rsid w:val="006F49BF"/>
    <w:rsid w:val="007065DB"/>
    <w:rsid w:val="00712778"/>
    <w:rsid w:val="0071374E"/>
    <w:rsid w:val="007139D7"/>
    <w:rsid w:val="00714488"/>
    <w:rsid w:val="00726AFA"/>
    <w:rsid w:val="00727433"/>
    <w:rsid w:val="00730335"/>
    <w:rsid w:val="00730E9F"/>
    <w:rsid w:val="007322A3"/>
    <w:rsid w:val="00737E22"/>
    <w:rsid w:val="00743264"/>
    <w:rsid w:val="00744713"/>
    <w:rsid w:val="00752FEF"/>
    <w:rsid w:val="00773CFB"/>
    <w:rsid w:val="0077753A"/>
    <w:rsid w:val="00780275"/>
    <w:rsid w:val="007825FD"/>
    <w:rsid w:val="00793284"/>
    <w:rsid w:val="00793B0A"/>
    <w:rsid w:val="0079656A"/>
    <w:rsid w:val="007A0363"/>
    <w:rsid w:val="007A34B1"/>
    <w:rsid w:val="007A7E51"/>
    <w:rsid w:val="007C1B07"/>
    <w:rsid w:val="007C7236"/>
    <w:rsid w:val="007C7A49"/>
    <w:rsid w:val="007D14BD"/>
    <w:rsid w:val="007D2606"/>
    <w:rsid w:val="007E47ED"/>
    <w:rsid w:val="007F061A"/>
    <w:rsid w:val="007F3912"/>
    <w:rsid w:val="00801917"/>
    <w:rsid w:val="00804D3F"/>
    <w:rsid w:val="00807850"/>
    <w:rsid w:val="00807AF3"/>
    <w:rsid w:val="0081008F"/>
    <w:rsid w:val="00813E1A"/>
    <w:rsid w:val="0081533C"/>
    <w:rsid w:val="00815F55"/>
    <w:rsid w:val="008167CD"/>
    <w:rsid w:val="00821F93"/>
    <w:rsid w:val="008228C7"/>
    <w:rsid w:val="008303AF"/>
    <w:rsid w:val="00841C5F"/>
    <w:rsid w:val="0085129D"/>
    <w:rsid w:val="00853F84"/>
    <w:rsid w:val="0085439B"/>
    <w:rsid w:val="00857936"/>
    <w:rsid w:val="0086399B"/>
    <w:rsid w:val="00877EAD"/>
    <w:rsid w:val="00881E3E"/>
    <w:rsid w:val="008854BD"/>
    <w:rsid w:val="0089042B"/>
    <w:rsid w:val="008957F9"/>
    <w:rsid w:val="008B05C3"/>
    <w:rsid w:val="008B32A7"/>
    <w:rsid w:val="008B4965"/>
    <w:rsid w:val="008D12B7"/>
    <w:rsid w:val="008D1ABD"/>
    <w:rsid w:val="008E618F"/>
    <w:rsid w:val="008F3E3B"/>
    <w:rsid w:val="008F5D5B"/>
    <w:rsid w:val="0090137A"/>
    <w:rsid w:val="00913E84"/>
    <w:rsid w:val="00926D0C"/>
    <w:rsid w:val="0092709E"/>
    <w:rsid w:val="009272CA"/>
    <w:rsid w:val="00936068"/>
    <w:rsid w:val="0094170B"/>
    <w:rsid w:val="009419E9"/>
    <w:rsid w:val="009428F0"/>
    <w:rsid w:val="00942B67"/>
    <w:rsid w:val="00944F22"/>
    <w:rsid w:val="00950431"/>
    <w:rsid w:val="009517CC"/>
    <w:rsid w:val="00953EE7"/>
    <w:rsid w:val="009615D4"/>
    <w:rsid w:val="009657D9"/>
    <w:rsid w:val="00971C92"/>
    <w:rsid w:val="00974677"/>
    <w:rsid w:val="00981B76"/>
    <w:rsid w:val="00991A8A"/>
    <w:rsid w:val="00994FB0"/>
    <w:rsid w:val="009A2F17"/>
    <w:rsid w:val="009A4935"/>
    <w:rsid w:val="009C4C9A"/>
    <w:rsid w:val="009D24F5"/>
    <w:rsid w:val="009D4E88"/>
    <w:rsid w:val="009F4217"/>
    <w:rsid w:val="009F56FA"/>
    <w:rsid w:val="009F6CEF"/>
    <w:rsid w:val="00A12778"/>
    <w:rsid w:val="00A13664"/>
    <w:rsid w:val="00A13C14"/>
    <w:rsid w:val="00A24EF4"/>
    <w:rsid w:val="00A3047A"/>
    <w:rsid w:val="00A34B90"/>
    <w:rsid w:val="00A36B09"/>
    <w:rsid w:val="00A62113"/>
    <w:rsid w:val="00A63585"/>
    <w:rsid w:val="00A7478D"/>
    <w:rsid w:val="00A76674"/>
    <w:rsid w:val="00A90151"/>
    <w:rsid w:val="00A905CB"/>
    <w:rsid w:val="00A92B42"/>
    <w:rsid w:val="00A9359B"/>
    <w:rsid w:val="00A94A0F"/>
    <w:rsid w:val="00AA163B"/>
    <w:rsid w:val="00AA68D0"/>
    <w:rsid w:val="00AB4B33"/>
    <w:rsid w:val="00AB7A98"/>
    <w:rsid w:val="00AD1EE1"/>
    <w:rsid w:val="00AD7C07"/>
    <w:rsid w:val="00AF160C"/>
    <w:rsid w:val="00B01B6A"/>
    <w:rsid w:val="00B20EAF"/>
    <w:rsid w:val="00B22C22"/>
    <w:rsid w:val="00B22F66"/>
    <w:rsid w:val="00B23603"/>
    <w:rsid w:val="00B253FF"/>
    <w:rsid w:val="00B32D6C"/>
    <w:rsid w:val="00B34DD5"/>
    <w:rsid w:val="00B34E80"/>
    <w:rsid w:val="00B3749D"/>
    <w:rsid w:val="00B44F9B"/>
    <w:rsid w:val="00B52988"/>
    <w:rsid w:val="00B65DAA"/>
    <w:rsid w:val="00B66B2F"/>
    <w:rsid w:val="00B74F7F"/>
    <w:rsid w:val="00B75B08"/>
    <w:rsid w:val="00B85BDF"/>
    <w:rsid w:val="00B87859"/>
    <w:rsid w:val="00B91D47"/>
    <w:rsid w:val="00B95BF5"/>
    <w:rsid w:val="00BA1D77"/>
    <w:rsid w:val="00BA3CB8"/>
    <w:rsid w:val="00BA5CCC"/>
    <w:rsid w:val="00BA7623"/>
    <w:rsid w:val="00BA7C4E"/>
    <w:rsid w:val="00BB0D54"/>
    <w:rsid w:val="00BC0455"/>
    <w:rsid w:val="00BC08CC"/>
    <w:rsid w:val="00BD112B"/>
    <w:rsid w:val="00BE2420"/>
    <w:rsid w:val="00BE3505"/>
    <w:rsid w:val="00BE79F4"/>
    <w:rsid w:val="00BF68C8"/>
    <w:rsid w:val="00C01E68"/>
    <w:rsid w:val="00C11924"/>
    <w:rsid w:val="00C13FF8"/>
    <w:rsid w:val="00C167B0"/>
    <w:rsid w:val="00C20765"/>
    <w:rsid w:val="00C21E13"/>
    <w:rsid w:val="00C30316"/>
    <w:rsid w:val="00C326F9"/>
    <w:rsid w:val="00C37A29"/>
    <w:rsid w:val="00C54EEC"/>
    <w:rsid w:val="00C569CD"/>
    <w:rsid w:val="00C66394"/>
    <w:rsid w:val="00C70EFC"/>
    <w:rsid w:val="00C7480B"/>
    <w:rsid w:val="00C75BFB"/>
    <w:rsid w:val="00C76020"/>
    <w:rsid w:val="00C76022"/>
    <w:rsid w:val="00C85830"/>
    <w:rsid w:val="00C86234"/>
    <w:rsid w:val="00C921A0"/>
    <w:rsid w:val="00C932F3"/>
    <w:rsid w:val="00CA6985"/>
    <w:rsid w:val="00CC194E"/>
    <w:rsid w:val="00CC3BC9"/>
    <w:rsid w:val="00CD4FA7"/>
    <w:rsid w:val="00CD61EB"/>
    <w:rsid w:val="00CE5D40"/>
    <w:rsid w:val="00CF02F0"/>
    <w:rsid w:val="00CF2857"/>
    <w:rsid w:val="00D01FDB"/>
    <w:rsid w:val="00D16F74"/>
    <w:rsid w:val="00D17703"/>
    <w:rsid w:val="00D34ED6"/>
    <w:rsid w:val="00D36897"/>
    <w:rsid w:val="00D46594"/>
    <w:rsid w:val="00D56CF5"/>
    <w:rsid w:val="00D57F9C"/>
    <w:rsid w:val="00D60649"/>
    <w:rsid w:val="00D61E88"/>
    <w:rsid w:val="00D6574D"/>
    <w:rsid w:val="00D66DC3"/>
    <w:rsid w:val="00D71AF2"/>
    <w:rsid w:val="00D75FE2"/>
    <w:rsid w:val="00D80812"/>
    <w:rsid w:val="00D829FE"/>
    <w:rsid w:val="00D8323A"/>
    <w:rsid w:val="00D83923"/>
    <w:rsid w:val="00D85324"/>
    <w:rsid w:val="00D927A2"/>
    <w:rsid w:val="00D939C7"/>
    <w:rsid w:val="00D9419D"/>
    <w:rsid w:val="00DA0C6D"/>
    <w:rsid w:val="00DA2C92"/>
    <w:rsid w:val="00DB5F15"/>
    <w:rsid w:val="00DC2C74"/>
    <w:rsid w:val="00DD58FD"/>
    <w:rsid w:val="00DE0652"/>
    <w:rsid w:val="00DF47B6"/>
    <w:rsid w:val="00DF4E3E"/>
    <w:rsid w:val="00E0453D"/>
    <w:rsid w:val="00E05FA6"/>
    <w:rsid w:val="00E12E0A"/>
    <w:rsid w:val="00E20A76"/>
    <w:rsid w:val="00E25474"/>
    <w:rsid w:val="00E32F93"/>
    <w:rsid w:val="00E51F0D"/>
    <w:rsid w:val="00E54B2B"/>
    <w:rsid w:val="00E604DD"/>
    <w:rsid w:val="00E65E7D"/>
    <w:rsid w:val="00E704DB"/>
    <w:rsid w:val="00E90FE1"/>
    <w:rsid w:val="00E93815"/>
    <w:rsid w:val="00E95276"/>
    <w:rsid w:val="00E953F2"/>
    <w:rsid w:val="00EA1943"/>
    <w:rsid w:val="00EB5085"/>
    <w:rsid w:val="00EB5D1E"/>
    <w:rsid w:val="00EC57C6"/>
    <w:rsid w:val="00EE095F"/>
    <w:rsid w:val="00EE36A6"/>
    <w:rsid w:val="00EE6F14"/>
    <w:rsid w:val="00EF08B1"/>
    <w:rsid w:val="00EF3F23"/>
    <w:rsid w:val="00EF3FB1"/>
    <w:rsid w:val="00F01219"/>
    <w:rsid w:val="00F0278E"/>
    <w:rsid w:val="00F162D4"/>
    <w:rsid w:val="00F22F40"/>
    <w:rsid w:val="00F33CF4"/>
    <w:rsid w:val="00F4010B"/>
    <w:rsid w:val="00F42530"/>
    <w:rsid w:val="00F4702C"/>
    <w:rsid w:val="00F505B8"/>
    <w:rsid w:val="00F634F6"/>
    <w:rsid w:val="00F650AF"/>
    <w:rsid w:val="00F836BB"/>
    <w:rsid w:val="00F83975"/>
    <w:rsid w:val="00F87B07"/>
    <w:rsid w:val="00F90777"/>
    <w:rsid w:val="00F9096A"/>
    <w:rsid w:val="00F93470"/>
    <w:rsid w:val="00F94880"/>
    <w:rsid w:val="00FC2D27"/>
    <w:rsid w:val="00FC2D8B"/>
    <w:rsid w:val="00FD1CBB"/>
    <w:rsid w:val="00FD2086"/>
    <w:rsid w:val="00FD3306"/>
    <w:rsid w:val="00FD5BF1"/>
    <w:rsid w:val="00FE57D8"/>
    <w:rsid w:val="00FE6040"/>
    <w:rsid w:val="00FE79A0"/>
    <w:rsid w:val="00FF54A4"/>
    <w:rsid w:val="14F6BED7"/>
    <w:rsid w:val="26CF000B"/>
    <w:rsid w:val="781160A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2E0D597"/>
  <w15:chartTrackingRefBased/>
  <w15:docId w15:val="{01E84E97-BF69-4274-BB29-27EEE0C4E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08F"/>
    <w:pPr>
      <w:spacing w:before="60" w:after="60" w:line="288" w:lineRule="auto"/>
    </w:pPr>
    <w:rPr>
      <w:spacing w:val="4"/>
      <w:sz w:val="24"/>
    </w:rPr>
  </w:style>
  <w:style w:type="paragraph" w:styleId="Heading1">
    <w:name w:val="heading 1"/>
    <w:basedOn w:val="Normal"/>
    <w:next w:val="Normal"/>
    <w:link w:val="Heading1Char"/>
    <w:autoRedefine/>
    <w:uiPriority w:val="9"/>
    <w:qFormat/>
    <w:rsid w:val="00F93470"/>
    <w:pPr>
      <w:keepNext/>
      <w:keepLines/>
      <w:spacing w:before="240" w:after="120"/>
      <w:outlineLvl w:val="0"/>
    </w:pPr>
    <w:rPr>
      <w:rFonts w:asciiTheme="majorHAnsi" w:eastAsiaTheme="majorEastAsia" w:hAnsiTheme="majorHAnsi" w:cstheme="majorBidi"/>
      <w:b/>
      <w:color w:val="F26522" w:themeColor="accent1"/>
      <w:spacing w:val="2"/>
      <w:sz w:val="40"/>
      <w:szCs w:val="32"/>
    </w:rPr>
  </w:style>
  <w:style w:type="paragraph" w:styleId="Heading2">
    <w:name w:val="heading 2"/>
    <w:basedOn w:val="Normal"/>
    <w:next w:val="Normal"/>
    <w:link w:val="Heading2Char"/>
    <w:uiPriority w:val="9"/>
    <w:unhideWhenUsed/>
    <w:qFormat/>
    <w:rsid w:val="0057794B"/>
    <w:pPr>
      <w:keepNext/>
      <w:keepLines/>
      <w:spacing w:before="240" w:after="120"/>
      <w:outlineLvl w:val="1"/>
    </w:pPr>
    <w:rPr>
      <w:rFonts w:asciiTheme="majorHAnsi" w:eastAsiaTheme="majorEastAsia" w:hAnsiTheme="majorHAnsi" w:cstheme="majorBidi"/>
      <w:b/>
      <w:spacing w:val="6"/>
      <w:sz w:val="32"/>
      <w:szCs w:val="26"/>
    </w:rPr>
  </w:style>
  <w:style w:type="paragraph" w:styleId="Heading3">
    <w:name w:val="heading 3"/>
    <w:basedOn w:val="Normal"/>
    <w:next w:val="Normal"/>
    <w:link w:val="Heading3Char"/>
    <w:uiPriority w:val="9"/>
    <w:unhideWhenUsed/>
    <w:qFormat/>
    <w:rsid w:val="0057794B"/>
    <w:pPr>
      <w:keepNext/>
      <w:keepLines/>
      <w:spacing w:before="240" w:after="120"/>
      <w:outlineLvl w:val="2"/>
    </w:pPr>
    <w:rPr>
      <w:rFonts w:asciiTheme="majorHAnsi" w:eastAsiaTheme="majorEastAsia" w:hAnsiTheme="majorHAnsi"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57794B"/>
    <w:pPr>
      <w:keepNext/>
      <w:keepLines/>
      <w:spacing w:before="240" w:after="12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D80812"/>
    <w:pPr>
      <w:spacing w:after="0" w:line="240" w:lineRule="auto"/>
    </w:pPr>
    <w:rPr>
      <w:spacing w:val="6"/>
      <w:sz w:val="24"/>
    </w:rPr>
  </w:style>
  <w:style w:type="paragraph" w:styleId="ListBullet">
    <w:name w:val="List Bullet"/>
    <w:basedOn w:val="Normal"/>
    <w:autoRedefine/>
    <w:uiPriority w:val="99"/>
    <w:unhideWhenUsed/>
    <w:qFormat/>
    <w:rsid w:val="00DC2C74"/>
    <w:pPr>
      <w:spacing w:before="80" w:after="80"/>
      <w:ind w:left="284" w:hanging="284"/>
    </w:pPr>
    <w:rPr>
      <w:sz w:val="22"/>
    </w:rPr>
  </w:style>
  <w:style w:type="paragraph" w:styleId="ListBullet2">
    <w:name w:val="List Bullet 2"/>
    <w:basedOn w:val="Normal"/>
    <w:uiPriority w:val="99"/>
    <w:unhideWhenUsed/>
    <w:qFormat/>
    <w:rsid w:val="00DC2C74"/>
    <w:pPr>
      <w:spacing w:before="80" w:after="80"/>
      <w:ind w:left="681" w:hanging="397"/>
    </w:pPr>
    <w:rPr>
      <w:sz w:val="22"/>
    </w:rPr>
  </w:style>
  <w:style w:type="paragraph" w:styleId="ListNumber">
    <w:name w:val="List Number"/>
    <w:basedOn w:val="Normal"/>
    <w:uiPriority w:val="99"/>
    <w:unhideWhenUsed/>
    <w:qFormat/>
    <w:rsid w:val="00D16F74"/>
    <w:pPr>
      <w:tabs>
        <w:tab w:val="num" w:pos="284"/>
      </w:tabs>
      <w:ind w:left="284" w:hanging="284"/>
      <w:contextualSpacing/>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F93470"/>
    <w:rPr>
      <w:rFonts w:asciiTheme="majorHAnsi" w:eastAsiaTheme="majorEastAsia" w:hAnsiTheme="majorHAnsi" w:cstheme="majorBidi"/>
      <w:b/>
      <w:color w:val="F26522" w:themeColor="accent1"/>
      <w:spacing w:val="2"/>
      <w:sz w:val="40"/>
      <w:szCs w:val="32"/>
    </w:rPr>
  </w:style>
  <w:style w:type="paragraph" w:styleId="ListNumber2">
    <w:name w:val="List Number 2"/>
    <w:basedOn w:val="Normal"/>
    <w:uiPriority w:val="99"/>
    <w:unhideWhenUsed/>
    <w:qFormat/>
    <w:rsid w:val="00D16F74"/>
    <w:pPr>
      <w:ind w:left="567" w:hanging="567"/>
      <w:contextualSpacing/>
    </w:pPr>
  </w:style>
  <w:style w:type="character" w:customStyle="1" w:styleId="Heading2Char">
    <w:name w:val="Heading 2 Char"/>
    <w:basedOn w:val="DefaultParagraphFont"/>
    <w:link w:val="Heading2"/>
    <w:uiPriority w:val="9"/>
    <w:rsid w:val="0057794B"/>
    <w:rPr>
      <w:rFonts w:asciiTheme="majorHAnsi" w:eastAsiaTheme="majorEastAsia" w:hAnsiTheme="majorHAnsi" w:cstheme="majorBidi"/>
      <w:b/>
      <w:spacing w:val="6"/>
      <w:sz w:val="32"/>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ind w:left="851" w:hanging="284"/>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tabs>
        <w:tab w:val="num" w:pos="1134"/>
      </w:tabs>
      <w:ind w:left="851" w:hanging="851"/>
      <w:contextualSpacing/>
    </w:pPr>
  </w:style>
  <w:style w:type="paragraph" w:styleId="ListNumber4">
    <w:name w:val="List Number 4"/>
    <w:basedOn w:val="Normal"/>
    <w:uiPriority w:val="99"/>
    <w:unhideWhenUsed/>
    <w:qFormat/>
    <w:rsid w:val="00D16F74"/>
    <w:pPr>
      <w:ind w:left="1134" w:hanging="1134"/>
      <w:contextualSpacing/>
    </w:pPr>
  </w:style>
  <w:style w:type="paragraph" w:styleId="ListNumber5">
    <w:name w:val="List Number 5"/>
    <w:basedOn w:val="Normal"/>
    <w:uiPriority w:val="99"/>
    <w:unhideWhenUsed/>
    <w:rsid w:val="00D16F74"/>
    <w:pPr>
      <w:ind w:left="1418" w:hanging="1418"/>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57794B"/>
    <w:rPr>
      <w:rFonts w:asciiTheme="majorHAnsi" w:eastAsiaTheme="majorEastAsia" w:hAnsiTheme="majorHAnsi" w:cstheme="majorBidi"/>
      <w:b/>
      <w:color w:val="000000" w:themeColor="text2"/>
      <w:spacing w:val="6"/>
      <w:sz w:val="28"/>
      <w:szCs w:val="24"/>
    </w:rPr>
  </w:style>
  <w:style w:type="character" w:customStyle="1" w:styleId="Heading4Char">
    <w:name w:val="Heading 4 Char"/>
    <w:basedOn w:val="DefaultParagraphFont"/>
    <w:link w:val="Heading4"/>
    <w:uiPriority w:val="9"/>
    <w:rsid w:val="0057794B"/>
    <w:rPr>
      <w:rFonts w:asciiTheme="majorHAnsi" w:eastAsiaTheme="majorEastAsia" w:hAnsiTheme="majorHAnsi" w:cstheme="majorBidi"/>
      <w:b/>
      <w:iCs/>
      <w:spacing w:val="4"/>
      <w:sz w:val="24"/>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A12778"/>
    <w:pPr>
      <w:jc w:val="center"/>
    </w:pPr>
    <w:rPr>
      <w:b/>
      <w:color w:val="FFFFFF" w:themeColor="background1"/>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rsid w:val="00A3047A"/>
    <w:pPr>
      <w:spacing w:before="200" w:after="200"/>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6676F4"/>
    <w:pPr>
      <w:pBdr>
        <w:top w:val="single" w:sz="8" w:space="4" w:color="F26522" w:themeColor="accent1"/>
        <w:bottom w:val="single" w:sz="8" w:space="4" w:color="F26522" w:themeColor="accent1"/>
      </w:pBdr>
      <w:spacing w:before="160" w:after="160" w:line="264" w:lineRule="auto"/>
    </w:pPr>
  </w:style>
  <w:style w:type="table" w:customStyle="1" w:styleId="TASTafeTableStyle2">
    <w:name w:val="TASTafe Table Style 2"/>
    <w:basedOn w:val="TableNormal"/>
    <w:uiPriority w:val="99"/>
    <w:rsid w:val="00136B59"/>
    <w:tblPr>
      <w:tblStyleRowBandSize w:val="1"/>
    </w:tbl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hemeFill="accent6" w:themeFillTint="66"/>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DC2C74"/>
    <w:pPr>
      <w:framePr w:w="10206" w:vSpace="454" w:wrap="around" w:hAnchor="margin" w:yAlign="top" w:anchorLock="1"/>
      <w:spacing w:after="0" w:line="252" w:lineRule="auto"/>
    </w:pPr>
    <w:rPr>
      <w:spacing w:val="14"/>
      <w:sz w:val="56"/>
    </w:rPr>
  </w:style>
  <w:style w:type="paragraph" w:customStyle="1" w:styleId="HeaderBanner">
    <w:name w:val="Header Banner"/>
    <w:basedOn w:val="Header"/>
    <w:link w:val="HeaderBannerChar"/>
    <w:rsid w:val="00BC0455"/>
    <w:pPr>
      <w:framePr w:w="11964" w:h="737" w:hRule="exact" w:wrap="around" w:vAnchor="page" w:hAnchor="page" w:yAlign="top" w:anchorLock="1"/>
      <w:spacing w:before="0" w:line="192" w:lineRule="auto"/>
    </w:pPr>
  </w:style>
  <w:style w:type="paragraph" w:customStyle="1" w:styleId="Footerbanner">
    <w:name w:val="Footer banner"/>
    <w:basedOn w:val="Footer"/>
    <w:link w:val="FooterbannerChar"/>
    <w:rsid w:val="00D01FDB"/>
    <w:pPr>
      <w:framePr w:w="11964" w:wrap="around" w:vAnchor="page" w:hAnchor="page" w:yAlign="bottom" w:anchorLock="1"/>
      <w:jc w:val="left"/>
    </w:pPr>
  </w:style>
  <w:style w:type="character" w:customStyle="1" w:styleId="HeaderBannerChar">
    <w:name w:val="Header Banner Char"/>
    <w:basedOn w:val="HeaderChar"/>
    <w:link w:val="HeaderBanner"/>
    <w:rsid w:val="00BC0455"/>
    <w:rPr>
      <w:spacing w:val="4"/>
      <w:sz w:val="24"/>
    </w:rPr>
  </w:style>
  <w:style w:type="character" w:customStyle="1" w:styleId="FooterbannerChar">
    <w:name w:val="Footer banner Char"/>
    <w:basedOn w:val="FooterChar"/>
    <w:link w:val="Footerbanner"/>
    <w:rsid w:val="00D01FDB"/>
    <w:rPr>
      <w:spacing w:val="4"/>
      <w:sz w:val="18"/>
    </w:rPr>
  </w:style>
  <w:style w:type="character" w:customStyle="1" w:styleId="s1ppyq">
    <w:name w:val="s1ppyq"/>
    <w:basedOn w:val="DefaultParagraphFont"/>
    <w:rsid w:val="009A4935"/>
  </w:style>
  <w:style w:type="character" w:styleId="UnresolvedMention">
    <w:name w:val="Unresolved Mention"/>
    <w:basedOn w:val="DefaultParagraphFont"/>
    <w:uiPriority w:val="99"/>
    <w:semiHidden/>
    <w:unhideWhenUsed/>
    <w:rsid w:val="00D829FE"/>
    <w:rPr>
      <w:color w:val="605E5C"/>
      <w:shd w:val="clear" w:color="auto" w:fill="E1DFDD"/>
    </w:rPr>
  </w:style>
  <w:style w:type="character" w:styleId="FollowedHyperlink">
    <w:name w:val="FollowedHyperlink"/>
    <w:basedOn w:val="DefaultParagraphFont"/>
    <w:uiPriority w:val="99"/>
    <w:semiHidden/>
    <w:unhideWhenUsed/>
    <w:rsid w:val="00780275"/>
    <w:rPr>
      <w:color w:val="000000" w:themeColor="followedHyperlink"/>
      <w:u w:val="single"/>
    </w:rPr>
  </w:style>
  <w:style w:type="paragraph" w:styleId="Revision">
    <w:name w:val="Revision"/>
    <w:hidden/>
    <w:uiPriority w:val="99"/>
    <w:semiHidden/>
    <w:rsid w:val="00270E54"/>
    <w:pPr>
      <w:spacing w:after="0" w:line="240" w:lineRule="auto"/>
    </w:pPr>
    <w:rPr>
      <w:spacing w:val="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691441">
      <w:bodyDiv w:val="1"/>
      <w:marLeft w:val="0"/>
      <w:marRight w:val="0"/>
      <w:marTop w:val="0"/>
      <w:marBottom w:val="0"/>
      <w:divBdr>
        <w:top w:val="none" w:sz="0" w:space="0" w:color="auto"/>
        <w:left w:val="none" w:sz="0" w:space="0" w:color="auto"/>
        <w:bottom w:val="none" w:sz="0" w:space="0" w:color="auto"/>
        <w:right w:val="none" w:sz="0" w:space="0" w:color="auto"/>
      </w:divBdr>
    </w:div>
    <w:div w:id="1691948033">
      <w:bodyDiv w:val="1"/>
      <w:marLeft w:val="0"/>
      <w:marRight w:val="0"/>
      <w:marTop w:val="0"/>
      <w:marBottom w:val="0"/>
      <w:divBdr>
        <w:top w:val="none" w:sz="0" w:space="0" w:color="auto"/>
        <w:left w:val="none" w:sz="0" w:space="0" w:color="auto"/>
        <w:bottom w:val="none" w:sz="0" w:space="0" w:color="auto"/>
        <w:right w:val="none" w:sz="0" w:space="0" w:color="auto"/>
      </w:divBdr>
    </w:div>
    <w:div w:id="203117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prospectus.tastafe.tas.edu.au"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usi.gov.au/students" TargetMode="External"/><Relationship Id="rId20" Type="http://schemas.openxmlformats.org/officeDocument/2006/relationships/hyperlink" Target="https://www.tastafe.tas.edu.au/courses-starting-so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mailto:apply@tastafe.tas.edu.au?subject=Inquiry%20about%20my%20TasTAFE%20Application" TargetMode="Externa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ona.vosper\Downloads\TASTafe-Flyer%20Option%203%20-%20full%20page%20text%20(1).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6B6F7D25345040B9D0FFB40516B8CF" ma:contentTypeVersion="16" ma:contentTypeDescription="Create a new document." ma:contentTypeScope="" ma:versionID="63b9b2ae9a00c725b8b424c32969f1a4">
  <xsd:schema xmlns:xsd="http://www.w3.org/2001/XMLSchema" xmlns:xs="http://www.w3.org/2001/XMLSchema" xmlns:p="http://schemas.microsoft.com/office/2006/metadata/properties" xmlns:ns2="ce1e6c0d-7a61-4bf9-8844-8796b82235ce" xmlns:ns3="33e2ed9e-6174-4d79-8977-1662e8722e2a" targetNamespace="http://schemas.microsoft.com/office/2006/metadata/properties" ma:root="true" ma:fieldsID="79645f441b8ffe27dfb863ed8cec3aea" ns2:_="" ns3:_="">
    <xsd:import namespace="ce1e6c0d-7a61-4bf9-8844-8796b82235ce"/>
    <xsd:import namespace="33e2ed9e-6174-4d79-8977-1662e8722e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e6c0d-7a61-4bf9-8844-8796b8223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5ab561c-b524-457e-b07c-8aed554bb3c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3e2ed9e-6174-4d79-8977-1662e8722e2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b234d33-4051-40cf-af44-23a312ec7969}" ma:internalName="TaxCatchAll" ma:showField="CatchAllData" ma:web="33e2ed9e-6174-4d79-8977-1662e8722e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e1e6c0d-7a61-4bf9-8844-8796b82235ce">
      <Terms xmlns="http://schemas.microsoft.com/office/infopath/2007/PartnerControls"/>
    </lcf76f155ced4ddcb4097134ff3c332f>
    <TaxCatchAll xmlns="33e2ed9e-6174-4d79-8977-1662e8722e2a" xsi:nil="true"/>
    <SharedWithUsers xmlns="33e2ed9e-6174-4d79-8977-1662e8722e2a">
      <UserInfo>
        <DisplayName>Beattie, Natasha</DisplayName>
        <AccountId>227</AccountId>
        <AccountType/>
      </UserInfo>
    </SharedWithUsers>
    <MediaLengthInSeconds xmlns="ce1e6c0d-7a61-4bf9-8844-8796b82235c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12D48-6D20-4DEA-B132-468CC41C5424}">
  <ds:schemaRefs>
    <ds:schemaRef ds:uri="http://schemas.microsoft.com/sharepoint/v3/contenttype/forms"/>
  </ds:schemaRefs>
</ds:datastoreItem>
</file>

<file path=customXml/itemProps2.xml><?xml version="1.0" encoding="utf-8"?>
<ds:datastoreItem xmlns:ds="http://schemas.openxmlformats.org/officeDocument/2006/customXml" ds:itemID="{79CA0797-8B8D-401C-AFE3-E1549FE73F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1e6c0d-7a61-4bf9-8844-8796b82235ce"/>
    <ds:schemaRef ds:uri="33e2ed9e-6174-4d79-8977-1662e8722e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922ED4-CC1D-4E44-827D-9C29433D3739}">
  <ds:schemaRefs>
    <ds:schemaRef ds:uri="http://schemas.microsoft.com/office/2006/metadata/properties"/>
    <ds:schemaRef ds:uri="http://schemas.microsoft.com/office/infopath/2007/PartnerControls"/>
    <ds:schemaRef ds:uri="ce1e6c0d-7a61-4bf9-8844-8796b82235ce"/>
    <ds:schemaRef ds:uri="33e2ed9e-6174-4d79-8977-1662e8722e2a"/>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TASTafe-Flyer Option 3 - full page text (1)</Template>
  <TotalTime>1</TotalTime>
  <Pages>4</Pages>
  <Words>820</Words>
  <Characters>4675</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5485</CharactersWithSpaces>
  <SharedDoc>false</SharedDoc>
  <HLinks>
    <vt:vector size="24" baseType="variant">
      <vt:variant>
        <vt:i4>1769523</vt:i4>
      </vt:variant>
      <vt:variant>
        <vt:i4>9</vt:i4>
      </vt:variant>
      <vt:variant>
        <vt:i4>0</vt:i4>
      </vt:variant>
      <vt:variant>
        <vt:i4>5</vt:i4>
      </vt:variant>
      <vt:variant>
        <vt:lpwstr>mailto:apply@tastafe.tas.edu.au?subject=Inquiry%20about%20my%20TasTAFE%20Application</vt:lpwstr>
      </vt:variant>
      <vt:variant>
        <vt:lpwstr/>
      </vt:variant>
      <vt:variant>
        <vt:i4>5701723</vt:i4>
      </vt:variant>
      <vt:variant>
        <vt:i4>6</vt:i4>
      </vt:variant>
      <vt:variant>
        <vt:i4>0</vt:i4>
      </vt:variant>
      <vt:variant>
        <vt:i4>5</vt:i4>
      </vt:variant>
      <vt:variant>
        <vt:lpwstr>https://www.tastafe.tas.edu.au/courses-starting-soon</vt:lpwstr>
      </vt:variant>
      <vt:variant>
        <vt:lpwstr/>
      </vt:variant>
      <vt:variant>
        <vt:i4>3539069</vt:i4>
      </vt:variant>
      <vt:variant>
        <vt:i4>3</vt:i4>
      </vt:variant>
      <vt:variant>
        <vt:i4>0</vt:i4>
      </vt:variant>
      <vt:variant>
        <vt:i4>5</vt:i4>
      </vt:variant>
      <vt:variant>
        <vt:lpwstr>https://www.usi.gov.au/students</vt:lpwstr>
      </vt:variant>
      <vt:variant>
        <vt:lpwstr/>
      </vt:variant>
      <vt:variant>
        <vt:i4>2621498</vt:i4>
      </vt:variant>
      <vt:variant>
        <vt:i4>0</vt:i4>
      </vt:variant>
      <vt:variant>
        <vt:i4>0</vt:i4>
      </vt:variant>
      <vt:variant>
        <vt:i4>5</vt:i4>
      </vt:variant>
      <vt:variant>
        <vt:lpwstr>https://prospectus.tastafe.tas.edu.au/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Vosper, Fiona</dc:creator>
  <cp:keywords/>
  <dc:description/>
  <cp:lastModifiedBy>Lockhart, Troy</cp:lastModifiedBy>
  <cp:revision>2</cp:revision>
  <cp:lastPrinted>2023-10-30T00:07:00Z</cp:lastPrinted>
  <dcterms:created xsi:type="dcterms:W3CDTF">2023-10-30T05:05:00Z</dcterms:created>
  <dcterms:modified xsi:type="dcterms:W3CDTF">2023-10-30T05:05:00Z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0x010100C46B6F7D25345040B9D0FFB40516B8CF</vt:lpwstr>
  </property>
  <property fmtid="{D5CDD505-2E9C-101B-9397-08002B2CF9AE}" pid="3" name="Order">
    <vt:r8>253900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MediaServiceImageTags">
    <vt:lpwstr/>
  </property>
</Properties>
</file>