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/>
    <w:bookmarkStart w:id="1" w:name="_Toc30502210"/>
    <w:p w14:paraId="2BC89D01" w14:textId="34DFEAF6" w:rsidR="00D75FE2" w:rsidRDefault="00000000" w:rsidP="002C5F8D">
      <w:pPr>
        <w:pStyle w:val="MainTitleHeading"/>
        <w:framePr w:wrap="around"/>
      </w:pPr>
      <w:sdt>
        <w:sdtPr>
          <w:alias w:val="Title"/>
          <w:tag w:val=""/>
          <w:id w:val="1694955488"/>
          <w:placeholder>
            <w:docPart w:val="0FCC558B7AAF44FA981F5C121940652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E58DC">
            <w:t>Application to Re-credit VSL Form</w:t>
          </w:r>
        </w:sdtContent>
      </w:sdt>
    </w:p>
    <w:p w14:paraId="2816CB22" w14:textId="77777777" w:rsidR="00B67D78" w:rsidRDefault="00B67D78" w:rsidP="00B67D78">
      <w:pPr>
        <w:pStyle w:val="Heading1"/>
      </w:pPr>
      <w:r w:rsidRPr="00D36693">
        <w:t>Who should use this form?</w:t>
      </w:r>
    </w:p>
    <w:p w14:paraId="0D7B95D8" w14:textId="77777777" w:rsidR="00B67D78" w:rsidRDefault="00B67D78" w:rsidP="00E9787C">
      <w:r>
        <w:t>This form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 xml:space="preserve">who have a VET Student </w:t>
      </w:r>
      <w:r>
        <w:rPr>
          <w:spacing w:val="-2"/>
        </w:rPr>
        <w:t>Loan (VSL)</w:t>
      </w:r>
      <w:r>
        <w:rPr>
          <w:spacing w:val="2"/>
        </w:rPr>
        <w:t xml:space="preserve"> </w:t>
      </w:r>
      <w:r>
        <w:t>debt 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Commonwealth</w:t>
      </w:r>
      <w:r>
        <w:rPr>
          <w:spacing w:val="42"/>
        </w:rPr>
        <w:t xml:space="preserve"> </w:t>
      </w:r>
      <w:r>
        <w:t>Government.</w:t>
      </w:r>
    </w:p>
    <w:p w14:paraId="593045AD" w14:textId="77777777" w:rsidR="00B67D78" w:rsidRDefault="00B67D78" w:rsidP="00E9787C">
      <w:r>
        <w:t>You should use</w:t>
      </w:r>
      <w:r>
        <w:rPr>
          <w:spacing w:val="-2"/>
        </w:rPr>
        <w:t xml:space="preserve"> </w:t>
      </w:r>
      <w:r>
        <w:t xml:space="preserve">this form </w:t>
      </w:r>
      <w:r>
        <w:rPr>
          <w:spacing w:val="-2"/>
        </w:rPr>
        <w:t>if:</w:t>
      </w:r>
    </w:p>
    <w:p w14:paraId="2BEDDF42" w14:textId="77777777" w:rsidR="00B67D78" w:rsidRDefault="00B67D78" w:rsidP="001C41E8">
      <w:pPr>
        <w:pStyle w:val="ListParagraph"/>
        <w:numPr>
          <w:ilvl w:val="0"/>
          <w:numId w:val="8"/>
        </w:numPr>
      </w:pPr>
      <w:r>
        <w:t>you</w:t>
      </w:r>
      <w:r w:rsidRPr="00E9787C">
        <w:rPr>
          <w:spacing w:val="1"/>
        </w:rPr>
        <w:t xml:space="preserve"> </w:t>
      </w:r>
      <w:r>
        <w:t>took</w:t>
      </w:r>
      <w:r w:rsidRPr="00E9787C">
        <w:rPr>
          <w:spacing w:val="-2"/>
        </w:rPr>
        <w:t xml:space="preserve"> </w:t>
      </w:r>
      <w:r>
        <w:t>out</w:t>
      </w:r>
      <w:r w:rsidRPr="00E9787C">
        <w:rPr>
          <w:spacing w:val="1"/>
        </w:rPr>
        <w:t xml:space="preserve"> </w:t>
      </w:r>
      <w:r>
        <w:t>a</w:t>
      </w:r>
      <w:r w:rsidRPr="00E9787C">
        <w:rPr>
          <w:spacing w:val="-4"/>
        </w:rPr>
        <w:t xml:space="preserve"> </w:t>
      </w:r>
      <w:r>
        <w:t>VET Student</w:t>
      </w:r>
      <w:r w:rsidRPr="00E9787C">
        <w:rPr>
          <w:spacing w:val="1"/>
        </w:rPr>
        <w:t xml:space="preserve"> </w:t>
      </w:r>
      <w:r w:rsidRPr="00E9787C">
        <w:rPr>
          <w:spacing w:val="-2"/>
        </w:rPr>
        <w:t>Loan</w:t>
      </w:r>
      <w:r w:rsidRPr="00E9787C">
        <w:rPr>
          <w:spacing w:val="2"/>
        </w:rPr>
        <w:t xml:space="preserve"> </w:t>
      </w:r>
      <w:r>
        <w:t>for your</w:t>
      </w:r>
      <w:r w:rsidRPr="00E9787C">
        <w:rPr>
          <w:spacing w:val="-2"/>
        </w:rPr>
        <w:t xml:space="preserve"> </w:t>
      </w:r>
      <w:r>
        <w:t xml:space="preserve">tuition </w:t>
      </w:r>
      <w:proofErr w:type="gramStart"/>
      <w:r>
        <w:t>fees;</w:t>
      </w:r>
      <w:proofErr w:type="gramEnd"/>
    </w:p>
    <w:p w14:paraId="5F9A9F8C" w14:textId="77777777" w:rsidR="00B67D78" w:rsidRDefault="00B67D78" w:rsidP="001C41E8">
      <w:pPr>
        <w:pStyle w:val="ListParagraph"/>
        <w:numPr>
          <w:ilvl w:val="0"/>
          <w:numId w:val="8"/>
        </w:numPr>
      </w:pPr>
      <w:r>
        <w:t>the Census Date</w:t>
      </w:r>
      <w:r w:rsidRPr="00E9787C">
        <w:rPr>
          <w:spacing w:val="-2"/>
        </w:rPr>
        <w:t xml:space="preserve"> </w:t>
      </w:r>
      <w:r>
        <w:t>has now</w:t>
      </w:r>
      <w:r w:rsidRPr="00E9787C">
        <w:rPr>
          <w:spacing w:val="-2"/>
        </w:rPr>
        <w:t xml:space="preserve"> </w:t>
      </w:r>
      <w:r>
        <w:t>passed</w:t>
      </w:r>
      <w:r w:rsidRPr="00E9787C">
        <w:rPr>
          <w:spacing w:val="1"/>
        </w:rPr>
        <w:t xml:space="preserve"> </w:t>
      </w:r>
      <w:r>
        <w:t>but you are unable</w:t>
      </w:r>
      <w:r w:rsidRPr="00E9787C">
        <w:rPr>
          <w:spacing w:val="-2"/>
        </w:rPr>
        <w:t xml:space="preserve"> </w:t>
      </w:r>
      <w:r>
        <w:t>to</w:t>
      </w:r>
      <w:r w:rsidRPr="00E9787C">
        <w:rPr>
          <w:spacing w:val="1"/>
        </w:rPr>
        <w:t xml:space="preserve"> </w:t>
      </w:r>
      <w:r>
        <w:t>continue</w:t>
      </w:r>
      <w:r w:rsidRPr="00E9787C">
        <w:rPr>
          <w:spacing w:val="-2"/>
        </w:rPr>
        <w:t xml:space="preserve"> </w:t>
      </w:r>
      <w:r>
        <w:t>with</w:t>
      </w:r>
      <w:r w:rsidRPr="00E9787C">
        <w:rPr>
          <w:spacing w:val="-2"/>
        </w:rPr>
        <w:t xml:space="preserve"> </w:t>
      </w:r>
      <w:r>
        <w:t>your study</w:t>
      </w:r>
      <w:r w:rsidRPr="00E9787C">
        <w:rPr>
          <w:spacing w:val="-2"/>
        </w:rPr>
        <w:t xml:space="preserve"> </w:t>
      </w:r>
      <w:r>
        <w:t>because of</w:t>
      </w:r>
      <w:r w:rsidRPr="00E9787C">
        <w:rPr>
          <w:spacing w:val="1"/>
        </w:rPr>
        <w:t xml:space="preserve"> </w:t>
      </w:r>
      <w:r>
        <w:t>special</w:t>
      </w:r>
      <w:r w:rsidRPr="00E9787C">
        <w:rPr>
          <w:spacing w:val="55"/>
        </w:rPr>
        <w:t xml:space="preserve"> </w:t>
      </w:r>
      <w:r>
        <w:t>circumstances (explained</w:t>
      </w:r>
      <w:r w:rsidRPr="00E9787C">
        <w:rPr>
          <w:spacing w:val="-2"/>
        </w:rPr>
        <w:t xml:space="preserve"> </w:t>
      </w:r>
      <w:r>
        <w:t>in</w:t>
      </w:r>
      <w:r w:rsidRPr="00E9787C">
        <w:rPr>
          <w:spacing w:val="-2"/>
        </w:rPr>
        <w:t xml:space="preserve"> </w:t>
      </w:r>
      <w:r>
        <w:t>detail</w:t>
      </w:r>
      <w:r w:rsidRPr="00E9787C">
        <w:rPr>
          <w:spacing w:val="-3"/>
        </w:rPr>
        <w:t xml:space="preserve"> </w:t>
      </w:r>
      <w:r>
        <w:t>in</w:t>
      </w:r>
      <w:r w:rsidRPr="00E9787C">
        <w:rPr>
          <w:spacing w:val="-2"/>
        </w:rPr>
        <w:t xml:space="preserve"> </w:t>
      </w:r>
      <w:r>
        <w:t xml:space="preserve">these </w:t>
      </w:r>
      <w:r w:rsidRPr="00E9787C">
        <w:rPr>
          <w:spacing w:val="-2"/>
        </w:rPr>
        <w:t>instructions</w:t>
      </w:r>
      <w:proofErr w:type="gramStart"/>
      <w:r w:rsidRPr="00E9787C">
        <w:rPr>
          <w:spacing w:val="-2"/>
        </w:rPr>
        <w:t>);</w:t>
      </w:r>
      <w:proofErr w:type="gramEnd"/>
    </w:p>
    <w:p w14:paraId="49E79D05" w14:textId="77777777" w:rsidR="00B67D78" w:rsidRDefault="00B67D78" w:rsidP="001C41E8">
      <w:pPr>
        <w:pStyle w:val="ListParagraph"/>
        <w:numPr>
          <w:ilvl w:val="0"/>
          <w:numId w:val="8"/>
        </w:numPr>
      </w:pPr>
      <w:r>
        <w:t>because of these</w:t>
      </w:r>
      <w:r w:rsidRPr="00E9787C">
        <w:rPr>
          <w:spacing w:val="-2"/>
        </w:rPr>
        <w:t xml:space="preserve"> </w:t>
      </w:r>
      <w:r>
        <w:t>special</w:t>
      </w:r>
      <w:r w:rsidRPr="00E9787C">
        <w:rPr>
          <w:spacing w:val="2"/>
        </w:rPr>
        <w:t xml:space="preserve"> </w:t>
      </w:r>
      <w:r>
        <w:t>circumstances you discontinued</w:t>
      </w:r>
      <w:r w:rsidRPr="00E9787C">
        <w:rPr>
          <w:spacing w:val="1"/>
        </w:rPr>
        <w:t xml:space="preserve"> </w:t>
      </w:r>
      <w:r>
        <w:t>your</w:t>
      </w:r>
      <w:r w:rsidRPr="00E9787C">
        <w:rPr>
          <w:spacing w:val="-2"/>
        </w:rPr>
        <w:t xml:space="preserve"> </w:t>
      </w:r>
      <w:r>
        <w:t>enrolment</w:t>
      </w:r>
      <w:r w:rsidRPr="00E9787C">
        <w:rPr>
          <w:spacing w:val="1"/>
        </w:rPr>
        <w:t xml:space="preserve"> </w:t>
      </w:r>
      <w:r>
        <w:t>in</w:t>
      </w:r>
      <w:r w:rsidRPr="00E9787C">
        <w:rPr>
          <w:spacing w:val="-2"/>
        </w:rPr>
        <w:t xml:space="preserve"> </w:t>
      </w:r>
      <w:r>
        <w:t>one</w:t>
      </w:r>
      <w:r w:rsidRPr="00E9787C">
        <w:rPr>
          <w:spacing w:val="-2"/>
        </w:rPr>
        <w:t xml:space="preserve"> </w:t>
      </w:r>
      <w:r>
        <w:t>or more</w:t>
      </w:r>
      <w:r w:rsidRPr="00E9787C">
        <w:rPr>
          <w:spacing w:val="-2"/>
        </w:rPr>
        <w:t xml:space="preserve"> </w:t>
      </w:r>
      <w:r>
        <w:t>VET units</w:t>
      </w:r>
      <w:r w:rsidRPr="00E9787C">
        <w:rPr>
          <w:spacing w:val="-2"/>
        </w:rPr>
        <w:t xml:space="preserve"> </w:t>
      </w:r>
      <w:r>
        <w:t>of</w:t>
      </w:r>
      <w:r w:rsidRPr="00E9787C">
        <w:rPr>
          <w:spacing w:val="55"/>
        </w:rPr>
        <w:t xml:space="preserve"> </w:t>
      </w:r>
      <w:r>
        <w:t>study, or</w:t>
      </w:r>
      <w:r w:rsidRPr="00E9787C">
        <w:rPr>
          <w:spacing w:val="-2"/>
        </w:rPr>
        <w:t xml:space="preserve"> </w:t>
      </w:r>
      <w:r>
        <w:t>have not completed</w:t>
      </w:r>
      <w:r w:rsidRPr="00E9787C">
        <w:rPr>
          <w:spacing w:val="1"/>
        </w:rPr>
        <w:t xml:space="preserve"> </w:t>
      </w:r>
      <w:r>
        <w:t xml:space="preserve">the requirements for </w:t>
      </w:r>
      <w:r w:rsidRPr="00E9787C">
        <w:rPr>
          <w:spacing w:val="-2"/>
        </w:rPr>
        <w:t>one</w:t>
      </w:r>
      <w:r>
        <w:t xml:space="preserve"> or</w:t>
      </w:r>
      <w:r w:rsidRPr="00E9787C">
        <w:rPr>
          <w:spacing w:val="-2"/>
        </w:rPr>
        <w:t xml:space="preserve"> </w:t>
      </w:r>
      <w:r>
        <w:t>more</w:t>
      </w:r>
      <w:r w:rsidRPr="00E9787C">
        <w:rPr>
          <w:spacing w:val="-2"/>
        </w:rPr>
        <w:t xml:space="preserve"> </w:t>
      </w:r>
      <w:r>
        <w:t>VET</w:t>
      </w:r>
      <w:r w:rsidRPr="00E9787C">
        <w:rPr>
          <w:spacing w:val="2"/>
        </w:rPr>
        <w:t xml:space="preserve"> </w:t>
      </w:r>
      <w:r>
        <w:t>units</w:t>
      </w:r>
      <w:r w:rsidRPr="00E9787C">
        <w:rPr>
          <w:spacing w:val="-2"/>
        </w:rPr>
        <w:t xml:space="preserve"> </w:t>
      </w:r>
      <w:r>
        <w:t>of</w:t>
      </w:r>
      <w:r w:rsidRPr="00E9787C">
        <w:rPr>
          <w:spacing w:val="1"/>
        </w:rPr>
        <w:t xml:space="preserve"> </w:t>
      </w:r>
      <w:r w:rsidRPr="00E9787C">
        <w:rPr>
          <w:spacing w:val="-2"/>
        </w:rPr>
        <w:t>study;</w:t>
      </w:r>
      <w:r>
        <w:t xml:space="preserve"> and</w:t>
      </w:r>
    </w:p>
    <w:p w14:paraId="557F9684" w14:textId="77777777" w:rsidR="00B67D78" w:rsidRDefault="00B67D78" w:rsidP="001C41E8">
      <w:pPr>
        <w:pStyle w:val="ListParagraph"/>
        <w:numPr>
          <w:ilvl w:val="0"/>
          <w:numId w:val="8"/>
        </w:numPr>
      </w:pPr>
      <w:r>
        <w:t>because of these</w:t>
      </w:r>
      <w:r w:rsidRPr="00E9787C">
        <w:rPr>
          <w:spacing w:val="-2"/>
        </w:rPr>
        <w:t xml:space="preserve"> </w:t>
      </w:r>
      <w:r>
        <w:t>special circumstances you are requesting a re-credit of</w:t>
      </w:r>
      <w:r w:rsidRPr="00E9787C">
        <w:rPr>
          <w:spacing w:val="1"/>
        </w:rPr>
        <w:t xml:space="preserve"> </w:t>
      </w:r>
      <w:r>
        <w:t>your FEE-HELP balance and</w:t>
      </w:r>
      <w:r w:rsidRPr="00E9787C">
        <w:rPr>
          <w:spacing w:val="-2"/>
        </w:rPr>
        <w:t xml:space="preserve"> </w:t>
      </w:r>
      <w:r>
        <w:t>a</w:t>
      </w:r>
      <w:r w:rsidRPr="00E9787C">
        <w:rPr>
          <w:spacing w:val="57"/>
        </w:rPr>
        <w:t xml:space="preserve"> </w:t>
      </w:r>
      <w:r>
        <w:t>remission</w:t>
      </w:r>
      <w:r w:rsidRPr="00E9787C">
        <w:rPr>
          <w:spacing w:val="1"/>
        </w:rPr>
        <w:t xml:space="preserve"> </w:t>
      </w:r>
      <w:r>
        <w:t>of all or</w:t>
      </w:r>
      <w:r w:rsidRPr="00E9787C">
        <w:rPr>
          <w:spacing w:val="-2"/>
        </w:rPr>
        <w:t xml:space="preserve"> </w:t>
      </w:r>
      <w:r>
        <w:t>part of</w:t>
      </w:r>
      <w:r w:rsidRPr="00E9787C">
        <w:rPr>
          <w:spacing w:val="1"/>
        </w:rPr>
        <w:t xml:space="preserve"> </w:t>
      </w:r>
      <w:r>
        <w:t>your</w:t>
      </w:r>
      <w:r w:rsidRPr="00E9787C">
        <w:rPr>
          <w:spacing w:val="2"/>
        </w:rPr>
        <w:t xml:space="preserve"> </w:t>
      </w:r>
      <w:r>
        <w:t>VET Student Loan</w:t>
      </w:r>
      <w:r w:rsidRPr="00E9787C">
        <w:rPr>
          <w:spacing w:val="-2"/>
        </w:rPr>
        <w:t xml:space="preserve"> </w:t>
      </w:r>
      <w:r>
        <w:t>debt.</w:t>
      </w:r>
    </w:p>
    <w:p w14:paraId="1ABE2DA8" w14:textId="77777777" w:rsidR="00B67D78" w:rsidRDefault="00B67D78" w:rsidP="00E9787C">
      <w:r>
        <w:t>Please note:</w:t>
      </w:r>
    </w:p>
    <w:p w14:paraId="0CEA487F" w14:textId="77777777" w:rsidR="00B67D78" w:rsidRDefault="00B67D78" w:rsidP="001C41E8">
      <w:pPr>
        <w:pStyle w:val="ListParagraph"/>
        <w:numPr>
          <w:ilvl w:val="0"/>
          <w:numId w:val="9"/>
        </w:numPr>
      </w:pPr>
      <w:r>
        <w:t>If</w:t>
      </w:r>
      <w:r w:rsidRPr="00E9787C">
        <w:rPr>
          <w:spacing w:val="1"/>
        </w:rPr>
        <w:t xml:space="preserve"> </w:t>
      </w:r>
      <w:r>
        <w:t>you withdrew from</w:t>
      </w:r>
      <w:r w:rsidRPr="00E9787C">
        <w:rPr>
          <w:spacing w:val="-2"/>
        </w:rPr>
        <w:t xml:space="preserve"> </w:t>
      </w:r>
      <w:r>
        <w:t>your</w:t>
      </w:r>
      <w:r w:rsidRPr="00E9787C">
        <w:rPr>
          <w:spacing w:val="-5"/>
        </w:rPr>
        <w:t xml:space="preserve"> </w:t>
      </w:r>
      <w:r>
        <w:t>studies on or</w:t>
      </w:r>
      <w:r w:rsidRPr="00E9787C">
        <w:rPr>
          <w:spacing w:val="-2"/>
        </w:rPr>
        <w:t xml:space="preserve"> </w:t>
      </w:r>
      <w:r>
        <w:t>before</w:t>
      </w:r>
      <w:r w:rsidRPr="00E9787C">
        <w:rPr>
          <w:spacing w:val="-2"/>
        </w:rPr>
        <w:t xml:space="preserve"> </w:t>
      </w:r>
      <w:r>
        <w:t>the</w:t>
      </w:r>
      <w:r w:rsidRPr="00E9787C">
        <w:rPr>
          <w:spacing w:val="-2"/>
        </w:rPr>
        <w:t xml:space="preserve"> </w:t>
      </w:r>
      <w:r>
        <w:t>Census Date,</w:t>
      </w:r>
      <w:r w:rsidRPr="00E9787C">
        <w:rPr>
          <w:spacing w:val="-2"/>
        </w:rPr>
        <w:t xml:space="preserve"> </w:t>
      </w:r>
      <w:r>
        <w:t>you have not incurred</w:t>
      </w:r>
      <w:r w:rsidRPr="00E9787C">
        <w:rPr>
          <w:spacing w:val="1"/>
        </w:rPr>
        <w:t xml:space="preserve"> </w:t>
      </w:r>
      <w:r>
        <w:t>a</w:t>
      </w:r>
      <w:r w:rsidRPr="00E9787C">
        <w:rPr>
          <w:spacing w:val="5"/>
        </w:rPr>
        <w:t xml:space="preserve"> </w:t>
      </w:r>
      <w:r>
        <w:t>VET</w:t>
      </w:r>
      <w:r w:rsidRPr="00E9787C">
        <w:rPr>
          <w:spacing w:val="55"/>
        </w:rPr>
        <w:t xml:space="preserve"> </w:t>
      </w:r>
      <w:r>
        <w:t>Student</w:t>
      </w:r>
      <w:r w:rsidRPr="00E9787C">
        <w:rPr>
          <w:spacing w:val="1"/>
        </w:rPr>
        <w:t xml:space="preserve"> </w:t>
      </w:r>
      <w:r>
        <w:t>Loan</w:t>
      </w:r>
      <w:r w:rsidRPr="00E9787C">
        <w:rPr>
          <w:spacing w:val="1"/>
        </w:rPr>
        <w:t xml:space="preserve"> </w:t>
      </w:r>
      <w:r>
        <w:t>debt for</w:t>
      </w:r>
      <w:r w:rsidRPr="00E9787C">
        <w:rPr>
          <w:spacing w:val="-2"/>
        </w:rPr>
        <w:t xml:space="preserve"> </w:t>
      </w:r>
      <w:r>
        <w:t>the</w:t>
      </w:r>
      <w:r w:rsidRPr="00E9787C">
        <w:rPr>
          <w:spacing w:val="-4"/>
        </w:rPr>
        <w:t xml:space="preserve"> </w:t>
      </w:r>
      <w:r>
        <w:t>particular semester and</w:t>
      </w:r>
      <w:r w:rsidRPr="00E9787C">
        <w:rPr>
          <w:spacing w:val="-2"/>
        </w:rPr>
        <w:t xml:space="preserve"> </w:t>
      </w:r>
      <w:r>
        <w:t>you</w:t>
      </w:r>
      <w:r w:rsidRPr="00E9787C">
        <w:rPr>
          <w:spacing w:val="1"/>
        </w:rPr>
        <w:t xml:space="preserve"> </w:t>
      </w:r>
      <w:r>
        <w:t>should not</w:t>
      </w:r>
      <w:r w:rsidRPr="00E9787C">
        <w:rPr>
          <w:spacing w:val="1"/>
        </w:rPr>
        <w:t xml:space="preserve"> </w:t>
      </w:r>
      <w:r>
        <w:t>lodge</w:t>
      </w:r>
      <w:r w:rsidRPr="00E9787C">
        <w:rPr>
          <w:spacing w:val="-2"/>
        </w:rPr>
        <w:t xml:space="preserve"> </w:t>
      </w:r>
      <w:r>
        <w:t>an</w:t>
      </w:r>
      <w:r w:rsidRPr="00E9787C">
        <w:rPr>
          <w:spacing w:val="1"/>
        </w:rPr>
        <w:t xml:space="preserve"> </w:t>
      </w:r>
      <w:r>
        <w:t>application</w:t>
      </w:r>
      <w:r w:rsidRPr="00E9787C">
        <w:rPr>
          <w:spacing w:val="1"/>
        </w:rPr>
        <w:t xml:space="preserve"> </w:t>
      </w:r>
      <w:r>
        <w:t>for</w:t>
      </w:r>
      <w:r w:rsidRPr="00E9787C">
        <w:rPr>
          <w:spacing w:val="5"/>
        </w:rPr>
        <w:t xml:space="preserve"> </w:t>
      </w:r>
      <w:r>
        <w:t>re-credit.</w:t>
      </w:r>
    </w:p>
    <w:p w14:paraId="12EBE809" w14:textId="77777777" w:rsidR="00B67D78" w:rsidRDefault="00B67D78" w:rsidP="00E9787C">
      <w:pPr>
        <w:rPr>
          <w:rFonts w:eastAsia="Gill Sans MT" w:cs="Gill Sans MT"/>
          <w:sz w:val="21"/>
          <w:szCs w:val="21"/>
        </w:rPr>
      </w:pPr>
    </w:p>
    <w:p w14:paraId="7F316813" w14:textId="77777777" w:rsidR="00B67D78" w:rsidRDefault="00B67D78" w:rsidP="001C41E8">
      <w:pPr>
        <w:pStyle w:val="ListParagraph"/>
        <w:numPr>
          <w:ilvl w:val="0"/>
          <w:numId w:val="9"/>
        </w:numPr>
      </w:pPr>
      <w:r>
        <w:t>If</w:t>
      </w:r>
      <w:r w:rsidRPr="00E9787C">
        <w:rPr>
          <w:spacing w:val="1"/>
        </w:rPr>
        <w:t xml:space="preserve"> </w:t>
      </w:r>
      <w:r>
        <w:t>you have successfully completed a</w:t>
      </w:r>
      <w:r w:rsidRPr="00E9787C">
        <w:rPr>
          <w:spacing w:val="-2"/>
        </w:rPr>
        <w:t xml:space="preserve"> </w:t>
      </w:r>
      <w:r>
        <w:t>VET</w:t>
      </w:r>
      <w:r w:rsidRPr="00E9787C">
        <w:rPr>
          <w:spacing w:val="2"/>
        </w:rPr>
        <w:t xml:space="preserve"> </w:t>
      </w:r>
      <w:r>
        <w:t>unit of</w:t>
      </w:r>
      <w:r w:rsidRPr="00E9787C">
        <w:rPr>
          <w:spacing w:val="1"/>
        </w:rPr>
        <w:t xml:space="preserve"> </w:t>
      </w:r>
      <w:proofErr w:type="gramStart"/>
      <w:r w:rsidRPr="00E9787C">
        <w:rPr>
          <w:spacing w:val="-2"/>
        </w:rPr>
        <w:t>study</w:t>
      </w:r>
      <w:proofErr w:type="gramEnd"/>
      <w:r>
        <w:t xml:space="preserve"> you</w:t>
      </w:r>
      <w:r w:rsidRPr="00E9787C">
        <w:rPr>
          <w:spacing w:val="1"/>
        </w:rPr>
        <w:t xml:space="preserve"> </w:t>
      </w:r>
      <w:r>
        <w:t>are</w:t>
      </w:r>
      <w:r w:rsidRPr="00E9787C">
        <w:rPr>
          <w:spacing w:val="-2"/>
        </w:rPr>
        <w:t xml:space="preserve"> </w:t>
      </w:r>
      <w:r>
        <w:t>not</w:t>
      </w:r>
      <w:r w:rsidRPr="00E9787C">
        <w:rPr>
          <w:spacing w:val="1"/>
        </w:rPr>
        <w:t xml:space="preserve"> </w:t>
      </w:r>
      <w:r>
        <w:t>eligible</w:t>
      </w:r>
      <w:r w:rsidRPr="00E9787C">
        <w:rPr>
          <w:spacing w:val="-2"/>
        </w:rPr>
        <w:t xml:space="preserve"> </w:t>
      </w:r>
      <w:r>
        <w:t>to apply to have your FEE-HELP balance</w:t>
      </w:r>
      <w:r w:rsidRPr="00E9787C">
        <w:rPr>
          <w:spacing w:val="-2"/>
        </w:rPr>
        <w:t xml:space="preserve"> </w:t>
      </w:r>
      <w:r>
        <w:t>re-credited</w:t>
      </w:r>
      <w:r w:rsidRPr="00E9787C">
        <w:rPr>
          <w:spacing w:val="-3"/>
        </w:rPr>
        <w:t xml:space="preserve"> </w:t>
      </w:r>
      <w:r>
        <w:t>or to</w:t>
      </w:r>
      <w:r w:rsidRPr="00E9787C">
        <w:rPr>
          <w:spacing w:val="1"/>
        </w:rPr>
        <w:t xml:space="preserve"> </w:t>
      </w:r>
      <w:r>
        <w:t>have</w:t>
      </w:r>
      <w:r w:rsidRPr="00E9787C">
        <w:rPr>
          <w:spacing w:val="-2"/>
        </w:rPr>
        <w:t xml:space="preserve"> </w:t>
      </w:r>
      <w:r>
        <w:t>your VET</w:t>
      </w:r>
      <w:r w:rsidRPr="00E9787C">
        <w:rPr>
          <w:spacing w:val="2"/>
        </w:rPr>
        <w:t xml:space="preserve"> </w:t>
      </w:r>
      <w:r>
        <w:t>Student</w:t>
      </w:r>
      <w:r w:rsidRPr="00E9787C">
        <w:rPr>
          <w:spacing w:val="1"/>
        </w:rPr>
        <w:t xml:space="preserve"> </w:t>
      </w:r>
      <w:r>
        <w:t>Loan</w:t>
      </w:r>
      <w:r w:rsidRPr="00E9787C">
        <w:rPr>
          <w:spacing w:val="2"/>
        </w:rPr>
        <w:t xml:space="preserve"> </w:t>
      </w:r>
      <w:r>
        <w:t>debt removed</w:t>
      </w:r>
      <w:r w:rsidRPr="00E9787C">
        <w:rPr>
          <w:spacing w:val="-2"/>
        </w:rPr>
        <w:t xml:space="preserve"> </w:t>
      </w:r>
      <w:r>
        <w:t>for</w:t>
      </w:r>
      <w:r w:rsidRPr="00E9787C">
        <w:rPr>
          <w:spacing w:val="-4"/>
        </w:rPr>
        <w:t xml:space="preserve"> </w:t>
      </w:r>
      <w:r>
        <w:t>that VET unit of study.</w:t>
      </w:r>
    </w:p>
    <w:p w14:paraId="257293B2" w14:textId="77777777" w:rsidR="00B67D78" w:rsidRPr="00D36693" w:rsidRDefault="00B67D78" w:rsidP="00B67D78">
      <w:pPr>
        <w:pStyle w:val="Heading1"/>
      </w:pPr>
      <w:r>
        <w:t>W</w:t>
      </w:r>
      <w:r w:rsidRPr="00D36693">
        <w:t>hat special circumstances are accepted?</w:t>
      </w:r>
    </w:p>
    <w:p w14:paraId="3798D1A1" w14:textId="77777777" w:rsidR="00B67D78" w:rsidRDefault="00B67D78" w:rsidP="00223AE5">
      <w:r>
        <w:t>Each</w:t>
      </w:r>
      <w:r>
        <w:rPr>
          <w:spacing w:val="1"/>
        </w:rPr>
        <w:t xml:space="preserve"> </w:t>
      </w:r>
      <w:r>
        <w:t>application will be</w:t>
      </w:r>
      <w:r>
        <w:rPr>
          <w:spacing w:val="-2"/>
        </w:rPr>
        <w:t xml:space="preserve"> </w:t>
      </w:r>
      <w:r>
        <w:t xml:space="preserve">examined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its merits. As a</w:t>
      </w:r>
      <w:r>
        <w:rPr>
          <w:spacing w:val="1"/>
        </w:rPr>
        <w:t xml:space="preserve"> </w:t>
      </w:r>
      <w:r>
        <w:t>general guide special circumstances</w:t>
      </w:r>
      <w:r>
        <w:rPr>
          <w:spacing w:val="65"/>
        </w:rPr>
        <w:t xml:space="preserve"> </w:t>
      </w:r>
      <w:r>
        <w:t>include those</w:t>
      </w:r>
      <w:r>
        <w:rPr>
          <w:spacing w:val="-2"/>
        </w:rPr>
        <w:t xml:space="preserve"> </w:t>
      </w:r>
      <w:r>
        <w:t>that:</w:t>
      </w:r>
    </w:p>
    <w:p w14:paraId="7CAEEFA4" w14:textId="294E9C49" w:rsidR="00B67D78" w:rsidRDefault="00B67D78" w:rsidP="001C41E8">
      <w:pPr>
        <w:pStyle w:val="ListParagraph"/>
        <w:numPr>
          <w:ilvl w:val="0"/>
          <w:numId w:val="10"/>
        </w:numPr>
      </w:pPr>
      <w:r>
        <w:t xml:space="preserve">Are beyond your control, </w:t>
      </w:r>
      <w:r w:rsidRPr="00223AE5">
        <w:rPr>
          <w:spacing w:val="-2"/>
        </w:rPr>
        <w:t>i.e.:</w:t>
      </w:r>
      <w:r>
        <w:t xml:space="preserve"> a situation that occurs</w:t>
      </w:r>
      <w:r w:rsidRPr="00223AE5">
        <w:rPr>
          <w:spacing w:val="-3"/>
        </w:rPr>
        <w:t xml:space="preserve"> </w:t>
      </w:r>
      <w:r>
        <w:t>which</w:t>
      </w:r>
      <w:r w:rsidRPr="00223AE5">
        <w:rPr>
          <w:spacing w:val="1"/>
        </w:rPr>
        <w:t xml:space="preserve"> </w:t>
      </w:r>
      <w:r>
        <w:t>a reasonable</w:t>
      </w:r>
      <w:r w:rsidRPr="00223AE5">
        <w:rPr>
          <w:spacing w:val="-3"/>
        </w:rPr>
        <w:t xml:space="preserve"> </w:t>
      </w:r>
      <w:r>
        <w:t>person</w:t>
      </w:r>
      <w:r w:rsidRPr="00223AE5">
        <w:rPr>
          <w:spacing w:val="1"/>
        </w:rPr>
        <w:t xml:space="preserve"> </w:t>
      </w:r>
      <w:r>
        <w:t>would</w:t>
      </w:r>
      <w:r w:rsidRPr="00223AE5">
        <w:rPr>
          <w:spacing w:val="1"/>
        </w:rPr>
        <w:t xml:space="preserve"> </w:t>
      </w:r>
      <w:r>
        <w:t>consider is not</w:t>
      </w:r>
      <w:r w:rsidRPr="00223AE5">
        <w:rPr>
          <w:spacing w:val="71"/>
        </w:rPr>
        <w:t xml:space="preserve"> </w:t>
      </w:r>
      <w:r w:rsidRPr="00223AE5">
        <w:rPr>
          <w:rFonts w:cs="Gill Sans MT"/>
        </w:rPr>
        <w:t>due</w:t>
      </w:r>
      <w:r w:rsidRPr="00223AE5">
        <w:rPr>
          <w:rFonts w:cs="Gill Sans MT"/>
          <w:spacing w:val="-2"/>
        </w:rPr>
        <w:t xml:space="preserve"> </w:t>
      </w:r>
      <w:r w:rsidRPr="00223AE5">
        <w:rPr>
          <w:rFonts w:cs="Gill Sans MT"/>
        </w:rPr>
        <w:t>to the</w:t>
      </w:r>
      <w:r w:rsidRPr="00223AE5">
        <w:rPr>
          <w:rFonts w:cs="Gill Sans MT"/>
          <w:spacing w:val="-2"/>
        </w:rPr>
        <w:t xml:space="preserve"> </w:t>
      </w:r>
      <w:r w:rsidRPr="00223AE5">
        <w:rPr>
          <w:rFonts w:cs="Gill Sans MT"/>
        </w:rPr>
        <w:t>person’s action or</w:t>
      </w:r>
      <w:r w:rsidRPr="00223AE5">
        <w:rPr>
          <w:rFonts w:cs="Gill Sans MT"/>
          <w:spacing w:val="2"/>
        </w:rPr>
        <w:t xml:space="preserve"> </w:t>
      </w:r>
      <w:r>
        <w:t>inaction,</w:t>
      </w:r>
      <w:r w:rsidRPr="00223AE5">
        <w:rPr>
          <w:spacing w:val="-2"/>
        </w:rPr>
        <w:t xml:space="preserve"> </w:t>
      </w:r>
      <w:r>
        <w:t>either direct or indirect, and</w:t>
      </w:r>
      <w:r w:rsidRPr="00223AE5">
        <w:rPr>
          <w:spacing w:val="-2"/>
        </w:rPr>
        <w:t xml:space="preserve"> </w:t>
      </w:r>
      <w:r>
        <w:t>for</w:t>
      </w:r>
      <w:r w:rsidRPr="00223AE5">
        <w:rPr>
          <w:spacing w:val="-2"/>
        </w:rPr>
        <w:t xml:space="preserve"> </w:t>
      </w:r>
      <w:r>
        <w:t>which</w:t>
      </w:r>
      <w:r w:rsidRPr="00223AE5">
        <w:rPr>
          <w:spacing w:val="-2"/>
        </w:rPr>
        <w:t xml:space="preserve"> </w:t>
      </w:r>
      <w:r>
        <w:t>the person</w:t>
      </w:r>
      <w:r w:rsidRPr="00223AE5">
        <w:rPr>
          <w:spacing w:val="1"/>
        </w:rPr>
        <w:t xml:space="preserve"> </w:t>
      </w:r>
      <w:r>
        <w:t>is</w:t>
      </w:r>
      <w:r w:rsidRPr="00223AE5">
        <w:rPr>
          <w:spacing w:val="-3"/>
        </w:rPr>
        <w:t xml:space="preserve"> </w:t>
      </w:r>
      <w:r>
        <w:t>not</w:t>
      </w:r>
      <w:r w:rsidRPr="00223AE5">
        <w:rPr>
          <w:spacing w:val="45"/>
        </w:rPr>
        <w:t xml:space="preserve"> </w:t>
      </w:r>
      <w:r>
        <w:t xml:space="preserve">responsible. This </w:t>
      </w:r>
      <w:r w:rsidRPr="00223AE5">
        <w:rPr>
          <w:spacing w:val="-2"/>
        </w:rPr>
        <w:t xml:space="preserve">situation </w:t>
      </w:r>
      <w:r>
        <w:t>must</w:t>
      </w:r>
      <w:r w:rsidRPr="00223AE5">
        <w:rPr>
          <w:spacing w:val="1"/>
        </w:rPr>
        <w:t xml:space="preserve"> </w:t>
      </w:r>
      <w:r>
        <w:t>be unusual,</w:t>
      </w:r>
      <w:r w:rsidRPr="00223AE5">
        <w:rPr>
          <w:spacing w:val="-2"/>
        </w:rPr>
        <w:t xml:space="preserve"> </w:t>
      </w:r>
      <w:r>
        <w:t>uncommon</w:t>
      </w:r>
      <w:r w:rsidRPr="00223AE5">
        <w:rPr>
          <w:spacing w:val="1"/>
        </w:rPr>
        <w:t xml:space="preserve"> </w:t>
      </w:r>
      <w:r>
        <w:t xml:space="preserve">or </w:t>
      </w:r>
      <w:proofErr w:type="gramStart"/>
      <w:r>
        <w:t>abnormal</w:t>
      </w:r>
      <w:r w:rsidR="00656659">
        <w:t>;</w:t>
      </w:r>
      <w:proofErr w:type="gramEnd"/>
    </w:p>
    <w:p w14:paraId="5E2C64D5" w14:textId="77777777" w:rsidR="00B67D78" w:rsidRDefault="00B67D78" w:rsidP="00223AE5">
      <w:pPr>
        <w:pStyle w:val="ListParagraph"/>
        <w:ind w:left="720"/>
      </w:pPr>
      <w:r>
        <w:t>AND</w:t>
      </w:r>
    </w:p>
    <w:p w14:paraId="68251BC3" w14:textId="47CE6D71" w:rsidR="00B67D78" w:rsidRDefault="00B67D78" w:rsidP="001C41E8">
      <w:pPr>
        <w:pStyle w:val="ListParagraph"/>
        <w:numPr>
          <w:ilvl w:val="0"/>
          <w:numId w:val="10"/>
        </w:numPr>
      </w:pPr>
      <w:r>
        <w:t>Does not make its full</w:t>
      </w:r>
      <w:r w:rsidRPr="00223AE5">
        <w:rPr>
          <w:spacing w:val="-3"/>
        </w:rPr>
        <w:t xml:space="preserve"> </w:t>
      </w:r>
      <w:r w:rsidRPr="00223AE5">
        <w:rPr>
          <w:spacing w:val="-2"/>
        </w:rPr>
        <w:t>impact</w:t>
      </w:r>
      <w:r w:rsidRPr="00223AE5">
        <w:rPr>
          <w:spacing w:val="1"/>
        </w:rPr>
        <w:t xml:space="preserve"> </w:t>
      </w:r>
      <w:r>
        <w:t>on you until on</w:t>
      </w:r>
      <w:r w:rsidRPr="00223AE5">
        <w:rPr>
          <w:spacing w:val="-2"/>
        </w:rPr>
        <w:t xml:space="preserve"> </w:t>
      </w:r>
      <w:r>
        <w:t>or after</w:t>
      </w:r>
      <w:r w:rsidRPr="00223AE5">
        <w:rPr>
          <w:spacing w:val="-5"/>
        </w:rPr>
        <w:t xml:space="preserve"> </w:t>
      </w:r>
      <w:r>
        <w:t>the Census Date, i.e.:</w:t>
      </w:r>
      <w:r w:rsidRPr="00223AE5">
        <w:rPr>
          <w:spacing w:val="1"/>
        </w:rPr>
        <w:t xml:space="preserve"> </w:t>
      </w:r>
      <w:r>
        <w:t>your</w:t>
      </w:r>
      <w:r w:rsidRPr="00223AE5">
        <w:rPr>
          <w:spacing w:val="-3"/>
        </w:rPr>
        <w:t xml:space="preserve"> </w:t>
      </w:r>
      <w:r>
        <w:t xml:space="preserve">circumstances </w:t>
      </w:r>
      <w:proofErr w:type="gramStart"/>
      <w:r>
        <w:t>occur</w:t>
      </w:r>
      <w:r w:rsidR="00656659">
        <w:t>;</w:t>
      </w:r>
      <w:proofErr w:type="gramEnd"/>
    </w:p>
    <w:p w14:paraId="72A7069E" w14:textId="77777777" w:rsidR="00B67D78" w:rsidRDefault="00B67D78" w:rsidP="001C41E8">
      <w:pPr>
        <w:pStyle w:val="ListParagraph"/>
        <w:numPr>
          <w:ilvl w:val="0"/>
          <w:numId w:val="11"/>
        </w:numPr>
      </w:pPr>
      <w:r>
        <w:lastRenderedPageBreak/>
        <w:t>before</w:t>
      </w:r>
      <w:r w:rsidRPr="00223AE5">
        <w:rPr>
          <w:spacing w:val="-2"/>
        </w:rPr>
        <w:t xml:space="preserve"> </w:t>
      </w:r>
      <w:r>
        <w:t>the Census Date,</w:t>
      </w:r>
      <w:r w:rsidRPr="00223AE5">
        <w:rPr>
          <w:spacing w:val="-2"/>
        </w:rPr>
        <w:t xml:space="preserve"> </w:t>
      </w:r>
      <w:r>
        <w:t>but</w:t>
      </w:r>
      <w:r w:rsidRPr="00223AE5">
        <w:rPr>
          <w:spacing w:val="1"/>
        </w:rPr>
        <w:t xml:space="preserve"> </w:t>
      </w:r>
      <w:r>
        <w:t>worsen after</w:t>
      </w:r>
      <w:r w:rsidRPr="00223AE5">
        <w:rPr>
          <w:spacing w:val="-3"/>
        </w:rPr>
        <w:t xml:space="preserve"> </w:t>
      </w:r>
      <w:r>
        <w:t>that</w:t>
      </w:r>
      <w:r w:rsidRPr="00223AE5">
        <w:rPr>
          <w:spacing w:val="1"/>
        </w:rPr>
        <w:t xml:space="preserve"> </w:t>
      </w:r>
      <w:proofErr w:type="gramStart"/>
      <w:r>
        <w:t>day;</w:t>
      </w:r>
      <w:proofErr w:type="gramEnd"/>
    </w:p>
    <w:p w14:paraId="0CB5C221" w14:textId="1918098D" w:rsidR="00B67D78" w:rsidRPr="006A029A" w:rsidRDefault="00B67D78" w:rsidP="001C41E8">
      <w:pPr>
        <w:pStyle w:val="ListParagraph"/>
        <w:numPr>
          <w:ilvl w:val="0"/>
          <w:numId w:val="11"/>
        </w:numPr>
        <w:rPr>
          <w:spacing w:val="-2"/>
        </w:rPr>
      </w:pPr>
      <w:r>
        <w:t>before</w:t>
      </w:r>
      <w:r w:rsidRPr="00223AE5">
        <w:rPr>
          <w:spacing w:val="-2"/>
        </w:rPr>
        <w:t xml:space="preserve"> </w:t>
      </w:r>
      <w:r>
        <w:t>the Census Date,</w:t>
      </w:r>
      <w:r w:rsidRPr="00223AE5">
        <w:rPr>
          <w:spacing w:val="-2"/>
        </w:rPr>
        <w:t xml:space="preserve"> </w:t>
      </w:r>
      <w:r>
        <w:t>but the full effect or magnitude</w:t>
      </w:r>
      <w:r w:rsidRPr="00223AE5">
        <w:rPr>
          <w:spacing w:val="1"/>
        </w:rPr>
        <w:t xml:space="preserve"> </w:t>
      </w:r>
      <w:r>
        <w:t>does</w:t>
      </w:r>
      <w:r w:rsidRPr="00223AE5">
        <w:rPr>
          <w:spacing w:val="3"/>
        </w:rPr>
        <w:t xml:space="preserve"> </w:t>
      </w:r>
      <w:r>
        <w:t>not become</w:t>
      </w:r>
      <w:r w:rsidR="006A029A">
        <w:t xml:space="preserve"> </w:t>
      </w:r>
      <w:r>
        <w:t>apparent</w:t>
      </w:r>
      <w:r w:rsidRPr="006A029A">
        <w:rPr>
          <w:spacing w:val="1"/>
        </w:rPr>
        <w:t xml:space="preserve"> </w:t>
      </w:r>
      <w:r>
        <w:t>until</w:t>
      </w:r>
      <w:r w:rsidRPr="006A029A">
        <w:rPr>
          <w:spacing w:val="-2"/>
        </w:rPr>
        <w:t xml:space="preserve"> </w:t>
      </w:r>
      <w:r>
        <w:t>on or</w:t>
      </w:r>
      <w:r w:rsidRPr="006A029A">
        <w:rPr>
          <w:spacing w:val="51"/>
        </w:rPr>
        <w:t xml:space="preserve"> </w:t>
      </w:r>
      <w:r>
        <w:t xml:space="preserve">after that </w:t>
      </w:r>
      <w:proofErr w:type="gramStart"/>
      <w:r>
        <w:t>day;</w:t>
      </w:r>
      <w:proofErr w:type="gramEnd"/>
    </w:p>
    <w:p w14:paraId="33E520AA" w14:textId="77777777" w:rsidR="00B67D78" w:rsidRDefault="00B67D78" w:rsidP="001C41E8">
      <w:pPr>
        <w:pStyle w:val="ListParagraph"/>
        <w:numPr>
          <w:ilvl w:val="0"/>
          <w:numId w:val="11"/>
        </w:numPr>
      </w:pPr>
      <w:r w:rsidRPr="00E309E3">
        <w:t>on</w:t>
      </w:r>
      <w:r>
        <w:t xml:space="preserve"> </w:t>
      </w:r>
      <w:r w:rsidRPr="00E309E3">
        <w:t xml:space="preserve">or after the </w:t>
      </w:r>
      <w:r>
        <w:t xml:space="preserve">Census </w:t>
      </w:r>
      <w:proofErr w:type="gramStart"/>
      <w:r>
        <w:t>Date;</w:t>
      </w:r>
      <w:proofErr w:type="gramEnd"/>
    </w:p>
    <w:p w14:paraId="6E24BA8E" w14:textId="15AFE08E" w:rsidR="00B67D78" w:rsidRDefault="00B67D78" w:rsidP="006A029A">
      <w:pPr>
        <w:pStyle w:val="ListParagraph"/>
        <w:ind w:left="720"/>
      </w:pPr>
      <w:r>
        <w:t>AND</w:t>
      </w:r>
    </w:p>
    <w:p w14:paraId="1215D43F" w14:textId="77777777" w:rsidR="00B67D78" w:rsidRDefault="00B67D78" w:rsidP="001C41E8">
      <w:pPr>
        <w:pStyle w:val="ListParagraph"/>
        <w:numPr>
          <w:ilvl w:val="0"/>
          <w:numId w:val="10"/>
        </w:numPr>
      </w:pPr>
      <w:r>
        <w:t>Makes it impracticable for</w:t>
      </w:r>
      <w:r w:rsidRPr="00223AE5">
        <w:rPr>
          <w:spacing w:val="-2"/>
        </w:rPr>
        <w:t xml:space="preserve"> </w:t>
      </w:r>
      <w:r>
        <w:t>you</w:t>
      </w:r>
      <w:r w:rsidRPr="00223AE5">
        <w:rPr>
          <w:spacing w:val="1"/>
        </w:rPr>
        <w:t xml:space="preserve"> </w:t>
      </w:r>
      <w:r>
        <w:t>to</w:t>
      </w:r>
      <w:r w:rsidRPr="00223AE5">
        <w:rPr>
          <w:spacing w:val="1"/>
        </w:rPr>
        <w:t xml:space="preserve"> </w:t>
      </w:r>
      <w:r>
        <w:t>complete</w:t>
      </w:r>
      <w:r w:rsidRPr="00223AE5">
        <w:rPr>
          <w:spacing w:val="-2"/>
        </w:rPr>
        <w:t xml:space="preserve"> </w:t>
      </w:r>
      <w:r>
        <w:t>the</w:t>
      </w:r>
      <w:r w:rsidRPr="00223AE5">
        <w:rPr>
          <w:spacing w:val="-2"/>
        </w:rPr>
        <w:t xml:space="preserve"> </w:t>
      </w:r>
      <w:r>
        <w:t>VET unit</w:t>
      </w:r>
      <w:r w:rsidRPr="00223AE5">
        <w:rPr>
          <w:spacing w:val="1"/>
        </w:rPr>
        <w:t xml:space="preserve"> </w:t>
      </w:r>
      <w:r>
        <w:t>of</w:t>
      </w:r>
      <w:r w:rsidRPr="00223AE5">
        <w:rPr>
          <w:spacing w:val="1"/>
        </w:rPr>
        <w:t xml:space="preserve"> </w:t>
      </w:r>
      <w:r>
        <w:t>study requirements,</w:t>
      </w:r>
      <w:r w:rsidRPr="00223AE5">
        <w:rPr>
          <w:spacing w:val="1"/>
        </w:rPr>
        <w:t xml:space="preserve"> </w:t>
      </w:r>
      <w:r w:rsidRPr="00223AE5">
        <w:rPr>
          <w:spacing w:val="-2"/>
        </w:rPr>
        <w:t>i.e.:</w:t>
      </w:r>
    </w:p>
    <w:p w14:paraId="6A7C35B3" w14:textId="77777777" w:rsidR="00B67D78" w:rsidRDefault="00B67D78" w:rsidP="001C41E8">
      <w:pPr>
        <w:pStyle w:val="ListParagraph"/>
        <w:numPr>
          <w:ilvl w:val="0"/>
          <w:numId w:val="12"/>
        </w:numPr>
      </w:pPr>
      <w:r>
        <w:t>undertake</w:t>
      </w:r>
      <w:r w:rsidRPr="00656659">
        <w:rPr>
          <w:spacing w:val="-2"/>
        </w:rPr>
        <w:t xml:space="preserve"> </w:t>
      </w:r>
      <w:r>
        <w:t>the</w:t>
      </w:r>
      <w:r w:rsidRPr="00656659">
        <w:rPr>
          <w:spacing w:val="-2"/>
        </w:rPr>
        <w:t xml:space="preserve"> </w:t>
      </w:r>
      <w:r>
        <w:t>necessary private study</w:t>
      </w:r>
      <w:r w:rsidRPr="00656659">
        <w:rPr>
          <w:spacing w:val="-2"/>
        </w:rPr>
        <w:t xml:space="preserve"> </w:t>
      </w:r>
      <w:r>
        <w:t>required,</w:t>
      </w:r>
      <w:r w:rsidRPr="00656659">
        <w:rPr>
          <w:spacing w:val="-2"/>
        </w:rPr>
        <w:t xml:space="preserve"> </w:t>
      </w:r>
      <w:r>
        <w:t>or attend</w:t>
      </w:r>
      <w:r w:rsidRPr="00656659">
        <w:rPr>
          <w:spacing w:val="1"/>
        </w:rPr>
        <w:t xml:space="preserve"> </w:t>
      </w:r>
      <w:r>
        <w:t>sufficient lectures</w:t>
      </w:r>
      <w:r w:rsidRPr="00656659">
        <w:rPr>
          <w:spacing w:val="-3"/>
        </w:rPr>
        <w:t xml:space="preserve"> </w:t>
      </w:r>
      <w:r>
        <w:t>or</w:t>
      </w:r>
      <w:r w:rsidRPr="00656659">
        <w:rPr>
          <w:spacing w:val="-2"/>
        </w:rPr>
        <w:t xml:space="preserve"> </w:t>
      </w:r>
      <w:r>
        <w:t>tutorials or</w:t>
      </w:r>
      <w:r w:rsidRPr="00656659">
        <w:rPr>
          <w:spacing w:val="-2"/>
        </w:rPr>
        <w:t xml:space="preserve"> </w:t>
      </w:r>
      <w:r>
        <w:t>meet</w:t>
      </w:r>
      <w:r w:rsidRPr="00656659">
        <w:rPr>
          <w:spacing w:val="55"/>
        </w:rPr>
        <w:t xml:space="preserve"> </w:t>
      </w:r>
      <w:r>
        <w:t xml:space="preserve">other compulsory </w:t>
      </w:r>
      <w:r w:rsidRPr="00656659">
        <w:rPr>
          <w:spacing w:val="-2"/>
        </w:rPr>
        <w:t>attendance</w:t>
      </w:r>
      <w:r>
        <w:t xml:space="preserve"> requirements</w:t>
      </w:r>
      <w:r w:rsidRPr="00656659">
        <w:rPr>
          <w:spacing w:val="-3"/>
        </w:rPr>
        <w:t xml:space="preserve"> </w:t>
      </w:r>
      <w:r>
        <w:t>in</w:t>
      </w:r>
      <w:r w:rsidRPr="00656659">
        <w:rPr>
          <w:spacing w:val="-2"/>
        </w:rPr>
        <w:t xml:space="preserve"> </w:t>
      </w:r>
      <w:r>
        <w:t>order to</w:t>
      </w:r>
      <w:r w:rsidRPr="00656659">
        <w:rPr>
          <w:spacing w:val="1"/>
        </w:rPr>
        <w:t xml:space="preserve"> </w:t>
      </w:r>
      <w:r>
        <w:t>meet</w:t>
      </w:r>
      <w:r w:rsidRPr="00656659">
        <w:rPr>
          <w:spacing w:val="1"/>
        </w:rPr>
        <w:t xml:space="preserve"> </w:t>
      </w:r>
      <w:r>
        <w:t>your compulsory</w:t>
      </w:r>
      <w:r w:rsidRPr="00656659">
        <w:rPr>
          <w:spacing w:val="-3"/>
        </w:rPr>
        <w:t xml:space="preserve"> </w:t>
      </w:r>
      <w:r>
        <w:t>VET</w:t>
      </w:r>
      <w:r w:rsidRPr="00656659">
        <w:rPr>
          <w:spacing w:val="2"/>
        </w:rPr>
        <w:t xml:space="preserve"> </w:t>
      </w:r>
      <w:r>
        <w:t>unit of study</w:t>
      </w:r>
      <w:r w:rsidRPr="00656659">
        <w:rPr>
          <w:spacing w:val="71"/>
        </w:rPr>
        <w:t xml:space="preserve"> </w:t>
      </w:r>
      <w:r>
        <w:t>requirements</w:t>
      </w:r>
    </w:p>
    <w:p w14:paraId="3A24F270" w14:textId="77777777" w:rsidR="00B67D78" w:rsidRDefault="00B67D78" w:rsidP="001C41E8">
      <w:pPr>
        <w:pStyle w:val="ListParagraph"/>
        <w:numPr>
          <w:ilvl w:val="0"/>
          <w:numId w:val="12"/>
        </w:numPr>
      </w:pPr>
      <w:r>
        <w:t>complete the required</w:t>
      </w:r>
      <w:r w:rsidRPr="00656659">
        <w:rPr>
          <w:spacing w:val="-2"/>
        </w:rPr>
        <w:t xml:space="preserve"> </w:t>
      </w:r>
      <w:r>
        <w:t>assessable</w:t>
      </w:r>
      <w:r w:rsidRPr="00656659">
        <w:rPr>
          <w:spacing w:val="2"/>
        </w:rPr>
        <w:t xml:space="preserve"> </w:t>
      </w:r>
      <w:r>
        <w:t>work</w:t>
      </w:r>
    </w:p>
    <w:p w14:paraId="3675876F" w14:textId="77777777" w:rsidR="00B67D78" w:rsidRDefault="00B67D78" w:rsidP="001C41E8">
      <w:pPr>
        <w:pStyle w:val="ListParagraph"/>
        <w:numPr>
          <w:ilvl w:val="0"/>
          <w:numId w:val="12"/>
        </w:numPr>
      </w:pPr>
      <w:r>
        <w:t>sit</w:t>
      </w:r>
      <w:r w:rsidRPr="001731B0">
        <w:t xml:space="preserve"> </w:t>
      </w:r>
      <w:r>
        <w:t>required</w:t>
      </w:r>
      <w:r w:rsidRPr="001731B0">
        <w:t xml:space="preserve"> </w:t>
      </w:r>
      <w:r>
        <w:t>assessments,</w:t>
      </w:r>
      <w:r w:rsidRPr="001731B0">
        <w:t xml:space="preserve"> </w:t>
      </w:r>
      <w:r>
        <w:t>examinations</w:t>
      </w:r>
      <w:r w:rsidRPr="001731B0">
        <w:t xml:space="preserve"> or </w:t>
      </w:r>
      <w:r>
        <w:t xml:space="preserve">complete </w:t>
      </w:r>
      <w:r w:rsidRPr="001731B0">
        <w:t xml:space="preserve">any </w:t>
      </w:r>
      <w:r>
        <w:t>other</w:t>
      </w:r>
      <w:r w:rsidRPr="001731B0">
        <w:t xml:space="preserve"> VET</w:t>
      </w:r>
      <w:r>
        <w:t xml:space="preserve"> unit </w:t>
      </w:r>
      <w:r w:rsidRPr="001731B0">
        <w:t xml:space="preserve">of </w:t>
      </w:r>
      <w:r>
        <w:t>study</w:t>
      </w:r>
      <w:r w:rsidRPr="001731B0">
        <w:t xml:space="preserve"> </w:t>
      </w:r>
      <w:r>
        <w:t>requirements.</w:t>
      </w:r>
    </w:p>
    <w:p w14:paraId="55D97182" w14:textId="77777777" w:rsidR="00B67D78" w:rsidRPr="001731B0" w:rsidRDefault="00B67D78" w:rsidP="00B67D78">
      <w:pPr>
        <w:pStyle w:val="Heading1"/>
      </w:pPr>
      <w:r w:rsidRPr="001731B0">
        <w:t>Special circumstances may include:</w:t>
      </w:r>
    </w:p>
    <w:p w14:paraId="11E46D4F" w14:textId="77777777" w:rsidR="00B67D78" w:rsidRDefault="00B67D78" w:rsidP="00FE1884">
      <w:r w:rsidRPr="00FE1884">
        <w:rPr>
          <w:b/>
          <w:bCs/>
        </w:rPr>
        <w:t>A medical condition:</w:t>
      </w:r>
      <w:r>
        <w:t xml:space="preserve"> </w:t>
      </w:r>
      <w:r>
        <w:rPr>
          <w:spacing w:val="3"/>
        </w:rPr>
        <w:t xml:space="preserve"> </w:t>
      </w:r>
      <w:r>
        <w:t>Where your medical condition</w:t>
      </w:r>
      <w:r>
        <w:rPr>
          <w:spacing w:val="-4"/>
        </w:rPr>
        <w:t xml:space="preserve"> </w:t>
      </w:r>
      <w:r>
        <w:t>existed</w:t>
      </w:r>
      <w:r>
        <w:rPr>
          <w:spacing w:val="1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 xml:space="preserve">to the </w:t>
      </w:r>
      <w:r>
        <w:rPr>
          <w:spacing w:val="-2"/>
        </w:rPr>
        <w:t>Census</w:t>
      </w:r>
      <w:r>
        <w:t xml:space="preserve"> Date, continued</w:t>
      </w:r>
      <w:r>
        <w:rPr>
          <w:spacing w:val="-2"/>
        </w:rPr>
        <w:t xml:space="preserve"> </w:t>
      </w:r>
      <w:r>
        <w:t>past that</w:t>
      </w:r>
      <w:r>
        <w:rPr>
          <w:spacing w:val="77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>deteriorated</w:t>
      </w:r>
      <w:r>
        <w:rPr>
          <w:spacing w:val="-2"/>
        </w:rPr>
        <w:t xml:space="preserve"> </w:t>
      </w:r>
      <w:r>
        <w:t>to the extent that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 xml:space="preserve">are </w:t>
      </w:r>
      <w:r>
        <w:rPr>
          <w:spacing w:val="-2"/>
        </w:rPr>
        <w:t>unable</w:t>
      </w:r>
      <w:r>
        <w:t xml:space="preserve"> to</w:t>
      </w:r>
      <w:r>
        <w:rPr>
          <w:spacing w:val="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your studies</w:t>
      </w:r>
      <w:r>
        <w:rPr>
          <w:spacing w:val="-3"/>
        </w:rPr>
        <w:t xml:space="preserve"> </w:t>
      </w:r>
      <w:r>
        <w:t>OR your</w:t>
      </w:r>
      <w:r>
        <w:rPr>
          <w:spacing w:val="-2"/>
        </w:rPr>
        <w:t xml:space="preserve"> </w:t>
      </w:r>
      <w:r>
        <w:t>medical condition</w:t>
      </w:r>
      <w:r>
        <w:rPr>
          <w:spacing w:val="69"/>
        </w:rPr>
        <w:t xml:space="preserve"> </w:t>
      </w:r>
      <w:r>
        <w:t>only became</w:t>
      </w:r>
      <w:r>
        <w:rPr>
          <w:spacing w:val="-2"/>
        </w:rPr>
        <w:t xml:space="preserve"> </w:t>
      </w:r>
      <w:r>
        <w:t>known after the Census</w:t>
      </w:r>
      <w:r>
        <w:rPr>
          <w:spacing w:val="-3"/>
        </w:rPr>
        <w:t xml:space="preserve"> </w:t>
      </w:r>
      <w:r>
        <w:t>Date.</w:t>
      </w:r>
    </w:p>
    <w:p w14:paraId="03422474" w14:textId="77777777" w:rsidR="00B67D78" w:rsidRDefault="00B67D78" w:rsidP="00FE1884">
      <w:r w:rsidRPr="00FE1884">
        <w:rPr>
          <w:b/>
          <w:bCs/>
        </w:rPr>
        <w:t>Family/</w:t>
      </w:r>
      <w:r w:rsidRPr="00FE1884">
        <w:rPr>
          <w:b/>
          <w:bCs/>
          <w:spacing w:val="1"/>
        </w:rPr>
        <w:t xml:space="preserve"> </w:t>
      </w:r>
      <w:r w:rsidRPr="00FE1884">
        <w:rPr>
          <w:b/>
          <w:bCs/>
        </w:rPr>
        <w:t>Personal reasons:</w:t>
      </w:r>
      <w:r>
        <w:rPr>
          <w:spacing w:val="60"/>
        </w:rPr>
        <w:t xml:space="preserve"> </w:t>
      </w:r>
      <w:r>
        <w:t>Due to unforeseen personal/family reasons that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 xml:space="preserve">your control,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67"/>
        </w:rPr>
        <w:t xml:space="preserve"> </w:t>
      </w:r>
      <w:r>
        <w:t>unable to</w:t>
      </w:r>
      <w:r>
        <w:rPr>
          <w:spacing w:val="1"/>
        </w:rPr>
        <w:t xml:space="preserve"> </w:t>
      </w:r>
      <w:r>
        <w:t>continue with</w:t>
      </w:r>
      <w:r>
        <w:rPr>
          <w:spacing w:val="1"/>
        </w:rPr>
        <w:t xml:space="preserve"> </w:t>
      </w:r>
      <w:r>
        <w:t>your studies.</w:t>
      </w:r>
    </w:p>
    <w:p w14:paraId="1B7D24D3" w14:textId="77777777" w:rsidR="00B67D78" w:rsidRDefault="00B67D78" w:rsidP="00FE1884">
      <w:r w:rsidRPr="00FE1884">
        <w:rPr>
          <w:b/>
          <w:bCs/>
        </w:rPr>
        <w:t>Employment</w:t>
      </w:r>
      <w:r w:rsidRPr="00FE1884">
        <w:rPr>
          <w:b/>
          <w:bCs/>
          <w:spacing w:val="2"/>
        </w:rPr>
        <w:t xml:space="preserve"> </w:t>
      </w:r>
      <w:r w:rsidRPr="00FE1884">
        <w:rPr>
          <w:b/>
          <w:bCs/>
        </w:rPr>
        <w:t>related</w:t>
      </w:r>
      <w:r w:rsidRPr="00FE1884">
        <w:rPr>
          <w:b/>
          <w:bCs/>
          <w:spacing w:val="1"/>
        </w:rPr>
        <w:t xml:space="preserve"> </w:t>
      </w:r>
      <w:r w:rsidRPr="00FE1884">
        <w:rPr>
          <w:b/>
          <w:bCs/>
        </w:rPr>
        <w:t>reasons:</w:t>
      </w:r>
      <w:r>
        <w:rPr>
          <w:spacing w:val="55"/>
        </w:rPr>
        <w:t xml:space="preserve"> </w:t>
      </w:r>
      <w:r>
        <w:t>Where your employment</w:t>
      </w:r>
      <w:r>
        <w:rPr>
          <w:spacing w:val="1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or employment arrangements change</w:t>
      </w:r>
      <w:r>
        <w:rPr>
          <w:spacing w:val="59"/>
        </w:rPr>
        <w:t xml:space="preserve"> </w:t>
      </w:r>
      <w:r>
        <w:t>unexpectedly due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circumstances beyond</w:t>
      </w:r>
      <w:r>
        <w:rPr>
          <w:spacing w:val="1"/>
        </w:rPr>
        <w:t xml:space="preserve"> </w:t>
      </w:r>
      <w:r>
        <w:t xml:space="preserve">your </w:t>
      </w:r>
      <w:proofErr w:type="gramStart"/>
      <w:r>
        <w:t>control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 are unable</w:t>
      </w:r>
      <w:r>
        <w:rPr>
          <w:spacing w:val="-2"/>
        </w:rPr>
        <w:t xml:space="preserve"> </w:t>
      </w:r>
      <w:r>
        <w:t>to complete</w:t>
      </w:r>
      <w:r>
        <w:rPr>
          <w:spacing w:val="-2"/>
        </w:rPr>
        <w:t xml:space="preserve"> </w:t>
      </w:r>
      <w:r>
        <w:t>your studies.</w:t>
      </w:r>
    </w:p>
    <w:p w14:paraId="2AFA6C5A" w14:textId="77777777" w:rsidR="00B67D78" w:rsidRPr="001731B0" w:rsidRDefault="00B67D78" w:rsidP="00B67D78">
      <w:pPr>
        <w:pStyle w:val="Heading1"/>
      </w:pPr>
      <w:r w:rsidRPr="001731B0">
        <w:t>Application Period</w:t>
      </w:r>
    </w:p>
    <w:p w14:paraId="641B7DED" w14:textId="77777777" w:rsidR="00B67D78" w:rsidRDefault="00B67D78" w:rsidP="00FE1884">
      <w:r>
        <w:rPr>
          <w:rFonts w:cs="Gill Sans MT"/>
        </w:rPr>
        <w:t>Your ‘Application</w:t>
      </w:r>
      <w:r>
        <w:rPr>
          <w:rFonts w:cs="Gill Sans MT"/>
          <w:spacing w:val="-2"/>
        </w:rPr>
        <w:t xml:space="preserve"> </w:t>
      </w:r>
      <w:r>
        <w:rPr>
          <w:rFonts w:cs="Gill Sans MT"/>
        </w:rPr>
        <w:t>to</w:t>
      </w:r>
      <w:r>
        <w:rPr>
          <w:rFonts w:cs="Gill Sans MT"/>
          <w:spacing w:val="-4"/>
        </w:rPr>
        <w:t xml:space="preserve"> </w:t>
      </w:r>
      <w:r>
        <w:rPr>
          <w:rFonts w:cs="Gill Sans MT"/>
        </w:rPr>
        <w:t>Re</w:t>
      </w:r>
      <w:r>
        <w:t>-credit</w:t>
      </w:r>
      <w:r>
        <w:rPr>
          <w:spacing w:val="1"/>
        </w:rPr>
        <w:t xml:space="preserve"> </w:t>
      </w:r>
      <w:r>
        <w:t>VSL</w:t>
      </w:r>
      <w:r>
        <w:rPr>
          <w:rFonts w:cs="Gill Sans MT"/>
        </w:rPr>
        <w:t xml:space="preserve"> Form’</w:t>
      </w:r>
      <w:r>
        <w:rPr>
          <w:rFonts w:cs="Gill Sans MT"/>
          <w:spacing w:val="-2"/>
        </w:rPr>
        <w:t xml:space="preserve"> </w:t>
      </w:r>
      <w:r>
        <w:rPr>
          <w:rFonts w:cs="Gill Sans MT"/>
        </w:rPr>
        <w:t>must</w:t>
      </w:r>
      <w:r>
        <w:rPr>
          <w:rFonts w:cs="Gill Sans MT"/>
          <w:spacing w:val="1"/>
        </w:rPr>
        <w:t xml:space="preserve"> </w:t>
      </w:r>
      <w:r>
        <w:rPr>
          <w:rFonts w:cs="Gill Sans MT"/>
          <w:spacing w:val="-2"/>
        </w:rPr>
        <w:t>reach</w:t>
      </w:r>
      <w:r>
        <w:rPr>
          <w:rFonts w:cs="Gill Sans MT"/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VET Student Loan</w:t>
      </w:r>
      <w:r>
        <w:rPr>
          <w:spacing w:val="54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within 12</w:t>
      </w:r>
      <w:r>
        <w:rPr>
          <w:spacing w:val="-2"/>
        </w:rPr>
        <w:t xml:space="preserve"> </w:t>
      </w:r>
      <w:r>
        <w:t>months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 you discontinued</w:t>
      </w:r>
      <w:r>
        <w:rPr>
          <w:spacing w:val="1"/>
        </w:rPr>
        <w:t xml:space="preserve"> </w:t>
      </w:r>
      <w:r>
        <w:t>your studies.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have not discontinued</w:t>
      </w:r>
      <w:r>
        <w:rPr>
          <w:spacing w:val="-2"/>
        </w:rPr>
        <w:t xml:space="preserve"> </w:t>
      </w:r>
      <w:r>
        <w:t>your</w:t>
      </w:r>
      <w:r>
        <w:rPr>
          <w:spacing w:val="59"/>
        </w:rPr>
        <w:t xml:space="preserve"> </w:t>
      </w:r>
      <w:r>
        <w:t>VET unit of</w:t>
      </w:r>
      <w:r>
        <w:rPr>
          <w:spacing w:val="1"/>
        </w:rPr>
        <w:t xml:space="preserve"> </w:t>
      </w:r>
      <w:r>
        <w:t>study, your application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Vet</w:t>
      </w:r>
      <w:r>
        <w:rPr>
          <w:spacing w:val="2"/>
        </w:rPr>
        <w:t xml:space="preserve"> </w:t>
      </w:r>
      <w:r>
        <w:t>Student Loan</w:t>
      </w:r>
      <w:r>
        <w:rPr>
          <w:spacing w:val="2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months</w:t>
      </w:r>
      <w:r>
        <w:rPr>
          <w:spacing w:val="35"/>
        </w:rPr>
        <w:t xml:space="preserve"> </w:t>
      </w:r>
      <w:r>
        <w:t>from the end date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 VET unit of</w:t>
      </w:r>
      <w:r>
        <w:rPr>
          <w:spacing w:val="1"/>
        </w:rPr>
        <w:t xml:space="preserve"> </w:t>
      </w:r>
      <w:r>
        <w:t xml:space="preserve">study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enrolled.</w:t>
      </w:r>
      <w:r>
        <w:rPr>
          <w:spacing w:val="-3"/>
        </w:rPr>
        <w:t xml:space="preserve"> </w:t>
      </w:r>
      <w:r>
        <w:t>TasTAFE may</w:t>
      </w:r>
      <w:r>
        <w:rPr>
          <w:spacing w:val="-3"/>
        </w:rPr>
        <w:t xml:space="preserve"> </w:t>
      </w:r>
      <w:r>
        <w:rPr>
          <w:spacing w:val="-2"/>
        </w:rPr>
        <w:t>waive</w:t>
      </w:r>
      <w:r>
        <w:t xml:space="preserve"> the</w:t>
      </w:r>
      <w:r>
        <w:rPr>
          <w:spacing w:val="45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period on the grounds that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t>would not</w:t>
      </w:r>
      <w:r>
        <w:rPr>
          <w:spacing w:val="1"/>
        </w:rPr>
        <w:t xml:space="preserve"> </w:t>
      </w:r>
      <w:r>
        <w:t>be, or was</w:t>
      </w:r>
      <w:r>
        <w:rPr>
          <w:spacing w:val="-3"/>
        </w:rPr>
        <w:t xml:space="preserve"> </w:t>
      </w:r>
      <w:r>
        <w:t>not,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application to be</w:t>
      </w:r>
      <w:r>
        <w:rPr>
          <w:spacing w:val="-2"/>
        </w:rPr>
        <w:t xml:space="preserve"> </w:t>
      </w:r>
      <w:r>
        <w:t>made</w:t>
      </w:r>
      <w:r>
        <w:rPr>
          <w:spacing w:val="39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 end of that period.</w:t>
      </w:r>
    </w:p>
    <w:p w14:paraId="0DBAE702" w14:textId="77777777" w:rsidR="00B67D78" w:rsidRDefault="00B67D78" w:rsidP="00FE1884">
      <w:r>
        <w:t>You do not need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wait for confirmation of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discontinuation from your</w:t>
      </w:r>
      <w:r>
        <w:rPr>
          <w:spacing w:val="-2"/>
        </w:rPr>
        <w:t xml:space="preserve"> </w:t>
      </w:r>
      <w:r>
        <w:t>VET unit of study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supporting</w:t>
      </w:r>
      <w:r>
        <w:rPr>
          <w:spacing w:val="-2"/>
        </w:rPr>
        <w:t xml:space="preserve"> </w:t>
      </w:r>
      <w:r>
        <w:t>documentation to be finalised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remission</w:t>
      </w:r>
      <w:r>
        <w:rPr>
          <w:spacing w:val="1"/>
        </w:rPr>
        <w:t xml:space="preserve"> </w:t>
      </w:r>
      <w:r>
        <w:rPr>
          <w:spacing w:val="2"/>
        </w:rPr>
        <w:t>of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VET</w:t>
      </w:r>
      <w:r>
        <w:rPr>
          <w:spacing w:val="2"/>
        </w:rPr>
        <w:t xml:space="preserve"> </w:t>
      </w:r>
      <w:r>
        <w:t>Student Loan debt.</w:t>
      </w:r>
      <w:r>
        <w:rPr>
          <w:spacing w:val="-2"/>
        </w:rPr>
        <w:t xml:space="preserve"> </w:t>
      </w:r>
      <w:r>
        <w:t>Your</w:t>
      </w:r>
      <w:r>
        <w:rPr>
          <w:spacing w:val="57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2"/>
        </w:rPr>
        <w:t>registered</w:t>
      </w:r>
      <w:r>
        <w:rPr>
          <w:spacing w:val="1"/>
        </w:rPr>
        <w:t xml:space="preserve"> </w:t>
      </w:r>
      <w:r>
        <w:t>as awaiting</w:t>
      </w:r>
      <w:r>
        <w:rPr>
          <w:spacing w:val="-2"/>
        </w:rPr>
        <w:t xml:space="preserve"> </w:t>
      </w:r>
      <w:r>
        <w:t>outstanding</w:t>
      </w:r>
      <w:r>
        <w:rPr>
          <w:spacing w:val="-3"/>
        </w:rPr>
        <w:t xml:space="preserve"> </w:t>
      </w:r>
      <w:r>
        <w:lastRenderedPageBreak/>
        <w:t>documentation.</w:t>
      </w:r>
      <w:r>
        <w:rPr>
          <w:spacing w:val="-2"/>
        </w:rPr>
        <w:t xml:space="preserve"> </w:t>
      </w:r>
      <w:r>
        <w:t>This documentation</w:t>
      </w:r>
      <w:r>
        <w:rPr>
          <w:spacing w:val="1"/>
        </w:rPr>
        <w:t xml:space="preserve"> </w:t>
      </w:r>
      <w:r>
        <w:t>is required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5</w:t>
      </w:r>
      <w:r>
        <w:rPr>
          <w:spacing w:val="71"/>
        </w:rPr>
        <w:t xml:space="preserve"> </w:t>
      </w:r>
      <w:r>
        <w:t>business days of</w:t>
      </w:r>
      <w:r>
        <w:rPr>
          <w:spacing w:val="1"/>
        </w:rPr>
        <w:t xml:space="preserve"> </w:t>
      </w:r>
      <w:r>
        <w:t>receipt of your application.</w:t>
      </w:r>
    </w:p>
    <w:p w14:paraId="563CFF82" w14:textId="77777777" w:rsidR="00B67D78" w:rsidRDefault="00B67D78" w:rsidP="00FE1884">
      <w:r>
        <w:t>It</w:t>
      </w:r>
      <w:r>
        <w:rPr>
          <w:spacing w:val="1"/>
        </w:rPr>
        <w:t xml:space="preserve"> </w:t>
      </w:r>
      <w:r>
        <w:t>is very important that your application reaches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VET Student</w:t>
      </w:r>
      <w:r>
        <w:rPr>
          <w:spacing w:val="1"/>
        </w:rPr>
        <w:t xml:space="preserve"> </w:t>
      </w:r>
      <w:r>
        <w:t>Loan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date.</w:t>
      </w:r>
      <w:r>
        <w:rPr>
          <w:spacing w:val="51"/>
        </w:rPr>
        <w:t xml:space="preserve"> </w:t>
      </w:r>
      <w:r>
        <w:t>Applications received</w:t>
      </w:r>
      <w:r>
        <w:rPr>
          <w:spacing w:val="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this date</w:t>
      </w:r>
      <w:r>
        <w:rPr>
          <w:spacing w:val="1"/>
        </w:rPr>
        <w:t xml:space="preserve"> </w:t>
      </w:r>
      <w:r>
        <w:t>will not be</w:t>
      </w:r>
      <w:r>
        <w:rPr>
          <w:spacing w:val="-2"/>
        </w:rPr>
        <w:t xml:space="preserve"> </w:t>
      </w:r>
      <w:r>
        <w:t>considered.</w:t>
      </w:r>
    </w:p>
    <w:p w14:paraId="7D22F883" w14:textId="77777777" w:rsidR="00B67D78" w:rsidRPr="001731B0" w:rsidRDefault="00B67D78" w:rsidP="00B67D78">
      <w:pPr>
        <w:pStyle w:val="Heading1"/>
      </w:pPr>
      <w:r w:rsidRPr="001731B0">
        <w:t>Supporting Documentation</w:t>
      </w:r>
    </w:p>
    <w:p w14:paraId="41A4B512" w14:textId="77777777" w:rsidR="00B67D78" w:rsidRDefault="00B67D78" w:rsidP="00E92A64">
      <w:r>
        <w:t>Your application for re-credit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considered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t xml:space="preserve"> merits in</w:t>
      </w:r>
      <w:r>
        <w:rPr>
          <w:spacing w:val="-2"/>
        </w:rPr>
        <w:t xml:space="preserve"> </w:t>
      </w:r>
      <w:r>
        <w:t>conjunction 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supporting</w:t>
      </w:r>
      <w:r>
        <w:rPr>
          <w:spacing w:val="47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provide. Your supporting</w:t>
      </w:r>
      <w:r>
        <w:rPr>
          <w:spacing w:val="-2"/>
        </w:rPr>
        <w:t xml:space="preserve"> </w:t>
      </w:r>
      <w:r>
        <w:t>documentation should</w:t>
      </w:r>
      <w:r>
        <w:rPr>
          <w:spacing w:val="1"/>
        </w:rPr>
        <w:t xml:space="preserve"> </w:t>
      </w:r>
      <w:r>
        <w:t>provide enough</w:t>
      </w:r>
      <w:r>
        <w:rPr>
          <w:spacing w:val="1"/>
        </w:rPr>
        <w:t xml:space="preserve"> </w:t>
      </w:r>
      <w:r>
        <w:t>detail for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VET</w:t>
      </w:r>
      <w:r>
        <w:rPr>
          <w:spacing w:val="57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Loan Coordinator</w:t>
      </w:r>
      <w:r>
        <w:rPr>
          <w:spacing w:val="-2"/>
        </w:rPr>
        <w:t xml:space="preserve"> </w:t>
      </w:r>
      <w:r>
        <w:t>to make an</w:t>
      </w:r>
      <w:r>
        <w:rPr>
          <w:spacing w:val="1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decision regarding your case for</w:t>
      </w:r>
      <w:r>
        <w:rPr>
          <w:spacing w:val="-2"/>
        </w:rPr>
        <w:t xml:space="preserve"> </w:t>
      </w:r>
      <w:r>
        <w:t>re-credit.</w:t>
      </w:r>
    </w:p>
    <w:p w14:paraId="66C35A90" w14:textId="77777777" w:rsidR="00B67D78" w:rsidRDefault="00B67D78" w:rsidP="00E92A64">
      <w:r>
        <w:t>It</w:t>
      </w:r>
      <w:r>
        <w:rPr>
          <w:spacing w:val="1"/>
        </w:rPr>
        <w:t xml:space="preserve"> </w:t>
      </w:r>
      <w:r>
        <w:t>is very important that you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independent supporting documentation to support your claims. Depending</w:t>
      </w:r>
      <w:r>
        <w:rPr>
          <w:spacing w:val="-3"/>
        </w:rPr>
        <w:t xml:space="preserve"> </w:t>
      </w:r>
      <w:r>
        <w:t>on your</w:t>
      </w:r>
      <w:r>
        <w:rPr>
          <w:spacing w:val="59"/>
        </w:rPr>
        <w:t xml:space="preserve"> </w:t>
      </w:r>
      <w:r>
        <w:t>reasons for applying for re-credit/remission</w:t>
      </w:r>
      <w:r>
        <w:rPr>
          <w:spacing w:val="1"/>
        </w:rPr>
        <w:t xml:space="preserve"> </w:t>
      </w:r>
      <w:r>
        <w:t>you may</w:t>
      </w:r>
      <w:r>
        <w:rPr>
          <w:spacing w:val="-3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 a statement from a doctor,</w:t>
      </w:r>
      <w:r>
        <w:rPr>
          <w:spacing w:val="45"/>
        </w:rPr>
        <w:t xml:space="preserve"> </w:t>
      </w:r>
      <w:r>
        <w:t>counsellor, your</w:t>
      </w:r>
      <w:r>
        <w:rPr>
          <w:spacing w:val="-2"/>
        </w:rPr>
        <w:t xml:space="preserve"> </w:t>
      </w:r>
      <w:r>
        <w:t>employer,</w:t>
      </w:r>
      <w:r>
        <w:rPr>
          <w:spacing w:val="-2"/>
        </w:rPr>
        <w:t xml:space="preserve"> </w:t>
      </w:r>
      <w:r>
        <w:t>or your</w:t>
      </w:r>
      <w:r>
        <w:rPr>
          <w:spacing w:val="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team to</w:t>
      </w:r>
      <w:r>
        <w:rPr>
          <w:spacing w:val="1"/>
        </w:rPr>
        <w:t xml:space="preserve"> </w:t>
      </w:r>
      <w:r>
        <w:rPr>
          <w:spacing w:val="-2"/>
        </w:rPr>
        <w:t>verify</w:t>
      </w:r>
      <w:r>
        <w:t xml:space="preserve"> your claims.</w:t>
      </w:r>
    </w:p>
    <w:p w14:paraId="6F763D25" w14:textId="77777777" w:rsidR="00B67D78" w:rsidRDefault="00B67D78" w:rsidP="00E92A64">
      <w:r>
        <w:t>Statements</w:t>
      </w:r>
      <w:r>
        <w:rPr>
          <w:spacing w:val="-3"/>
        </w:rPr>
        <w:t xml:space="preserve"> </w:t>
      </w:r>
      <w:r>
        <w:t>made by</w:t>
      </w:r>
      <w:r>
        <w:rPr>
          <w:spacing w:val="-2"/>
        </w:rPr>
        <w:t xml:space="preserve"> </w:t>
      </w:r>
      <w:r>
        <w:t>parents, husbands/wives/partners, close relatives</w:t>
      </w:r>
      <w:r>
        <w:rPr>
          <w:spacing w:val="-3"/>
        </w:rPr>
        <w:t xml:space="preserve"> </w:t>
      </w:r>
      <w:r>
        <w:t xml:space="preserve">or friends </w:t>
      </w:r>
      <w:r>
        <w:rPr>
          <w:spacing w:val="-2"/>
        </w:rPr>
        <w:t>are</w:t>
      </w:r>
      <w:r>
        <w:t xml:space="preserve"> not considered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73"/>
        </w:rPr>
        <w:t xml:space="preserve"> </w:t>
      </w:r>
      <w:r>
        <w:rPr>
          <w:rFonts w:cs="Gill Sans MT"/>
        </w:rPr>
        <w:t>“independent documentation"</w:t>
      </w:r>
      <w:r>
        <w:rPr>
          <w:rFonts w:cs="Gill Sans MT"/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purposes.</w:t>
      </w:r>
    </w:p>
    <w:p w14:paraId="2614B7CB" w14:textId="77777777" w:rsidR="00B67D78" w:rsidRPr="001731B0" w:rsidRDefault="00B67D78" w:rsidP="00B67D78">
      <w:pPr>
        <w:pStyle w:val="Heading1"/>
      </w:pPr>
      <w:r w:rsidRPr="001731B0">
        <w:t>Please note:</w:t>
      </w:r>
    </w:p>
    <w:p w14:paraId="03DBAA43" w14:textId="77777777" w:rsidR="00B67D78" w:rsidRDefault="00B67D78" w:rsidP="00B67D78">
      <w:pPr>
        <w:rPr>
          <w:spacing w:val="-1"/>
        </w:rPr>
      </w:pPr>
      <w:r>
        <w:t>If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application includes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Practitioner</w:t>
      </w:r>
      <w:r>
        <w:rPr>
          <w:spacing w:val="-5"/>
        </w:rPr>
        <w:t xml:space="preserve"> </w:t>
      </w:r>
      <w:r>
        <w:rPr>
          <w:spacing w:val="-1"/>
        </w:rPr>
        <w:t>Certificate/s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independent documentation,</w:t>
      </w:r>
      <w:r>
        <w:rPr>
          <w:spacing w:val="65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letter</w:t>
      </w:r>
      <w:r>
        <w:rPr>
          <w:spacing w:val="-3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doctor/counsellor</w:t>
      </w:r>
      <w:r>
        <w:t xml:space="preserve"> </w:t>
      </w:r>
      <w:r>
        <w:rPr>
          <w:spacing w:val="-1"/>
        </w:rPr>
        <w:t>outlining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details</w:t>
      </w:r>
      <w:r>
        <w:t xml:space="preserve"> 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certificate/s</w:t>
      </w:r>
      <w:r>
        <w:rPr>
          <w:spacing w:val="-2"/>
        </w:rPr>
        <w:t xml:space="preserve"> </w:t>
      </w:r>
      <w:r>
        <w:rPr>
          <w:spacing w:val="-1"/>
        </w:rPr>
        <w:t>that are</w:t>
      </w:r>
      <w:r>
        <w:rPr>
          <w:spacing w:val="69"/>
        </w:rPr>
        <w:t xml:space="preserve"> </w:t>
      </w:r>
      <w:r>
        <w:rPr>
          <w:spacing w:val="-1"/>
        </w:rPr>
        <w:t>re</w:t>
      </w:r>
      <w:r>
        <w:rPr>
          <w:rFonts w:cs="Gill Sans MT"/>
          <w:spacing w:val="-1"/>
        </w:rPr>
        <w:t>levant</w:t>
      </w:r>
      <w:r>
        <w:rPr>
          <w:rFonts w:cs="Gill Sans MT"/>
          <w:spacing w:val="1"/>
        </w:rPr>
        <w:t xml:space="preserve"> </w:t>
      </w:r>
      <w:r>
        <w:rPr>
          <w:rFonts w:cs="Gill Sans MT"/>
          <w:spacing w:val="-1"/>
        </w:rPr>
        <w:t xml:space="preserve">to </w:t>
      </w:r>
      <w:r>
        <w:rPr>
          <w:rFonts w:cs="Gill Sans MT"/>
        </w:rPr>
        <w:t>this</w:t>
      </w:r>
      <w:r>
        <w:rPr>
          <w:rFonts w:cs="Gill Sans MT"/>
          <w:spacing w:val="-1"/>
        </w:rPr>
        <w:t xml:space="preserve"> process.</w:t>
      </w:r>
      <w:r>
        <w:rPr>
          <w:rFonts w:cs="Gill Sans MT"/>
        </w:rPr>
        <w:t xml:space="preserve"> A</w:t>
      </w:r>
      <w:r>
        <w:rPr>
          <w:rFonts w:cs="Gill Sans MT"/>
          <w:spacing w:val="-2"/>
        </w:rPr>
        <w:t xml:space="preserve"> </w:t>
      </w:r>
      <w:r>
        <w:rPr>
          <w:rFonts w:cs="Gill Sans MT"/>
          <w:spacing w:val="-1"/>
        </w:rPr>
        <w:t>Professional</w:t>
      </w:r>
      <w:r>
        <w:rPr>
          <w:rFonts w:cs="Gill Sans MT"/>
        </w:rPr>
        <w:t xml:space="preserve"> </w:t>
      </w:r>
      <w:r>
        <w:rPr>
          <w:rFonts w:cs="Gill Sans MT"/>
          <w:spacing w:val="-1"/>
        </w:rPr>
        <w:t>Practitioner</w:t>
      </w:r>
      <w:r>
        <w:rPr>
          <w:rFonts w:cs="Gill Sans MT"/>
        </w:rPr>
        <w:t xml:space="preserve"> </w:t>
      </w:r>
      <w:r>
        <w:rPr>
          <w:rFonts w:cs="Gill Sans MT"/>
          <w:spacing w:val="-1"/>
        </w:rPr>
        <w:t>Certificate</w:t>
      </w:r>
      <w:r>
        <w:rPr>
          <w:rFonts w:cs="Gill Sans MT"/>
        </w:rPr>
        <w:t xml:space="preserve"> is</w:t>
      </w:r>
      <w:r>
        <w:rPr>
          <w:rFonts w:cs="Gill Sans MT"/>
          <w:spacing w:val="-1"/>
        </w:rPr>
        <w:t xml:space="preserve"> solely</w:t>
      </w:r>
      <w:r>
        <w:rPr>
          <w:rFonts w:cs="Gill Sans MT"/>
          <w:spacing w:val="-3"/>
        </w:rPr>
        <w:t xml:space="preserve"> </w:t>
      </w:r>
      <w:r>
        <w:rPr>
          <w:rFonts w:cs="Gill Sans MT"/>
          <w:spacing w:val="-1"/>
        </w:rPr>
        <w:t>used</w:t>
      </w:r>
      <w:r>
        <w:rPr>
          <w:rFonts w:cs="Gill Sans MT"/>
          <w:spacing w:val="-2"/>
        </w:rPr>
        <w:t xml:space="preserve"> </w:t>
      </w:r>
      <w:r>
        <w:rPr>
          <w:rFonts w:cs="Gill Sans MT"/>
        </w:rPr>
        <w:t>to</w:t>
      </w:r>
      <w:r>
        <w:rPr>
          <w:rFonts w:cs="Gill Sans MT"/>
          <w:spacing w:val="-1"/>
        </w:rPr>
        <w:t xml:space="preserve"> </w:t>
      </w:r>
      <w:r>
        <w:rPr>
          <w:rFonts w:cs="Gill Sans MT"/>
          <w:spacing w:val="-2"/>
        </w:rPr>
        <w:t>assess</w:t>
      </w:r>
      <w:r>
        <w:rPr>
          <w:rFonts w:cs="Gill Sans MT"/>
        </w:rPr>
        <w:t xml:space="preserve"> a </w:t>
      </w:r>
      <w:r>
        <w:rPr>
          <w:rFonts w:cs="Gill Sans MT"/>
          <w:spacing w:val="-1"/>
        </w:rPr>
        <w:t>student’s academic</w:t>
      </w:r>
      <w:r>
        <w:rPr>
          <w:rFonts w:cs="Gill Sans MT"/>
          <w:spacing w:val="79"/>
        </w:rP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is not</w:t>
      </w:r>
      <w:r>
        <w:t xml:space="preserve"> </w:t>
      </w:r>
      <w:r>
        <w:rPr>
          <w:spacing w:val="-2"/>
        </w:rPr>
        <w:t>sufficient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approving an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re-crediting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FEE-</w:t>
      </w:r>
      <w:r>
        <w:t xml:space="preserve">HELP </w:t>
      </w:r>
      <w:r>
        <w:rPr>
          <w:spacing w:val="-1"/>
        </w:rPr>
        <w:t>balance.</w:t>
      </w:r>
    </w:p>
    <w:p w14:paraId="1D1F72B5" w14:textId="77777777" w:rsidR="00B67D78" w:rsidRDefault="00B67D78" w:rsidP="00B67D78">
      <w:pPr>
        <w:pStyle w:val="Heading1"/>
        <w:rPr>
          <w:b w:val="0"/>
          <w:bCs/>
        </w:rPr>
      </w:pPr>
      <w:r w:rsidRPr="00021045">
        <w:t>Supporting documentation should include:</w:t>
      </w:r>
    </w:p>
    <w:p w14:paraId="5A803D3A" w14:textId="77777777" w:rsidR="00B67D78" w:rsidRDefault="00B67D78" w:rsidP="001C41E8">
      <w:r>
        <w:t>For medical reasons -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 indicating:</w:t>
      </w:r>
    </w:p>
    <w:p w14:paraId="04B9D21C" w14:textId="77777777" w:rsidR="00B67D78" w:rsidRDefault="00B67D78" w:rsidP="001C41E8">
      <w:pPr>
        <w:pStyle w:val="ListParagraph"/>
        <w:numPr>
          <w:ilvl w:val="0"/>
          <w:numId w:val="10"/>
        </w:numPr>
      </w:pPr>
      <w:r>
        <w:t>the</w:t>
      </w:r>
      <w:r w:rsidRPr="001C41E8">
        <w:rPr>
          <w:spacing w:val="-2"/>
        </w:rPr>
        <w:t xml:space="preserve"> </w:t>
      </w:r>
      <w:r>
        <w:t>date</w:t>
      </w:r>
      <w:r w:rsidRPr="001C41E8">
        <w:rPr>
          <w:spacing w:val="1"/>
        </w:rPr>
        <w:t xml:space="preserve"> </w:t>
      </w:r>
      <w:r>
        <w:t>your medical condition</w:t>
      </w:r>
      <w:r w:rsidRPr="001C41E8">
        <w:rPr>
          <w:spacing w:val="-2"/>
        </w:rPr>
        <w:t xml:space="preserve"> </w:t>
      </w:r>
      <w:r>
        <w:t>began</w:t>
      </w:r>
      <w:r w:rsidRPr="001C41E8">
        <w:rPr>
          <w:spacing w:val="-2"/>
        </w:rPr>
        <w:t xml:space="preserve"> </w:t>
      </w:r>
      <w:r>
        <w:t>or</w:t>
      </w:r>
      <w:r w:rsidRPr="001C41E8">
        <w:rPr>
          <w:spacing w:val="1"/>
        </w:rPr>
        <w:t xml:space="preserve"> </w:t>
      </w:r>
      <w:r>
        <w:t>changed</w:t>
      </w:r>
    </w:p>
    <w:p w14:paraId="67BE2F32" w14:textId="77777777" w:rsidR="00B67D78" w:rsidRDefault="00B67D78" w:rsidP="001C41E8">
      <w:pPr>
        <w:pStyle w:val="ListParagraph"/>
        <w:numPr>
          <w:ilvl w:val="0"/>
          <w:numId w:val="10"/>
        </w:numPr>
      </w:pPr>
      <w:r>
        <w:t>how</w:t>
      </w:r>
      <w:r w:rsidRPr="001C41E8">
        <w:rPr>
          <w:spacing w:val="1"/>
        </w:rPr>
        <w:t xml:space="preserve"> </w:t>
      </w:r>
      <w:r>
        <w:t>your condition affected</w:t>
      </w:r>
      <w:r w:rsidRPr="001C41E8">
        <w:rPr>
          <w:spacing w:val="1"/>
        </w:rPr>
        <w:t xml:space="preserve"> </w:t>
      </w:r>
      <w:r>
        <w:t>your ability</w:t>
      </w:r>
      <w:r w:rsidRPr="001C41E8">
        <w:rPr>
          <w:spacing w:val="-2"/>
        </w:rPr>
        <w:t xml:space="preserve"> </w:t>
      </w:r>
      <w:r>
        <w:t>to</w:t>
      </w:r>
      <w:r w:rsidRPr="001C41E8">
        <w:rPr>
          <w:spacing w:val="1"/>
        </w:rPr>
        <w:t xml:space="preserve"> </w:t>
      </w:r>
      <w:r>
        <w:t>study</w:t>
      </w:r>
    </w:p>
    <w:p w14:paraId="062585C2" w14:textId="77777777" w:rsidR="00B67D78" w:rsidRDefault="00B67D78" w:rsidP="001C41E8">
      <w:pPr>
        <w:pStyle w:val="ListParagraph"/>
        <w:numPr>
          <w:ilvl w:val="0"/>
          <w:numId w:val="10"/>
        </w:numPr>
      </w:pPr>
      <w:r>
        <w:t>when it became</w:t>
      </w:r>
      <w:r w:rsidRPr="001C41E8">
        <w:rPr>
          <w:spacing w:val="-2"/>
        </w:rPr>
        <w:t xml:space="preserve"> </w:t>
      </w:r>
      <w:r>
        <w:t>apparent that</w:t>
      </w:r>
      <w:r w:rsidRPr="001C41E8">
        <w:rPr>
          <w:spacing w:val="1"/>
        </w:rPr>
        <w:t xml:space="preserve"> </w:t>
      </w:r>
      <w:r>
        <w:t>you could</w:t>
      </w:r>
      <w:r w:rsidRPr="001C41E8">
        <w:rPr>
          <w:spacing w:val="1"/>
        </w:rPr>
        <w:t xml:space="preserve"> </w:t>
      </w:r>
      <w:r>
        <w:t>not continue</w:t>
      </w:r>
      <w:r w:rsidRPr="001C41E8">
        <w:rPr>
          <w:spacing w:val="-2"/>
        </w:rPr>
        <w:t xml:space="preserve"> </w:t>
      </w:r>
      <w:r>
        <w:t>with</w:t>
      </w:r>
      <w:r w:rsidRPr="001C41E8">
        <w:rPr>
          <w:spacing w:val="-2"/>
        </w:rPr>
        <w:t xml:space="preserve"> </w:t>
      </w:r>
      <w:r>
        <w:t>your studies.</w:t>
      </w:r>
    </w:p>
    <w:p w14:paraId="688908DD" w14:textId="77777777" w:rsidR="00B67D78" w:rsidRDefault="00B67D78" w:rsidP="001C41E8">
      <w:r>
        <w:t>For family/personal reasons</w:t>
      </w:r>
      <w:r>
        <w:rPr>
          <w:spacing w:val="-2"/>
        </w:rPr>
        <w:t xml:space="preserve"> </w:t>
      </w:r>
      <w:r>
        <w:t>a statement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doctor, counsellor</w:t>
      </w:r>
      <w:r>
        <w:rPr>
          <w:spacing w:val="-2"/>
        </w:rPr>
        <w:t xml:space="preserve"> </w:t>
      </w:r>
      <w:r>
        <w:t>or independent</w:t>
      </w:r>
      <w:r>
        <w:rPr>
          <w:spacing w:val="1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 xml:space="preserve">of the </w:t>
      </w:r>
      <w:r>
        <w:rPr>
          <w:spacing w:val="-2"/>
        </w:rPr>
        <w:t>community</w:t>
      </w:r>
      <w:r>
        <w:rPr>
          <w:spacing w:val="67"/>
        </w:rPr>
        <w:t xml:space="preserve"> </w:t>
      </w:r>
      <w:r>
        <w:t>indicating:</w:t>
      </w:r>
    </w:p>
    <w:p w14:paraId="6C25F8A0" w14:textId="77777777" w:rsidR="00B67D78" w:rsidRDefault="00B67D78" w:rsidP="001C41E8">
      <w:pPr>
        <w:pStyle w:val="ListParagraph"/>
        <w:numPr>
          <w:ilvl w:val="0"/>
          <w:numId w:val="13"/>
        </w:numPr>
      </w:pPr>
      <w:r>
        <w:t>the</w:t>
      </w:r>
      <w:r w:rsidRPr="001C41E8">
        <w:rPr>
          <w:spacing w:val="-2"/>
        </w:rPr>
        <w:t xml:space="preserve"> </w:t>
      </w:r>
      <w:r>
        <w:t>date</w:t>
      </w:r>
      <w:r w:rsidRPr="001C41E8">
        <w:rPr>
          <w:spacing w:val="1"/>
        </w:rPr>
        <w:t xml:space="preserve"> </w:t>
      </w:r>
      <w:r>
        <w:t>your personal</w:t>
      </w:r>
      <w:r w:rsidRPr="001C41E8">
        <w:rPr>
          <w:spacing w:val="-2"/>
        </w:rPr>
        <w:t xml:space="preserve"> </w:t>
      </w:r>
      <w:r>
        <w:t>circumstance began</w:t>
      </w:r>
      <w:r w:rsidRPr="001C41E8">
        <w:rPr>
          <w:spacing w:val="-2"/>
        </w:rPr>
        <w:t xml:space="preserve"> </w:t>
      </w:r>
      <w:r>
        <w:t>or</w:t>
      </w:r>
      <w:r w:rsidRPr="001C41E8">
        <w:rPr>
          <w:spacing w:val="-2"/>
        </w:rPr>
        <w:t xml:space="preserve"> </w:t>
      </w:r>
      <w:r>
        <w:t>changed</w:t>
      </w:r>
    </w:p>
    <w:p w14:paraId="07BFF303" w14:textId="77777777" w:rsidR="00B67D78" w:rsidRDefault="00B67D78" w:rsidP="001C41E8">
      <w:pPr>
        <w:pStyle w:val="ListParagraph"/>
        <w:numPr>
          <w:ilvl w:val="0"/>
          <w:numId w:val="13"/>
        </w:numPr>
      </w:pPr>
      <w:r>
        <w:t>how</w:t>
      </w:r>
      <w:r w:rsidRPr="00D31001">
        <w:t xml:space="preserve"> your</w:t>
      </w:r>
      <w:r>
        <w:t xml:space="preserve"> </w:t>
      </w:r>
      <w:r w:rsidRPr="00D31001">
        <w:t>circumstance</w:t>
      </w:r>
      <w:r>
        <w:t xml:space="preserve"> </w:t>
      </w:r>
      <w:r w:rsidRPr="00D31001">
        <w:t>affected your</w:t>
      </w:r>
      <w:r>
        <w:t xml:space="preserve"> </w:t>
      </w:r>
      <w:r w:rsidRPr="00D31001">
        <w:t xml:space="preserve">ability </w:t>
      </w:r>
      <w:r>
        <w:t>to</w:t>
      </w:r>
      <w:r w:rsidRPr="00D31001">
        <w:t xml:space="preserve"> study</w:t>
      </w:r>
    </w:p>
    <w:p w14:paraId="69DA6852" w14:textId="77777777" w:rsidR="00B67D78" w:rsidRDefault="00B67D78" w:rsidP="001C41E8">
      <w:pPr>
        <w:pStyle w:val="ListParagraph"/>
        <w:numPr>
          <w:ilvl w:val="0"/>
          <w:numId w:val="13"/>
        </w:numPr>
      </w:pPr>
      <w:r w:rsidRPr="00D31001">
        <w:lastRenderedPageBreak/>
        <w:t>when</w:t>
      </w:r>
      <w:r>
        <w:t xml:space="preserve"> </w:t>
      </w:r>
      <w:r w:rsidRPr="00D31001">
        <w:t>it became apparent that you could not</w:t>
      </w:r>
      <w:r>
        <w:t xml:space="preserve"> </w:t>
      </w:r>
      <w:r w:rsidRPr="00D31001">
        <w:t>continue with your</w:t>
      </w:r>
      <w:r>
        <w:t xml:space="preserve"> </w:t>
      </w:r>
      <w:r w:rsidRPr="00D31001">
        <w:t>studies.</w:t>
      </w:r>
      <w:r w:rsidRPr="001C41E8">
        <w:rPr>
          <w:spacing w:val="53"/>
        </w:rPr>
        <w:t xml:space="preserve"> </w:t>
      </w:r>
      <w:r>
        <w:t>For employment related</w:t>
      </w:r>
      <w:r w:rsidRPr="001C41E8">
        <w:rPr>
          <w:spacing w:val="-2"/>
        </w:rPr>
        <w:t xml:space="preserve"> reasons</w:t>
      </w:r>
      <w:r w:rsidRPr="001C41E8">
        <w:rPr>
          <w:spacing w:val="2"/>
        </w:rPr>
        <w:t xml:space="preserve"> </w:t>
      </w:r>
      <w:r>
        <w:t>-</w:t>
      </w:r>
      <w:r w:rsidRPr="001C41E8">
        <w:rPr>
          <w:spacing w:val="1"/>
        </w:rPr>
        <w:t xml:space="preserve"> </w:t>
      </w:r>
      <w:r>
        <w:t>a</w:t>
      </w:r>
      <w:r w:rsidRPr="001C41E8">
        <w:rPr>
          <w:spacing w:val="-2"/>
        </w:rPr>
        <w:t xml:space="preserve"> </w:t>
      </w:r>
      <w:r>
        <w:t>statement from your employer indicating:</w:t>
      </w:r>
    </w:p>
    <w:p w14:paraId="36F58456" w14:textId="77777777" w:rsidR="001C41E8" w:rsidRDefault="00B67D78" w:rsidP="001C41E8">
      <w:pPr>
        <w:pStyle w:val="ListParagraph"/>
        <w:numPr>
          <w:ilvl w:val="0"/>
          <w:numId w:val="13"/>
        </w:numPr>
      </w:pPr>
      <w:r>
        <w:t>your previous work hours</w:t>
      </w:r>
      <w:r w:rsidRPr="001C41E8">
        <w:rPr>
          <w:spacing w:val="-3"/>
        </w:rPr>
        <w:t xml:space="preserve"> </w:t>
      </w:r>
      <w:r>
        <w:t>and</w:t>
      </w:r>
      <w:r w:rsidRPr="001C41E8">
        <w:rPr>
          <w:spacing w:val="1"/>
        </w:rPr>
        <w:t xml:space="preserve"> </w:t>
      </w:r>
      <w:r>
        <w:t>location</w:t>
      </w:r>
    </w:p>
    <w:p w14:paraId="2226AC61" w14:textId="03E2BA74" w:rsidR="00B67D78" w:rsidRDefault="001C41E8" w:rsidP="001C41E8">
      <w:pPr>
        <w:pStyle w:val="ListParagraph"/>
        <w:numPr>
          <w:ilvl w:val="0"/>
          <w:numId w:val="13"/>
        </w:numPr>
      </w:pPr>
      <w:r>
        <w:t>y</w:t>
      </w:r>
      <w:r w:rsidR="00B67D78">
        <w:t>our current</w:t>
      </w:r>
      <w:r w:rsidR="00B67D78" w:rsidRPr="001C41E8">
        <w:rPr>
          <w:spacing w:val="1"/>
        </w:rPr>
        <w:t xml:space="preserve"> </w:t>
      </w:r>
      <w:r w:rsidR="00B67D78">
        <w:t xml:space="preserve">work hours </w:t>
      </w:r>
      <w:r w:rsidR="00B67D78" w:rsidRPr="001C41E8">
        <w:rPr>
          <w:spacing w:val="-2"/>
        </w:rPr>
        <w:t>and</w:t>
      </w:r>
      <w:r w:rsidR="00B67D78" w:rsidRPr="001C41E8">
        <w:rPr>
          <w:spacing w:val="1"/>
        </w:rPr>
        <w:t xml:space="preserve"> </w:t>
      </w:r>
      <w:r w:rsidR="00B67D78">
        <w:t>location</w:t>
      </w:r>
    </w:p>
    <w:p w14:paraId="40AFB950" w14:textId="77777777" w:rsidR="00B67D78" w:rsidRDefault="00B67D78" w:rsidP="001C41E8">
      <w:pPr>
        <w:pStyle w:val="ListParagraph"/>
        <w:numPr>
          <w:ilvl w:val="0"/>
          <w:numId w:val="13"/>
        </w:numPr>
      </w:pPr>
      <w:r w:rsidRPr="00895A54">
        <w:t xml:space="preserve">the </w:t>
      </w:r>
      <w:r>
        <w:t xml:space="preserve">reason </w:t>
      </w:r>
      <w:r w:rsidRPr="00895A54">
        <w:t xml:space="preserve">for </w:t>
      </w:r>
      <w:r>
        <w:t>changed</w:t>
      </w:r>
      <w:r w:rsidRPr="00895A54">
        <w:t xml:space="preserve"> hours and/or </w:t>
      </w:r>
      <w:proofErr w:type="spellStart"/>
      <w:r>
        <w:t>Iocation</w:t>
      </w:r>
      <w:proofErr w:type="spellEnd"/>
      <w:r>
        <w:t>.</w:t>
      </w:r>
    </w:p>
    <w:p w14:paraId="3065151E" w14:textId="77777777" w:rsidR="00B67D78" w:rsidRDefault="00B67D78" w:rsidP="00B67D78">
      <w:pPr>
        <w:pStyle w:val="Heading1"/>
      </w:pPr>
      <w:r w:rsidRPr="00895A54">
        <w:t xml:space="preserve">Applications to re-credit VSL </w:t>
      </w:r>
      <w:r>
        <w:t xml:space="preserve">amounts </w:t>
      </w:r>
      <w:r w:rsidRPr="00895A54">
        <w:t>should be submitted via:</w:t>
      </w:r>
    </w:p>
    <w:p w14:paraId="4F2250CC" w14:textId="53553C63" w:rsidR="00B67D78" w:rsidRDefault="00B67D78" w:rsidP="000A0F97">
      <w:r>
        <w:t>Post:</w:t>
      </w:r>
      <w:r w:rsidR="000A0F97">
        <w:t xml:space="preserve">  </w:t>
      </w:r>
      <w:r>
        <w:t xml:space="preserve">VET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Loan</w:t>
      </w:r>
      <w:r>
        <w:rPr>
          <w:spacing w:val="1"/>
        </w:rPr>
        <w:t xml:space="preserve"> </w:t>
      </w:r>
      <w:r>
        <w:rPr>
          <w:spacing w:val="-1"/>
        </w:rPr>
        <w:t>Coordinator</w:t>
      </w:r>
    </w:p>
    <w:p w14:paraId="7282780D" w14:textId="77777777" w:rsidR="00B67D78" w:rsidRDefault="00B67D78" w:rsidP="000A0F97">
      <w:pPr>
        <w:ind w:left="720"/>
      </w:pPr>
      <w:r>
        <w:t>TasTAFE</w:t>
      </w:r>
    </w:p>
    <w:p w14:paraId="124471AD" w14:textId="77777777" w:rsidR="00B67D78" w:rsidRDefault="00B67D78" w:rsidP="000A0F97">
      <w:pPr>
        <w:ind w:left="720"/>
      </w:pPr>
      <w:r>
        <w:t>Level 1,</w:t>
      </w:r>
      <w:r>
        <w:rPr>
          <w:spacing w:val="1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Campbell Street,</w:t>
      </w:r>
    </w:p>
    <w:p w14:paraId="66C9C380" w14:textId="77777777" w:rsidR="00B67D78" w:rsidRDefault="00B67D78" w:rsidP="000A0F97">
      <w:pPr>
        <w:ind w:left="720"/>
      </w:pPr>
      <w:r>
        <w:t>Hobart TAS</w:t>
      </w:r>
      <w:r>
        <w:rPr>
          <w:spacing w:val="-2"/>
        </w:rPr>
        <w:t xml:space="preserve"> </w:t>
      </w:r>
      <w:r>
        <w:t>7000</w:t>
      </w:r>
    </w:p>
    <w:p w14:paraId="32495E88" w14:textId="77777777" w:rsidR="000A0F97" w:rsidRDefault="000A0F97" w:rsidP="00B67D78"/>
    <w:p w14:paraId="607B59AD" w14:textId="2BBD8218" w:rsidR="00B67D78" w:rsidRDefault="00B67D78" w:rsidP="00B67D78">
      <w:r>
        <w:t>Or Email:</w:t>
      </w:r>
      <w:r w:rsidR="000A0F97">
        <w:t xml:space="preserve"> </w:t>
      </w:r>
      <w:hyperlink r:id="rId11" w:history="1">
        <w:r w:rsidR="00C5240A">
          <w:rPr>
            <w:rStyle w:val="Hyperlink"/>
          </w:rPr>
          <w:t>VET Student Loan Coordinator</w:t>
        </w:r>
      </w:hyperlink>
    </w:p>
    <w:p w14:paraId="772C323D" w14:textId="77777777" w:rsidR="00B67D78" w:rsidRDefault="00B67D78" w:rsidP="00B67D78">
      <w:pPr>
        <w:pStyle w:val="Heading1"/>
        <w:rPr>
          <w:b w:val="0"/>
          <w:bCs/>
        </w:rPr>
      </w:pPr>
      <w:r w:rsidRPr="00895A54">
        <w:t>What happens to my application after it has been lodged?</w:t>
      </w:r>
    </w:p>
    <w:p w14:paraId="759039AE" w14:textId="5BE25578" w:rsidR="00B67D78" w:rsidRDefault="00B67D78" w:rsidP="000A0F97">
      <w:pPr>
        <w:pStyle w:val="ListParagraph"/>
        <w:numPr>
          <w:ilvl w:val="0"/>
          <w:numId w:val="14"/>
        </w:numPr>
      </w:pPr>
      <w:r>
        <w:t>Upon</w:t>
      </w:r>
      <w:r w:rsidRPr="000A0F97">
        <w:rPr>
          <w:spacing w:val="-2"/>
        </w:rPr>
        <w:t xml:space="preserve"> </w:t>
      </w:r>
      <w:r>
        <w:t>receipt of your application</w:t>
      </w:r>
      <w:r w:rsidRPr="000A0F97">
        <w:rPr>
          <w:spacing w:val="1"/>
        </w:rPr>
        <w:t xml:space="preserve"> </w:t>
      </w:r>
      <w:r>
        <w:t>by</w:t>
      </w:r>
      <w:r w:rsidRPr="000A0F97">
        <w:rPr>
          <w:spacing w:val="-2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VET Student</w:t>
      </w:r>
      <w:r w:rsidRPr="000A0F97">
        <w:rPr>
          <w:spacing w:val="1"/>
        </w:rPr>
        <w:t xml:space="preserve"> </w:t>
      </w:r>
      <w:r>
        <w:t>Loan</w:t>
      </w:r>
      <w:r w:rsidRPr="000A0F97">
        <w:rPr>
          <w:spacing w:val="2"/>
        </w:rPr>
        <w:t xml:space="preserve"> </w:t>
      </w:r>
      <w:r>
        <w:t>Coordinator you</w:t>
      </w:r>
      <w:r w:rsidRPr="000A0F97">
        <w:rPr>
          <w:spacing w:val="-2"/>
        </w:rPr>
        <w:t xml:space="preserve"> </w:t>
      </w:r>
      <w:r>
        <w:t>will be issued, via</w:t>
      </w:r>
      <w:r w:rsidRPr="000A0F97">
        <w:rPr>
          <w:spacing w:val="-3"/>
        </w:rPr>
        <w:t xml:space="preserve"> </w:t>
      </w:r>
      <w:r>
        <w:t>post or</w:t>
      </w:r>
      <w:r w:rsidRPr="000A0F97">
        <w:rPr>
          <w:spacing w:val="41"/>
        </w:rPr>
        <w:t xml:space="preserve"> </w:t>
      </w:r>
      <w:r>
        <w:t>return</w:t>
      </w:r>
      <w:r w:rsidRPr="000A0F97">
        <w:rPr>
          <w:spacing w:val="1"/>
        </w:rPr>
        <w:t xml:space="preserve"> </w:t>
      </w:r>
      <w:r>
        <w:t>email, an</w:t>
      </w:r>
      <w:r w:rsidRPr="000A0F97">
        <w:rPr>
          <w:spacing w:val="-2"/>
        </w:rPr>
        <w:t xml:space="preserve"> </w:t>
      </w:r>
      <w:r>
        <w:t>acknowledgement.</w:t>
      </w:r>
      <w:r w:rsidRPr="000A0F97">
        <w:rPr>
          <w:spacing w:val="-2"/>
        </w:rPr>
        <w:t xml:space="preserve"> </w:t>
      </w:r>
      <w:r>
        <w:t>If</w:t>
      </w:r>
      <w:r w:rsidRPr="000A0F97">
        <w:rPr>
          <w:spacing w:val="1"/>
        </w:rPr>
        <w:t xml:space="preserve"> </w:t>
      </w:r>
      <w:r>
        <w:t>you</w:t>
      </w:r>
      <w:r w:rsidRPr="000A0F97">
        <w:rPr>
          <w:spacing w:val="1"/>
        </w:rPr>
        <w:t xml:space="preserve"> </w:t>
      </w:r>
      <w:r>
        <w:t>have</w:t>
      </w:r>
      <w:r w:rsidRPr="000A0F97">
        <w:rPr>
          <w:spacing w:val="-2"/>
        </w:rPr>
        <w:t xml:space="preserve"> </w:t>
      </w:r>
      <w:r>
        <w:t>not</w:t>
      </w:r>
      <w:r w:rsidRPr="000A0F97">
        <w:rPr>
          <w:spacing w:val="1"/>
        </w:rPr>
        <w:t xml:space="preserve"> </w:t>
      </w:r>
      <w:r>
        <w:t>received</w:t>
      </w:r>
      <w:r w:rsidRPr="000A0F97">
        <w:rPr>
          <w:spacing w:val="1"/>
        </w:rPr>
        <w:t xml:space="preserve"> </w:t>
      </w:r>
      <w:r>
        <w:t>an</w:t>
      </w:r>
      <w:r w:rsidRPr="000A0F97">
        <w:rPr>
          <w:spacing w:val="1"/>
        </w:rPr>
        <w:t xml:space="preserve"> </w:t>
      </w:r>
      <w:r>
        <w:t>acknowledgement of your application</w:t>
      </w:r>
      <w:r w:rsidRPr="000A0F97">
        <w:rPr>
          <w:spacing w:val="1"/>
        </w:rPr>
        <w:t xml:space="preserve"> </w:t>
      </w:r>
      <w:r>
        <w:t>within</w:t>
      </w:r>
      <w:r w:rsidRPr="000A0F97">
        <w:rPr>
          <w:spacing w:val="63"/>
        </w:rPr>
        <w:t xml:space="preserve"> </w:t>
      </w:r>
      <w:r>
        <w:t>two weeks of</w:t>
      </w:r>
      <w:r w:rsidRPr="000A0F97">
        <w:rPr>
          <w:spacing w:val="1"/>
        </w:rPr>
        <w:t xml:space="preserve"> </w:t>
      </w:r>
      <w:r>
        <w:t>submitting</w:t>
      </w:r>
      <w:r w:rsidRPr="000A0F97">
        <w:rPr>
          <w:spacing w:val="-3"/>
        </w:rPr>
        <w:t xml:space="preserve"> </w:t>
      </w:r>
      <w:r>
        <w:t>it,</w:t>
      </w:r>
      <w:r w:rsidRPr="000A0F97">
        <w:rPr>
          <w:spacing w:val="-2"/>
        </w:rPr>
        <w:t xml:space="preserve"> </w:t>
      </w:r>
      <w:r>
        <w:t>you</w:t>
      </w:r>
      <w:r w:rsidRPr="000A0F97">
        <w:rPr>
          <w:spacing w:val="1"/>
        </w:rPr>
        <w:t xml:space="preserve"> </w:t>
      </w:r>
      <w:r>
        <w:t>should contact the</w:t>
      </w:r>
      <w:r w:rsidRPr="000A0F97">
        <w:rPr>
          <w:spacing w:val="-2"/>
        </w:rPr>
        <w:t xml:space="preserve"> </w:t>
      </w:r>
      <w:hyperlink r:id="rId12" w:history="1">
        <w:r w:rsidRPr="00C5240A">
          <w:rPr>
            <w:rStyle w:val="Hyperlink"/>
          </w:rPr>
          <w:t>VET</w:t>
        </w:r>
        <w:r w:rsidRPr="00C5240A">
          <w:rPr>
            <w:rStyle w:val="Hyperlink"/>
            <w:spacing w:val="2"/>
          </w:rPr>
          <w:t xml:space="preserve"> </w:t>
        </w:r>
        <w:r w:rsidRPr="00C5240A">
          <w:rPr>
            <w:rStyle w:val="Hyperlink"/>
          </w:rPr>
          <w:t>Student</w:t>
        </w:r>
        <w:r w:rsidRPr="00C5240A">
          <w:rPr>
            <w:rStyle w:val="Hyperlink"/>
            <w:spacing w:val="1"/>
          </w:rPr>
          <w:t xml:space="preserve"> </w:t>
        </w:r>
        <w:r w:rsidRPr="00C5240A">
          <w:rPr>
            <w:rStyle w:val="Hyperlink"/>
          </w:rPr>
          <w:t>Loan</w:t>
        </w:r>
        <w:r w:rsidRPr="00C5240A">
          <w:rPr>
            <w:rStyle w:val="Hyperlink"/>
            <w:spacing w:val="2"/>
          </w:rPr>
          <w:t xml:space="preserve"> </w:t>
        </w:r>
        <w:r w:rsidRPr="00C5240A">
          <w:rPr>
            <w:rStyle w:val="Hyperlink"/>
          </w:rPr>
          <w:t>Coordinator</w:t>
        </w:r>
      </w:hyperlink>
      <w:hyperlink r:id="rId13">
        <w:r>
          <w:t>.</w:t>
        </w:r>
      </w:hyperlink>
      <w:r>
        <w:t xml:space="preserve"> You</w:t>
      </w:r>
      <w:r w:rsidRPr="000A0F97">
        <w:rPr>
          <w:spacing w:val="1"/>
        </w:rPr>
        <w:t xml:space="preserve"> </w:t>
      </w:r>
      <w:r>
        <w:t>should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 xml:space="preserve">allow </w:t>
      </w:r>
      <w:r>
        <w:t>up</w:t>
      </w:r>
      <w:r w:rsidRPr="000A0F97">
        <w:rPr>
          <w:spacing w:val="1"/>
        </w:rPr>
        <w:t xml:space="preserve"> </w:t>
      </w:r>
      <w:r>
        <w:t>to</w:t>
      </w:r>
      <w:r w:rsidRPr="000A0F97">
        <w:rPr>
          <w:spacing w:val="1"/>
        </w:rPr>
        <w:t xml:space="preserve"> </w:t>
      </w:r>
      <w:r>
        <w:t>5</w:t>
      </w:r>
      <w:r w:rsidRPr="000A0F97">
        <w:rPr>
          <w:spacing w:val="-2"/>
        </w:rPr>
        <w:t xml:space="preserve"> </w:t>
      </w:r>
      <w:r>
        <w:t>weeks</w:t>
      </w:r>
      <w:r w:rsidRPr="000A0F97">
        <w:rPr>
          <w:spacing w:val="-3"/>
        </w:rPr>
        <w:t xml:space="preserve"> </w:t>
      </w:r>
      <w:r>
        <w:t>for your application</w:t>
      </w:r>
      <w:r w:rsidRPr="000A0F97">
        <w:rPr>
          <w:spacing w:val="1"/>
        </w:rPr>
        <w:t xml:space="preserve"> </w:t>
      </w:r>
      <w:r>
        <w:t>to be processed.</w:t>
      </w:r>
    </w:p>
    <w:p w14:paraId="3901BB3A" w14:textId="77777777" w:rsidR="00B67D78" w:rsidRDefault="00B67D78" w:rsidP="000A0F97">
      <w:pPr>
        <w:pStyle w:val="ListParagraph"/>
        <w:numPr>
          <w:ilvl w:val="0"/>
          <w:numId w:val="14"/>
        </w:numPr>
      </w:pPr>
      <w:r>
        <w:t>The</w:t>
      </w:r>
      <w:r w:rsidRPr="000A0F97">
        <w:rPr>
          <w:spacing w:val="-2"/>
        </w:rPr>
        <w:t xml:space="preserve"> </w:t>
      </w:r>
      <w:r>
        <w:t>decision to</w:t>
      </w:r>
      <w:r w:rsidRPr="000A0F97">
        <w:rPr>
          <w:spacing w:val="1"/>
        </w:rPr>
        <w:t xml:space="preserve"> </w:t>
      </w:r>
      <w:r>
        <w:t>approve</w:t>
      </w:r>
      <w:r w:rsidRPr="000A0F97">
        <w:rPr>
          <w:spacing w:val="-2"/>
        </w:rPr>
        <w:t xml:space="preserve"> </w:t>
      </w:r>
      <w:r>
        <w:t>or not approve</w:t>
      </w:r>
      <w:r w:rsidRPr="000A0F97">
        <w:rPr>
          <w:spacing w:val="-2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remission</w:t>
      </w:r>
      <w:r w:rsidRPr="000A0F97">
        <w:rPr>
          <w:spacing w:val="1"/>
        </w:rPr>
        <w:t xml:space="preserve"> </w:t>
      </w:r>
      <w:r>
        <w:t>of</w:t>
      </w:r>
      <w:r w:rsidRPr="000A0F97">
        <w:rPr>
          <w:spacing w:val="1"/>
        </w:rPr>
        <w:t xml:space="preserve"> </w:t>
      </w:r>
      <w:r>
        <w:t>your VET Student Loan</w:t>
      </w:r>
      <w:r w:rsidRPr="000A0F97">
        <w:rPr>
          <w:spacing w:val="1"/>
        </w:rPr>
        <w:t xml:space="preserve"> </w:t>
      </w:r>
      <w:r>
        <w:t>debt will be</w:t>
      </w:r>
      <w:r w:rsidRPr="000A0F97">
        <w:rPr>
          <w:spacing w:val="-2"/>
        </w:rPr>
        <w:t xml:space="preserve"> </w:t>
      </w:r>
      <w:r>
        <w:t>considered</w:t>
      </w:r>
      <w:r w:rsidRPr="000A0F97">
        <w:rPr>
          <w:spacing w:val="55"/>
        </w:rPr>
        <w:t xml:space="preserve"> </w:t>
      </w:r>
      <w:r>
        <w:t>principally on</w:t>
      </w:r>
      <w:r w:rsidRPr="000A0F97">
        <w:rPr>
          <w:spacing w:val="1"/>
        </w:rPr>
        <w:t xml:space="preserve"> </w:t>
      </w:r>
      <w:r>
        <w:t>the basis</w:t>
      </w:r>
      <w:r w:rsidRPr="000A0F97">
        <w:rPr>
          <w:spacing w:val="-3"/>
        </w:rPr>
        <w:t xml:space="preserve"> </w:t>
      </w:r>
      <w:r>
        <w:t>of</w:t>
      </w:r>
      <w:r w:rsidRPr="000A0F97">
        <w:rPr>
          <w:spacing w:val="1"/>
        </w:rPr>
        <w:t xml:space="preserve"> </w:t>
      </w:r>
      <w:r>
        <w:t>your independent</w:t>
      </w:r>
      <w:r w:rsidRPr="000A0F97">
        <w:rPr>
          <w:spacing w:val="1"/>
        </w:rPr>
        <w:t xml:space="preserve"> </w:t>
      </w:r>
      <w:r>
        <w:t xml:space="preserve">supporting documentation. </w:t>
      </w:r>
      <w:r w:rsidRPr="000A0F97">
        <w:rPr>
          <w:spacing w:val="-2"/>
        </w:rPr>
        <w:t>It</w:t>
      </w:r>
      <w:r w:rsidRPr="000A0F97">
        <w:rPr>
          <w:spacing w:val="1"/>
        </w:rPr>
        <w:t xml:space="preserve"> </w:t>
      </w:r>
      <w:r>
        <w:t>is</w:t>
      </w:r>
      <w:r w:rsidRPr="000A0F97">
        <w:rPr>
          <w:spacing w:val="-3"/>
        </w:rPr>
        <w:t xml:space="preserve"> </w:t>
      </w:r>
      <w:r>
        <w:t>your</w:t>
      </w:r>
      <w:r w:rsidRPr="000A0F97">
        <w:rPr>
          <w:spacing w:val="-2"/>
        </w:rPr>
        <w:t xml:space="preserve"> </w:t>
      </w:r>
      <w:r>
        <w:t>responsibility</w:t>
      </w:r>
      <w:r w:rsidRPr="000A0F97">
        <w:rPr>
          <w:spacing w:val="-2"/>
        </w:rPr>
        <w:t xml:space="preserve"> </w:t>
      </w:r>
      <w:r>
        <w:t>to ensure all</w:t>
      </w:r>
      <w:r w:rsidRPr="000A0F97">
        <w:rPr>
          <w:spacing w:val="46"/>
        </w:rPr>
        <w:t xml:space="preserve"> </w:t>
      </w:r>
      <w:r>
        <w:t>relevant</w:t>
      </w:r>
      <w:r w:rsidRPr="000A0F97">
        <w:rPr>
          <w:spacing w:val="1"/>
        </w:rPr>
        <w:t xml:space="preserve"> </w:t>
      </w:r>
      <w:r>
        <w:t>documentation is</w:t>
      </w:r>
      <w:r w:rsidRPr="000A0F97">
        <w:rPr>
          <w:spacing w:val="-3"/>
        </w:rPr>
        <w:t xml:space="preserve"> </w:t>
      </w:r>
      <w:r>
        <w:t xml:space="preserve">provided </w:t>
      </w:r>
      <w:r w:rsidRPr="000A0F97">
        <w:rPr>
          <w:spacing w:val="-2"/>
        </w:rPr>
        <w:t>with</w:t>
      </w:r>
      <w:r w:rsidRPr="000A0F97">
        <w:rPr>
          <w:spacing w:val="1"/>
        </w:rPr>
        <w:t xml:space="preserve"> </w:t>
      </w:r>
      <w:r>
        <w:t>your application.</w:t>
      </w:r>
      <w:r w:rsidRPr="000A0F97">
        <w:rPr>
          <w:spacing w:val="-2"/>
        </w:rPr>
        <w:t xml:space="preserve"> </w:t>
      </w:r>
      <w:r>
        <w:t>You will be</w:t>
      </w:r>
      <w:r w:rsidRPr="000A0F97">
        <w:rPr>
          <w:spacing w:val="-2"/>
        </w:rPr>
        <w:t xml:space="preserve"> </w:t>
      </w:r>
      <w:r>
        <w:t>advised</w:t>
      </w:r>
      <w:r w:rsidRPr="000A0F97">
        <w:rPr>
          <w:spacing w:val="1"/>
        </w:rPr>
        <w:t xml:space="preserve"> </w:t>
      </w:r>
      <w:r>
        <w:t>in</w:t>
      </w:r>
      <w:r w:rsidRPr="000A0F97">
        <w:rPr>
          <w:spacing w:val="-4"/>
        </w:rPr>
        <w:t xml:space="preserve"> </w:t>
      </w:r>
      <w:r>
        <w:t>writing of</w:t>
      </w:r>
      <w:r w:rsidRPr="000A0F97">
        <w:rPr>
          <w:spacing w:val="3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decision made.</w:t>
      </w:r>
    </w:p>
    <w:p w14:paraId="12787305" w14:textId="77777777" w:rsidR="00B67D78" w:rsidRDefault="00B67D78" w:rsidP="000A0F97">
      <w:pPr>
        <w:pStyle w:val="ListParagraph"/>
        <w:numPr>
          <w:ilvl w:val="0"/>
          <w:numId w:val="14"/>
        </w:numPr>
      </w:pPr>
      <w:r>
        <w:t>If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>you</w:t>
      </w:r>
      <w:r w:rsidRPr="000A0F97">
        <w:rPr>
          <w:spacing w:val="1"/>
        </w:rPr>
        <w:t xml:space="preserve"> </w:t>
      </w:r>
      <w:r>
        <w:t>are</w:t>
      </w:r>
      <w:r w:rsidRPr="000A0F97">
        <w:rPr>
          <w:spacing w:val="-2"/>
        </w:rPr>
        <w:t xml:space="preserve"> </w:t>
      </w:r>
      <w:r>
        <w:t>not satisfied</w:t>
      </w:r>
      <w:r w:rsidRPr="000A0F97">
        <w:rPr>
          <w:spacing w:val="-2"/>
        </w:rPr>
        <w:t xml:space="preserve"> with</w:t>
      </w:r>
      <w:r>
        <w:t xml:space="preserve"> the</w:t>
      </w:r>
      <w:r w:rsidRPr="000A0F97">
        <w:rPr>
          <w:spacing w:val="-2"/>
        </w:rPr>
        <w:t xml:space="preserve"> </w:t>
      </w:r>
      <w:r>
        <w:t>decision,</w:t>
      </w:r>
      <w:r w:rsidRPr="000A0F97">
        <w:rPr>
          <w:spacing w:val="1"/>
        </w:rPr>
        <w:t xml:space="preserve"> </w:t>
      </w:r>
      <w:r>
        <w:t>you may</w:t>
      </w:r>
      <w:r w:rsidRPr="000A0F97">
        <w:rPr>
          <w:spacing w:val="-3"/>
        </w:rPr>
        <w:t xml:space="preserve"> </w:t>
      </w:r>
      <w:r>
        <w:t>apply in writing</w:t>
      </w:r>
      <w:r w:rsidRPr="000A0F97">
        <w:rPr>
          <w:spacing w:val="-2"/>
        </w:rPr>
        <w:t xml:space="preserve"> </w:t>
      </w:r>
      <w:r>
        <w:t>for</w:t>
      </w:r>
      <w:r w:rsidRPr="000A0F97">
        <w:rPr>
          <w:spacing w:val="-2"/>
        </w:rPr>
        <w:t xml:space="preserve"> </w:t>
      </w:r>
      <w:r>
        <w:t>a review.</w:t>
      </w:r>
      <w:r w:rsidRPr="000A0F97">
        <w:rPr>
          <w:spacing w:val="-2"/>
        </w:rPr>
        <w:t xml:space="preserve"> </w:t>
      </w:r>
      <w:r>
        <w:t>You must</w:t>
      </w:r>
      <w:r w:rsidRPr="000A0F97">
        <w:rPr>
          <w:spacing w:val="1"/>
        </w:rPr>
        <w:t xml:space="preserve"> </w:t>
      </w:r>
      <w:r>
        <w:t>complete</w:t>
      </w:r>
      <w:r w:rsidRPr="000A0F97">
        <w:rPr>
          <w:spacing w:val="-2"/>
        </w:rPr>
        <w:t xml:space="preserve"> </w:t>
      </w:r>
      <w:r>
        <w:t>the</w:t>
      </w:r>
      <w:r w:rsidRPr="000A0F97">
        <w:rPr>
          <w:spacing w:val="47"/>
        </w:rPr>
        <w:t xml:space="preserve"> </w:t>
      </w:r>
      <w:r w:rsidRPr="00D81CAD">
        <w:t>VSL</w:t>
      </w:r>
      <w:r w:rsidRPr="000A0F97">
        <w:rPr>
          <w:spacing w:val="47"/>
        </w:rPr>
        <w:t xml:space="preserve"> </w:t>
      </w:r>
      <w:r>
        <w:t>Application to Review</w:t>
      </w:r>
      <w:r w:rsidRPr="000A0F97">
        <w:rPr>
          <w:spacing w:val="-3"/>
        </w:rPr>
        <w:t xml:space="preserve"> </w:t>
      </w:r>
      <w:r>
        <w:t>a</w:t>
      </w:r>
      <w:r w:rsidRPr="000A0F97">
        <w:rPr>
          <w:spacing w:val="-2"/>
        </w:rPr>
        <w:t xml:space="preserve"> </w:t>
      </w:r>
      <w:r>
        <w:t>Re-</w:t>
      </w:r>
      <w:r w:rsidRPr="000A0F97">
        <w:rPr>
          <w:rFonts w:cs="Gill Sans MT"/>
        </w:rPr>
        <w:t>credit</w:t>
      </w:r>
      <w:r w:rsidRPr="000A0F97">
        <w:rPr>
          <w:rFonts w:cs="Gill Sans MT"/>
          <w:spacing w:val="1"/>
        </w:rPr>
        <w:t xml:space="preserve"> </w:t>
      </w:r>
      <w:r w:rsidRPr="000A0F97">
        <w:rPr>
          <w:rFonts w:cs="Gill Sans MT"/>
        </w:rPr>
        <w:t>Decision’ Form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and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send</w:t>
      </w:r>
      <w:r w:rsidRPr="000A0F97">
        <w:rPr>
          <w:rFonts w:cs="Gill Sans MT"/>
          <w:spacing w:val="1"/>
        </w:rPr>
        <w:t xml:space="preserve"> </w:t>
      </w:r>
      <w:r w:rsidRPr="000A0F97">
        <w:rPr>
          <w:rFonts w:cs="Gill Sans MT"/>
          <w:spacing w:val="-2"/>
        </w:rPr>
        <w:t>it</w:t>
      </w:r>
      <w:r w:rsidRPr="000A0F97">
        <w:rPr>
          <w:rFonts w:cs="Gill Sans MT"/>
          <w:spacing w:val="1"/>
        </w:rPr>
        <w:t xml:space="preserve"> </w:t>
      </w:r>
      <w:r w:rsidRPr="000A0F97">
        <w:rPr>
          <w:rFonts w:cs="Gill Sans MT"/>
        </w:rPr>
        <w:t>within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28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days of receiving the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original advice,</w:t>
      </w:r>
      <w:r w:rsidRPr="000A0F97">
        <w:rPr>
          <w:rFonts w:cs="Gill Sans MT"/>
          <w:spacing w:val="79"/>
        </w:rPr>
        <w:t xml:space="preserve"> </w:t>
      </w:r>
      <w:r>
        <w:t>to the VET Student</w:t>
      </w:r>
      <w:r w:rsidRPr="000A0F97">
        <w:rPr>
          <w:spacing w:val="1"/>
        </w:rPr>
        <w:t xml:space="preserve"> </w:t>
      </w:r>
      <w:r>
        <w:t>Loan</w:t>
      </w:r>
      <w:r w:rsidRPr="000A0F97">
        <w:rPr>
          <w:spacing w:val="2"/>
        </w:rPr>
        <w:t xml:space="preserve"> </w:t>
      </w:r>
      <w:r>
        <w:t>Coordinator. You must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 xml:space="preserve">state </w:t>
      </w:r>
      <w:r>
        <w:t>the reasons</w:t>
      </w:r>
      <w:r w:rsidRPr="000A0F97">
        <w:rPr>
          <w:spacing w:val="-2"/>
        </w:rPr>
        <w:t xml:space="preserve"> </w:t>
      </w:r>
      <w:r>
        <w:t xml:space="preserve">why </w:t>
      </w:r>
      <w:r w:rsidRPr="000A0F97">
        <w:rPr>
          <w:spacing w:val="-2"/>
        </w:rPr>
        <w:t>you</w:t>
      </w:r>
      <w:r w:rsidRPr="000A0F97">
        <w:rPr>
          <w:spacing w:val="1"/>
        </w:rPr>
        <w:t xml:space="preserve"> </w:t>
      </w:r>
      <w:r>
        <w:t>are applying for a review.</w:t>
      </w:r>
    </w:p>
    <w:p w14:paraId="31E13D37" w14:textId="77777777" w:rsidR="00B67D78" w:rsidRDefault="00B67D78" w:rsidP="000A0F97">
      <w:pPr>
        <w:pStyle w:val="ListParagraph"/>
        <w:numPr>
          <w:ilvl w:val="0"/>
          <w:numId w:val="14"/>
        </w:numPr>
      </w:pPr>
      <w:r>
        <w:t>TasTAFE</w:t>
      </w:r>
      <w:r w:rsidRPr="000A0F97">
        <w:rPr>
          <w:spacing w:val="-2"/>
        </w:rPr>
        <w:t xml:space="preserve"> </w:t>
      </w:r>
      <w:r>
        <w:t>will acknowledge receipt of</w:t>
      </w:r>
      <w:r w:rsidRPr="000A0F97">
        <w:rPr>
          <w:spacing w:val="1"/>
        </w:rPr>
        <w:t xml:space="preserve"> </w:t>
      </w:r>
      <w:r>
        <w:t>your request for a review.</w:t>
      </w:r>
    </w:p>
    <w:p w14:paraId="28F63BE0" w14:textId="77777777" w:rsidR="00B67D78" w:rsidRDefault="00B67D78" w:rsidP="000A0F97">
      <w:pPr>
        <w:pStyle w:val="ListParagraph"/>
        <w:numPr>
          <w:ilvl w:val="0"/>
          <w:numId w:val="14"/>
        </w:numPr>
      </w:pPr>
      <w:r>
        <w:t>You</w:t>
      </w:r>
      <w:r w:rsidRPr="000A0F97">
        <w:rPr>
          <w:spacing w:val="1"/>
        </w:rPr>
        <w:t xml:space="preserve"> </w:t>
      </w:r>
      <w:r>
        <w:t>will</w:t>
      </w:r>
      <w:r w:rsidRPr="000A0F97">
        <w:rPr>
          <w:spacing w:val="-3"/>
        </w:rPr>
        <w:t xml:space="preserve"> </w:t>
      </w:r>
      <w:r>
        <w:t>be</w:t>
      </w:r>
      <w:r w:rsidRPr="000A0F97">
        <w:rPr>
          <w:spacing w:val="-2"/>
        </w:rPr>
        <w:t xml:space="preserve"> </w:t>
      </w:r>
      <w:r>
        <w:t>notified</w:t>
      </w:r>
      <w:r w:rsidRPr="000A0F97">
        <w:rPr>
          <w:spacing w:val="1"/>
        </w:rPr>
        <w:t xml:space="preserve"> </w:t>
      </w:r>
      <w:r>
        <w:t>in</w:t>
      </w:r>
      <w:r w:rsidRPr="000A0F97">
        <w:rPr>
          <w:spacing w:val="-2"/>
        </w:rPr>
        <w:t xml:space="preserve"> writing</w:t>
      </w:r>
      <w:r>
        <w:t xml:space="preserve"> of</w:t>
      </w:r>
      <w:r w:rsidRPr="000A0F97">
        <w:rPr>
          <w:spacing w:val="-2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TasTAFE</w:t>
      </w:r>
      <w:r w:rsidRPr="000A0F97">
        <w:rPr>
          <w:spacing w:val="1"/>
        </w:rPr>
        <w:t xml:space="preserve"> </w:t>
      </w:r>
      <w:r>
        <w:t xml:space="preserve">VSL </w:t>
      </w:r>
      <w:r w:rsidRPr="000A0F97">
        <w:rPr>
          <w:rFonts w:cs="Gill Sans MT"/>
        </w:rPr>
        <w:t>Review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Officer’s decision</w:t>
      </w:r>
      <w:r w:rsidRPr="000A0F97">
        <w:rPr>
          <w:rFonts w:cs="Gill Sans MT"/>
          <w:spacing w:val="1"/>
        </w:rPr>
        <w:t xml:space="preserve"> </w:t>
      </w:r>
      <w:r w:rsidRPr="000A0F97">
        <w:rPr>
          <w:rFonts w:cs="Gill Sans MT"/>
        </w:rPr>
        <w:t>and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the reasons</w:t>
      </w:r>
      <w:r w:rsidRPr="000A0F97">
        <w:rPr>
          <w:rFonts w:cs="Gill Sans MT"/>
          <w:spacing w:val="67"/>
        </w:rPr>
        <w:t xml:space="preserve"> </w:t>
      </w:r>
      <w:r>
        <w:t>for</w:t>
      </w:r>
      <w:r w:rsidRPr="000A0F97">
        <w:rPr>
          <w:spacing w:val="1"/>
        </w:rPr>
        <w:t xml:space="preserve"> </w:t>
      </w:r>
      <w:r>
        <w:t>making</w:t>
      </w:r>
      <w:r w:rsidRPr="000A0F97">
        <w:rPr>
          <w:spacing w:val="-3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decision.</w:t>
      </w:r>
    </w:p>
    <w:p w14:paraId="558F2EF9" w14:textId="6D5DD4F4" w:rsidR="00B67D78" w:rsidRPr="008F0630" w:rsidRDefault="00B67D78" w:rsidP="000A0F97">
      <w:pPr>
        <w:pStyle w:val="ListParagraph"/>
        <w:numPr>
          <w:ilvl w:val="0"/>
          <w:numId w:val="14"/>
        </w:numPr>
      </w:pPr>
      <w:r>
        <w:lastRenderedPageBreak/>
        <w:t>If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>you</w:t>
      </w:r>
      <w:r w:rsidRPr="000A0F97">
        <w:rPr>
          <w:spacing w:val="1"/>
        </w:rPr>
        <w:t xml:space="preserve"> </w:t>
      </w:r>
      <w:r>
        <w:t>are</w:t>
      </w:r>
      <w:r w:rsidRPr="000A0F97">
        <w:rPr>
          <w:spacing w:val="-2"/>
        </w:rPr>
        <w:t xml:space="preserve"> </w:t>
      </w:r>
      <w:r>
        <w:t>dissatisfied with</w:t>
      </w:r>
      <w:r w:rsidRPr="000A0F97">
        <w:rPr>
          <w:spacing w:val="1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results</w:t>
      </w:r>
      <w:r w:rsidRPr="000A0F97">
        <w:rPr>
          <w:spacing w:val="-2"/>
        </w:rPr>
        <w:t xml:space="preserve"> </w:t>
      </w:r>
      <w:r>
        <w:t>of the</w:t>
      </w:r>
      <w:r w:rsidRPr="000A0F97">
        <w:rPr>
          <w:spacing w:val="-2"/>
        </w:rPr>
        <w:t xml:space="preserve"> </w:t>
      </w:r>
      <w:r>
        <w:t>review, you have the right to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>appeal</w:t>
      </w:r>
      <w:r>
        <w:t xml:space="preserve"> to the</w:t>
      </w:r>
      <w:r w:rsidRPr="000A0F97">
        <w:rPr>
          <w:spacing w:val="-2"/>
        </w:rPr>
        <w:t xml:space="preserve"> </w:t>
      </w:r>
      <w:r>
        <w:t>Administrative</w:t>
      </w:r>
      <w:r w:rsidRPr="000A0F97">
        <w:rPr>
          <w:spacing w:val="45"/>
        </w:rPr>
        <w:t xml:space="preserve"> </w:t>
      </w:r>
      <w:r>
        <w:t>Appeals Tribunal</w:t>
      </w:r>
      <w:r w:rsidRPr="000A0F97">
        <w:rPr>
          <w:spacing w:val="-2"/>
        </w:rPr>
        <w:t xml:space="preserve"> </w:t>
      </w:r>
      <w:r>
        <w:t>(AAT) for</w:t>
      </w:r>
      <w:r w:rsidRPr="000A0F97">
        <w:rPr>
          <w:spacing w:val="-2"/>
        </w:rPr>
        <w:t xml:space="preserve"> </w:t>
      </w:r>
      <w:r>
        <w:t>a review</w:t>
      </w:r>
      <w:r w:rsidRPr="000A0F97">
        <w:rPr>
          <w:spacing w:val="-2"/>
        </w:rPr>
        <w:t xml:space="preserve"> </w:t>
      </w:r>
      <w:r>
        <w:t>of the reviewer's</w:t>
      </w:r>
      <w:r w:rsidRPr="000A0F97">
        <w:rPr>
          <w:spacing w:val="-3"/>
        </w:rPr>
        <w:t xml:space="preserve"> </w:t>
      </w:r>
      <w:r>
        <w:t>decision.</w:t>
      </w:r>
      <w:r w:rsidRPr="000A0F97">
        <w:rPr>
          <w:spacing w:val="1"/>
        </w:rPr>
        <w:t xml:space="preserve"> </w:t>
      </w:r>
      <w:hyperlink r:id="rId14" w:history="1">
        <w:r w:rsidRPr="006E2761">
          <w:rPr>
            <w:rStyle w:val="Hyperlink"/>
          </w:rPr>
          <w:t xml:space="preserve">Contact details </w:t>
        </w:r>
        <w:r w:rsidRPr="006E2761">
          <w:rPr>
            <w:rStyle w:val="Hyperlink"/>
            <w:spacing w:val="-2"/>
          </w:rPr>
          <w:t>for</w:t>
        </w:r>
        <w:r w:rsidRPr="006E2761">
          <w:rPr>
            <w:rStyle w:val="Hyperlink"/>
          </w:rPr>
          <w:t xml:space="preserve"> applications</w:t>
        </w:r>
        <w:r w:rsidRPr="006E2761">
          <w:rPr>
            <w:rStyle w:val="Hyperlink"/>
            <w:spacing w:val="-2"/>
          </w:rPr>
          <w:t xml:space="preserve"> </w:t>
        </w:r>
        <w:r w:rsidRPr="006E2761">
          <w:rPr>
            <w:rStyle w:val="Hyperlink"/>
          </w:rPr>
          <w:t>to the</w:t>
        </w:r>
        <w:r w:rsidRPr="006E2761">
          <w:rPr>
            <w:rStyle w:val="Hyperlink"/>
            <w:spacing w:val="-2"/>
          </w:rPr>
          <w:t xml:space="preserve"> </w:t>
        </w:r>
        <w:r w:rsidRPr="006E2761">
          <w:rPr>
            <w:rStyle w:val="Hyperlink"/>
          </w:rPr>
          <w:t>AAT</w:t>
        </w:r>
      </w:hyperlink>
      <w:r w:rsidRPr="000A0F97">
        <w:rPr>
          <w:spacing w:val="51"/>
        </w:rPr>
        <w:t xml:space="preserve"> </w:t>
      </w:r>
      <w:r>
        <w:t>are:</w:t>
      </w:r>
    </w:p>
    <w:p w14:paraId="7109E251" w14:textId="77777777" w:rsidR="00B67D78" w:rsidRDefault="00B67D78" w:rsidP="00EE4392">
      <w:pPr>
        <w:ind w:left="720"/>
      </w:pPr>
      <w:r w:rsidRPr="008F0630">
        <w:t>Administrative</w:t>
      </w:r>
      <w:r>
        <w:t xml:space="preserve"> </w:t>
      </w:r>
      <w:r w:rsidRPr="008F0630">
        <w:t>Appeals Tribunal</w:t>
      </w:r>
    </w:p>
    <w:p w14:paraId="233C31CB" w14:textId="77777777" w:rsidR="00B67D78" w:rsidRDefault="00B67D78" w:rsidP="00EE4392">
      <w:pPr>
        <w:ind w:left="720"/>
      </w:pPr>
      <w:r w:rsidRPr="008F0630">
        <w:t>Ground Floor,</w:t>
      </w:r>
      <w:r>
        <w:t xml:space="preserve"> </w:t>
      </w:r>
      <w:r w:rsidRPr="008F0630">
        <w:t xml:space="preserve">Edward Braddon </w:t>
      </w:r>
      <w:r>
        <w:t>Building</w:t>
      </w:r>
    </w:p>
    <w:p w14:paraId="574EEFAB" w14:textId="77777777" w:rsidR="00B67D78" w:rsidRDefault="00B67D78" w:rsidP="00EE4392">
      <w:pPr>
        <w:ind w:left="720"/>
      </w:pPr>
      <w:r w:rsidRPr="008F0630">
        <w:t>Commonwealth Law</w:t>
      </w:r>
      <w:r>
        <w:t xml:space="preserve"> </w:t>
      </w:r>
      <w:r w:rsidRPr="008F0630">
        <w:t>Courts</w:t>
      </w:r>
    </w:p>
    <w:p w14:paraId="0A4D526F" w14:textId="77777777" w:rsidR="00B67D78" w:rsidRDefault="00B67D78" w:rsidP="00EE4392">
      <w:pPr>
        <w:ind w:left="720"/>
      </w:pPr>
      <w:r>
        <w:t>39-41</w:t>
      </w:r>
      <w:r w:rsidRPr="008F0630">
        <w:t xml:space="preserve"> Davey</w:t>
      </w:r>
      <w:r>
        <w:t xml:space="preserve"> </w:t>
      </w:r>
      <w:r w:rsidRPr="008F0630">
        <w:t>Street, Hobart TAS</w:t>
      </w:r>
      <w:r>
        <w:t xml:space="preserve"> </w:t>
      </w:r>
      <w:r w:rsidRPr="008F0630">
        <w:t>7000</w:t>
      </w:r>
    </w:p>
    <w:p w14:paraId="53602199" w14:textId="6DFAB90B" w:rsidR="00B67D78" w:rsidRPr="00B67D78" w:rsidRDefault="0060259B" w:rsidP="00EE4392">
      <w:pPr>
        <w:ind w:left="720"/>
        <w:rPr>
          <w:lang w:val="fr-FR"/>
        </w:rPr>
      </w:pPr>
      <w:r w:rsidRPr="00B67D78">
        <w:rPr>
          <w:lang w:val="fr-FR"/>
        </w:rPr>
        <w:t>T :</w:t>
      </w:r>
      <w:r w:rsidR="00B67D78" w:rsidRPr="00B67D78">
        <w:rPr>
          <w:lang w:val="fr-FR"/>
        </w:rPr>
        <w:t xml:space="preserve"> 03</w:t>
      </w:r>
      <w:r w:rsidR="00B67D78" w:rsidRPr="00B67D78">
        <w:rPr>
          <w:spacing w:val="-2"/>
          <w:lang w:val="fr-FR"/>
        </w:rPr>
        <w:t xml:space="preserve"> </w:t>
      </w:r>
      <w:r w:rsidR="00B67D78" w:rsidRPr="00B67D78">
        <w:rPr>
          <w:lang w:val="fr-FR"/>
        </w:rPr>
        <w:t>9454</w:t>
      </w:r>
      <w:r w:rsidR="00B67D78" w:rsidRPr="00B67D78">
        <w:rPr>
          <w:spacing w:val="-2"/>
          <w:lang w:val="fr-FR"/>
        </w:rPr>
        <w:t xml:space="preserve"> </w:t>
      </w:r>
      <w:r w:rsidR="00B67D78" w:rsidRPr="00B67D78">
        <w:rPr>
          <w:lang w:val="fr-FR"/>
        </w:rPr>
        <w:t xml:space="preserve">6329 </w:t>
      </w:r>
      <w:r w:rsidR="00B67D78" w:rsidRPr="00B67D78">
        <w:rPr>
          <w:spacing w:val="1"/>
          <w:lang w:val="fr-FR"/>
        </w:rPr>
        <w:t xml:space="preserve"> </w:t>
      </w:r>
    </w:p>
    <w:p w14:paraId="29F5CA0B" w14:textId="77777777" w:rsidR="00B67D78" w:rsidRDefault="00B67D78" w:rsidP="000A0F97">
      <w:r>
        <w:t>An</w:t>
      </w:r>
      <w:r>
        <w:rPr>
          <w:spacing w:val="1"/>
        </w:rPr>
        <w:t xml:space="preserve"> </w:t>
      </w:r>
      <w:r>
        <w:t>application fee</w:t>
      </w:r>
      <w:r>
        <w:rPr>
          <w:spacing w:val="-2"/>
        </w:rPr>
        <w:t xml:space="preserve"> </w:t>
      </w:r>
      <w:r>
        <w:t>of $816</w:t>
      </w:r>
      <w:r>
        <w:rPr>
          <w:spacing w:val="-4"/>
        </w:rPr>
        <w:t xml:space="preserve"> </w:t>
      </w:r>
      <w:r>
        <w:t>will be charged</w:t>
      </w:r>
      <w:r>
        <w:rPr>
          <w:spacing w:val="-2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Tribunal (fees</w:t>
      </w:r>
      <w:r>
        <w:rPr>
          <w:spacing w:val="-3"/>
        </w:rPr>
        <w:t xml:space="preserve"> </w:t>
      </w:r>
      <w:r>
        <w:t>are subject to change).</w:t>
      </w:r>
      <w:r>
        <w:rPr>
          <w:spacing w:val="1"/>
        </w:rPr>
        <w:t xml:space="preserve"> </w:t>
      </w:r>
      <w:r>
        <w:t>Costs are the</w:t>
      </w:r>
      <w:r>
        <w:rPr>
          <w:spacing w:val="37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applicant.</w:t>
      </w:r>
    </w:p>
    <w:p w14:paraId="5554CB35" w14:textId="77777777" w:rsidR="00B67D78" w:rsidRDefault="00B67D78" w:rsidP="00B67D78">
      <w:pPr>
        <w:spacing w:before="0" w:after="200" w:line="276" w:lineRule="auto"/>
        <w:rPr>
          <w:spacing w:val="-1"/>
        </w:rPr>
      </w:pPr>
      <w:r>
        <w:rPr>
          <w:spacing w:val="-1"/>
        </w:rPr>
        <w:br w:type="page"/>
      </w:r>
    </w:p>
    <w:p w14:paraId="15CDF0EB" w14:textId="5D87FC5C" w:rsidR="00B67D78" w:rsidRPr="00B13801" w:rsidRDefault="00B67D78" w:rsidP="00B13801">
      <w:pPr>
        <w:pStyle w:val="Heading1"/>
        <w:spacing w:before="72"/>
        <w:rPr>
          <w:spacing w:val="-1"/>
        </w:rPr>
      </w:pPr>
      <w:r w:rsidRPr="00B105D1">
        <w:rPr>
          <w:spacing w:val="-1"/>
        </w:rPr>
        <w:lastRenderedPageBreak/>
        <w:t>This form is only to be used by VET Student Loan recipients.</w:t>
      </w:r>
    </w:p>
    <w:p w14:paraId="18A0378C" w14:textId="77777777" w:rsidR="00B67D78" w:rsidRPr="00B105D1" w:rsidRDefault="00B67D78" w:rsidP="00B13801">
      <w:pPr>
        <w:pStyle w:val="Heading2"/>
      </w:pPr>
      <w:r>
        <w:t>Personal</w:t>
      </w:r>
      <w:r w:rsidRPr="00B105D1">
        <w:t xml:space="preserve"> </w:t>
      </w:r>
      <w:r>
        <w:t>Details</w:t>
      </w:r>
    </w:p>
    <w:p w14:paraId="557FB6F9" w14:textId="77777777" w:rsidR="00B67D78" w:rsidRDefault="00B67D78" w:rsidP="00B13801">
      <w:r>
        <w:t xml:space="preserve">Name: </w:t>
      </w:r>
    </w:p>
    <w:p w14:paraId="1F9B4261" w14:textId="77777777" w:rsidR="00B67D78" w:rsidRDefault="00B67D78" w:rsidP="00B13801">
      <w:r>
        <w:t xml:space="preserve">Student ID: </w:t>
      </w:r>
    </w:p>
    <w:p w14:paraId="224E4780" w14:textId="77777777" w:rsidR="00B67D78" w:rsidRDefault="00B67D78" w:rsidP="00B13801">
      <w:r>
        <w:t xml:space="preserve">Home Phone: </w:t>
      </w:r>
    </w:p>
    <w:p w14:paraId="3019BF2F" w14:textId="77777777" w:rsidR="00B67D78" w:rsidRDefault="00B67D78" w:rsidP="00B13801">
      <w:r>
        <w:t>Mobile:</w:t>
      </w:r>
      <w:r w:rsidRPr="00D2139E">
        <w:t xml:space="preserve"> </w:t>
      </w:r>
    </w:p>
    <w:p w14:paraId="66C84510" w14:textId="77777777" w:rsidR="00B67D78" w:rsidRDefault="00B67D78" w:rsidP="00B13801">
      <w:r>
        <w:t xml:space="preserve">Course/Qualification: </w:t>
      </w:r>
    </w:p>
    <w:p w14:paraId="414F0DC1" w14:textId="6FCFF53F" w:rsidR="00B67D78" w:rsidRDefault="00B67D78" w:rsidP="009A10E7">
      <w:pPr>
        <w:pStyle w:val="Heading2"/>
      </w:pPr>
      <w:r>
        <w:t>This</w:t>
      </w:r>
      <w:r w:rsidRPr="00B105D1">
        <w:t xml:space="preserve"> </w:t>
      </w:r>
      <w:r>
        <w:t>section</w:t>
      </w:r>
      <w:r w:rsidRPr="00B105D1">
        <w:t xml:space="preserve"> </w:t>
      </w:r>
      <w:r>
        <w:t>MUST</w:t>
      </w:r>
      <w:r w:rsidRPr="00B105D1">
        <w:t xml:space="preserve"> </w:t>
      </w:r>
      <w:r>
        <w:t xml:space="preserve">be completed </w:t>
      </w:r>
      <w:r w:rsidRPr="00B105D1">
        <w:t>by the</w:t>
      </w:r>
      <w:r>
        <w:t xml:space="preserve"> applicant:</w:t>
      </w:r>
    </w:p>
    <w:p w14:paraId="15FCA4D3" w14:textId="184BE4DB" w:rsidR="007A48F8" w:rsidRPr="007A48F8" w:rsidRDefault="007A48F8" w:rsidP="007A48F8">
      <w:r>
        <w:t>You must provide sufficient details explaining (a) how your circumstances were beyond your control; (b) how your circumstances prevented you from continuing your studies and (c) how your circumstances changed after the Census Date.  If you require extra space, please attach additional pages.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  <w:tblCaption w:val="details of re-credit applicaiton"/>
        <w:tblDescription w:val="table to enter details of circumstantial evidence"/>
      </w:tblPr>
      <w:tblGrid>
        <w:gridCol w:w="9633"/>
      </w:tblGrid>
      <w:tr w:rsidR="00B67D78" w14:paraId="052632B8" w14:textId="77777777" w:rsidTr="00B13801">
        <w:trPr>
          <w:cantSplit/>
          <w:tblHeader/>
        </w:trPr>
        <w:tc>
          <w:tcPr>
            <w:tcW w:w="9633" w:type="dxa"/>
          </w:tcPr>
          <w:p w14:paraId="10CF8B78" w14:textId="64782132" w:rsidR="00B67D78" w:rsidRPr="00617771" w:rsidRDefault="00617771" w:rsidP="00B13801">
            <w:pPr>
              <w:rPr>
                <w:b/>
                <w:bCs/>
              </w:rPr>
            </w:pPr>
            <w:r w:rsidRPr="00617771">
              <w:rPr>
                <w:b/>
                <w:bCs/>
              </w:rPr>
              <w:t>Details of Re-Credit Application</w:t>
            </w:r>
          </w:p>
        </w:tc>
      </w:tr>
      <w:tr w:rsidR="00B67D78" w14:paraId="7F4DA839" w14:textId="77777777" w:rsidTr="00B13801">
        <w:trPr>
          <w:trHeight w:val="2445"/>
        </w:trPr>
        <w:tc>
          <w:tcPr>
            <w:tcW w:w="9633" w:type="dxa"/>
          </w:tcPr>
          <w:p w14:paraId="4FD26C52" w14:textId="77777777" w:rsidR="00B67D78" w:rsidRDefault="00B67D78" w:rsidP="0071159F">
            <w:pPr>
              <w:spacing w:line="200" w:lineRule="atLeast"/>
              <w:rPr>
                <w:rFonts w:eastAsia="Gill Sans MT" w:cs="Gill Sans MT"/>
                <w:sz w:val="20"/>
                <w:szCs w:val="20"/>
              </w:rPr>
            </w:pPr>
          </w:p>
          <w:p w14:paraId="25747232" w14:textId="77777777" w:rsidR="00B13801" w:rsidRDefault="00B13801" w:rsidP="0071159F">
            <w:pPr>
              <w:spacing w:line="200" w:lineRule="atLeast"/>
              <w:rPr>
                <w:rFonts w:eastAsia="Gill Sans MT" w:cs="Gill Sans MT"/>
                <w:sz w:val="20"/>
                <w:szCs w:val="20"/>
              </w:rPr>
            </w:pPr>
          </w:p>
        </w:tc>
      </w:tr>
    </w:tbl>
    <w:p w14:paraId="151912EF" w14:textId="77777777" w:rsidR="00B13801" w:rsidRDefault="00B13801" w:rsidP="00B67D78">
      <w:pPr>
        <w:pStyle w:val="Heading1"/>
        <w:spacing w:before="72"/>
        <w:rPr>
          <w:spacing w:val="-1"/>
        </w:rPr>
      </w:pPr>
    </w:p>
    <w:p w14:paraId="473D526C" w14:textId="5896326B" w:rsidR="00B67D78" w:rsidRPr="00B105D1" w:rsidRDefault="00B67D78" w:rsidP="00B13801">
      <w:pPr>
        <w:pStyle w:val="Heading2"/>
      </w:pPr>
      <w:r>
        <w:t>To</w:t>
      </w:r>
      <w:r w:rsidRPr="00B105D1">
        <w:t xml:space="preserve"> </w:t>
      </w:r>
      <w:r>
        <w:t>support</w:t>
      </w:r>
      <w:r w:rsidRPr="00B105D1">
        <w:t xml:space="preserve"> </w:t>
      </w:r>
      <w:r>
        <w:t>your</w:t>
      </w:r>
      <w:r w:rsidRPr="00B105D1">
        <w:t xml:space="preserve"> </w:t>
      </w:r>
      <w:r>
        <w:t>case, you will</w:t>
      </w:r>
      <w:r w:rsidRPr="00B105D1">
        <w:t xml:space="preserve"> </w:t>
      </w:r>
      <w:r>
        <w:t>need to provide the following</w:t>
      </w:r>
      <w:r w:rsidRPr="00B105D1">
        <w:t xml:space="preserve"> </w:t>
      </w:r>
      <w:r>
        <w:t>documentary</w:t>
      </w:r>
      <w:r w:rsidRPr="00B105D1">
        <w:t xml:space="preserve"> </w:t>
      </w:r>
      <w:r>
        <w:t>evidence:</w:t>
      </w:r>
    </w:p>
    <w:p w14:paraId="168FC79D" w14:textId="77777777" w:rsidR="00B67D78" w:rsidRDefault="00B67D78" w:rsidP="00B13801">
      <w:r>
        <w:t>Documentation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doctor, counsellor, employer</w:t>
      </w:r>
      <w:r>
        <w:rPr>
          <w:spacing w:val="-3"/>
        </w:rPr>
        <w:t xml:space="preserve"> </w:t>
      </w:r>
      <w:r>
        <w:t>or independent member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2"/>
        </w:rPr>
        <w:t>states:</w:t>
      </w:r>
    </w:p>
    <w:p w14:paraId="24E9855D" w14:textId="77777777" w:rsidR="00B67D78" w:rsidRDefault="00B67D78" w:rsidP="00B13801">
      <w:pPr>
        <w:pStyle w:val="ListParagraph"/>
        <w:numPr>
          <w:ilvl w:val="0"/>
          <w:numId w:val="15"/>
        </w:numPr>
      </w:pPr>
      <w:r>
        <w:t>the</w:t>
      </w:r>
      <w:r w:rsidRPr="00B13801">
        <w:rPr>
          <w:spacing w:val="-2"/>
        </w:rPr>
        <w:t xml:space="preserve"> </w:t>
      </w:r>
      <w:r>
        <w:t>date</w:t>
      </w:r>
      <w:r w:rsidRPr="00B13801">
        <w:rPr>
          <w:spacing w:val="1"/>
        </w:rPr>
        <w:t xml:space="preserve"> </w:t>
      </w:r>
      <w:r>
        <w:t>your circumstance/s began</w:t>
      </w:r>
    </w:p>
    <w:p w14:paraId="2DAE0486" w14:textId="77777777" w:rsidR="00B67D78" w:rsidRDefault="00B67D78" w:rsidP="00B13801">
      <w:pPr>
        <w:pStyle w:val="ListParagraph"/>
        <w:numPr>
          <w:ilvl w:val="0"/>
          <w:numId w:val="15"/>
        </w:numPr>
      </w:pPr>
      <w:r>
        <w:t>if your circumstances changed</w:t>
      </w:r>
      <w:r w:rsidRPr="00B13801">
        <w:rPr>
          <w:spacing w:val="1"/>
        </w:rPr>
        <w:t xml:space="preserve"> </w:t>
      </w:r>
      <w:r>
        <w:t>after</w:t>
      </w:r>
      <w:r w:rsidRPr="00B13801">
        <w:rPr>
          <w:spacing w:val="-3"/>
        </w:rPr>
        <w:t xml:space="preserve"> </w:t>
      </w:r>
      <w:r>
        <w:t>the</w:t>
      </w:r>
      <w:r w:rsidRPr="00B13801">
        <w:rPr>
          <w:spacing w:val="-2"/>
        </w:rPr>
        <w:t xml:space="preserve"> </w:t>
      </w:r>
      <w:r>
        <w:t>Census Date,</w:t>
      </w:r>
      <w:r w:rsidRPr="00B13801">
        <w:rPr>
          <w:spacing w:val="-2"/>
        </w:rPr>
        <w:t xml:space="preserve"> </w:t>
      </w:r>
      <w:r>
        <w:t>the</w:t>
      </w:r>
      <w:r w:rsidRPr="00B13801">
        <w:rPr>
          <w:spacing w:val="-2"/>
        </w:rPr>
        <w:t xml:space="preserve"> </w:t>
      </w:r>
      <w:r>
        <w:t>date</w:t>
      </w:r>
      <w:r w:rsidRPr="00B13801">
        <w:rPr>
          <w:spacing w:val="-2"/>
        </w:rPr>
        <w:t xml:space="preserve"> </w:t>
      </w:r>
      <w:r>
        <w:t>they changed</w:t>
      </w:r>
      <w:r w:rsidRPr="00B13801">
        <w:rPr>
          <w:spacing w:val="-2"/>
        </w:rPr>
        <w:t xml:space="preserve"> </w:t>
      </w:r>
      <w:r>
        <w:t>and</w:t>
      </w:r>
      <w:r w:rsidRPr="00B13801">
        <w:rPr>
          <w:spacing w:val="3"/>
        </w:rPr>
        <w:t xml:space="preserve"> </w:t>
      </w:r>
      <w:r>
        <w:t xml:space="preserve">to </w:t>
      </w:r>
      <w:r w:rsidRPr="00B13801">
        <w:rPr>
          <w:spacing w:val="-2"/>
        </w:rPr>
        <w:t>what</w:t>
      </w:r>
      <w:r w:rsidRPr="00B13801">
        <w:rPr>
          <w:spacing w:val="1"/>
        </w:rPr>
        <w:t xml:space="preserve"> </w:t>
      </w:r>
      <w:r>
        <w:t>extent</w:t>
      </w:r>
    </w:p>
    <w:p w14:paraId="07F043F4" w14:textId="77777777" w:rsidR="00B67D78" w:rsidRDefault="00B67D78" w:rsidP="00B13801">
      <w:pPr>
        <w:pStyle w:val="ListParagraph"/>
        <w:numPr>
          <w:ilvl w:val="0"/>
          <w:numId w:val="15"/>
        </w:numPr>
      </w:pPr>
      <w:r>
        <w:t>how</w:t>
      </w:r>
      <w:r w:rsidRPr="00B13801">
        <w:rPr>
          <w:spacing w:val="1"/>
        </w:rPr>
        <w:t xml:space="preserve"> </w:t>
      </w:r>
      <w:r>
        <w:t>your circumstances affected</w:t>
      </w:r>
      <w:r w:rsidRPr="00B13801">
        <w:rPr>
          <w:spacing w:val="1"/>
        </w:rPr>
        <w:t xml:space="preserve"> </w:t>
      </w:r>
      <w:r>
        <w:t>your ability</w:t>
      </w:r>
      <w:r w:rsidRPr="00B13801">
        <w:rPr>
          <w:spacing w:val="-2"/>
        </w:rPr>
        <w:t xml:space="preserve"> </w:t>
      </w:r>
      <w:r>
        <w:t>to study</w:t>
      </w:r>
    </w:p>
    <w:p w14:paraId="276B8EC1" w14:textId="77777777" w:rsidR="00B67D78" w:rsidRDefault="00B67D78" w:rsidP="00B13801">
      <w:pPr>
        <w:pStyle w:val="ListParagraph"/>
        <w:numPr>
          <w:ilvl w:val="0"/>
          <w:numId w:val="15"/>
        </w:numPr>
      </w:pPr>
      <w:r>
        <w:lastRenderedPageBreak/>
        <w:t>when it became</w:t>
      </w:r>
      <w:r w:rsidRPr="00B13801">
        <w:rPr>
          <w:spacing w:val="-2"/>
        </w:rPr>
        <w:t xml:space="preserve"> </w:t>
      </w:r>
      <w:r>
        <w:t>apparent that</w:t>
      </w:r>
      <w:r w:rsidRPr="00B13801">
        <w:rPr>
          <w:spacing w:val="1"/>
        </w:rPr>
        <w:t xml:space="preserve"> </w:t>
      </w:r>
      <w:r>
        <w:t>you could</w:t>
      </w:r>
      <w:r w:rsidRPr="00B13801">
        <w:rPr>
          <w:spacing w:val="1"/>
        </w:rPr>
        <w:t xml:space="preserve"> </w:t>
      </w:r>
      <w:r>
        <w:t>not continue</w:t>
      </w:r>
      <w:r w:rsidRPr="00B13801">
        <w:rPr>
          <w:spacing w:val="-2"/>
        </w:rPr>
        <w:t xml:space="preserve"> </w:t>
      </w:r>
      <w:r>
        <w:t>your studies.</w:t>
      </w:r>
    </w:p>
    <w:p w14:paraId="645054E8" w14:textId="77777777" w:rsidR="00B67D78" w:rsidRDefault="00B67D78" w:rsidP="00B13801">
      <w:r>
        <w:t>If</w:t>
      </w:r>
      <w:r>
        <w:rPr>
          <w:spacing w:val="1"/>
        </w:rPr>
        <w:t xml:space="preserve"> </w:t>
      </w:r>
      <w:r>
        <w:t xml:space="preserve">you do not have the </w:t>
      </w:r>
      <w:r>
        <w:rPr>
          <w:spacing w:val="-2"/>
        </w:rPr>
        <w:t>above</w:t>
      </w:r>
      <w:r>
        <w:t xml:space="preserve"> documentation ready, send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application form</w:t>
      </w:r>
      <w:r>
        <w:rPr>
          <w:spacing w:val="-2"/>
        </w:rPr>
        <w:t xml:space="preserve"> </w:t>
      </w:r>
      <w:r>
        <w:t xml:space="preserve">without delay. </w:t>
      </w:r>
      <w:proofErr w:type="spellStart"/>
      <w:proofErr w:type="gramStart"/>
      <w:r>
        <w:t>lf</w:t>
      </w:r>
      <w:proofErr w:type="spellEnd"/>
      <w:proofErr w:type="gramEnd"/>
      <w:r>
        <w:rPr>
          <w:spacing w:val="-2"/>
        </w:rPr>
        <w:t xml:space="preserve"> </w:t>
      </w:r>
      <w:r>
        <w:t>you do not</w:t>
      </w:r>
      <w:r>
        <w:rPr>
          <w:spacing w:val="53"/>
        </w:rPr>
        <w:t xml:space="preserve"> </w:t>
      </w:r>
      <w:r>
        <w:t>provide any further documentation</w:t>
      </w:r>
      <w:r>
        <w:rPr>
          <w:spacing w:val="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lodging this application,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application may be</w:t>
      </w:r>
      <w:r>
        <w:rPr>
          <w:spacing w:val="47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TasTAFE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basis of the</w:t>
      </w:r>
      <w:r>
        <w:rPr>
          <w:spacing w:val="-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you have already provided.</w:t>
      </w:r>
    </w:p>
    <w:p w14:paraId="78D63D77" w14:textId="77777777" w:rsidR="00B67D78" w:rsidRDefault="00B67D78" w:rsidP="00B13801">
      <w:pPr>
        <w:pStyle w:val="Heading2"/>
        <w:rPr>
          <w:bCs/>
        </w:rPr>
      </w:pPr>
      <w:r>
        <w:t>Year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re-crediting is sought</w:t>
      </w:r>
    </w:p>
    <w:p w14:paraId="4E0101BB" w14:textId="77777777" w:rsidR="00B67D78" w:rsidRDefault="00B67D78" w:rsidP="00B67D78">
      <w:pPr>
        <w:spacing w:before="1"/>
        <w:rPr>
          <w:rFonts w:eastAsia="Gill Sans MT" w:cs="Gill Sans MT"/>
          <w:b/>
          <w:bCs/>
          <w:sz w:val="12"/>
          <w:szCs w:val="12"/>
        </w:rPr>
      </w:pPr>
    </w:p>
    <w:tbl>
      <w:tblPr>
        <w:tblW w:w="0" w:type="auto"/>
        <w:tblInd w:w="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year for which re-crediting is sought"/>
        <w:tblDescription w:val="please fill out this table"/>
      </w:tblPr>
      <w:tblGrid>
        <w:gridCol w:w="3709"/>
        <w:gridCol w:w="6096"/>
      </w:tblGrid>
      <w:tr w:rsidR="00B67D78" w14:paraId="0BDA1E96" w14:textId="77777777" w:rsidTr="00236932">
        <w:trPr>
          <w:cantSplit/>
          <w:trHeight w:hRule="exact" w:val="346"/>
          <w:tblHeader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C3462" w14:textId="77777777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</w:rPr>
              <w:t>Year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25816" w14:textId="77777777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</w:rPr>
              <w:t>Date</w:t>
            </w:r>
            <w:r w:rsidRPr="00236932">
              <w:rPr>
                <w:b/>
                <w:bCs/>
                <w:spacing w:val="-2"/>
              </w:rPr>
              <w:t xml:space="preserve"> </w:t>
            </w:r>
            <w:r w:rsidRPr="00236932">
              <w:rPr>
                <w:b/>
                <w:bCs/>
              </w:rPr>
              <w:t>of</w:t>
            </w:r>
            <w:r w:rsidRPr="00236932">
              <w:rPr>
                <w:b/>
                <w:bCs/>
                <w:spacing w:val="1"/>
              </w:rPr>
              <w:t xml:space="preserve"> </w:t>
            </w:r>
            <w:r w:rsidRPr="00236932">
              <w:rPr>
                <w:b/>
                <w:bCs/>
              </w:rPr>
              <w:t>Discontinuation</w:t>
            </w:r>
          </w:p>
        </w:tc>
      </w:tr>
      <w:tr w:rsidR="00B67D78" w14:paraId="2C485ACA" w14:textId="77777777" w:rsidTr="0071159F">
        <w:trPr>
          <w:trHeight w:hRule="exact" w:val="387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404C2" w14:textId="77777777" w:rsidR="00B67D78" w:rsidRDefault="00B67D78" w:rsidP="00B13801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75D04" w14:textId="77777777" w:rsidR="00B67D78" w:rsidRDefault="00B67D78" w:rsidP="00B13801"/>
        </w:tc>
      </w:tr>
      <w:tr w:rsidR="00B67D78" w14:paraId="16D58398" w14:textId="77777777" w:rsidTr="0071159F">
        <w:trPr>
          <w:trHeight w:hRule="exact" w:val="384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FC648" w14:textId="77777777" w:rsidR="00B67D78" w:rsidRDefault="00B67D78" w:rsidP="00B13801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69C43" w14:textId="77777777" w:rsidR="00B67D78" w:rsidRDefault="00B67D78" w:rsidP="00B13801"/>
        </w:tc>
      </w:tr>
      <w:tr w:rsidR="00B67D78" w14:paraId="74D25A6E" w14:textId="77777777" w:rsidTr="0071159F">
        <w:trPr>
          <w:trHeight w:hRule="exact" w:val="384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61C1D" w14:textId="77777777" w:rsidR="00B67D78" w:rsidRDefault="00B67D78" w:rsidP="00B13801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1395D" w14:textId="77777777" w:rsidR="00B67D78" w:rsidRDefault="00B67D78" w:rsidP="00B13801"/>
        </w:tc>
      </w:tr>
    </w:tbl>
    <w:p w14:paraId="44E43043" w14:textId="77777777" w:rsidR="00B67D78" w:rsidRDefault="00B67D78" w:rsidP="00B67D78">
      <w:pPr>
        <w:spacing w:before="1"/>
        <w:rPr>
          <w:rFonts w:eastAsia="Gill Sans MT" w:cs="Gill Sans MT"/>
          <w:b/>
          <w:bCs/>
          <w:szCs w:val="24"/>
        </w:rPr>
      </w:pPr>
    </w:p>
    <w:p w14:paraId="011C4F63" w14:textId="77777777" w:rsidR="00B67D78" w:rsidRPr="00B105D1" w:rsidRDefault="00B67D78" w:rsidP="00B13801">
      <w:pPr>
        <w:pStyle w:val="Heading2"/>
      </w:pPr>
      <w:r>
        <w:t>Provide details</w:t>
      </w:r>
      <w:r w:rsidRPr="00B105D1">
        <w:t xml:space="preserve"> of the</w:t>
      </w:r>
      <w:r>
        <w:t xml:space="preserve"> </w:t>
      </w:r>
      <w:r w:rsidRPr="00B105D1">
        <w:t xml:space="preserve">VET </w:t>
      </w:r>
      <w:r>
        <w:t>units</w:t>
      </w:r>
      <w:r w:rsidRPr="00B105D1">
        <w:t xml:space="preserve"> </w:t>
      </w:r>
      <w:r>
        <w:t>of</w:t>
      </w:r>
      <w:r w:rsidRPr="00B105D1">
        <w:t xml:space="preserve"> </w:t>
      </w:r>
      <w:r>
        <w:t>study</w:t>
      </w:r>
      <w:r w:rsidRPr="00B105D1">
        <w:t xml:space="preserve"> </w:t>
      </w:r>
      <w:r>
        <w:t xml:space="preserve">which </w:t>
      </w:r>
      <w:r w:rsidRPr="00B105D1">
        <w:t>you</w:t>
      </w:r>
      <w:r>
        <w:t xml:space="preserve"> discontinued</w:t>
      </w:r>
    </w:p>
    <w:p w14:paraId="361E42A9" w14:textId="77777777" w:rsidR="00B67D78" w:rsidRDefault="00B67D78" w:rsidP="00B67D78">
      <w:pPr>
        <w:spacing w:before="1"/>
        <w:rPr>
          <w:rFonts w:eastAsia="Gill Sans MT" w:cs="Gill Sans MT"/>
          <w:b/>
          <w:bCs/>
          <w:sz w:val="12"/>
          <w:szCs w:val="12"/>
        </w:rPr>
      </w:pPr>
    </w:p>
    <w:tbl>
      <w:tblPr>
        <w:tblW w:w="9869" w:type="dxa"/>
        <w:tblInd w:w="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unit of study which is being discontinued"/>
      </w:tblPr>
      <w:tblGrid>
        <w:gridCol w:w="4135"/>
        <w:gridCol w:w="2409"/>
        <w:gridCol w:w="3325"/>
      </w:tblGrid>
      <w:tr w:rsidR="00B67D78" w14:paraId="66303AD9" w14:textId="77777777" w:rsidTr="007A48F8">
        <w:trPr>
          <w:cantSplit/>
          <w:trHeight w:hRule="exact" w:val="479"/>
          <w:tblHeader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021FD" w14:textId="77777777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</w:rPr>
              <w:t>Unit of study name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4CEFD" w14:textId="77777777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</w:rPr>
              <w:t>Unit of study code</w:t>
            </w:r>
          </w:p>
        </w:tc>
        <w:tc>
          <w:tcPr>
            <w:tcW w:w="3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57EDA" w14:textId="3FD9A206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  <w:spacing w:val="-1"/>
              </w:rPr>
              <w:t>Date</w:t>
            </w:r>
            <w:r w:rsidRPr="00236932">
              <w:rPr>
                <w:b/>
                <w:bCs/>
                <w:spacing w:val="-2"/>
              </w:rPr>
              <w:t xml:space="preserve"> </w:t>
            </w:r>
            <w:r w:rsidRPr="00236932">
              <w:rPr>
                <w:b/>
                <w:bCs/>
              </w:rPr>
              <w:t>of</w:t>
            </w:r>
            <w:r w:rsidRPr="00236932">
              <w:rPr>
                <w:b/>
                <w:bCs/>
                <w:spacing w:val="1"/>
              </w:rPr>
              <w:t xml:space="preserve"> </w:t>
            </w:r>
            <w:r w:rsidRPr="00236932">
              <w:rPr>
                <w:b/>
                <w:bCs/>
                <w:spacing w:val="-1"/>
              </w:rPr>
              <w:t>Discontinuation</w:t>
            </w:r>
          </w:p>
        </w:tc>
      </w:tr>
      <w:tr w:rsidR="00B67D78" w14:paraId="21DC7858" w14:textId="77777777" w:rsidTr="007A48F8">
        <w:trPr>
          <w:trHeight w:hRule="exact" w:val="384"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E85E0" w14:textId="77777777" w:rsidR="00B67D78" w:rsidRDefault="00B67D78" w:rsidP="00B1380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2C38E" w14:textId="77777777" w:rsidR="00B67D78" w:rsidRDefault="00B67D78" w:rsidP="00B13801"/>
        </w:tc>
        <w:tc>
          <w:tcPr>
            <w:tcW w:w="3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50EFB" w14:textId="77777777" w:rsidR="00B67D78" w:rsidRDefault="00B67D78" w:rsidP="00B13801"/>
        </w:tc>
      </w:tr>
      <w:tr w:rsidR="00B67D78" w14:paraId="1078A8C2" w14:textId="77777777" w:rsidTr="007A48F8">
        <w:trPr>
          <w:trHeight w:hRule="exact" w:val="387"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1948C" w14:textId="77777777" w:rsidR="00B67D78" w:rsidRDefault="00B67D78" w:rsidP="00B1380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C8AC3" w14:textId="77777777" w:rsidR="00B67D78" w:rsidRDefault="00B67D78" w:rsidP="00B13801"/>
        </w:tc>
        <w:tc>
          <w:tcPr>
            <w:tcW w:w="3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434C1" w14:textId="77777777" w:rsidR="00B67D78" w:rsidRDefault="00B67D78" w:rsidP="00B13801"/>
        </w:tc>
      </w:tr>
      <w:tr w:rsidR="00B67D78" w14:paraId="4DADA4DE" w14:textId="77777777" w:rsidTr="007A48F8">
        <w:trPr>
          <w:trHeight w:hRule="exact" w:val="384"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EC961" w14:textId="77777777" w:rsidR="00B67D78" w:rsidRDefault="00B67D78" w:rsidP="00B1380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08335" w14:textId="77777777" w:rsidR="00B67D78" w:rsidRDefault="00B67D78" w:rsidP="00B13801"/>
        </w:tc>
        <w:tc>
          <w:tcPr>
            <w:tcW w:w="3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62A32" w14:textId="77777777" w:rsidR="00B67D78" w:rsidRDefault="00B67D78" w:rsidP="00B13801"/>
        </w:tc>
      </w:tr>
    </w:tbl>
    <w:p w14:paraId="59E94060" w14:textId="77777777" w:rsidR="00B67D78" w:rsidRDefault="00B67D78" w:rsidP="00B13801">
      <w:pPr>
        <w:pStyle w:val="Heading2"/>
        <w:rPr>
          <w:bCs/>
        </w:rPr>
      </w:pPr>
      <w:r>
        <w:t>Declaration</w:t>
      </w:r>
    </w:p>
    <w:p w14:paraId="0D3E144D" w14:textId="2C2CEBD6" w:rsidR="00B67D78" w:rsidRDefault="00B67D78" w:rsidP="00B13801">
      <w:r>
        <w:t>I</w:t>
      </w:r>
      <w:r>
        <w:rPr>
          <w:spacing w:val="1"/>
        </w:rPr>
        <w:t xml:space="preserve"> </w:t>
      </w:r>
      <w:r>
        <w:t>wish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 for</w:t>
      </w:r>
      <w:r>
        <w:rPr>
          <w:spacing w:val="-2"/>
        </w:rPr>
        <w:t xml:space="preserve"> </w:t>
      </w:r>
      <w:r>
        <w:t>re-credit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FEE-HELP</w:t>
      </w:r>
      <w:r>
        <w:rPr>
          <w:spacing w:val="-2"/>
        </w:rPr>
        <w:t xml:space="preserve"> </w:t>
      </w:r>
      <w:r>
        <w:t>balance.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declare that the information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have given</w:t>
      </w:r>
      <w:r>
        <w:rPr>
          <w:spacing w:val="-2"/>
        </w:rPr>
        <w:t xml:space="preserve"> </w:t>
      </w:r>
      <w:r>
        <w:t>on this</w:t>
      </w:r>
      <w:r>
        <w:rPr>
          <w:spacing w:val="3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is correct. I</w:t>
      </w:r>
      <w:r>
        <w:rPr>
          <w:spacing w:val="-2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 knowingly</w:t>
      </w:r>
      <w:r>
        <w:rPr>
          <w:spacing w:val="-3"/>
        </w:rPr>
        <w:t xml:space="preserve"> </w:t>
      </w:r>
      <w:r>
        <w:t>make any false</w:t>
      </w:r>
      <w:r>
        <w:rPr>
          <w:spacing w:val="-2"/>
        </w:rPr>
        <w:t xml:space="preserve"> </w:t>
      </w:r>
      <w:r>
        <w:t>or misleading statements,</w:t>
      </w:r>
      <w:r>
        <w:rPr>
          <w:spacing w:val="-2"/>
        </w:rPr>
        <w:t xml:space="preserve"> </w:t>
      </w:r>
      <w:r>
        <w:t>my application</w:t>
      </w:r>
      <w:r>
        <w:rPr>
          <w:spacing w:val="59"/>
        </w:rPr>
        <w:t xml:space="preserve"> </w:t>
      </w:r>
      <w:r>
        <w:t>will be immediately</w:t>
      </w:r>
      <w:r>
        <w:rPr>
          <w:spacing w:val="-3"/>
        </w:rPr>
        <w:t xml:space="preserve"> </w:t>
      </w:r>
      <w:r>
        <w:t>disregarded:</w:t>
      </w:r>
    </w:p>
    <w:p w14:paraId="219D7B15" w14:textId="5CA125AB" w:rsidR="00B67D78" w:rsidRPr="00B13801" w:rsidRDefault="00B67D78" w:rsidP="00B13801">
      <w:r>
        <w:t>Signatur</w:t>
      </w:r>
      <w:r w:rsidR="00B13801">
        <w:t>e: ____________________________________________________</w:t>
      </w:r>
    </w:p>
    <w:p w14:paraId="31879571" w14:textId="2D7998CC" w:rsidR="00B67D78" w:rsidRPr="005A7350" w:rsidRDefault="00B67D78" w:rsidP="00B13801">
      <w:pPr>
        <w:rPr>
          <w:spacing w:val="24"/>
        </w:rPr>
      </w:pPr>
      <w:r>
        <w:t>Date</w:t>
      </w:r>
      <w:r w:rsidR="00B13801">
        <w:t>: ________________________________________________________</w:t>
      </w:r>
    </w:p>
    <w:p w14:paraId="397CEE76" w14:textId="77777777" w:rsidR="00B67D78" w:rsidRDefault="00B67D78" w:rsidP="00B13801">
      <w:r>
        <w:t>This application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via:</w:t>
      </w:r>
    </w:p>
    <w:p w14:paraId="08D4F99D" w14:textId="77777777" w:rsidR="00B67D78" w:rsidRDefault="00B67D78" w:rsidP="003A574C">
      <w:r>
        <w:t>Post: Vet Student Loan Coordinator</w:t>
      </w:r>
    </w:p>
    <w:p w14:paraId="6D78C038" w14:textId="77777777" w:rsidR="00B67D78" w:rsidRDefault="00B67D78" w:rsidP="003A574C">
      <w:pPr>
        <w:ind w:left="720"/>
      </w:pPr>
      <w:r>
        <w:t>TasTAFE Level 1,</w:t>
      </w:r>
    </w:p>
    <w:p w14:paraId="4C73096C" w14:textId="77777777" w:rsidR="00B67D78" w:rsidRDefault="00B67D78" w:rsidP="003A574C">
      <w:pPr>
        <w:ind w:left="720"/>
      </w:pPr>
      <w:r>
        <w:t>75 Campbell St,</w:t>
      </w:r>
    </w:p>
    <w:p w14:paraId="743D4F6B" w14:textId="77777777" w:rsidR="00B67D78" w:rsidRDefault="00B67D78" w:rsidP="003A574C">
      <w:pPr>
        <w:ind w:left="720"/>
      </w:pPr>
      <w:r>
        <w:t xml:space="preserve">Hobart TAS 7000 </w:t>
      </w:r>
    </w:p>
    <w:p w14:paraId="1A29820D" w14:textId="2C5322AC" w:rsidR="006B1FDA" w:rsidRDefault="00B67D78" w:rsidP="00B13801">
      <w:r>
        <w:t>Or scanned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emailed to: </w:t>
      </w:r>
      <w:hyperlink r:id="rId15" w:history="1">
        <w:r w:rsidR="00F05F41" w:rsidRPr="002F4503">
          <w:rPr>
            <w:rStyle w:val="Hyperlink"/>
            <w:spacing w:val="-1"/>
          </w:rPr>
          <w:t>vetstudentloans@tafe.tas.edu.au</w:t>
        </w:r>
      </w:hyperlink>
    </w:p>
    <w:p w14:paraId="1F3FD169" w14:textId="77777777" w:rsidR="00DE58DC" w:rsidRPr="004A0175" w:rsidRDefault="00DE58DC" w:rsidP="00B67D78">
      <w:pPr>
        <w:pStyle w:val="ListNumber"/>
        <w:numPr>
          <w:ilvl w:val="0"/>
          <w:numId w:val="0"/>
        </w:numPr>
        <w:pBdr>
          <w:bottom w:val="single" w:sz="4" w:space="1" w:color="808285" w:themeColor="background2"/>
        </w:pBdr>
      </w:pPr>
    </w:p>
    <w:p w14:paraId="456EDD47" w14:textId="77777777" w:rsidR="006B1FDA" w:rsidRDefault="006B1FDA" w:rsidP="002C5F8D">
      <w:pPr>
        <w:pStyle w:val="Heading1"/>
      </w:pPr>
      <w:r>
        <w:t xml:space="preserve">Supporting </w:t>
      </w:r>
      <w:r w:rsidR="001D21D7">
        <w:t>d</w:t>
      </w:r>
      <w:r>
        <w:t xml:space="preserve">ocument </w:t>
      </w:r>
      <w:r w:rsidR="001D21D7">
        <w:t>c</w:t>
      </w:r>
      <w:r w:rsidRPr="00EA3235">
        <w:t>ontrol</w:t>
      </w:r>
      <w:r>
        <w:t xml:space="preserve"> </w:t>
      </w:r>
    </w:p>
    <w:p w14:paraId="492BBB3E" w14:textId="77777777" w:rsidR="006B1FDA" w:rsidRPr="00EA3235" w:rsidRDefault="006B1FDA" w:rsidP="009D52FD">
      <w:pPr>
        <w:pStyle w:val="Heading2"/>
      </w:pPr>
      <w:r w:rsidRPr="00EA3235">
        <w:t>Contact points</w:t>
      </w:r>
    </w:p>
    <w:tbl>
      <w:tblPr>
        <w:tblStyle w:val="TASTafeTableStyle2"/>
        <w:tblW w:w="0" w:type="auto"/>
        <w:tblLook w:val="04A0" w:firstRow="1" w:lastRow="0" w:firstColumn="1" w:lastColumn="0" w:noHBand="0" w:noVBand="1"/>
        <w:tblCaption w:val="Policy Control/Review/Contact points"/>
        <w:tblDescription w:val="Positions and contact details for policy control and review."/>
      </w:tblPr>
      <w:tblGrid>
        <w:gridCol w:w="2462"/>
        <w:gridCol w:w="2576"/>
        <w:gridCol w:w="2210"/>
        <w:gridCol w:w="2390"/>
      </w:tblGrid>
      <w:tr w:rsidR="006B1FDA" w:rsidRPr="00846C4C" w14:paraId="68261733" w14:textId="77777777" w:rsidTr="00026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2DBB1A2F" w14:textId="77777777" w:rsidR="006B1FDA" w:rsidRPr="00846C4C" w:rsidRDefault="006B1FDA" w:rsidP="00846883">
            <w:pPr>
              <w:rPr>
                <w:b/>
              </w:rPr>
            </w:pPr>
            <w:bookmarkStart w:id="2" w:name="RowTitle_Responsibility"/>
            <w:bookmarkEnd w:id="2"/>
            <w:r w:rsidRPr="00846C4C">
              <w:rPr>
                <w:b/>
              </w:rPr>
              <w:t>Responsibility</w:t>
            </w:r>
          </w:p>
        </w:tc>
        <w:tc>
          <w:tcPr>
            <w:tcW w:w="2576" w:type="dxa"/>
            <w:hideMark/>
          </w:tcPr>
          <w:p w14:paraId="7DE83CAF" w14:textId="77777777" w:rsidR="006B1FDA" w:rsidRPr="00846C4C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bookmarkStart w:id="3" w:name="RowTitle_Position_Title"/>
            <w:bookmarkEnd w:id="3"/>
            <w:r w:rsidRPr="00846C4C">
              <w:rPr>
                <w:b/>
              </w:rPr>
              <w:t>Position title</w:t>
            </w:r>
          </w:p>
        </w:tc>
        <w:tc>
          <w:tcPr>
            <w:tcW w:w="2210" w:type="dxa"/>
            <w:hideMark/>
          </w:tcPr>
          <w:p w14:paraId="516D0DF1" w14:textId="77777777" w:rsidR="006B1FDA" w:rsidRPr="00846C4C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bookmarkStart w:id="4" w:name="RowTitle_Contact_Person"/>
            <w:bookmarkEnd w:id="4"/>
            <w:r w:rsidRPr="00846C4C">
              <w:rPr>
                <w:b/>
              </w:rPr>
              <w:t>Contact person</w:t>
            </w:r>
          </w:p>
        </w:tc>
        <w:tc>
          <w:tcPr>
            <w:tcW w:w="2390" w:type="dxa"/>
            <w:hideMark/>
          </w:tcPr>
          <w:p w14:paraId="5FBCC6DE" w14:textId="77777777" w:rsidR="006B1FDA" w:rsidRPr="00846C4C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bookmarkStart w:id="5" w:name="RowTitle_Contact_Number"/>
            <w:bookmarkEnd w:id="5"/>
            <w:r w:rsidRPr="00846C4C">
              <w:rPr>
                <w:b/>
              </w:rPr>
              <w:t>Contact number</w:t>
            </w:r>
          </w:p>
        </w:tc>
      </w:tr>
      <w:tr w:rsidR="00026568" w:rsidRPr="00EA3235" w14:paraId="64D6B059" w14:textId="77777777" w:rsidTr="00026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  <w:hideMark/>
          </w:tcPr>
          <w:p w14:paraId="1854F697" w14:textId="77777777" w:rsidR="00026568" w:rsidRPr="001D21D7" w:rsidRDefault="00026568" w:rsidP="00026568">
            <w:pPr>
              <w:rPr>
                <w:b/>
                <w:bCs/>
              </w:rPr>
            </w:pPr>
            <w:r w:rsidRPr="001D21D7">
              <w:rPr>
                <w:b/>
                <w:bCs/>
              </w:rPr>
              <w:t>Executive owner</w:t>
            </w:r>
          </w:p>
        </w:tc>
        <w:tc>
          <w:tcPr>
            <w:tcW w:w="2576" w:type="dxa"/>
            <w:vAlign w:val="center"/>
          </w:tcPr>
          <w:p w14:paraId="0E84CA63" w14:textId="1795EC9D" w:rsidR="00026568" w:rsidRPr="00EA3235" w:rsidRDefault="00026568" w:rsidP="000265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Chief Financial Officer</w:t>
            </w:r>
          </w:p>
        </w:tc>
        <w:tc>
          <w:tcPr>
            <w:tcW w:w="2210" w:type="dxa"/>
            <w:vAlign w:val="center"/>
          </w:tcPr>
          <w:p w14:paraId="1754EF0A" w14:textId="6DA30B30" w:rsidR="00026568" w:rsidRPr="00EA3235" w:rsidRDefault="00026568" w:rsidP="000265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</w:rPr>
              <w:t>Will McShane</w:t>
            </w:r>
          </w:p>
        </w:tc>
        <w:tc>
          <w:tcPr>
            <w:tcW w:w="2390" w:type="dxa"/>
            <w:vAlign w:val="center"/>
          </w:tcPr>
          <w:p w14:paraId="30631984" w14:textId="22F12D92" w:rsidR="00026568" w:rsidRPr="00EA3235" w:rsidRDefault="00026568" w:rsidP="000265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</w:rPr>
              <w:t>0437 192 635</w:t>
            </w:r>
          </w:p>
        </w:tc>
      </w:tr>
      <w:tr w:rsidR="00026568" w:rsidRPr="00EA3235" w14:paraId="5CFFC8FC" w14:textId="77777777" w:rsidTr="000265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  <w:hideMark/>
          </w:tcPr>
          <w:p w14:paraId="1B38268B" w14:textId="77777777" w:rsidR="00026568" w:rsidRPr="001D21D7" w:rsidRDefault="00026568" w:rsidP="00026568">
            <w:pPr>
              <w:rPr>
                <w:b/>
                <w:bCs/>
              </w:rPr>
            </w:pPr>
            <w:r w:rsidRPr="001D21D7">
              <w:rPr>
                <w:b/>
                <w:bCs/>
              </w:rPr>
              <w:t>Policy owner</w:t>
            </w:r>
          </w:p>
        </w:tc>
        <w:tc>
          <w:tcPr>
            <w:tcW w:w="2576" w:type="dxa"/>
          </w:tcPr>
          <w:p w14:paraId="542B5EAA" w14:textId="2E43D5C2" w:rsidR="00026568" w:rsidRPr="00EA3235" w:rsidRDefault="00026568" w:rsidP="0002656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Manager</w:t>
            </w:r>
            <w:r w:rsidR="00CD2A76">
              <w:t xml:space="preserve"> Digital Services</w:t>
            </w:r>
          </w:p>
        </w:tc>
        <w:tc>
          <w:tcPr>
            <w:tcW w:w="2210" w:type="dxa"/>
          </w:tcPr>
          <w:p w14:paraId="1EDB7421" w14:textId="2B379BDD" w:rsidR="00026568" w:rsidRPr="00EA3235" w:rsidRDefault="00026568" w:rsidP="0002656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Andrew Stevens</w:t>
            </w:r>
          </w:p>
        </w:tc>
        <w:tc>
          <w:tcPr>
            <w:tcW w:w="2390" w:type="dxa"/>
          </w:tcPr>
          <w:p w14:paraId="6402DDB1" w14:textId="0F634A46" w:rsidR="00026568" w:rsidRPr="00EA3235" w:rsidRDefault="00026568" w:rsidP="0002656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0419 518 029</w:t>
            </w:r>
          </w:p>
        </w:tc>
      </w:tr>
      <w:tr w:rsidR="002611AA" w:rsidRPr="00EA3235" w14:paraId="027F0E93" w14:textId="77777777" w:rsidTr="0005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  <w:hideMark/>
          </w:tcPr>
          <w:p w14:paraId="5BCE44C9" w14:textId="77777777" w:rsidR="002611AA" w:rsidRPr="001D21D7" w:rsidRDefault="002611AA" w:rsidP="002611AA">
            <w:pPr>
              <w:rPr>
                <w:b/>
                <w:bCs/>
              </w:rPr>
            </w:pPr>
            <w:r w:rsidRPr="001D21D7">
              <w:rPr>
                <w:b/>
                <w:bCs/>
              </w:rPr>
              <w:t>Contact person</w:t>
            </w:r>
          </w:p>
        </w:tc>
        <w:tc>
          <w:tcPr>
            <w:tcW w:w="2576" w:type="dxa"/>
            <w:vAlign w:val="center"/>
          </w:tcPr>
          <w:p w14:paraId="1331B9AD" w14:textId="658E1C60" w:rsidR="002611AA" w:rsidRPr="00EA3235" w:rsidRDefault="002611AA" w:rsidP="002611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Business Systems Officer</w:t>
            </w:r>
          </w:p>
        </w:tc>
        <w:tc>
          <w:tcPr>
            <w:tcW w:w="2210" w:type="dxa"/>
            <w:vAlign w:val="center"/>
          </w:tcPr>
          <w:p w14:paraId="75ACCF7A" w14:textId="17E385CA" w:rsidR="002611AA" w:rsidRPr="00EA3235" w:rsidRDefault="002611AA" w:rsidP="002611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Casey Harwood</w:t>
            </w:r>
          </w:p>
        </w:tc>
        <w:tc>
          <w:tcPr>
            <w:tcW w:w="2390" w:type="dxa"/>
            <w:vAlign w:val="center"/>
          </w:tcPr>
          <w:p w14:paraId="01A06CEA" w14:textId="0E9053FA" w:rsidR="002611AA" w:rsidRPr="00EA3235" w:rsidRDefault="002611AA" w:rsidP="002611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(03) 6232 7546</w:t>
            </w:r>
          </w:p>
        </w:tc>
      </w:tr>
    </w:tbl>
    <w:p w14:paraId="5F5ECE68" w14:textId="77777777" w:rsidR="006B1FDA" w:rsidRPr="00EA3235" w:rsidRDefault="006B1FDA" w:rsidP="009D52FD">
      <w:pPr>
        <w:pStyle w:val="Heading2"/>
      </w:pPr>
      <w:r w:rsidRPr="00EA3235">
        <w:t>Dates</w:t>
      </w:r>
    </w:p>
    <w:p w14:paraId="5321492D" w14:textId="6D678DF6" w:rsidR="006B1FDA" w:rsidRDefault="006B1FDA" w:rsidP="006B1FDA">
      <w:r w:rsidRPr="00EA3235">
        <w:t xml:space="preserve">Last </w:t>
      </w:r>
      <w:r>
        <w:t>updated</w:t>
      </w:r>
      <w:r w:rsidRPr="00EA3235">
        <w:t xml:space="preserve">: </w:t>
      </w:r>
      <w:sdt>
        <w:sdtPr>
          <w:id w:val="-1560005910"/>
          <w:placeholder>
            <w:docPart w:val="EE623AAD63D9425D9BB65A03D4382DD2"/>
          </w:placeholder>
          <w:date w:fullDate="2024-02-29T00:00:00Z">
            <w:dateFormat w:val="d/MM/yyyy"/>
            <w:lid w:val="en-AU"/>
            <w:storeMappedDataAs w:val="dateTime"/>
            <w:calendar w:val="gregorian"/>
          </w:date>
        </w:sdtPr>
        <w:sdtContent>
          <w:r w:rsidR="00A5548F">
            <w:t>29/02/2024</w:t>
          </w:r>
        </w:sdtContent>
      </w:sdt>
    </w:p>
    <w:p w14:paraId="3F012953" w14:textId="77777777" w:rsidR="006B1FDA" w:rsidRPr="00EA3235" w:rsidRDefault="006B1FDA" w:rsidP="009D52FD">
      <w:pPr>
        <w:pStyle w:val="Heading2"/>
      </w:pPr>
      <w:r w:rsidRPr="00EA3235">
        <w:t xml:space="preserve">Version </w:t>
      </w:r>
      <w:r>
        <w:t>h</w:t>
      </w:r>
      <w:r w:rsidRPr="00EA3235">
        <w:t>istory</w:t>
      </w:r>
    </w:p>
    <w:tbl>
      <w:tblPr>
        <w:tblStyle w:val="TASTafeTableStyle2"/>
        <w:tblW w:w="0" w:type="auto"/>
        <w:tblLook w:val="04A0" w:firstRow="1" w:lastRow="0" w:firstColumn="1" w:lastColumn="0" w:noHBand="0" w:noVBand="1"/>
        <w:tblCaption w:val="Version History"/>
        <w:tblDescription w:val="Details version history of document."/>
      </w:tblPr>
      <w:tblGrid>
        <w:gridCol w:w="1639"/>
        <w:gridCol w:w="1458"/>
        <w:gridCol w:w="6541"/>
      </w:tblGrid>
      <w:tr w:rsidR="006B1FDA" w:rsidRPr="004A0175" w14:paraId="72C3BCA9" w14:textId="77777777" w:rsidTr="002C5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A9B3729" w14:textId="77777777" w:rsidR="006B1FDA" w:rsidRPr="009D52FD" w:rsidRDefault="006B1FDA" w:rsidP="009D52FD">
            <w:pPr>
              <w:rPr>
                <w:b/>
                <w:bCs/>
              </w:rPr>
            </w:pPr>
            <w:bookmarkStart w:id="6" w:name="RowTitle_Version"/>
            <w:bookmarkEnd w:id="6"/>
            <w:r w:rsidRPr="009D52FD">
              <w:rPr>
                <w:b/>
                <w:bCs/>
              </w:rPr>
              <w:t>Version</w:t>
            </w:r>
          </w:p>
        </w:tc>
        <w:tc>
          <w:tcPr>
            <w:tcW w:w="1357" w:type="dxa"/>
          </w:tcPr>
          <w:p w14:paraId="1F9FE9DA" w14:textId="77777777" w:rsidR="006B1FDA" w:rsidRPr="009D52FD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bookmarkStart w:id="7" w:name="RowTitle_Date"/>
            <w:bookmarkEnd w:id="7"/>
            <w:r w:rsidRPr="009D52FD">
              <w:rPr>
                <w:b/>
                <w:bCs/>
              </w:rPr>
              <w:t>Date</w:t>
            </w:r>
          </w:p>
        </w:tc>
        <w:tc>
          <w:tcPr>
            <w:tcW w:w="7036" w:type="dxa"/>
          </w:tcPr>
          <w:p w14:paraId="54DB0E63" w14:textId="77777777" w:rsidR="006B1FDA" w:rsidRPr="009D52FD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bookmarkStart w:id="8" w:name="RowTitle_Description_of_changes"/>
            <w:bookmarkEnd w:id="8"/>
            <w:r w:rsidRPr="009D52FD">
              <w:rPr>
                <w:b/>
                <w:bCs/>
              </w:rPr>
              <w:t>Description of changes</w:t>
            </w:r>
          </w:p>
        </w:tc>
      </w:tr>
      <w:tr w:rsidR="006B1FDA" w:rsidRPr="004A0175" w14:paraId="5ED80ADC" w14:textId="77777777" w:rsidTr="002C5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A299149" w14:textId="304C61B5" w:rsidR="006B1FDA" w:rsidRPr="004A0175" w:rsidRDefault="003A574C" w:rsidP="009D52FD">
            <w:r>
              <w:t>1</w:t>
            </w:r>
            <w:r w:rsidR="006B1FDA" w:rsidRPr="004A0175">
              <w:t>.0</w:t>
            </w:r>
          </w:p>
        </w:tc>
        <w:tc>
          <w:tcPr>
            <w:tcW w:w="1357" w:type="dxa"/>
          </w:tcPr>
          <w:p w14:paraId="07B77AF5" w14:textId="6FE6EE57" w:rsidR="006B1FDA" w:rsidRPr="004A0175" w:rsidRDefault="003A574C" w:rsidP="009D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29.02.2024</w:t>
            </w:r>
          </w:p>
        </w:tc>
        <w:tc>
          <w:tcPr>
            <w:tcW w:w="7036" w:type="dxa"/>
          </w:tcPr>
          <w:p w14:paraId="24F4CFE3" w14:textId="67E52AEA" w:rsidR="006B1FDA" w:rsidRPr="004A0175" w:rsidRDefault="003A574C" w:rsidP="002611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Updated with the new template</w:t>
            </w:r>
          </w:p>
        </w:tc>
      </w:tr>
    </w:tbl>
    <w:p w14:paraId="21257A22" w14:textId="77777777" w:rsidR="006B1FDA" w:rsidRPr="004A0175" w:rsidRDefault="006B1FDA" w:rsidP="006B1FDA">
      <w:pPr>
        <w:spacing w:before="240"/>
        <w:rPr>
          <w:sz w:val="20"/>
          <w:szCs w:val="20"/>
        </w:rPr>
      </w:pPr>
      <w:r w:rsidRPr="004A0175">
        <w:rPr>
          <w:sz w:val="20"/>
          <w:szCs w:val="20"/>
        </w:rPr>
        <w:t>This document is uncontrolled when printed. Please check the TasTAFE Policy and Procedure Hub for the current version of this document.</w:t>
      </w:r>
    </w:p>
    <w:bookmarkEnd w:id="0"/>
    <w:bookmarkEnd w:id="1"/>
    <w:p w14:paraId="35CB2685" w14:textId="57BC4236" w:rsidR="001D21D7" w:rsidRDefault="001D21D7" w:rsidP="001D21D7">
      <w:pPr>
        <w:rPr>
          <w:sz w:val="20"/>
          <w:szCs w:val="20"/>
        </w:rPr>
      </w:pPr>
    </w:p>
    <w:sectPr w:rsidR="001D21D7" w:rsidSect="0079494F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pgSz w:w="11906" w:h="16838" w:code="9"/>
      <w:pgMar w:top="1134" w:right="1134" w:bottom="1985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0C6AF" w14:textId="77777777" w:rsidR="005411E0" w:rsidRDefault="005411E0" w:rsidP="00C37A29">
      <w:pPr>
        <w:spacing w:after="0"/>
      </w:pPr>
      <w:r>
        <w:separator/>
      </w:r>
    </w:p>
  </w:endnote>
  <w:endnote w:type="continuationSeparator" w:id="0">
    <w:p w14:paraId="772BDD55" w14:textId="77777777" w:rsidR="005411E0" w:rsidRDefault="005411E0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58B86" w14:textId="478B702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5680" behindDoc="0" locked="1" layoutInCell="1" allowOverlap="1" wp14:anchorId="68D47F94" wp14:editId="3B2F30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5FC7D6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68D47F94" id="Group 13" o:spid="_x0000_s1026" alt="&quot;&quot;" style="position:absolute;margin-left:0;margin-top:0;width:61.5pt;height:49.9pt;z-index:25165568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5FC7D6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E58DC">
          <w:rPr>
            <w:rStyle w:val="Strong"/>
          </w:rPr>
          <w:t>Application to Re-credit VSL Form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07A48" w14:textId="79CD0DCC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8752" behindDoc="1" locked="1" layoutInCell="1" allowOverlap="1" wp14:anchorId="1C57046A" wp14:editId="51510B7B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9" name="Graphic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E58DC">
          <w:rPr>
            <w:rStyle w:val="Strong"/>
          </w:rPr>
          <w:t>Application to Re-credit VSL Form</w:t>
        </w:r>
      </w:sdtContent>
    </w:sdt>
    <w:r w:rsidR="002F6C59">
      <w:t xml:space="preserve"> 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30310">
          <w:rPr>
            <w:b/>
            <w:bCs/>
            <w:szCs w:val="18"/>
          </w:rPr>
          <w:fldChar w:fldCharType="begin"/>
        </w:r>
        <w:r w:rsidRPr="00130310">
          <w:rPr>
            <w:b/>
            <w:bCs/>
            <w:szCs w:val="18"/>
          </w:rPr>
          <w:instrText xml:space="preserve"> PAGE   \* MERGEFORMAT </w:instrText>
        </w:r>
        <w:r w:rsidRPr="00130310">
          <w:rPr>
            <w:b/>
            <w:bCs/>
            <w:szCs w:val="18"/>
          </w:rPr>
          <w:fldChar w:fldCharType="separate"/>
        </w:r>
        <w:r w:rsidRPr="00130310">
          <w:rPr>
            <w:b/>
            <w:bCs/>
            <w:noProof/>
            <w:szCs w:val="18"/>
          </w:rPr>
          <w:t>2</w:t>
        </w:r>
        <w:r w:rsidRPr="00130310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103D" w14:textId="685B9F27" w:rsidR="00D939C7" w:rsidRPr="00502679" w:rsidRDefault="007355FA" w:rsidP="00B552DF">
    <w:pPr>
      <w:pStyle w:val="Footer-Left"/>
      <w:spacing w:before="120"/>
      <w:ind w:firstLine="993"/>
      <w:rPr>
        <w:szCs w:val="18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0C303662" wp14:editId="403F4EBB">
          <wp:simplePos x="0" y="0"/>
          <wp:positionH relativeFrom="margin">
            <wp:align>right</wp:align>
          </wp:positionH>
          <wp:positionV relativeFrom="paragraph">
            <wp:posOffset>-623570</wp:posOffset>
          </wp:positionV>
          <wp:extent cx="1447800" cy="762000"/>
          <wp:effectExtent l="0" t="0" r="0" b="0"/>
          <wp:wrapSquare wrapText="bothSides"/>
          <wp:docPr id="858966837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966837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B55" w:rsidRPr="00502679">
      <w:rPr>
        <w:noProof/>
        <w:szCs w:val="18"/>
      </w:rPr>
      <w:drawing>
        <wp:anchor distT="0" distB="0" distL="114300" distR="114300" simplePos="0" relativeHeight="251656704" behindDoc="1" locked="1" layoutInCell="1" allowOverlap="1" wp14:anchorId="09399195" wp14:editId="0E7553FC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30" name="Graphic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E58DC">
          <w:rPr>
            <w:rStyle w:val="Strong"/>
            <w:szCs w:val="18"/>
          </w:rPr>
          <w:t>Application to Re-credit VSL Form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83CB3" w14:textId="77777777" w:rsidR="005411E0" w:rsidRDefault="005411E0" w:rsidP="00C37A29">
      <w:pPr>
        <w:spacing w:after="0"/>
      </w:pPr>
      <w:r>
        <w:separator/>
      </w:r>
    </w:p>
  </w:footnote>
  <w:footnote w:type="continuationSeparator" w:id="0">
    <w:p w14:paraId="3140DC04" w14:textId="77777777" w:rsidR="005411E0" w:rsidRDefault="005411E0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7178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40783960" wp14:editId="5F3E01B6">
          <wp:extent cx="7560000" cy="10702800"/>
          <wp:effectExtent l="0" t="0" r="3175" b="3810"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98EF9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B965FFF"/>
    <w:multiLevelType w:val="hybridMultilevel"/>
    <w:tmpl w:val="F1828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67B4C"/>
    <w:multiLevelType w:val="hybridMultilevel"/>
    <w:tmpl w:val="EA6E3DD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660F75"/>
    <w:multiLevelType w:val="hybridMultilevel"/>
    <w:tmpl w:val="5F0CACF0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57C6174"/>
    <w:multiLevelType w:val="hybridMultilevel"/>
    <w:tmpl w:val="C0E81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E2C67"/>
    <w:multiLevelType w:val="hybridMultilevel"/>
    <w:tmpl w:val="2A7C6602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B73D84"/>
    <w:multiLevelType w:val="multilevel"/>
    <w:tmpl w:val="50041352"/>
    <w:numStyleLink w:val="ListHeadings"/>
  </w:abstractNum>
  <w:abstractNum w:abstractNumId="9" w15:restartNumberingAfterBreak="0">
    <w:nsid w:val="596A0C8C"/>
    <w:multiLevelType w:val="multilevel"/>
    <w:tmpl w:val="97DAEA0E"/>
    <w:numStyleLink w:val="Numbering"/>
  </w:abstractNum>
  <w:abstractNum w:abstractNumId="10" w15:restartNumberingAfterBreak="0">
    <w:nsid w:val="60E1502C"/>
    <w:multiLevelType w:val="multilevel"/>
    <w:tmpl w:val="DB6C5EE8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11" w15:restartNumberingAfterBreak="0">
    <w:nsid w:val="64B428AB"/>
    <w:multiLevelType w:val="hybridMultilevel"/>
    <w:tmpl w:val="E76E1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BA5694"/>
    <w:multiLevelType w:val="hybridMultilevel"/>
    <w:tmpl w:val="9EE2F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56309F"/>
    <w:multiLevelType w:val="hybridMultilevel"/>
    <w:tmpl w:val="E2D83616"/>
    <w:lvl w:ilvl="0" w:tplc="408482A8">
      <w:start w:val="1"/>
      <w:numFmt w:val="decimal"/>
      <w:lvlText w:val="%1."/>
      <w:lvlJc w:val="left"/>
      <w:pPr>
        <w:ind w:left="255" w:hanging="221"/>
      </w:pPr>
      <w:rPr>
        <w:rFonts w:ascii="Gill Sans MT" w:eastAsia="Gill Sans MT" w:hAnsi="Gill Sans MT" w:hint="default"/>
        <w:sz w:val="22"/>
        <w:szCs w:val="22"/>
      </w:rPr>
    </w:lvl>
    <w:lvl w:ilvl="1" w:tplc="F858DBBE">
      <w:start w:val="1"/>
      <w:numFmt w:val="bullet"/>
      <w:lvlText w:val=""/>
      <w:lvlJc w:val="left"/>
      <w:pPr>
        <w:ind w:left="975" w:hanging="360"/>
      </w:pPr>
      <w:rPr>
        <w:rFonts w:ascii="Symbol" w:eastAsia="Symbol" w:hAnsi="Symbol" w:hint="default"/>
        <w:sz w:val="22"/>
        <w:szCs w:val="22"/>
      </w:rPr>
    </w:lvl>
    <w:lvl w:ilvl="2" w:tplc="9ECED18E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3" w:tplc="B54C99F2">
      <w:start w:val="1"/>
      <w:numFmt w:val="bullet"/>
      <w:lvlText w:val="•"/>
      <w:lvlJc w:val="left"/>
      <w:pPr>
        <w:ind w:left="3062" w:hanging="360"/>
      </w:pPr>
      <w:rPr>
        <w:rFonts w:hint="default"/>
      </w:rPr>
    </w:lvl>
    <w:lvl w:ilvl="4" w:tplc="86B0B464">
      <w:start w:val="1"/>
      <w:numFmt w:val="bullet"/>
      <w:lvlText w:val="•"/>
      <w:lvlJc w:val="left"/>
      <w:pPr>
        <w:ind w:left="4105" w:hanging="360"/>
      </w:pPr>
      <w:rPr>
        <w:rFonts w:hint="default"/>
      </w:rPr>
    </w:lvl>
    <w:lvl w:ilvl="5" w:tplc="161802B4">
      <w:start w:val="1"/>
      <w:numFmt w:val="bullet"/>
      <w:lvlText w:val="•"/>
      <w:lvlJc w:val="left"/>
      <w:pPr>
        <w:ind w:left="5149" w:hanging="360"/>
      </w:pPr>
      <w:rPr>
        <w:rFonts w:hint="default"/>
      </w:rPr>
    </w:lvl>
    <w:lvl w:ilvl="6" w:tplc="EC449E5E">
      <w:start w:val="1"/>
      <w:numFmt w:val="bullet"/>
      <w:lvlText w:val="•"/>
      <w:lvlJc w:val="left"/>
      <w:pPr>
        <w:ind w:left="6192" w:hanging="360"/>
      </w:pPr>
      <w:rPr>
        <w:rFonts w:hint="default"/>
      </w:rPr>
    </w:lvl>
    <w:lvl w:ilvl="7" w:tplc="FD6A7E4C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  <w:lvl w:ilvl="8" w:tplc="C0227C6C">
      <w:start w:val="1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14" w15:restartNumberingAfterBreak="0">
    <w:nsid w:val="7DE87580"/>
    <w:multiLevelType w:val="hybridMultilevel"/>
    <w:tmpl w:val="FD729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035513">
    <w:abstractNumId w:val="10"/>
  </w:num>
  <w:num w:numId="2" w16cid:durableId="31655792">
    <w:abstractNumId w:val="1"/>
  </w:num>
  <w:num w:numId="3" w16cid:durableId="792139581">
    <w:abstractNumId w:val="0"/>
  </w:num>
  <w:num w:numId="4" w16cid:durableId="1730378934">
    <w:abstractNumId w:val="9"/>
  </w:num>
  <w:num w:numId="5" w16cid:durableId="552470522">
    <w:abstractNumId w:val="8"/>
  </w:num>
  <w:num w:numId="6" w16cid:durableId="863056987">
    <w:abstractNumId w:val="2"/>
  </w:num>
  <w:num w:numId="7" w16cid:durableId="75057478">
    <w:abstractNumId w:val="13"/>
  </w:num>
  <w:num w:numId="8" w16cid:durableId="1340548002">
    <w:abstractNumId w:val="6"/>
  </w:num>
  <w:num w:numId="9" w16cid:durableId="289089750">
    <w:abstractNumId w:val="11"/>
  </w:num>
  <w:num w:numId="10" w16cid:durableId="1238053113">
    <w:abstractNumId w:val="12"/>
  </w:num>
  <w:num w:numId="11" w16cid:durableId="322516516">
    <w:abstractNumId w:val="5"/>
  </w:num>
  <w:num w:numId="12" w16cid:durableId="479080893">
    <w:abstractNumId w:val="7"/>
  </w:num>
  <w:num w:numId="13" w16cid:durableId="1173253256">
    <w:abstractNumId w:val="14"/>
  </w:num>
  <w:num w:numId="14" w16cid:durableId="585262241">
    <w:abstractNumId w:val="4"/>
  </w:num>
  <w:num w:numId="15" w16cid:durableId="1468551611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D98"/>
    <w:rsid w:val="00026568"/>
    <w:rsid w:val="000300AF"/>
    <w:rsid w:val="000319B6"/>
    <w:rsid w:val="00045C47"/>
    <w:rsid w:val="00053277"/>
    <w:rsid w:val="00071205"/>
    <w:rsid w:val="000724AE"/>
    <w:rsid w:val="0007640E"/>
    <w:rsid w:val="0008037D"/>
    <w:rsid w:val="000836C2"/>
    <w:rsid w:val="00086C6C"/>
    <w:rsid w:val="00090227"/>
    <w:rsid w:val="00094C22"/>
    <w:rsid w:val="000A0F97"/>
    <w:rsid w:val="000B4318"/>
    <w:rsid w:val="000B497F"/>
    <w:rsid w:val="000B78FC"/>
    <w:rsid w:val="000C095E"/>
    <w:rsid w:val="000C2125"/>
    <w:rsid w:val="000D5C40"/>
    <w:rsid w:val="000D5D52"/>
    <w:rsid w:val="000E562A"/>
    <w:rsid w:val="00100110"/>
    <w:rsid w:val="00107A69"/>
    <w:rsid w:val="00112E8F"/>
    <w:rsid w:val="001176B7"/>
    <w:rsid w:val="001268BC"/>
    <w:rsid w:val="00130310"/>
    <w:rsid w:val="00145410"/>
    <w:rsid w:val="0016465B"/>
    <w:rsid w:val="00170F53"/>
    <w:rsid w:val="00173608"/>
    <w:rsid w:val="001808EC"/>
    <w:rsid w:val="0019389A"/>
    <w:rsid w:val="0019621F"/>
    <w:rsid w:val="001A0D77"/>
    <w:rsid w:val="001A72E4"/>
    <w:rsid w:val="001B091F"/>
    <w:rsid w:val="001B5487"/>
    <w:rsid w:val="001C41E8"/>
    <w:rsid w:val="001C7835"/>
    <w:rsid w:val="001D21D7"/>
    <w:rsid w:val="001E5875"/>
    <w:rsid w:val="001F13C1"/>
    <w:rsid w:val="001F288A"/>
    <w:rsid w:val="001F446D"/>
    <w:rsid w:val="00200E24"/>
    <w:rsid w:val="00201C0F"/>
    <w:rsid w:val="00221AB7"/>
    <w:rsid w:val="00223AE5"/>
    <w:rsid w:val="002313FF"/>
    <w:rsid w:val="00236932"/>
    <w:rsid w:val="00246435"/>
    <w:rsid w:val="00246BCF"/>
    <w:rsid w:val="002610E7"/>
    <w:rsid w:val="002611AA"/>
    <w:rsid w:val="00267845"/>
    <w:rsid w:val="00270834"/>
    <w:rsid w:val="002814E6"/>
    <w:rsid w:val="00282D5E"/>
    <w:rsid w:val="002A306F"/>
    <w:rsid w:val="002A67EF"/>
    <w:rsid w:val="002B7C53"/>
    <w:rsid w:val="002C4498"/>
    <w:rsid w:val="002C5F8D"/>
    <w:rsid w:val="002E507D"/>
    <w:rsid w:val="002F6C59"/>
    <w:rsid w:val="00305171"/>
    <w:rsid w:val="00306999"/>
    <w:rsid w:val="00310D9C"/>
    <w:rsid w:val="003228FB"/>
    <w:rsid w:val="00342A8C"/>
    <w:rsid w:val="0034680A"/>
    <w:rsid w:val="003566F2"/>
    <w:rsid w:val="00363FF8"/>
    <w:rsid w:val="0037721D"/>
    <w:rsid w:val="0038102A"/>
    <w:rsid w:val="00392C2F"/>
    <w:rsid w:val="00397AB4"/>
    <w:rsid w:val="003A574C"/>
    <w:rsid w:val="003C344F"/>
    <w:rsid w:val="003D029F"/>
    <w:rsid w:val="003D23A3"/>
    <w:rsid w:val="003D5856"/>
    <w:rsid w:val="003D6C1B"/>
    <w:rsid w:val="004015AA"/>
    <w:rsid w:val="00404E4F"/>
    <w:rsid w:val="004070C1"/>
    <w:rsid w:val="00414E7D"/>
    <w:rsid w:val="0042339A"/>
    <w:rsid w:val="0042508F"/>
    <w:rsid w:val="00440D83"/>
    <w:rsid w:val="00442BD1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C0765"/>
    <w:rsid w:val="004C1757"/>
    <w:rsid w:val="004C1D98"/>
    <w:rsid w:val="004D0EDB"/>
    <w:rsid w:val="004E0833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F8C"/>
    <w:rsid w:val="005411E0"/>
    <w:rsid w:val="00550C99"/>
    <w:rsid w:val="00553413"/>
    <w:rsid w:val="00562C0D"/>
    <w:rsid w:val="005762D5"/>
    <w:rsid w:val="0058369E"/>
    <w:rsid w:val="00593314"/>
    <w:rsid w:val="00594496"/>
    <w:rsid w:val="005956E1"/>
    <w:rsid w:val="005C6618"/>
    <w:rsid w:val="005E2D46"/>
    <w:rsid w:val="005E5879"/>
    <w:rsid w:val="0060259B"/>
    <w:rsid w:val="00603FD5"/>
    <w:rsid w:val="00605048"/>
    <w:rsid w:val="00613955"/>
    <w:rsid w:val="00616DC8"/>
    <w:rsid w:val="00617771"/>
    <w:rsid w:val="00633BBA"/>
    <w:rsid w:val="006509FA"/>
    <w:rsid w:val="006528C6"/>
    <w:rsid w:val="00653080"/>
    <w:rsid w:val="00655EFE"/>
    <w:rsid w:val="00656659"/>
    <w:rsid w:val="00657FB8"/>
    <w:rsid w:val="006676F4"/>
    <w:rsid w:val="00674486"/>
    <w:rsid w:val="00681976"/>
    <w:rsid w:val="0068724F"/>
    <w:rsid w:val="0069113B"/>
    <w:rsid w:val="006A029A"/>
    <w:rsid w:val="006A1DEF"/>
    <w:rsid w:val="006A2AB0"/>
    <w:rsid w:val="006A4D83"/>
    <w:rsid w:val="006B1FDA"/>
    <w:rsid w:val="006C1E89"/>
    <w:rsid w:val="006C4AF4"/>
    <w:rsid w:val="006D3F2F"/>
    <w:rsid w:val="006D56AB"/>
    <w:rsid w:val="006D5D76"/>
    <w:rsid w:val="006E0AF4"/>
    <w:rsid w:val="006E2761"/>
    <w:rsid w:val="006E3536"/>
    <w:rsid w:val="006F2521"/>
    <w:rsid w:val="00714488"/>
    <w:rsid w:val="0071658D"/>
    <w:rsid w:val="00726871"/>
    <w:rsid w:val="00726AFA"/>
    <w:rsid w:val="007355FA"/>
    <w:rsid w:val="00747165"/>
    <w:rsid w:val="00773CFB"/>
    <w:rsid w:val="0077753A"/>
    <w:rsid w:val="00792C56"/>
    <w:rsid w:val="00793284"/>
    <w:rsid w:val="00793B0A"/>
    <w:rsid w:val="0079494F"/>
    <w:rsid w:val="007968F9"/>
    <w:rsid w:val="007A0363"/>
    <w:rsid w:val="007A48F8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21160"/>
    <w:rsid w:val="008303AF"/>
    <w:rsid w:val="00841C5F"/>
    <w:rsid w:val="0085129D"/>
    <w:rsid w:val="0085439B"/>
    <w:rsid w:val="00857936"/>
    <w:rsid w:val="00882A5C"/>
    <w:rsid w:val="00885045"/>
    <w:rsid w:val="008862CA"/>
    <w:rsid w:val="00891E86"/>
    <w:rsid w:val="008B05C3"/>
    <w:rsid w:val="008B4965"/>
    <w:rsid w:val="008D1ABD"/>
    <w:rsid w:val="008D3B55"/>
    <w:rsid w:val="008E3CF9"/>
    <w:rsid w:val="008F5D5B"/>
    <w:rsid w:val="008F6172"/>
    <w:rsid w:val="0090137A"/>
    <w:rsid w:val="009272CA"/>
    <w:rsid w:val="00936068"/>
    <w:rsid w:val="009419E9"/>
    <w:rsid w:val="00942B67"/>
    <w:rsid w:val="00944F22"/>
    <w:rsid w:val="009517CC"/>
    <w:rsid w:val="009615D4"/>
    <w:rsid w:val="009617F6"/>
    <w:rsid w:val="00962C99"/>
    <w:rsid w:val="00974677"/>
    <w:rsid w:val="00981B76"/>
    <w:rsid w:val="00991A8A"/>
    <w:rsid w:val="00994FB0"/>
    <w:rsid w:val="009A10E7"/>
    <w:rsid w:val="009A2F17"/>
    <w:rsid w:val="009C4C9A"/>
    <w:rsid w:val="009D24F5"/>
    <w:rsid w:val="009D4E88"/>
    <w:rsid w:val="009D52FD"/>
    <w:rsid w:val="009F56FA"/>
    <w:rsid w:val="00A05F30"/>
    <w:rsid w:val="00A11143"/>
    <w:rsid w:val="00A12778"/>
    <w:rsid w:val="00A13664"/>
    <w:rsid w:val="00A24EF4"/>
    <w:rsid w:val="00A3047A"/>
    <w:rsid w:val="00A36B09"/>
    <w:rsid w:val="00A5548F"/>
    <w:rsid w:val="00A62113"/>
    <w:rsid w:val="00A63585"/>
    <w:rsid w:val="00A74F3E"/>
    <w:rsid w:val="00A90151"/>
    <w:rsid w:val="00A92B42"/>
    <w:rsid w:val="00A9359B"/>
    <w:rsid w:val="00A9755A"/>
    <w:rsid w:val="00A97702"/>
    <w:rsid w:val="00AA163B"/>
    <w:rsid w:val="00AA68D0"/>
    <w:rsid w:val="00AB4B33"/>
    <w:rsid w:val="00AF2AF5"/>
    <w:rsid w:val="00B01B6A"/>
    <w:rsid w:val="00B12DFF"/>
    <w:rsid w:val="00B13801"/>
    <w:rsid w:val="00B23603"/>
    <w:rsid w:val="00B2539A"/>
    <w:rsid w:val="00B253FF"/>
    <w:rsid w:val="00B32D6C"/>
    <w:rsid w:val="00B3749D"/>
    <w:rsid w:val="00B44F9B"/>
    <w:rsid w:val="00B552DF"/>
    <w:rsid w:val="00B6487B"/>
    <w:rsid w:val="00B65DAA"/>
    <w:rsid w:val="00B66B2F"/>
    <w:rsid w:val="00B67D78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C57E6"/>
    <w:rsid w:val="00BD1437"/>
    <w:rsid w:val="00BE2420"/>
    <w:rsid w:val="00BF68C8"/>
    <w:rsid w:val="00C01E68"/>
    <w:rsid w:val="00C11924"/>
    <w:rsid w:val="00C1250F"/>
    <w:rsid w:val="00C13FF8"/>
    <w:rsid w:val="00C17F76"/>
    <w:rsid w:val="00C326F9"/>
    <w:rsid w:val="00C37A29"/>
    <w:rsid w:val="00C5240A"/>
    <w:rsid w:val="00C5758A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B7167"/>
    <w:rsid w:val="00CD2A76"/>
    <w:rsid w:val="00CD61EB"/>
    <w:rsid w:val="00CF02F0"/>
    <w:rsid w:val="00CF118E"/>
    <w:rsid w:val="00CF2857"/>
    <w:rsid w:val="00D070F2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2989"/>
    <w:rsid w:val="00D939C7"/>
    <w:rsid w:val="00D9419D"/>
    <w:rsid w:val="00DB5F15"/>
    <w:rsid w:val="00DC0A19"/>
    <w:rsid w:val="00DD58FD"/>
    <w:rsid w:val="00DE0652"/>
    <w:rsid w:val="00DE58DC"/>
    <w:rsid w:val="00DF47B6"/>
    <w:rsid w:val="00DF4E3E"/>
    <w:rsid w:val="00E0453D"/>
    <w:rsid w:val="00E05FA6"/>
    <w:rsid w:val="00E20A76"/>
    <w:rsid w:val="00E22615"/>
    <w:rsid w:val="00E25474"/>
    <w:rsid w:val="00E32F93"/>
    <w:rsid w:val="00E33E1A"/>
    <w:rsid w:val="00E51DB2"/>
    <w:rsid w:val="00E51F0D"/>
    <w:rsid w:val="00E54B2B"/>
    <w:rsid w:val="00E604DD"/>
    <w:rsid w:val="00E63534"/>
    <w:rsid w:val="00E65E7D"/>
    <w:rsid w:val="00E704DB"/>
    <w:rsid w:val="00E92A64"/>
    <w:rsid w:val="00E9787C"/>
    <w:rsid w:val="00EA1943"/>
    <w:rsid w:val="00EB5085"/>
    <w:rsid w:val="00EC57C6"/>
    <w:rsid w:val="00ED02BE"/>
    <w:rsid w:val="00ED5036"/>
    <w:rsid w:val="00EE095F"/>
    <w:rsid w:val="00EE36A6"/>
    <w:rsid w:val="00EE3BE8"/>
    <w:rsid w:val="00EE4392"/>
    <w:rsid w:val="00EE6F14"/>
    <w:rsid w:val="00EF3F23"/>
    <w:rsid w:val="00EF3FB1"/>
    <w:rsid w:val="00F02484"/>
    <w:rsid w:val="00F05F41"/>
    <w:rsid w:val="00F162D4"/>
    <w:rsid w:val="00F368E3"/>
    <w:rsid w:val="00F4010B"/>
    <w:rsid w:val="00F4035F"/>
    <w:rsid w:val="00F4701B"/>
    <w:rsid w:val="00F4702C"/>
    <w:rsid w:val="00F505B8"/>
    <w:rsid w:val="00F634F6"/>
    <w:rsid w:val="00F650AF"/>
    <w:rsid w:val="00F87B07"/>
    <w:rsid w:val="00F94880"/>
    <w:rsid w:val="00FA00BC"/>
    <w:rsid w:val="00FC1543"/>
    <w:rsid w:val="00FC2D27"/>
    <w:rsid w:val="00FC2D8B"/>
    <w:rsid w:val="00FD3306"/>
    <w:rsid w:val="00FD5BF1"/>
    <w:rsid w:val="00FE1884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4C7B"/>
  <w15:chartTrackingRefBased/>
  <w15:docId w15:val="{2F5CFA29-373F-4F73-B0FB-D74B4AA17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F8D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C5F8D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F8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C5F8D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67D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812E07" w:themeColor="accent1" w:themeShade="7F"/>
      <w:spacing w:val="0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B67D7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pacing w:val="0"/>
      <w:lang w:eastAsia="en-AU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B67D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26522" w:themeColor="accent1"/>
      <w:spacing w:val="0"/>
      <w:sz w:val="20"/>
      <w:szCs w:val="20"/>
      <w:lang w:eastAsia="en-AU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B67D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pacing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autoRedefine/>
    <w:unhideWhenUsed/>
    <w:qFormat/>
    <w:rsid w:val="002C5F8D"/>
    <w:pPr>
      <w:numPr>
        <w:numId w:val="1"/>
      </w:numPr>
      <w:spacing w:after="60"/>
    </w:pPr>
  </w:style>
  <w:style w:type="paragraph" w:styleId="ListBullet2">
    <w:name w:val="List Bullet 2"/>
    <w:basedOn w:val="Normal"/>
    <w:unhideWhenUsed/>
    <w:qFormat/>
    <w:rsid w:val="006B1FDA"/>
    <w:pPr>
      <w:numPr>
        <w:ilvl w:val="1"/>
        <w:numId w:val="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4"/>
      </w:numPr>
    </w:pPr>
  </w:style>
  <w:style w:type="numbering" w:customStyle="1" w:styleId="Bullets">
    <w:name w:val="Bullets"/>
    <w:uiPriority w:val="99"/>
    <w:rsid w:val="00A63585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C5F8D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C5F8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nhideWhenUsed/>
    <w:qFormat/>
    <w:rsid w:val="00A63585"/>
    <w:pPr>
      <w:numPr>
        <w:ilvl w:val="2"/>
        <w:numId w:val="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C5F8D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Subtitle"/>
    <w:link w:val="TitleChar"/>
    <w:uiPriority w:val="10"/>
    <w:qFormat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2C5F8D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2C5F8D"/>
    <w:pPr>
      <w:spacing w:after="0" w:line="240" w:lineRule="auto"/>
      <w:jc w:val="right"/>
    </w:pPr>
    <w:rPr>
      <w:rFonts w:ascii="Arial" w:hAnsi="Arial"/>
    </w:r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C5F8D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0E1"/>
    </w:tcPr>
    <w:tblStylePr w:type="firstRow">
      <w:rPr>
        <w:b w:val="0"/>
        <w:color w:val="FFFFFF" w:themeColor="background1"/>
      </w:rPr>
      <w:tblPr/>
      <w:tcPr>
        <w:shd w:val="clear" w:color="auto" w:fill="2E2E2F"/>
        <w:vAlign w:val="center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2C5F8D"/>
    <w:pPr>
      <w:framePr w:w="10206" w:vSpace="454" w:wrap="around" w:vAnchor="page" w:hAnchor="margin" w:y="710" w:anchorLock="1"/>
      <w:spacing w:after="0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/>
    </w:pPr>
    <w:rPr>
      <w:rFonts w:ascii="Gill Sans MT" w:hAnsi="Gill Sans MT"/>
      <w:b w:val="0"/>
      <w:bCs/>
      <w:color w:val="F26522"/>
      <w:spacing w:val="5"/>
      <w:kern w:val="28"/>
      <w:sz w:val="36"/>
      <w:szCs w:val="3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rsid w:val="00B67D78"/>
    <w:rPr>
      <w:rFonts w:asciiTheme="majorHAnsi" w:eastAsiaTheme="majorEastAsia" w:hAnsiTheme="majorHAnsi" w:cstheme="majorBidi"/>
      <w:i/>
      <w:iCs/>
      <w:color w:val="812E07" w:themeColor="accent1" w:themeShade="7F"/>
      <w:sz w:val="24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rsid w:val="00B67D78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9"/>
    <w:rsid w:val="00B67D78"/>
    <w:rPr>
      <w:rFonts w:asciiTheme="majorHAnsi" w:eastAsiaTheme="majorEastAsia" w:hAnsiTheme="majorHAnsi" w:cstheme="majorBidi"/>
      <w:color w:val="F26522" w:themeColor="accen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rsid w:val="00B67D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</w:rPr>
  </w:style>
  <w:style w:type="paragraph" w:customStyle="1" w:styleId="Default">
    <w:name w:val="Default"/>
    <w:basedOn w:val="Normal"/>
    <w:qFormat/>
    <w:rsid w:val="00B67D78"/>
    <w:pPr>
      <w:spacing w:after="0"/>
      <w:ind w:left="284"/>
    </w:pPr>
    <w:rPr>
      <w:rFonts w:ascii="Gill Sans MT" w:eastAsiaTheme="minorEastAsia" w:hAnsi="Gill Sans MT"/>
      <w:spacing w:val="0"/>
      <w:lang w:eastAsia="en-AU"/>
    </w:rPr>
  </w:style>
  <w:style w:type="paragraph" w:styleId="BalloonText">
    <w:name w:val="Balloon Text"/>
    <w:basedOn w:val="Normal"/>
    <w:link w:val="BalloonTextChar"/>
    <w:semiHidden/>
    <w:rsid w:val="00B67D78"/>
    <w:pPr>
      <w:spacing w:after="60"/>
    </w:pPr>
    <w:rPr>
      <w:rFonts w:ascii="Tahoma" w:eastAsiaTheme="minorEastAsia" w:hAnsi="Tahoma" w:cs="Tahoma"/>
      <w:spacing w:val="0"/>
      <w:sz w:val="16"/>
      <w:szCs w:val="16"/>
      <w:lang w:eastAsia="en-AU"/>
    </w:rPr>
  </w:style>
  <w:style w:type="character" w:customStyle="1" w:styleId="BalloonTextChar">
    <w:name w:val="Balloon Text Char"/>
    <w:basedOn w:val="DefaultParagraphFont"/>
    <w:link w:val="BalloonText"/>
    <w:semiHidden/>
    <w:rsid w:val="00B67D78"/>
    <w:rPr>
      <w:rFonts w:ascii="Tahoma" w:eastAsiaTheme="minorEastAsia" w:hAnsi="Tahoma" w:cs="Tahoma"/>
      <w:sz w:val="16"/>
      <w:szCs w:val="16"/>
      <w:lang w:eastAsia="en-AU"/>
    </w:rPr>
  </w:style>
  <w:style w:type="paragraph" w:customStyle="1" w:styleId="Char">
    <w:name w:val="Char"/>
    <w:basedOn w:val="Normal"/>
    <w:rsid w:val="00B67D78"/>
    <w:pPr>
      <w:spacing w:after="60"/>
    </w:pPr>
    <w:rPr>
      <w:rFonts w:eastAsiaTheme="minorEastAsia"/>
      <w:spacing w:val="0"/>
      <w:szCs w:val="20"/>
      <w:lang w:eastAsia="en-AU"/>
    </w:rPr>
  </w:style>
  <w:style w:type="character" w:styleId="PageNumber">
    <w:name w:val="page number"/>
    <w:basedOn w:val="DefaultParagraphFont"/>
    <w:rsid w:val="00B67D78"/>
  </w:style>
  <w:style w:type="paragraph" w:styleId="BodyTextIndent2">
    <w:name w:val="Body Text Indent 2"/>
    <w:basedOn w:val="Normal"/>
    <w:link w:val="BodyTextIndent2Char"/>
    <w:rsid w:val="00B67D78"/>
    <w:pPr>
      <w:spacing w:after="60" w:line="480" w:lineRule="auto"/>
      <w:ind w:left="283"/>
    </w:pPr>
    <w:rPr>
      <w:rFonts w:ascii="Gill Sans MT" w:eastAsiaTheme="minorEastAsia" w:hAnsi="Gill Sans MT"/>
      <w:spacing w:val="0"/>
      <w:lang w:eastAsia="en-AU"/>
    </w:rPr>
  </w:style>
  <w:style w:type="character" w:customStyle="1" w:styleId="BodyTextIndent2Char">
    <w:name w:val="Body Text Indent 2 Char"/>
    <w:basedOn w:val="DefaultParagraphFont"/>
    <w:link w:val="BodyTextIndent2"/>
    <w:rsid w:val="00B67D78"/>
    <w:rPr>
      <w:rFonts w:ascii="Gill Sans MT" w:eastAsiaTheme="minorEastAsia" w:hAnsi="Gill Sans MT"/>
      <w:sz w:val="24"/>
      <w:lang w:eastAsia="en-AU"/>
    </w:rPr>
  </w:style>
  <w:style w:type="paragraph" w:styleId="NormalWeb">
    <w:name w:val="Normal (Web)"/>
    <w:basedOn w:val="Normal"/>
    <w:uiPriority w:val="99"/>
    <w:rsid w:val="00B67D78"/>
    <w:pPr>
      <w:spacing w:after="60"/>
    </w:pPr>
    <w:rPr>
      <w:rFonts w:ascii="Gill Sans MT" w:eastAsiaTheme="minorEastAsia" w:hAnsi="Gill Sans MT"/>
      <w:spacing w:val="0"/>
      <w:lang w:eastAsia="en-AU"/>
    </w:rPr>
  </w:style>
  <w:style w:type="character" w:styleId="Emphasis">
    <w:name w:val="Emphasis"/>
    <w:basedOn w:val="DefaultParagraphFont"/>
    <w:uiPriority w:val="20"/>
    <w:rsid w:val="00B67D78"/>
    <w:rPr>
      <w:i/>
      <w:iCs/>
    </w:rPr>
  </w:style>
  <w:style w:type="paragraph" w:styleId="Quote">
    <w:name w:val="Quote"/>
    <w:basedOn w:val="Normal"/>
    <w:next w:val="Normal"/>
    <w:link w:val="QuoteChar"/>
    <w:uiPriority w:val="29"/>
    <w:rsid w:val="00B67D78"/>
    <w:pPr>
      <w:spacing w:after="60"/>
    </w:pPr>
    <w:rPr>
      <w:rFonts w:ascii="Gill Sans MT" w:eastAsiaTheme="minorEastAsia" w:hAnsi="Gill Sans MT"/>
      <w:i/>
      <w:iCs/>
      <w:spacing w:val="0"/>
      <w:lang w:eastAsia="en-AU"/>
    </w:rPr>
  </w:style>
  <w:style w:type="character" w:customStyle="1" w:styleId="QuoteChar">
    <w:name w:val="Quote Char"/>
    <w:basedOn w:val="DefaultParagraphFont"/>
    <w:link w:val="Quote"/>
    <w:uiPriority w:val="29"/>
    <w:rsid w:val="00B67D78"/>
    <w:rPr>
      <w:rFonts w:ascii="Gill Sans MT" w:eastAsiaTheme="minorEastAsia" w:hAnsi="Gill Sans MT"/>
      <w:i/>
      <w:iCs/>
      <w:sz w:val="24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rsid w:val="00B67D78"/>
    <w:pPr>
      <w:pBdr>
        <w:bottom w:val="single" w:sz="4" w:space="4" w:color="F26522" w:themeColor="accent1"/>
      </w:pBdr>
      <w:spacing w:before="200" w:after="280"/>
      <w:ind w:left="936" w:right="936"/>
    </w:pPr>
    <w:rPr>
      <w:rFonts w:ascii="Gill Sans MT" w:eastAsiaTheme="minorEastAsia" w:hAnsi="Gill Sans MT"/>
      <w:b/>
      <w:bCs/>
      <w:i/>
      <w:iCs/>
      <w:color w:val="F26522" w:themeColor="accent1"/>
      <w:spacing w:val="0"/>
      <w:lang w:eastAsia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D78"/>
    <w:rPr>
      <w:rFonts w:ascii="Gill Sans MT" w:eastAsiaTheme="minorEastAsia" w:hAnsi="Gill Sans MT"/>
      <w:b/>
      <w:bCs/>
      <w:i/>
      <w:iCs/>
      <w:color w:val="F26522" w:themeColor="accent1"/>
      <w:sz w:val="24"/>
      <w:lang w:eastAsia="en-AU"/>
    </w:rPr>
  </w:style>
  <w:style w:type="character" w:styleId="SubtleEmphasis">
    <w:name w:val="Subtle Emphasis"/>
    <w:basedOn w:val="DefaultParagraphFont"/>
    <w:uiPriority w:val="19"/>
    <w:rsid w:val="00B67D7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67D78"/>
    <w:rPr>
      <w:b/>
      <w:bCs/>
      <w:i/>
      <w:iCs/>
      <w:color w:val="F26522" w:themeColor="accent1"/>
    </w:rPr>
  </w:style>
  <w:style w:type="character" w:styleId="SubtleReference">
    <w:name w:val="Subtle Reference"/>
    <w:basedOn w:val="DefaultParagraphFont"/>
    <w:uiPriority w:val="31"/>
    <w:rsid w:val="00B67D78"/>
    <w:rPr>
      <w:smallCaps/>
      <w:color w:val="F58220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67D78"/>
    <w:rPr>
      <w:b/>
      <w:bCs/>
      <w:smallCaps/>
      <w:color w:val="F58220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67D78"/>
    <w:rPr>
      <w:b/>
      <w:bCs/>
      <w:smallCaps/>
      <w:spacing w:val="5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7D78"/>
    <w:pPr>
      <w:spacing w:after="0"/>
    </w:pPr>
    <w:rPr>
      <w:rFonts w:ascii="Calibri" w:eastAsia="Calibri" w:hAnsi="Calibri" w:cs="Times New Roman"/>
      <w:spacing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67D78"/>
    <w:rPr>
      <w:rFonts w:ascii="Calibri" w:eastAsia="Calibri" w:hAnsi="Calibri" w:cs="Times New Roman"/>
      <w:sz w:val="24"/>
      <w:szCs w:val="21"/>
    </w:rPr>
  </w:style>
  <w:style w:type="character" w:customStyle="1" w:styleId="Heading1Char1">
    <w:name w:val="Heading 1 Char1"/>
    <w:basedOn w:val="DefaultParagraphFont"/>
    <w:uiPriority w:val="9"/>
    <w:rsid w:val="00B67D78"/>
    <w:rPr>
      <w:rFonts w:ascii="Gill Sans MT" w:eastAsiaTheme="majorEastAsia" w:hAnsi="Gill Sans MT" w:cstheme="majorBidi"/>
      <w:b/>
      <w:bCs/>
      <w:color w:val="000000" w:themeColor="text1"/>
      <w:sz w:val="32"/>
      <w:szCs w:val="28"/>
    </w:rPr>
  </w:style>
  <w:style w:type="table" w:styleId="TableContemporary">
    <w:name w:val="Table Contemporary"/>
    <w:basedOn w:val="TableNormal"/>
    <w:rsid w:val="00B67D78"/>
    <w:pPr>
      <w:spacing w:after="120" w:line="240" w:lineRule="auto"/>
    </w:pPr>
    <w:rPr>
      <w:rFonts w:eastAsiaTheme="minorEastAsia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odyText">
    <w:name w:val="Body Text"/>
    <w:basedOn w:val="Normal"/>
    <w:link w:val="BodyTextChar"/>
    <w:semiHidden/>
    <w:unhideWhenUsed/>
    <w:rsid w:val="00B67D78"/>
    <w:rPr>
      <w:rFonts w:ascii="Gill Sans MT" w:eastAsiaTheme="minorEastAsia" w:hAnsi="Gill Sans MT"/>
      <w:spacing w:val="0"/>
      <w:lang w:eastAsia="en-AU"/>
    </w:rPr>
  </w:style>
  <w:style w:type="character" w:customStyle="1" w:styleId="BodyTextChar">
    <w:name w:val="Body Text Char"/>
    <w:basedOn w:val="DefaultParagraphFont"/>
    <w:link w:val="BodyText"/>
    <w:semiHidden/>
    <w:rsid w:val="00B67D78"/>
    <w:rPr>
      <w:rFonts w:ascii="Gill Sans MT" w:eastAsiaTheme="minorEastAsia" w:hAnsi="Gill Sans MT"/>
      <w:sz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7D78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67D78"/>
    <w:pPr>
      <w:widowControl w:val="0"/>
      <w:spacing w:before="0" w:after="0" w:line="240" w:lineRule="auto"/>
    </w:pPr>
    <w:rPr>
      <w:rFonts w:asciiTheme="minorHAnsi" w:hAnsiTheme="minorHAnsi"/>
      <w:spacing w:val="0"/>
      <w:sz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A0F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45C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C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C47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C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C47"/>
    <w:rPr>
      <w:rFonts w:ascii="Arial" w:hAnsi="Arial"/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etstudentloans@tastafe.tas.edu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vetstudentloans@tastafe.tas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etsudentloans@tastafe.tas.edu.au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vetstudentloans@tafe.tas.edu.a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at.gov.au/Contact-Us" TargetMode="Externa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iane.bernard\OneDrive%20-%20Department%20for%20Education,%20Children%20and%20Young%20People\Desktop\TAFE\POLICIES_PROCEDURES\To%20update\CFO%20-%20Will\Digital%20-%20Andrew\VET%20Student%20Loan%20Review%20and%20Re-Crediting%20P&amp;Ps\Associated%20docs\TasTAFE%20Supporting%20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CC558B7AAF44FA981F5C1219406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9BC35-76E3-4DAD-926B-6F69516EF0C2}"/>
      </w:docPartPr>
      <w:docPartBody>
        <w:p w:rsidR="00FA216A" w:rsidRDefault="00FA216A">
          <w:pPr>
            <w:pStyle w:val="0FCC558B7AAF44FA981F5C121940652B"/>
          </w:pPr>
          <w:r w:rsidRPr="00553FC7">
            <w:rPr>
              <w:rStyle w:val="PlaceholderText"/>
            </w:rPr>
            <w:t>[Title]</w:t>
          </w:r>
        </w:p>
      </w:docPartBody>
    </w:docPart>
    <w:docPart>
      <w:docPartPr>
        <w:name w:val="EE623AAD63D9425D9BB65A03D4382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FC359-7419-403B-880A-9526A616F194}"/>
      </w:docPartPr>
      <w:docPartBody>
        <w:p w:rsidR="00FA216A" w:rsidRDefault="00FA216A">
          <w:pPr>
            <w:pStyle w:val="EE623AAD63D9425D9BB65A03D4382DD2"/>
          </w:pPr>
          <w:r w:rsidRPr="00C81358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6A"/>
    <w:rsid w:val="001F7B23"/>
    <w:rsid w:val="00214D01"/>
    <w:rsid w:val="009E3AF5"/>
    <w:rsid w:val="00C37988"/>
    <w:rsid w:val="00CB7167"/>
    <w:rsid w:val="00D92989"/>
    <w:rsid w:val="00E833BE"/>
    <w:rsid w:val="00ED5DD3"/>
    <w:rsid w:val="00FA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FCC558B7AAF44FA981F5C121940652B">
    <w:name w:val="0FCC558B7AAF44FA981F5C121940652B"/>
  </w:style>
  <w:style w:type="paragraph" w:customStyle="1" w:styleId="EE623AAD63D9425D9BB65A03D4382DD2">
    <w:name w:val="EE623AAD63D9425D9BB65A03D4382D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EE96E0621B447BC05C7F6E85A4DAE" ma:contentTypeVersion="56" ma:contentTypeDescription="Create a new document." ma:contentTypeScope="" ma:versionID="82e648adf56bd50e0dfb59b1d64bc4d3">
  <xsd:schema xmlns:xsd="http://www.w3.org/2001/XMLSchema" xmlns:xs="http://www.w3.org/2001/XMLSchema" xmlns:p="http://schemas.microsoft.com/office/2006/metadata/properties" xmlns:ns2="09dfffd6-8fc2-4120-ba5d-b951f1df6f40" xmlns:ns4="d6ba8d63-2205-4b86-9f24-420d49a982d5" xmlns:ns5="7fa37bdc-f6e5-49b4-8da2-2bf50fb304e8" targetNamespace="http://schemas.microsoft.com/office/2006/metadata/properties" ma:root="true" ma:fieldsID="52c71e7452c5e02ebc21df4fe5439236" ns2:_="" ns4:_="" ns5:_="">
    <xsd:import namespace="09dfffd6-8fc2-4120-ba5d-b951f1df6f40"/>
    <xsd:import namespace="d6ba8d63-2205-4b86-9f24-420d49a982d5"/>
    <xsd:import namespace="7fa37bdc-f6e5-49b4-8da2-2bf50fb304e8"/>
    <xsd:element name="properties">
      <xsd:complexType>
        <xsd:sequence>
          <xsd:element name="documentManagement">
            <xsd:complexType>
              <xsd:all>
                <xsd:element ref="ns2:FirstandpreviousPart" minOccurs="0"/>
                <xsd:element ref="ns2:RelatedRecords" minOccurs="0"/>
                <xsd:element ref="ns2:ConsignmentNumber" minOccurs="0"/>
                <xsd:element ref="ns2:Container_x003a_ExpandedNumber" minOccurs="0"/>
                <xsd:element ref="ns2:Creator" minOccurs="0"/>
                <xsd:element ref="ns2:DateClosed" minOccurs="0"/>
                <xsd:element ref="ns2:DateDue" minOccurs="0"/>
                <xsd:element ref="ns2:DateInactive" minOccurs="0"/>
                <xsd:element ref="ns2:DatePublished" minOccurs="0"/>
                <xsd:element ref="ns2:DateReceived" minOccurs="0"/>
                <xsd:element ref="ns2:ExternalEditorId" minOccurs="0"/>
                <xsd:element ref="ns2:ExternalID" minOccurs="0"/>
                <xsd:element ref="ns2:Jurisdictions" minOccurs="0"/>
                <xsd:element ref="ns2:AutomatedPartRule" minOccurs="0"/>
                <xsd:element ref="ns2:Owner_x003a_LocationType" minOccurs="0"/>
                <xsd:element ref="ns2:SeriesRecord" minOccurs="0"/>
                <xsd:element ref="ns2:Disposition" minOccurs="0"/>
                <xsd:element ref="ns2:RecordNumber" minOccurs="0"/>
                <xsd:element ref="ns2:UniqueIdentifier" minOccurs="0"/>
                <xsd:element ref="ns2:ContentManagerBarcode" minOccurs="0"/>
                <xsd:element ref="ns2:LastActionDate" minOccurs="0"/>
                <xsd:element ref="ns2:Approver_x003a_LocationType" minOccurs="0"/>
                <xsd:element ref="ns2:DateCommenced" minOccurs="0"/>
                <xsd:element ref="ns2:ExecutiveOwner_x003a_LocationType" minOccurs="0"/>
                <xsd:element ref="ns2:Log" minOccurs="0"/>
                <xsd:element ref="ns2:ResponsibleBusinessUnit_x0028_Owner_x0029__x003a_LocationType" minOccurs="0"/>
                <xsd:element ref="ns2:Document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DocStatus" minOccurs="0"/>
                <xsd:element ref="ns2:Access_x0020_Control" minOccurs="0"/>
                <xsd:element ref="ns2:Accession_x0020_Number" minOccurs="0"/>
                <xsd:element ref="ns2:Account_x0020_Type" minOccurs="0"/>
                <xsd:element ref="ns2:Active_x0020_Audit_x0020_Events" minOccurs="0"/>
                <xsd:element ref="ns2:Approver_x003a__x0020_ID_x0020_Number" minOccurs="0"/>
                <xsd:element ref="ns2:Approver_x003a__x0020_Sort_x0020_Name" minOccurs="0"/>
                <xsd:element ref="ns2:Archives_x0020__x0028_External_x0029__x0020_Item_x0020_Number" minOccurs="0"/>
                <xsd:element ref="ns2:Assignee_x003a__x0020_Date_x0020_Assigned" minOccurs="0"/>
                <xsd:element ref="ns2:Assignee_x003a__x0020_Date_x0020_Of_x0020_Birth" minOccurs="0"/>
                <xsd:element ref="ns2:Assignee_x003a__x0020_First_x0020_Names" minOccurs="0"/>
                <xsd:element ref="ns2:Assignee_x003a__x0020_ID_x0020_Number" minOccurs="0"/>
                <xsd:element ref="ns2:Assignee_x003a__x0020_Initials" minOccurs="0"/>
                <xsd:element ref="ns2:Assignee_x003a__x0020_Last_x0020_Name" minOccurs="0"/>
                <xsd:element ref="ns2:Assignee_x003a__x0020_Location_x0020_Type" minOccurs="0"/>
                <xsd:element ref="ns2:Assignee_x003a__x0020_Sort_x0020_Name" minOccurs="0"/>
                <xsd:element ref="ns2:Assignee_x003a__x0020_Unique_x0020_Name" minOccurs="0"/>
                <xsd:element ref="ns2:Auto_x002d_Classification_x0020_Confidence_x0020_Level" minOccurs="0"/>
                <xsd:element ref="ns2:Bypass_x0020_record_x0020_type_x0020_Access_x0020_Controls" minOccurs="0"/>
                <xsd:element ref="ns2:Classification" minOccurs="0"/>
                <xsd:element ref="ns2:Client_x003a__x0020_Location_x0020_Type" minOccurs="0"/>
                <xsd:element ref="ns2:Client_x003a__x0020_Sort_x0020_Name" minOccurs="0"/>
                <xsd:element ref="ns2:Contacts" minOccurs="0"/>
                <xsd:element ref="ns2:Container_x003a__x0020_Record_x0020_Number" minOccurs="0"/>
                <xsd:element ref="ns2:Creator_x003a__x0020_Date_x0020_Of_x0020_Birth" minOccurs="0"/>
                <xsd:element ref="ns2:Creator_x003a__x0020_First_x0020_Names" minOccurs="0"/>
                <xsd:element ref="ns2:Creator_x003a__x0020_ID_x0020_Number" minOccurs="0"/>
                <xsd:element ref="ns2:Creator_x003a__x0020_Initials" minOccurs="0"/>
                <xsd:element ref="ns2:Creator_x003a__x0020_Last_x0020_Name" minOccurs="0"/>
                <xsd:element ref="ns2:Creator_x003a__x0020_Last_x0020_Name_x0020_Prefix" minOccurs="0"/>
                <xsd:element ref="ns2:Creator_x003a__x0020_Location_x0020_Type" minOccurs="0"/>
                <xsd:element ref="ns2:Creator_x003a__x0020_Sort_x0020_Name" minOccurs="0"/>
                <xsd:element ref="ns2:Date_x0020_Created" minOccurs="0"/>
                <xsd:element ref="ns2:Date_x0020_Declared_x0020_As_x0020_Final" minOccurs="0"/>
                <xsd:element ref="ns2:Date_x0020_for_x0020_Review" minOccurs="0"/>
                <xsd:element ref="ns2:Date_x0020_Modified" minOccurs="0"/>
                <xsd:element ref="ns2:Date_x0020_Registered" minOccurs="0"/>
                <xsd:element ref="ns2:Document_x0020_Hash" minOccurs="0"/>
                <xsd:element ref="ns2:Document_x0020_Review_x0020_Due_x0020_Date" minOccurs="0"/>
                <xsd:element ref="ns2:Document_x0020_Review_x0020_State" minOccurs="0"/>
                <xsd:element ref="ns2:DOS_x0020_file" minOccurs="0"/>
                <xsd:element ref="ns2:Electronic_x0020_Only_x003f_" minOccurs="0"/>
                <xsd:element ref="ns2:Enclosed_x003f_" minOccurs="0"/>
                <xsd:element ref="ns2:Executive_x0020_Owner_x003a__x0020_ID_x0020_Number" minOccurs="0"/>
                <xsd:element ref="ns2:Executive_x0020_Owner_x003a__x0020_Sort_x0020_Name" minOccurs="0"/>
                <xsd:element ref="ns2:Expanded_x0020_Number" minOccurs="0"/>
                <xsd:element ref="ns2:External_x0020_Editing_x0020_Completed_x0020_By_x003a__x0020_Date_x0020_Of_x0020_Birth" minOccurs="0"/>
                <xsd:element ref="ns2:External_x0020_Editing_x0020_Finalize_x0020_On_x0020_Checkin" minOccurs="0"/>
                <xsd:element ref="ns2:Foreign_x0020_Barcode" minOccurs="0"/>
                <xsd:element ref="ns2:Format" minOccurs="0"/>
                <xsd:element ref="ns2:GPS_x0020_Location" minOccurs="0"/>
                <xsd:element ref="ns2:Hardcopy_x0020_Folder_x0020_Exists_x003f_" minOccurs="0"/>
                <xsd:element ref="ns2:Home_x003a__x0020_Date_x0020_Of_x0020_Birth" minOccurs="0"/>
                <xsd:element ref="ns2:Home_x003a__x0020_First_x0020_Names" minOccurs="0"/>
                <xsd:element ref="ns2:Home_x003a__x0020_ID_x0020_Number" minOccurs="0"/>
                <xsd:element ref="ns2:Home_x003a__x0020_Initials" minOccurs="0"/>
                <xsd:element ref="ns2:Home_x003a__x0020_Last_x0020_Name" minOccurs="0"/>
                <xsd:element ref="ns2:Home_x003a__x0020_Location_x0020_Type" minOccurs="0"/>
                <xsd:element ref="ns2:Home_x003a__x0020_Sort_x0020_Name" minOccurs="0"/>
                <xsd:element ref="ns2:Home_x003a__x0020_Unique_x0020_Name" minOccurs="0"/>
                <xsd:element ref="ns2:Internet_x0020_Media_x0020_Type" minOccurs="0"/>
                <xsd:element ref="ns2:Is_x0020_Hardcopy_x0020_on_x0020_Folder_x003f_" minOccurs="0"/>
                <xsd:element ref="ns2:Is_x0020_Project_x0020_Related_x003f_" minOccurs="0"/>
                <xsd:element ref="ns2:Matter_x0020_record" minOccurs="0"/>
                <xsd:element ref="ns2:Media_x0020_Type" minOccurs="0"/>
                <xsd:element ref="ns2:Movement_x0020_history" minOccurs="0"/>
                <xsd:element ref="ns2:My_x0020_Authorization_x0020_Complete" minOccurs="0"/>
                <xsd:element ref="ns2:My_x0020_Review_x0020_Complete" minOccurs="0"/>
                <xsd:element ref="ns2:Needs_x0020_Authorization" minOccurs="0"/>
                <xsd:element ref="ns2:Needs_x0020_Review" minOccurs="0"/>
                <xsd:element ref="ns2:Notes0" minOccurs="0"/>
                <xsd:element ref="ns2:Number_x0020_of_x0020_Pages" minOccurs="0"/>
                <xsd:element ref="ns2:Owner_x003a__x0020_Date_x0020_Of_x0020_Birth" minOccurs="0"/>
                <xsd:element ref="ns2:Owner_x003a__x0020_First_x0020_Names" minOccurs="0"/>
                <xsd:element ref="ns2:Owner_x003a__x0020_ID_x0020_Number" minOccurs="0"/>
                <xsd:element ref="ns2:Owner_x003a__x0020_Initials" minOccurs="0"/>
                <xsd:element ref="ns2:Owner_x003a__x0020_Last_x0020_Name" minOccurs="0"/>
                <xsd:element ref="ns2:Owner_x003a__x0020_Sort_x0020_Name" minOccurs="0"/>
                <xsd:element ref="ns2:Owner_x003a__x0020_Unique_x0020_Name" minOccurs="0"/>
                <xsd:element ref="ns2:Provenance" minOccurs="0"/>
                <xsd:element ref="ns2:Record_x0020_Class" minOccurs="0"/>
                <xsd:element ref="ns2:Record_x0020_Holds" minOccurs="0"/>
                <xsd:element ref="ns2:Record_x0020_Thesaurus_x0020_Terms" minOccurs="0"/>
                <xsd:element ref="ns2:Record_x0020_Type" minOccurs="0"/>
                <xsd:element ref="ns2:Render_x0020_to_x0020_PDF_x0020_after_x0020_saving" minOccurs="0"/>
                <xsd:element ref="ns2:Renditions" minOccurs="0"/>
                <xsd:element ref="ns2:Responsible_x0020_Business_x0020_Unit_x0020__x0028_Owner_x0029__x003a__x0020_Date_x0020_Of_x0020_Birth" minOccurs="0"/>
                <xsd:element ref="ns2:Responsible_x0020_Business_x0020_Unit_x0020__x0028_Owner_x0029__x003a__x0020_First_x0020_Names" minOccurs="0"/>
                <xsd:element ref="ns2:Responsible_x0020_Business_x0020_Unit_x0020__x0028_Owner_x0029__x003a__x0020_ID_x0020_Number" minOccurs="0"/>
                <xsd:element ref="ns2:Responsible_x0020_Business_x0020_Unit_x0020__x0028_Owner_x0029__x003a__x0020_Initials" minOccurs="0"/>
                <xsd:element ref="ns2:Responsible_x0020_Business_x0020_Unit_x0020__x0028_Owner_x0029__x003a__x0020_Last_x0020_Name" minOccurs="0"/>
                <xsd:element ref="ns2:Responsible_x0020_Business_x0020_Unit_x0020__x0028_Owner_x0029__x003a__x0020_Sort_x0020_Name" minOccurs="0"/>
                <xsd:element ref="ns2:Retention_x0020_Review_x0020_Date" minOccurs="0"/>
                <xsd:element ref="ns2:Retention_x0020_Schedule" minOccurs="0"/>
                <xsd:element ref="ns2:Reviewers_x0020_Can_x0020_Edit_x0020_Document" minOccurs="0"/>
                <xsd:element ref="ns2:Security0" minOccurs="0"/>
                <xsd:element ref="ns2:Security_x0020_Marking" minOccurs="0"/>
                <xsd:element ref="ns2:Soft_x0020_Deletion_x0020_Requested" minOccurs="0"/>
                <xsd:element ref="ns2:TasTAFE_x0020_Current_x0020_Employee_x0020__x0028_2025_x0020_Migration_x0029_" minOccurs="0"/>
                <xsd:element ref="ns2:TasTAFE_x002f_DECYP_x0020_Dual_x0020_Employee_x0020__x0028_2025_x0020_Migration_x0029_" minOccurs="0"/>
                <xsd:element ref="ns2:Title_x0020__x0028_Free_x0020_Text_x0020_Part_x0029_" minOccurs="0"/>
                <xsd:element ref="ns2:Title_x0020__x0028_Structured_x0020_Part_x0029_" minOccurs="0"/>
                <xsd:element ref="ns2:Update_x0020_the_x0020_record_x0020_number_x0020_when_x0020_the_x0020_classification_x0020_is_x0020_changed" minOccurs="0"/>
                <xsd:element ref="ns2:Comments" minOccurs="0"/>
                <xsd:element ref="ns2:Committee_x0020_for_x0020_Endorsement" minOccurs="0"/>
                <xsd:element ref="ns2:Contact_x0020_Person" minOccurs="0"/>
                <xsd:element ref="ns2:Policy_x0020_Audience" minOccurs="0"/>
                <xsd:element ref="ns2:Responsibilities" minOccurs="0"/>
                <xsd:element ref="ns2:Associated_x0020_legislation" minOccurs="0"/>
                <xsd:element ref="ns2:PolicyCategory" minOccurs="0"/>
                <xsd:element ref="ns2:PolicySubCategory" minOccurs="0"/>
                <xsd:element ref="ns2:ConsultationPeriodStartDate" minOccurs="0"/>
                <xsd:element ref="ns2:ConsultationPeriodEndDate" minOccurs="0"/>
                <xsd:element ref="ns2:ReviewType" minOccurs="0"/>
                <xsd:element ref="ns5:Policy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ffd6-8fc2-4120-ba5d-b951f1df6f40" elementFormDefault="qualified">
    <xsd:import namespace="http://schemas.microsoft.com/office/2006/documentManagement/types"/>
    <xsd:import namespace="http://schemas.microsoft.com/office/infopath/2007/PartnerControls"/>
    <xsd:element name="FirstandpreviousPart" ma:index="2" nillable="true" ma:displayName="First and previous Part" ma:format="Dropdown" ma:internalName="FirstandpreviousPart">
      <xsd:simpleType>
        <xsd:restriction base="dms:Text">
          <xsd:maxLength value="255"/>
        </xsd:restriction>
      </xsd:simpleType>
    </xsd:element>
    <xsd:element name="RelatedRecords" ma:index="3" nillable="true" ma:displayName="Related Records" ma:internalName="RelatedRecords">
      <xsd:simpleType>
        <xsd:restriction base="dms:Note">
          <xsd:maxLength value="255"/>
        </xsd:restriction>
      </xsd:simpleType>
    </xsd:element>
    <xsd:element name="ConsignmentNumber" ma:index="4" nillable="true" ma:displayName="Consignment Number" ma:format="Dropdown" ma:internalName="ConsignmentNumber">
      <xsd:simpleType>
        <xsd:restriction base="dms:Text">
          <xsd:maxLength value="255"/>
        </xsd:restriction>
      </xsd:simpleType>
    </xsd:element>
    <xsd:element name="Container_x003a_ExpandedNumber" ma:index="5" nillable="true" ma:displayName="Container: Expanded Number" ma:format="Dropdown" ma:internalName="Container_x003a_ExpandedNumber">
      <xsd:simpleType>
        <xsd:restriction base="dms:Text">
          <xsd:maxLength value="255"/>
        </xsd:restriction>
      </xsd:simpleType>
    </xsd:element>
    <xsd:element name="Creator" ma:index="6" nillable="true" ma:displayName="Creator" ma:format="Dropdown" ma:internalName="Creator">
      <xsd:simpleType>
        <xsd:restriction base="dms:Text">
          <xsd:maxLength value="255"/>
        </xsd:restriction>
      </xsd:simpleType>
    </xsd:element>
    <xsd:element name="DateClosed" ma:index="7" nillable="true" ma:displayName="Date Closed" ma:format="DateOnly" ma:internalName="DateClosed">
      <xsd:simpleType>
        <xsd:restriction base="dms:DateTime"/>
      </xsd:simpleType>
    </xsd:element>
    <xsd:element name="DateDue" ma:index="8" nillable="true" ma:displayName="Date Due" ma:format="DateOnly" ma:internalName="DateDue">
      <xsd:simpleType>
        <xsd:restriction base="dms:DateTime"/>
      </xsd:simpleType>
    </xsd:element>
    <xsd:element name="DateInactive" ma:index="9" nillable="true" ma:displayName="Date Inactive" ma:format="DateOnly" ma:internalName="DateInactive">
      <xsd:simpleType>
        <xsd:restriction base="dms:DateTime"/>
      </xsd:simpleType>
    </xsd:element>
    <xsd:element name="DatePublished" ma:index="10" nillable="true" ma:displayName="Date Published" ma:format="DateOnly" ma:internalName="DatePublished">
      <xsd:simpleType>
        <xsd:restriction base="dms:DateTime"/>
      </xsd:simpleType>
    </xsd:element>
    <xsd:element name="DateReceived" ma:index="11" nillable="true" ma:displayName="Date Received" ma:format="DateOnly" ma:internalName="DateReceived">
      <xsd:simpleType>
        <xsd:restriction base="dms:DateTime"/>
      </xsd:simpleType>
    </xsd:element>
    <xsd:element name="ExternalEditorId" ma:index="12" nillable="true" ma:displayName="External Editor Id" ma:format="Dropdown" ma:internalName="ExternalEditorId">
      <xsd:simpleType>
        <xsd:restriction base="dms:Text">
          <xsd:maxLength value="255"/>
        </xsd:restriction>
      </xsd:simpleType>
    </xsd:element>
    <xsd:element name="ExternalID" ma:index="13" nillable="true" ma:displayName="External ID" ma:format="Dropdown" ma:internalName="ExternalID">
      <xsd:simpleType>
        <xsd:restriction base="dms:Note">
          <xsd:maxLength value="255"/>
        </xsd:restriction>
      </xsd:simpleType>
    </xsd:element>
    <xsd:element name="Jurisdictions" ma:index="14" nillable="true" ma:displayName="Jurisdictions" ma:format="Dropdown" ma:internalName="Jurisdictions">
      <xsd:simpleType>
        <xsd:restriction base="dms:Text">
          <xsd:maxLength value="255"/>
        </xsd:restriction>
      </xsd:simpleType>
    </xsd:element>
    <xsd:element name="AutomatedPartRule" ma:index="15" nillable="true" ma:displayName="Automated Part Rule" ma:format="Dropdown" ma:internalName="AutomatedPartRule">
      <xsd:simpleType>
        <xsd:restriction base="dms:Note">
          <xsd:maxLength value="255"/>
        </xsd:restriction>
      </xsd:simpleType>
    </xsd:element>
    <xsd:element name="Owner_x003a_LocationType" ma:index="16" nillable="true" ma:displayName="Owner: Location Type" ma:format="Dropdown" ma:internalName="Owner_x003a_LocationType">
      <xsd:simpleType>
        <xsd:restriction base="dms:Text">
          <xsd:maxLength value="255"/>
        </xsd:restriction>
      </xsd:simpleType>
    </xsd:element>
    <xsd:element name="SeriesRecord" ma:index="17" nillable="true" ma:displayName="Series Record" ma:format="Dropdown" ma:internalName="SeriesRecord">
      <xsd:simpleType>
        <xsd:restriction base="dms:Text">
          <xsd:maxLength value="255"/>
        </xsd:restriction>
      </xsd:simpleType>
    </xsd:element>
    <xsd:element name="Disposition" ma:index="18" nillable="true" ma:displayName="Disposition" ma:format="Dropdown" ma:internalName="Disposition">
      <xsd:simpleType>
        <xsd:restriction base="dms:Text">
          <xsd:maxLength value="255"/>
        </xsd:restriction>
      </xsd:simpleType>
    </xsd:element>
    <xsd:element name="RecordNumber" ma:index="19" nillable="true" ma:displayName="Record Number" ma:format="Dropdown" ma:internalName="RecordNumber">
      <xsd:simpleType>
        <xsd:restriction base="dms:Text">
          <xsd:maxLength value="255"/>
        </xsd:restriction>
      </xsd:simpleType>
    </xsd:element>
    <xsd:element name="UniqueIdentifier" ma:index="20" nillable="true" ma:displayName="Unique Identifier" ma:format="Dropdown" ma:internalName="UniqueIdentifier">
      <xsd:simpleType>
        <xsd:restriction base="dms:Text">
          <xsd:maxLength value="255"/>
        </xsd:restriction>
      </xsd:simpleType>
    </xsd:element>
    <xsd:element name="ContentManagerBarcode" ma:index="21" nillable="true" ma:displayName="Content Manager Barcode" ma:format="Dropdown" ma:internalName="ContentManagerBarcode">
      <xsd:simpleType>
        <xsd:restriction base="dms:Text">
          <xsd:maxLength value="255"/>
        </xsd:restriction>
      </xsd:simpleType>
    </xsd:element>
    <xsd:element name="LastActionDate" ma:index="22" nillable="true" ma:displayName="Last Action Date" ma:format="DateOnly" ma:internalName="LastActionDate">
      <xsd:simpleType>
        <xsd:restriction base="dms:DateTime"/>
      </xsd:simpleType>
    </xsd:element>
    <xsd:element name="Approver_x003a_LocationType" ma:index="23" nillable="true" ma:displayName="Approver: Location Type" ma:format="Dropdown" ma:internalName="Approver_x003a_LocationType">
      <xsd:simpleType>
        <xsd:restriction base="dms:Text">
          <xsd:maxLength value="255"/>
        </xsd:restriction>
      </xsd:simpleType>
    </xsd:element>
    <xsd:element name="DateCommenced" ma:index="24" nillable="true" ma:displayName="Date Commenced" ma:format="DateOnly" ma:internalName="DateCommenced">
      <xsd:simpleType>
        <xsd:restriction base="dms:DateTime"/>
      </xsd:simpleType>
    </xsd:element>
    <xsd:element name="ExecutiveOwner_x003a_LocationType" ma:index="25" nillable="true" ma:displayName="Executive Owner: Location Type" ma:format="Dropdown" ma:internalName="ExecutiveOwner_x003a_LocationType">
      <xsd:simpleType>
        <xsd:restriction base="dms:Text">
          <xsd:maxLength value="255"/>
        </xsd:restriction>
      </xsd:simpleType>
    </xsd:element>
    <xsd:element name="Log" ma:index="26" nillable="true" ma:displayName="Log" ma:format="Dropdown" ma:internalName="Log">
      <xsd:simpleType>
        <xsd:restriction base="dms:Note">
          <xsd:maxLength value="255"/>
        </xsd:restriction>
      </xsd:simpleType>
    </xsd:element>
    <xsd:element name="ResponsibleBusinessUnit_x0028_Owner_x0029__x003a_LocationType" ma:index="27" nillable="true" ma:displayName="Responsible Business Unit (Owner): Location Type" ma:format="Dropdown" ma:internalName="ResponsibleBusinessUnit_x0028_Owner_x0029__x003a_LocationType">
      <xsd:simpleType>
        <xsd:restriction base="dms:Text">
          <xsd:maxLength value="255"/>
        </xsd:restriction>
      </xsd:simpleType>
    </xsd:element>
    <xsd:element name="DocumentCategory" ma:index="28" nillable="true" ma:displayName="DocumentCategory" ma:format="Dropdown" ma:internalName="DocumentCategory">
      <xsd:simpleType>
        <xsd:restriction base="dms:Choice">
          <xsd:enumeration value="Policy"/>
          <xsd:enumeration value="Procedure"/>
          <xsd:enumeration value="Supporting Document"/>
        </xsd:restriction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cess_x0020_Control" ma:index="41" nillable="true" ma:displayName="Access Control" ma:internalName="Access_x0020_Control">
      <xsd:simpleType>
        <xsd:restriction base="dms:Note">
          <xsd:maxLength value="255"/>
        </xsd:restriction>
      </xsd:simpleType>
    </xsd:element>
    <xsd:element name="Accession_x0020_Number" ma:index="42" nillable="true" ma:displayName="Accession Number" ma:internalName="Accession_x0020_Number">
      <xsd:simpleType>
        <xsd:restriction base="dms:Text"/>
      </xsd:simpleType>
    </xsd:element>
    <xsd:element name="Account_x0020_Type" ma:index="43" nillable="true" ma:displayName="Account Type" ma:internalName="Account_x0020_Type">
      <xsd:simpleType>
        <xsd:restriction base="dms:Text"/>
      </xsd:simpleType>
    </xsd:element>
    <xsd:element name="Active_x0020_Audit_x0020_Events" ma:index="44" nillable="true" ma:displayName="Active Audit Events" ma:internalName="Active_x0020_Audit_x0020_Events">
      <xsd:simpleType>
        <xsd:restriction base="dms:Note">
          <xsd:maxLength value="255"/>
        </xsd:restriction>
      </xsd:simpleType>
    </xsd:element>
    <xsd:element name="Approver_x003a__x0020_ID_x0020_Number" ma:index="45" nillable="true" ma:displayName="Approver: ID Number" ma:internalName="Approver_x003a__x0020_ID_x0020_Number">
      <xsd:simpleType>
        <xsd:restriction base="dms:Text"/>
      </xsd:simpleType>
    </xsd:element>
    <xsd:element name="Approver_x003a__x0020_Sort_x0020_Name" ma:index="46" nillable="true" ma:displayName="Approver: Sort Name" ma:internalName="Approver_x003a__x0020_Sort_x0020_Name">
      <xsd:simpleType>
        <xsd:restriction base="dms:Text"/>
      </xsd:simpleType>
    </xsd:element>
    <xsd:element name="Archives_x0020__x0028_External_x0029__x0020_Item_x0020_Number" ma:index="47" nillable="true" ma:displayName="Archives (External) Item Number" ma:internalName="Archives_x0020__x0028_External_x0029__x0020_Item_x0020_Number">
      <xsd:simpleType>
        <xsd:restriction base="dms:Text"/>
      </xsd:simpleType>
    </xsd:element>
    <xsd:element name="Assignee_x003a__x0020_Date_x0020_Assigned" ma:index="48" nillable="true" ma:displayName="Assignee: Date Assigned" ma:internalName="Assignee_x003a__x0020_Date_x0020_Assigned">
      <xsd:simpleType>
        <xsd:restriction base="dms:DateTime"/>
      </xsd:simpleType>
    </xsd:element>
    <xsd:element name="Assignee_x003a__x0020_Date_x0020_Of_x0020_Birth" ma:index="49" nillable="true" ma:displayName="Assignee: Date Of Birth" ma:internalName="Assignee_x003a__x0020_Date_x0020_Of_x0020_Birth">
      <xsd:simpleType>
        <xsd:restriction base="dms:DateTime"/>
      </xsd:simpleType>
    </xsd:element>
    <xsd:element name="Assignee_x003a__x0020_First_x0020_Names" ma:index="50" nillable="true" ma:displayName="Assignee: First Names" ma:internalName="Assignee_x003a__x0020_First_x0020_Names">
      <xsd:simpleType>
        <xsd:restriction base="dms:Text"/>
      </xsd:simpleType>
    </xsd:element>
    <xsd:element name="Assignee_x003a__x0020_ID_x0020_Number" ma:index="51" nillable="true" ma:displayName="Assignee: ID Number" ma:internalName="Assignee_x003a__x0020_ID_x0020_Number">
      <xsd:simpleType>
        <xsd:restriction base="dms:Text"/>
      </xsd:simpleType>
    </xsd:element>
    <xsd:element name="Assignee_x003a__x0020_Initials" ma:index="52" nillable="true" ma:displayName="Assignee: Initials" ma:internalName="Assignee_x003a__x0020_Initials">
      <xsd:simpleType>
        <xsd:restriction base="dms:Text"/>
      </xsd:simpleType>
    </xsd:element>
    <xsd:element name="Assignee_x003a__x0020_Last_x0020_Name" ma:index="53" nillable="true" ma:displayName="Assignee: Last Name" ma:internalName="Assignee_x003a__x0020_Last_x0020_Name">
      <xsd:simpleType>
        <xsd:restriction base="dms:Text"/>
      </xsd:simpleType>
    </xsd:element>
    <xsd:element name="Assignee_x003a__x0020_Location_x0020_Type" ma:index="54" nillable="true" ma:displayName="Assignee: Location Type" ma:internalName="Assignee_x003a__x0020_Location_x0020_Type">
      <xsd:simpleType>
        <xsd:restriction base="dms:Text"/>
      </xsd:simpleType>
    </xsd:element>
    <xsd:element name="Assignee_x003a__x0020_Sort_x0020_Name" ma:index="55" nillable="true" ma:displayName="Assignee: Sort Name" ma:internalName="Assignee_x003a__x0020_Sort_x0020_Name">
      <xsd:simpleType>
        <xsd:restriction base="dms:Text"/>
      </xsd:simpleType>
    </xsd:element>
    <xsd:element name="Assignee_x003a__x0020_Unique_x0020_Name" ma:index="56" nillable="true" ma:displayName="Assignee: Unique Name" ma:internalName="Assignee_x003a__x0020_Unique_x0020_Name">
      <xsd:simpleType>
        <xsd:restriction base="dms:Text"/>
      </xsd:simpleType>
    </xsd:element>
    <xsd:element name="Auto_x002d_Classification_x0020_Confidence_x0020_Level" ma:index="57" nillable="true" ma:displayName="Auto-Classification Confidence Level" ma:internalName="Auto_x002d_Classification_x0020_Confidence_x0020_Level">
      <xsd:simpleType>
        <xsd:restriction base="dms:Text"/>
      </xsd:simpleType>
    </xsd:element>
    <xsd:element name="Bypass_x0020_record_x0020_type_x0020_Access_x0020_Controls" ma:index="58" nillable="true" ma:displayName="Bypass record type Access Controls" ma:internalName="Bypass_x0020_record_x0020_type_x0020_Access_x0020_Controls">
      <xsd:simpleType>
        <xsd:restriction base="dms:Text"/>
      </xsd:simpleType>
    </xsd:element>
    <xsd:element name="Classification" ma:index="59" nillable="true" ma:displayName="Classification" ma:internalName="Classification">
      <xsd:simpleType>
        <xsd:restriction base="dms:Text"/>
      </xsd:simpleType>
    </xsd:element>
    <xsd:element name="Client_x003a__x0020_Location_x0020_Type" ma:index="60" nillable="true" ma:displayName="Client: Location Type" ma:internalName="Client_x003a__x0020_Location_x0020_Type">
      <xsd:simpleType>
        <xsd:restriction base="dms:Text"/>
      </xsd:simpleType>
    </xsd:element>
    <xsd:element name="Client_x003a__x0020_Sort_x0020_Name" ma:index="61" nillable="true" ma:displayName="Client: Sort Name" ma:internalName="Client_x003a__x0020_Sort_x0020_Name">
      <xsd:simpleType>
        <xsd:restriction base="dms:Text"/>
      </xsd:simpleType>
    </xsd:element>
    <xsd:element name="Contacts" ma:index="62" nillable="true" ma:displayName="Contacts" ma:internalName="Contacts">
      <xsd:simpleType>
        <xsd:restriction base="dms:Text"/>
      </xsd:simpleType>
    </xsd:element>
    <xsd:element name="Container_x003a__x0020_Record_x0020_Number" ma:index="63" nillable="true" ma:displayName="Container: Record Number" ma:internalName="Container_x003a__x0020_Record_x0020_Number">
      <xsd:simpleType>
        <xsd:restriction base="dms:Text"/>
      </xsd:simpleType>
    </xsd:element>
    <xsd:element name="Creator_x003a__x0020_Date_x0020_Of_x0020_Birth" ma:index="64" nillable="true" ma:displayName="Creator: Date Of Birth" ma:internalName="Creator_x003a__x0020_Date_x0020_Of_x0020_Birth">
      <xsd:simpleType>
        <xsd:restriction base="dms:DateTime"/>
      </xsd:simpleType>
    </xsd:element>
    <xsd:element name="Creator_x003a__x0020_First_x0020_Names" ma:index="65" nillable="true" ma:displayName="Creator: First Names" ma:internalName="Creator_x003a__x0020_First_x0020_Names">
      <xsd:simpleType>
        <xsd:restriction base="dms:Text"/>
      </xsd:simpleType>
    </xsd:element>
    <xsd:element name="Creator_x003a__x0020_ID_x0020_Number" ma:index="66" nillable="true" ma:displayName="Creator: ID Number" ma:internalName="Creator_x003a__x0020_ID_x0020_Number">
      <xsd:simpleType>
        <xsd:restriction base="dms:Text"/>
      </xsd:simpleType>
    </xsd:element>
    <xsd:element name="Creator_x003a__x0020_Initials" ma:index="67" nillable="true" ma:displayName="Creator: Initials" ma:internalName="Creator_x003a__x0020_Initials">
      <xsd:simpleType>
        <xsd:restriction base="dms:Text"/>
      </xsd:simpleType>
    </xsd:element>
    <xsd:element name="Creator_x003a__x0020_Last_x0020_Name" ma:index="68" nillable="true" ma:displayName="Creator: Last Name" ma:internalName="Creator_x003a__x0020_Last_x0020_Name">
      <xsd:simpleType>
        <xsd:restriction base="dms:Text"/>
      </xsd:simpleType>
    </xsd:element>
    <xsd:element name="Creator_x003a__x0020_Last_x0020_Name_x0020_Prefix" ma:index="69" nillable="true" ma:displayName="Creator: Last Name Prefix" ma:internalName="Creator_x003a__x0020_Last_x0020_Name_x0020_Prefix">
      <xsd:simpleType>
        <xsd:restriction base="dms:Text"/>
      </xsd:simpleType>
    </xsd:element>
    <xsd:element name="Creator_x003a__x0020_Location_x0020_Type" ma:index="70" nillable="true" ma:displayName="Creator: Location Type" ma:internalName="Creator_x003a__x0020_Location_x0020_Type">
      <xsd:simpleType>
        <xsd:restriction base="dms:Text"/>
      </xsd:simpleType>
    </xsd:element>
    <xsd:element name="Creator_x003a__x0020_Sort_x0020_Name" ma:index="71" nillable="true" ma:displayName="Creator: Sort Name" ma:internalName="Creator_x003a__x0020_Sort_x0020_Name">
      <xsd:simpleType>
        <xsd:restriction base="dms:Text"/>
      </xsd:simpleType>
    </xsd:element>
    <xsd:element name="Date_x0020_Created" ma:index="72" nillable="true" ma:displayName="Date Created" ma:internalName="Date_x0020_Created">
      <xsd:simpleType>
        <xsd:restriction base="dms:DateTime"/>
      </xsd:simpleType>
    </xsd:element>
    <xsd:element name="Date_x0020_Declared_x0020_As_x0020_Final" ma:index="73" nillable="true" ma:displayName="Date Declared As Final" ma:internalName="Date_x0020_Declared_x0020_As_x0020_Final">
      <xsd:simpleType>
        <xsd:restriction base="dms:DateTime"/>
      </xsd:simpleType>
    </xsd:element>
    <xsd:element name="Date_x0020_for_x0020_Review" ma:index="74" nillable="true" ma:displayName="Date for Review" ma:internalName="Date_x0020_for_x0020_Review">
      <xsd:simpleType>
        <xsd:restriction base="dms:DateTime"/>
      </xsd:simpleType>
    </xsd:element>
    <xsd:element name="Date_x0020_Modified" ma:index="75" nillable="true" ma:displayName="Date Modified" ma:internalName="Date_x0020_Modified">
      <xsd:simpleType>
        <xsd:restriction base="dms:DateTime"/>
      </xsd:simpleType>
    </xsd:element>
    <xsd:element name="Date_x0020_Registered" ma:index="76" nillable="true" ma:displayName="Date Registered" ma:internalName="Date_x0020_Registered">
      <xsd:simpleType>
        <xsd:restriction base="dms:DateTime"/>
      </xsd:simpleType>
    </xsd:element>
    <xsd:element name="Document_x0020_Hash" ma:index="77" nillable="true" ma:displayName="Document Hash" ma:internalName="Document_x0020_Hash">
      <xsd:simpleType>
        <xsd:restriction base="dms:Text"/>
      </xsd:simpleType>
    </xsd:element>
    <xsd:element name="Document_x0020_Review_x0020_Due_x0020_Date" ma:index="78" nillable="true" ma:displayName="Document Review Due Date" ma:internalName="Document_x0020_Review_x0020_Due_x0020_Date">
      <xsd:simpleType>
        <xsd:restriction base="dms:DateTime"/>
      </xsd:simpleType>
    </xsd:element>
    <xsd:element name="Document_x0020_Review_x0020_State" ma:index="79" nillable="true" ma:displayName="Document Review State" ma:internalName="Document_x0020_Review_x0020_State">
      <xsd:simpleType>
        <xsd:restriction base="dms:Text"/>
      </xsd:simpleType>
    </xsd:element>
    <xsd:element name="DOS_x0020_file" ma:index="80" nillable="true" ma:displayName="DOS file" ma:internalName="DOS_x0020_file">
      <xsd:simpleType>
        <xsd:restriction base="dms:Text"/>
      </xsd:simpleType>
    </xsd:element>
    <xsd:element name="Electronic_x0020_Only_x003f_" ma:index="81" nillable="true" ma:displayName="Electronic Only?" ma:internalName="Electronic_x0020_Only_x003f_">
      <xsd:simpleType>
        <xsd:restriction base="dms:Text"/>
      </xsd:simpleType>
    </xsd:element>
    <xsd:element name="Enclosed_x003f_" ma:index="82" nillable="true" ma:displayName="Enclosed?" ma:internalName="Enclosed_x003f_">
      <xsd:simpleType>
        <xsd:restriction base="dms:Text"/>
      </xsd:simpleType>
    </xsd:element>
    <xsd:element name="Executive_x0020_Owner_x003a__x0020_ID_x0020_Number" ma:index="83" nillable="true" ma:displayName="Executive Owner: ID Number" ma:internalName="Executive_x0020_Owner_x003a__x0020_ID_x0020_Number">
      <xsd:simpleType>
        <xsd:restriction base="dms:Text"/>
      </xsd:simpleType>
    </xsd:element>
    <xsd:element name="Executive_x0020_Owner_x003a__x0020_Sort_x0020_Name" ma:index="84" nillable="true" ma:displayName="Executive Owner: Sort Name" ma:internalName="Executive_x0020_Owner_x003a__x0020_Sort_x0020_Name">
      <xsd:simpleType>
        <xsd:restriction base="dms:Text"/>
      </xsd:simpleType>
    </xsd:element>
    <xsd:element name="Expanded_x0020_Number" ma:index="85" nillable="true" ma:displayName="Expanded Number" ma:internalName="Expanded_x0020_Number">
      <xsd:simpleType>
        <xsd:restriction base="dms:Text"/>
      </xsd:simpleType>
    </xsd:element>
    <xsd:element name="External_x0020_Editing_x0020_Completed_x0020_By_x003a__x0020_Date_x0020_Of_x0020_Birth" ma:index="86" nillable="true" ma:displayName="External Editing Completed By: Date Of Birth" ma:internalName="External_x0020_Editing_x0020_Completed_x0020_By_x003a__x0020_Date_x0020_Of_x0020_Birth">
      <xsd:simpleType>
        <xsd:restriction base="dms:DateTime"/>
      </xsd:simpleType>
    </xsd:element>
    <xsd:element name="External_x0020_Editing_x0020_Finalize_x0020_On_x0020_Checkin" ma:index="87" nillable="true" ma:displayName="External Editing Finalize On Checkin" ma:internalName="External_x0020_Editing_x0020_Finalize_x0020_On_x0020_Checkin">
      <xsd:simpleType>
        <xsd:restriction base="dms:Text"/>
      </xsd:simpleType>
    </xsd:element>
    <xsd:element name="Foreign_x0020_Barcode" ma:index="88" nillable="true" ma:displayName="Foreign Barcode" ma:internalName="Foreign_x0020_Barcode">
      <xsd:simpleType>
        <xsd:restriction base="dms:Text"/>
      </xsd:simpleType>
    </xsd:element>
    <xsd:element name="Format" ma:index="89" nillable="true" ma:displayName="Format" ma:internalName="Format">
      <xsd:simpleType>
        <xsd:restriction base="dms:Text"/>
      </xsd:simpleType>
    </xsd:element>
    <xsd:element name="GPS_x0020_Location" ma:index="90" nillable="true" ma:displayName="GPS Location" ma:internalName="GPS_x0020_Location">
      <xsd:simpleType>
        <xsd:restriction base="dms:Text"/>
      </xsd:simpleType>
    </xsd:element>
    <xsd:element name="Hardcopy_x0020_Folder_x0020_Exists_x003f_" ma:index="91" nillable="true" ma:displayName="Hardcopy Folder Exists?" ma:internalName="Hardcopy_x0020_Folder_x0020_Exists_x003f_">
      <xsd:simpleType>
        <xsd:restriction base="dms:Text"/>
      </xsd:simpleType>
    </xsd:element>
    <xsd:element name="Home_x003a__x0020_Date_x0020_Of_x0020_Birth" ma:index="92" nillable="true" ma:displayName="Home: Date Of Birth" ma:internalName="Home_x003a__x0020_Date_x0020_Of_x0020_Birth">
      <xsd:simpleType>
        <xsd:restriction base="dms:DateTime"/>
      </xsd:simpleType>
    </xsd:element>
    <xsd:element name="Home_x003a__x0020_First_x0020_Names" ma:index="93" nillable="true" ma:displayName="Home: First Names" ma:internalName="Home_x003a__x0020_First_x0020_Names">
      <xsd:simpleType>
        <xsd:restriction base="dms:Text"/>
      </xsd:simpleType>
    </xsd:element>
    <xsd:element name="Home_x003a__x0020_ID_x0020_Number" ma:index="94" nillable="true" ma:displayName="Home: ID Number" ma:internalName="Home_x003a__x0020_ID_x0020_Number">
      <xsd:simpleType>
        <xsd:restriction base="dms:Text"/>
      </xsd:simpleType>
    </xsd:element>
    <xsd:element name="Home_x003a__x0020_Initials" ma:index="95" nillable="true" ma:displayName="Home: Initials" ma:internalName="Home_x003a__x0020_Initials">
      <xsd:simpleType>
        <xsd:restriction base="dms:Text"/>
      </xsd:simpleType>
    </xsd:element>
    <xsd:element name="Home_x003a__x0020_Last_x0020_Name" ma:index="96" nillable="true" ma:displayName="Home: Last Name" ma:internalName="Home_x003a__x0020_Last_x0020_Name">
      <xsd:simpleType>
        <xsd:restriction base="dms:Text"/>
      </xsd:simpleType>
    </xsd:element>
    <xsd:element name="Home_x003a__x0020_Location_x0020_Type" ma:index="97" nillable="true" ma:displayName="Home: Location Type" ma:internalName="Home_x003a__x0020_Location_x0020_Type">
      <xsd:simpleType>
        <xsd:restriction base="dms:Text"/>
      </xsd:simpleType>
    </xsd:element>
    <xsd:element name="Home_x003a__x0020_Sort_x0020_Name" ma:index="98" nillable="true" ma:displayName="Home: Sort Name" ma:internalName="Home_x003a__x0020_Sort_x0020_Name">
      <xsd:simpleType>
        <xsd:restriction base="dms:Text"/>
      </xsd:simpleType>
    </xsd:element>
    <xsd:element name="Home_x003a__x0020_Unique_x0020_Name" ma:index="99" nillable="true" ma:displayName="Home: Unique Name" ma:internalName="Home_x003a__x0020_Unique_x0020_Name">
      <xsd:simpleType>
        <xsd:restriction base="dms:Text"/>
      </xsd:simpleType>
    </xsd:element>
    <xsd:element name="Internet_x0020_Media_x0020_Type" ma:index="100" nillable="true" ma:displayName="Internet Media Type" ma:internalName="Internet_x0020_Media_x0020_Type">
      <xsd:simpleType>
        <xsd:restriction base="dms:Text"/>
      </xsd:simpleType>
    </xsd:element>
    <xsd:element name="Is_x0020_Hardcopy_x0020_on_x0020_Folder_x003f_" ma:index="101" nillable="true" ma:displayName="Is Hardcopy on Folder?" ma:internalName="Is_x0020_Hardcopy_x0020_on_x0020_Folder_x003f_">
      <xsd:simpleType>
        <xsd:restriction base="dms:Text"/>
      </xsd:simpleType>
    </xsd:element>
    <xsd:element name="Is_x0020_Project_x0020_Related_x003f_" ma:index="102" nillable="true" ma:displayName="Is Project Related?" ma:internalName="Is_x0020_Project_x0020_Related_x003f_">
      <xsd:simpleType>
        <xsd:restriction base="dms:Text"/>
      </xsd:simpleType>
    </xsd:element>
    <xsd:element name="Matter_x0020_record" ma:index="103" nillable="true" ma:displayName="Matter record" ma:internalName="Matter_x0020_record">
      <xsd:simpleType>
        <xsd:restriction base="dms:Text"/>
      </xsd:simpleType>
    </xsd:element>
    <xsd:element name="Media_x0020_Type" ma:index="104" nillable="true" ma:displayName="Media Type" ma:internalName="Media_x0020_Type">
      <xsd:simpleType>
        <xsd:restriction base="dms:Text"/>
      </xsd:simpleType>
    </xsd:element>
    <xsd:element name="Movement_x0020_history" ma:index="105" nillable="true" ma:displayName="Movement history" ma:internalName="Movement_x0020_history">
      <xsd:simpleType>
        <xsd:restriction base="dms:Note">
          <xsd:maxLength value="255"/>
        </xsd:restriction>
      </xsd:simpleType>
    </xsd:element>
    <xsd:element name="My_x0020_Authorization_x0020_Complete" ma:index="106" nillable="true" ma:displayName="My Authorization Complete" ma:internalName="My_x0020_Authorization_x0020_Complete">
      <xsd:simpleType>
        <xsd:restriction base="dms:Text"/>
      </xsd:simpleType>
    </xsd:element>
    <xsd:element name="My_x0020_Review_x0020_Complete" ma:index="107" nillable="true" ma:displayName="My Review Complete" ma:internalName="My_x0020_Review_x0020_Complete">
      <xsd:simpleType>
        <xsd:restriction base="dms:Text"/>
      </xsd:simpleType>
    </xsd:element>
    <xsd:element name="Needs_x0020_Authorization" ma:index="108" nillable="true" ma:displayName="Needs Authorization" ma:internalName="Needs_x0020_Authorization">
      <xsd:simpleType>
        <xsd:restriction base="dms:Text"/>
      </xsd:simpleType>
    </xsd:element>
    <xsd:element name="Needs_x0020_Review" ma:index="109" nillable="true" ma:displayName="Needs Review" ma:internalName="Needs_x0020_Review">
      <xsd:simpleType>
        <xsd:restriction base="dms:Text"/>
      </xsd:simpleType>
    </xsd:element>
    <xsd:element name="Notes0" ma:index="110" nillable="true" ma:displayName="Notes" ma:internalName="Notes0">
      <xsd:simpleType>
        <xsd:restriction base="dms:Note">
          <xsd:maxLength value="255"/>
        </xsd:restriction>
      </xsd:simpleType>
    </xsd:element>
    <xsd:element name="Number_x0020_of_x0020_Pages" ma:index="111" nillable="true" ma:displayName="Number of Pages" ma:internalName="Number_x0020_of_x0020_Pages">
      <xsd:simpleType>
        <xsd:restriction base="dms:Text"/>
      </xsd:simpleType>
    </xsd:element>
    <xsd:element name="Owner_x003a__x0020_Date_x0020_Of_x0020_Birth" ma:index="112" nillable="true" ma:displayName="Owner: Date Of Birth" ma:internalName="Owner_x003a__x0020_Date_x0020_Of_x0020_Birth">
      <xsd:simpleType>
        <xsd:restriction base="dms:DateTime"/>
      </xsd:simpleType>
    </xsd:element>
    <xsd:element name="Owner_x003a__x0020_First_x0020_Names" ma:index="113" nillable="true" ma:displayName="Owner: First Names" ma:internalName="Owner_x003a__x0020_First_x0020_Names">
      <xsd:simpleType>
        <xsd:restriction base="dms:Text"/>
      </xsd:simpleType>
    </xsd:element>
    <xsd:element name="Owner_x003a__x0020_ID_x0020_Number" ma:index="114" nillable="true" ma:displayName="Owner: ID Number" ma:internalName="Owner_x003a__x0020_ID_x0020_Number">
      <xsd:simpleType>
        <xsd:restriction base="dms:Text"/>
      </xsd:simpleType>
    </xsd:element>
    <xsd:element name="Owner_x003a__x0020_Initials" ma:index="115" nillable="true" ma:displayName="Owner: Initials" ma:internalName="Owner_x003a__x0020_Initials">
      <xsd:simpleType>
        <xsd:restriction base="dms:Text"/>
      </xsd:simpleType>
    </xsd:element>
    <xsd:element name="Owner_x003a__x0020_Last_x0020_Name" ma:index="116" nillable="true" ma:displayName="Owner: Last Name" ma:internalName="Owner_x003a__x0020_Last_x0020_Name">
      <xsd:simpleType>
        <xsd:restriction base="dms:Text"/>
      </xsd:simpleType>
    </xsd:element>
    <xsd:element name="Owner_x003a__x0020_Sort_x0020_Name" ma:index="117" nillable="true" ma:displayName="Owner: Sort Name" ma:internalName="Owner_x003a__x0020_Sort_x0020_Name">
      <xsd:simpleType>
        <xsd:restriction base="dms:Text"/>
      </xsd:simpleType>
    </xsd:element>
    <xsd:element name="Owner_x003a__x0020_Unique_x0020_Name" ma:index="118" nillable="true" ma:displayName="Owner: Unique Name" ma:internalName="Owner_x003a__x0020_Unique_x0020_Name">
      <xsd:simpleType>
        <xsd:restriction base="dms:Text"/>
      </xsd:simpleType>
    </xsd:element>
    <xsd:element name="Provenance" ma:index="119" nillable="true" ma:displayName="Provenance" ma:internalName="Provenance">
      <xsd:simpleType>
        <xsd:restriction base="dms:Note">
          <xsd:maxLength value="255"/>
        </xsd:restriction>
      </xsd:simpleType>
    </xsd:element>
    <xsd:element name="Record_x0020_Class" ma:index="120" nillable="true" ma:displayName="Record Class" ma:internalName="Record_x0020_Class">
      <xsd:simpleType>
        <xsd:restriction base="dms:Text"/>
      </xsd:simpleType>
    </xsd:element>
    <xsd:element name="Record_x0020_Holds" ma:index="121" nillable="true" ma:displayName="Record Holds" ma:internalName="Record_x0020_Holds">
      <xsd:simpleType>
        <xsd:restriction base="dms:Text"/>
      </xsd:simpleType>
    </xsd:element>
    <xsd:element name="Record_x0020_Thesaurus_x0020_Terms" ma:index="122" nillable="true" ma:displayName="Record Thesaurus Terms" ma:internalName="Record_x0020_Thesaurus_x0020_Terms">
      <xsd:simpleType>
        <xsd:restriction base="dms:Text"/>
      </xsd:simpleType>
    </xsd:element>
    <xsd:element name="Record_x0020_Type" ma:index="123" nillable="true" ma:displayName="Record Type" ma:internalName="Record_x0020_Type">
      <xsd:simpleType>
        <xsd:restriction base="dms:Text"/>
      </xsd:simpleType>
    </xsd:element>
    <xsd:element name="Render_x0020_to_x0020_PDF_x0020_after_x0020_saving" ma:index="124" nillable="true" ma:displayName="Render to PDF after saving" ma:internalName="Render_x0020_to_x0020_PDF_x0020_after_x0020_saving">
      <xsd:simpleType>
        <xsd:restriction base="dms:Text"/>
      </xsd:simpleType>
    </xsd:element>
    <xsd:element name="Renditions" ma:index="125" nillable="true" ma:displayName="Renditions" ma:internalName="Renditions">
      <xsd:simpleType>
        <xsd:restriction base="dms:Text"/>
      </xsd:simpleType>
    </xsd:element>
    <xsd:element name="Responsible_x0020_Business_x0020_Unit_x0020__x0028_Owner_x0029__x003a__x0020_Date_x0020_Of_x0020_Birth" ma:index="126" nillable="true" ma:displayName="Responsible Business Unit (Owner): Date Of Birth" ma:internalName="Responsible_x0020_Business_x0020_Unit_x0020__x0028_Owner_x0029__x003a__x0020_Date_x0020_Of_x0020_Birth">
      <xsd:simpleType>
        <xsd:restriction base="dms:DateTime"/>
      </xsd:simpleType>
    </xsd:element>
    <xsd:element name="Responsible_x0020_Business_x0020_Unit_x0020__x0028_Owner_x0029__x003a__x0020_First_x0020_Names" ma:index="127" nillable="true" ma:displayName="Responsible Business Unit (Owner): First Names" ma:internalName="Responsible_x0020_Business_x0020_Unit_x0020__x0028_Owner_x0029__x003a__x0020_First_x0020_Names">
      <xsd:simpleType>
        <xsd:restriction base="dms:Text"/>
      </xsd:simpleType>
    </xsd:element>
    <xsd:element name="Responsible_x0020_Business_x0020_Unit_x0020__x0028_Owner_x0029__x003a__x0020_ID_x0020_Number" ma:index="128" nillable="true" ma:displayName="Responsible Business Unit (Owner): ID Number" ma:internalName="Responsible_x0020_Business_x0020_Unit_x0020__x0028_Owner_x0029__x003a__x0020_ID_x0020_Number">
      <xsd:simpleType>
        <xsd:restriction base="dms:Text"/>
      </xsd:simpleType>
    </xsd:element>
    <xsd:element name="Responsible_x0020_Business_x0020_Unit_x0020__x0028_Owner_x0029__x003a__x0020_Initials" ma:index="129" nillable="true" ma:displayName="Responsible Business Unit (Owner): Initials" ma:internalName="Responsible_x0020_Business_x0020_Unit_x0020__x0028_Owner_x0029__x003a__x0020_Initials">
      <xsd:simpleType>
        <xsd:restriction base="dms:Text"/>
      </xsd:simpleType>
    </xsd:element>
    <xsd:element name="Responsible_x0020_Business_x0020_Unit_x0020__x0028_Owner_x0029__x003a__x0020_Last_x0020_Name" ma:index="130" nillable="true" ma:displayName="Responsible Business Unit (Owner): Last Name" ma:internalName="Responsible_x0020_Business_x0020_Unit_x0020__x0028_Owner_x0029__x003a__x0020_Last_x0020_Name">
      <xsd:simpleType>
        <xsd:restriction base="dms:Text"/>
      </xsd:simpleType>
    </xsd:element>
    <xsd:element name="Responsible_x0020_Business_x0020_Unit_x0020__x0028_Owner_x0029__x003a__x0020_Sort_x0020_Name" ma:index="131" nillable="true" ma:displayName="Responsible Business Unit (Owner): Sort Name" ma:internalName="Responsible_x0020_Business_x0020_Unit_x0020__x0028_Owner_x0029__x003a__x0020_Sort_x0020_Name">
      <xsd:simpleType>
        <xsd:restriction base="dms:Text"/>
      </xsd:simpleType>
    </xsd:element>
    <xsd:element name="Retention_x0020_Review_x0020_Date" ma:index="132" nillable="true" ma:displayName="Retention Review Date" ma:internalName="Retention_x0020_Review_x0020_Date">
      <xsd:simpleType>
        <xsd:restriction base="dms:DateTime"/>
      </xsd:simpleType>
    </xsd:element>
    <xsd:element name="Retention_x0020_Schedule" ma:index="133" nillable="true" ma:displayName="Retention Schedule" ma:internalName="Retention_x0020_Schedule">
      <xsd:simpleType>
        <xsd:restriction base="dms:Text"/>
      </xsd:simpleType>
    </xsd:element>
    <xsd:element name="Reviewers_x0020_Can_x0020_Edit_x0020_Document" ma:index="134" nillable="true" ma:displayName="Reviewers Can Edit Document" ma:internalName="Reviewers_x0020_Can_x0020_Edit_x0020_Document">
      <xsd:simpleType>
        <xsd:restriction base="dms:Text"/>
      </xsd:simpleType>
    </xsd:element>
    <xsd:element name="Security0" ma:index="135" nillable="true" ma:displayName="Security" ma:internalName="Security0">
      <xsd:simpleType>
        <xsd:restriction base="dms:Text"/>
      </xsd:simpleType>
    </xsd:element>
    <xsd:element name="Security_x0020_Marking" ma:index="136" nillable="true" ma:displayName="Security Marking" ma:internalName="Security_x0020_Marking">
      <xsd:simpleType>
        <xsd:restriction base="dms:Text"/>
      </xsd:simpleType>
    </xsd:element>
    <xsd:element name="Soft_x0020_Deletion_x0020_Requested" ma:index="137" nillable="true" ma:displayName="Soft Deletion Requested" ma:internalName="Soft_x0020_Deletion_x0020_Requested">
      <xsd:simpleType>
        <xsd:restriction base="dms:Text"/>
      </xsd:simpleType>
    </xsd:element>
    <xsd:element name="TasTAFE_x0020_Current_x0020_Employee_x0020__x0028_2025_x0020_Migration_x0029_" ma:index="138" nillable="true" ma:displayName="TasTAFE Current Employee (2025 Migration)" ma:internalName="TasTAFE_x0020_Current_x0020_Employee_x0020__x0028_2025_x0020_Migration_x0029_">
      <xsd:simpleType>
        <xsd:restriction base="dms:Text"/>
      </xsd:simpleType>
    </xsd:element>
    <xsd:element name="TasTAFE_x002f_DECYP_x0020_Dual_x0020_Employee_x0020__x0028_2025_x0020_Migration_x0029_" ma:index="139" nillable="true" ma:displayName="TasTAFE/DECYP Dual Employee (2025 Migration)" ma:internalName="TasTAFE_x002f_DECYP_x0020_Dual_x0020_Employee_x0020__x0028_2025_x0020_Migration_x0029_">
      <xsd:simpleType>
        <xsd:restriction base="dms:Text"/>
      </xsd:simpleType>
    </xsd:element>
    <xsd:element name="Title_x0020__x0028_Free_x0020_Text_x0020_Part_x0029_" ma:index="140" nillable="true" ma:displayName="Title (Free Text Part)" ma:internalName="Title_x0020__x0028_Free_x0020_Text_x0020_Part_x0029_">
      <xsd:simpleType>
        <xsd:restriction base="dms:Text"/>
      </xsd:simpleType>
    </xsd:element>
    <xsd:element name="Title_x0020__x0028_Structured_x0020_Part_x0029_" ma:index="141" nillable="true" ma:displayName="Title (Structured Part)" ma:internalName="Title_x0020__x0028_Structured_x0020_Part_x0029_">
      <xsd:simpleType>
        <xsd:restriction base="dms:Text"/>
      </xsd:simpleType>
    </xsd:element>
    <xsd:element name="Update_x0020_the_x0020_record_x0020_number_x0020_when_x0020_the_x0020_classification_x0020_is_x0020_changed" ma:index="142" nillable="true" ma:displayName="Update the record number when the classification is changed" ma:internalName="Update_x0020_the_x0020_record_x0020_number_x0020_when_x0020_the_x0020_classification_x0020_is_x0020_changed">
      <xsd:simpleType>
        <xsd:restriction base="dms:Text"/>
      </xsd:simpleType>
    </xsd:element>
    <xsd:element name="Comments" ma:index="143" nillable="true" ma:displayName="Comments" ma:description="Any notes for update" ma:internalName="Comments">
      <xsd:simpleType>
        <xsd:restriction base="dms:Note">
          <xsd:maxLength value="255"/>
        </xsd:restriction>
      </xsd:simpleType>
    </xsd:element>
    <xsd:element name="Committee_x0020_for_x0020_Endorsement" ma:index="144" nillable="true" ma:displayName="Committee for Endorsement" ma:default="" ma:internalName="Committee_x0020_for_x0020_Endorsement">
      <xsd:simpleType>
        <xsd:restriction base="dms:Choice">
          <xsd:enumeration value="RCC"/>
          <xsd:enumeration value="ETC"/>
          <xsd:enumeration value="Board"/>
        </xsd:restriction>
      </xsd:simpleType>
    </xsd:element>
    <xsd:element name="Contact_x0020_Person" ma:index="145" nillable="true" ma:displayName="Contact Person" ma:list="UserInfo" ma:SearchPeopleOnly="false" ma:SharePointGroup="0" ma:internalName="Contact_x0020_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_x0020_Audience" ma:index="146" nillable="true" ma:displayName="Policy Audience" ma:format="Dropdown" ma:internalName="Policy_x0020_Audience">
      <xsd:simpleType>
        <xsd:restriction base="dms:Choice">
          <xsd:enumeration value="All Staff"/>
          <xsd:enumeration value="Board"/>
          <xsd:enumeration value="Learners"/>
          <xsd:enumeration value="Executive Directors"/>
          <xsd:enumeration value="CEO"/>
          <xsd:enumeration value="CFO"/>
          <xsd:enumeration value="Managers"/>
          <xsd:enumeration value="Education Delivery Teams"/>
          <xsd:enumeration value="Head of Centre"/>
          <xsd:enumeration value="Client Central"/>
          <xsd:enumeration value="Finance"/>
          <xsd:enumeration value="Facilities"/>
          <xsd:enumeration value="External Contractors/Visitors"/>
          <xsd:enumeration value="International"/>
        </xsd:restriction>
      </xsd:simpleType>
    </xsd:element>
    <xsd:element name="Responsibilities" ma:index="147" nillable="true" ma:displayName="Responsibilities" ma:format="Dropdown" ma:internalName="Responsibilities">
      <xsd:simpleType>
        <xsd:restriction base="dms:Choice">
          <xsd:enumeration value="All Staff"/>
          <xsd:enumeration value="Learners"/>
          <xsd:enumeration value="Education Managers"/>
          <xsd:enumeration value="Managers"/>
          <xsd:enumeration value="Teachers"/>
          <xsd:enumeration value="Finance"/>
          <xsd:enumeration value="Client Central"/>
          <xsd:enumeration value="Facilities"/>
          <xsd:enumeration value="Board"/>
          <xsd:enumeration value="Executive Directors"/>
          <xsd:enumeration value="Student Support"/>
          <xsd:enumeration value="Marketing"/>
          <xsd:enumeration value="International"/>
          <xsd:enumeration value="Human Resources"/>
          <xsd:enumeration value="CEO"/>
          <xsd:enumeration value="CFO"/>
          <xsd:enumeration value="Head of Centre"/>
          <xsd:enumeration value="Operations Manager"/>
        </xsd:restriction>
      </xsd:simpleType>
    </xsd:element>
    <xsd:element name="Associated_x0020_legislation" ma:index="148" nillable="true" ma:displayName="Associated legislation" ma:default="Acts Interpretation Act 1931" ma:format="Dropdown" ma:internalName="Associated_x0020_legislation">
      <xsd:simpleType>
        <xsd:restriction base="dms:Choice">
          <xsd:enumeration value="Acts Interpretation Act 1931"/>
          <xsd:enumeration value="Archives Act 1983 (Cth-Aust)"/>
          <xsd:enumeration value="Business Names Registration Act 2011 (Cth-Aust)"/>
          <xsd:enumeration value="Building Act 2016 (Tas)"/>
          <xsd:enumeration value="Carer Recognition Act 2010 + associated Guidelines (Cth – Aust)"/>
          <xsd:enumeration value="Copyright Act 1968 (Cth – Aust)"/>
          <xsd:enumeration value="ESOS legislation including the Education Services for Overseas Students Act 2000 (Cth – Aust)"/>
          <xsd:enumeration value="Firearms Act 1996 (Tas)"/>
          <xsd:enumeration value="Fire Services Act 1979 (Tas)"/>
          <xsd:enumeration value="Health Practitioner Regulation National Law (Tasmania) Act 2010"/>
          <xsd:enumeration value="Liquor Licencing Act 1990 + associated Regulations (Tas)"/>
          <xsd:enumeration value="Local Government Act 1993 and associated Acts, Regulations and By Laws (Tas)"/>
          <xsd:enumeration value="National Vocational Education and Training Regulator Act 2020 + VET Quality Framework (Cth – Aust)"/>
          <xsd:enumeration value="Passenger Transport Services Act 2011 (The Act)"/>
          <xsd:enumeration value="Personal Information Protection Act 2004 (Tas)"/>
          <xsd:enumeration value="Right to Information Act 2009 (Tas)"/>
          <xsd:enumeration value="TasTAFE (Skills and Training Business) Act 2021"/>
          <xsd:enumeration value="Traffic Act 1925 and associated Acts and Regulations (Tas)"/>
          <xsd:enumeration value="Water Management Act 1999 and associated Regulations (Tas)"/>
          <xsd:enumeration value="Age Discrimination Act 2004 (Cth-Aust)"/>
          <xsd:enumeration value="Anti-Discrimination Act 1998 + associated Standards + Anti-Discrimination Amendment Act 2015 (Tas)"/>
          <xsd:enumeration value="Child and Youth Safe Organisations Act 2023"/>
          <xsd:enumeration value="Children, Young Persons and Their Families Act 1997 (Tas)"/>
          <xsd:enumeration value="Disability Discrimination Act 1992 (Cth-Aust)"/>
          <xsd:enumeration value="Education Facility Attendant Salaries and Conditions of Employment Industrial Agreement 2019 (no.2)"/>
          <xsd:enumeration value="Education Facility Attendant Job Security Industrial Agreement 2019 (Tas)"/>
          <xsd:enumeration value="Fair Work Act 2009"/>
          <xsd:enumeration value="Integrity Commission Act 2009 (Tas)"/>
          <xsd:enumeration value="Public Health Act 1997 (Tas)"/>
          <xsd:enumeration value="Public Interest Disclosures Act 2002 (Tas)"/>
          <xsd:enumeration value="Racial Discrimination Act 1975 (Cth-Aust)"/>
          <xsd:enumeration value="Registration to Work With Vulnerable People Act 2013 (Tas)"/>
          <xsd:enumeration value="Sex Discrimination Act 1984 (Cth-Aust)"/>
          <xsd:enumeration value="TasTAFE General Employees Enterprise Agreement 2023"/>
          <xsd:enumeration value="TasTAFE Teaching Employees Enterprise Agreement 2023"/>
          <xsd:enumeration value="Teachers Registration Act 2000 (Tas)"/>
          <xsd:enumeration value="Workers Rehabilitation and Compensation Act 1988 (Tas)"/>
          <xsd:enumeration value="Workplace Health and Safety Act 2012 and Supporting Regulations (Tas)"/>
          <xsd:enumeration value="A New Tax System (Australian Business Number) Act 1999 (Cth-Aust)"/>
          <xsd:enumeration value="A New Tax System (Goods and Services Tax) Act 1999 (Cth-Aust)"/>
          <xsd:enumeration value="Electronic Transactions Act 2000 (Tas)"/>
          <xsd:enumeration value="Financial Management Act 2016 and Treasurer’s Instructions (Tas)"/>
          <xsd:enumeration value="Fringe Benefits Tax Assessment Act 1986 (Cth-Aust)"/>
          <xsd:enumeration value="Higher Education Support Act 2003 amended by the Higher Education Support Amendment (VET FEE-HELP Reform) Act 2015 (Cth-Aust)"/>
          <xsd:enumeration value="Income Tax Assessment Act 1997(Cth-Aust)"/>
          <xsd:enumeration value="Superannuation Act 1976, Superannuation Guarantee (Administration) Act 1992, and subsequent amendments and related Acts (Cth-Aust)"/>
        </xsd:restriction>
      </xsd:simpleType>
    </xsd:element>
    <xsd:element name="PolicyCategory" ma:index="149" nillable="true" ma:displayName="PolicyCategory" ma:default="" ma:format="Dropdown" ma:internalName="Policy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sessment"/>
                    <xsd:enumeration value="Assets"/>
                    <xsd:enumeration value="Authorisation Schedules"/>
                    <xsd:enumeration value="Complaints, Feedback and Staff Grievance"/>
                    <xsd:enumeration value="Compliance"/>
                    <xsd:enumeration value="COVID-19"/>
                    <xsd:enumeration value="Delegation and Authorisation Schedules"/>
                    <xsd:enumeration value="Delegations"/>
                    <xsd:enumeration value="Education"/>
                    <xsd:enumeration value="Finance"/>
                    <xsd:enumeration value="For Policy Owners"/>
                    <xsd:enumeration value="Health and Safety"/>
                    <xsd:enumeration value="HR Management"/>
                    <xsd:enumeration value="Internet"/>
                    <xsd:enumeration value="IT"/>
                    <xsd:enumeration value="Marketing, Events and Media"/>
                    <xsd:enumeration value="Other"/>
                    <xsd:enumeration value="Partnering"/>
                    <xsd:enumeration value="Policy and Procedure Framework"/>
                    <xsd:enumeration value="Purchasing, Contracts, Tenders and Sponsorship"/>
                    <xsd:enumeration value="Quality and Compliance"/>
                    <xsd:enumeration value="Specific Training Programs"/>
                    <xsd:enumeration value="Students"/>
                    <xsd:enumeration value="TasTAFE Board"/>
                    <xsd:enumeration value="Teachers"/>
                    <xsd:enumeration value="Travel and Vehicles"/>
                    <xsd:enumeration value="Feedback, Complaints and Staff Grievance"/>
                  </xsd:restriction>
                </xsd:simpleType>
              </xsd:element>
            </xsd:sequence>
          </xsd:extension>
        </xsd:complexContent>
      </xsd:complexType>
    </xsd:element>
    <xsd:element name="PolicySubCategory" ma:index="150" nillable="true" ma:displayName="PolicySubCategory" ma:format="Dropdown" ma:internalName="Policy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isposal of Goods"/>
                        <xsd:enumeration value="Residenc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sultationPeriodStartDate" ma:index="151" nillable="true" ma:displayName="Consultation Period Start Date" ma:format="DateOnly" ma:internalName="ConsultationPeriodStartDate">
      <xsd:simpleType>
        <xsd:restriction base="dms:DateTime"/>
      </xsd:simpleType>
    </xsd:element>
    <xsd:element name="ConsultationPeriodEndDate" ma:index="152" nillable="true" ma:displayName="Consultation Period End Date" ma:format="DateOnly" ma:internalName="ConsultationPeriodEndDate">
      <xsd:simpleType>
        <xsd:restriction base="dms:DateTime"/>
      </xsd:simpleType>
    </xsd:element>
    <xsd:element name="ReviewType" ma:index="153" nillable="true" ma:displayName="ReviewType" ma:default="" ma:format="Dropdown" ma:internalName="ReviewType">
      <xsd:simpleType>
        <xsd:restriction base="dms:Choice"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8d63-2205-4b86-9f24-420d49a982d5" elementFormDefault="qualified">
    <xsd:import namespace="http://schemas.microsoft.com/office/2006/documentManagement/types"/>
    <xsd:import namespace="http://schemas.microsoft.com/office/infopath/2007/PartnerControls"/>
    <xsd:element name="DocStatus" ma:index="40" nillable="true" ma:displayName="DocStatus" ma:default="" ma:format="Dropdown" ma:internalName="DocStatus">
      <xsd:simpleType>
        <xsd:restriction base="dms:Choice">
          <xsd:enumeration value="Working Draft"/>
          <xsd:enumeration value="All Staff Consultation"/>
          <xsd:enumeration value="Waiting for Endorsement"/>
          <xsd:enumeration value="Waiting for Approval"/>
          <xsd:enumeration value="Final"/>
          <xsd:enumeration value="Superseded"/>
          <xsd:enumeration value="Obsolete"/>
          <xsd:enumeration value="Archive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7bdc-f6e5-49b4-8da2-2bf50fb304e8" elementFormDefault="qualified">
    <xsd:import namespace="http://schemas.microsoft.com/office/2006/documentManagement/types"/>
    <xsd:import namespace="http://schemas.microsoft.com/office/infopath/2007/PartnerControls"/>
    <xsd:element name="PolicyRevised" ma:index="154" nillable="true" ma:displayName="PolicyRevised" ma:default="0" ma:format="Dropdown" ma:internalName="PolicyRevi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9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9dfffd6-8fc2-4120-ba5d-b951f1df6f40">84;;;;;;;;;;01/04/2025 at 8:50 AM;GUEST ACCOUNT;From: 30/03/2025 at 10:11 AM - To: 01/04/2025 at 8:50 AM;False|1;;;;;;;;;;01/04/2025 at 8:50 AM;GUEST ACCOUNT;;False|110;;;;;;;;;;01/04/2025 at 8:50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*);False|110;;;;;;;;;;30/03/2025 at 10:11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*);False|84;;;;;;;;;;30/03/2025 at 10:11 AM;GUEST ACCOUNT;From: 29/03/2025 at 5:12 AM - To: 30/03/2025 at 10:11 AM;False|1;;;;;;;;;;30/03/2025 at 10:11 AM;GUEST ACCOUNT;;False|84;;;;;;;;;;29/03/2025 at 5:12 AM;GUEST ACCOUNT;From: 27/03/2025 at 5:47 PM - To: 29/03/2025 at 5:12 AM;False|1;;;;;;;;;;29/03/2025 at 5:12 AM;GUEST ACCOUNT;;False|110;;;;;;;;;;29/03/2025 at 5:12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*);False|110;;;;;;;;;;27/03/2025 at 5:47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*);False|84;;;;;;;;;;27/03/2025 at 5:47 PM;GUEST ACCOUNT;From: 27/03/2025 at 2:07 PM - To: 27/03/2025 at 5:47 PM;False|1;;;;;;;;;;27/03/2025 at 5:47 PM;GUEST ACCOUNT;;False|84;;;;;;;;;;27/03/2025 at 2:07 PM;GUEST ACCOUNT;From: 23/03/2025 at 10:42 AM - To: 27/03/2025 at 2:07 PM;False|1;;;;;;;;;;27/03/2025 at 2:07 PM;GUEST ACCOUNT;;False|110;;;;;;;;;;27/03/2025 at 2:07 PM;GUEST ACCOUNT;Revision Number 4 - C:\\Users\\katherine.rhee\\ContentManager\\Offline Records (EP)\\TasTAFE Supporting Information ~ POLICY AND PROCEDURES - Standards\\VSL Application to Re-credit Form.DOCX (* Main Document Store: 001+0TNX+0O2F0HT94T8.DOCX *);False|112;;;;;;;;;;23/03/2025 at 10:42 AM;scott.turnbull;P:\\TasTAFE test export of all files 21March\\EP_6862753.DOCX;False|84;;;;;;;;;;23/03/2025 at 10:42 AM;scott.turnbull;From: 23/03/2025 at 10:18 AM - To: 23/03/2025 at 10:42 AM;False|1;;;;;;;;;;23/03/2025 at 10:42 AM;scott.turnbull;;False|125;;;;;;;;;;23/03/2025 at 10:42 AM;scott.turnbull;Revision Number 1 (Main Document Store: 002+0N9X+0O1D079X95W.DOCX);False|125;;;;;;;;;;23/03/2025 at 10:42 AM;scott.turnbull;Revision Number 2 (Main Document Store: 001+0TMX+0O1D09KE9A1.DOCX);False|125;;;;;;;;;;23/03/2025 at 10:42 AM;scott.turnbull;Revision Number 3 (Main Document Store: 002+0N9X+0O1D079X963.DOCX);False|110;;;;;;;;;;23/03/2025 at 10:18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*);False|84;;;;;;;;;;23/03/2025 at 10:18 AM;GUEST ACCOUNT;From: 21/03/2025 at 5:06 PM - To: 23/03/2025 at 10:18 AM;False|1;;;;;;;;;;23/03/2025 at 10:18 AM;GUEST ACCOUNT;;False|84;;;;;;;;;;21/03/2025 at 5:06 PM;GUEST ACCOUNT;From: 21/03/2025 at 12:29 PM - To: 21/03/2025 at 5:06 PM;False|1;;;;;;;;;;21/03/2025 at 5:06 PM;GUEST ACCOUNT;;False|110;;;;;;;;;;21/03/2025 at 5:06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*);False|110;;;;;;;;;;21/03/2025 at 12:29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*);False|84;;;;;;;;;;21/03/2025 at 12:29 PM;GUEST ACCOUNT;From: 19/03/2025 at 2:39 PM - To: 21/03/2025 at 12:29 PM;False|1;;;;;;;;;;21/03/2025 at 12:29 PM;GUEST ACCOUNT;;False|84;;;;;;;;;;19/03/2025 at 2:39 PM;GUEST ACCOUNT;From: 18/03/2025 at 1:11 PM - To: 19/03/2025 at 2:39 PM;False|1;;;;;;;;;;19/03/2025 at 2:39 PM;GUEST ACCOUNT;;False|110;;;;;;;;;;19/03/2025 at 2:39 PM;GUEST ACCOUNT;Revision Number 4 - C:\\Users\\katherine.rhee\\ContentManager\\Offline Records (EP)\\TasTAFE Supporting Information ~ POLICY AND PROCEDURES - Standards\\VSL Application to Re-credit Form.DOCX (* Main Document Store: 001+0TNX+0O2F0HT94T8.DOCX *);False|112;;;;;;;;;;18/03/2025 at 1:11 PM;scott.turnbull;P:\\Test Export 14March\\Application to Re-credit VSL Form.DOCX;False|84;;;;;;;;;;18/03/2025 at 1:11 PM;scott.turnbull;From: 16/03/2025 at 10:17 AM - To: 18/03/2025 at 1:11 PM;False|1;;;;;;;;;;18/03/2025 at 1:11 PM;scott.turnbull;;False|125;;;;;;;;;;18/03/2025 at 1:11 PM;scott.turnbull;Revision Number 1 (Main Document Store: 002+0N9X+0O1D079X95W.DOCX);False|125;;;;;;;;;;18/03/2025 at 1:11 PM;scott.turnbull;Revision Number 2 (Main Document Store: 001+0TMX+0O1D09KE9A1.DOCX);False|125;;;;;;;;;;18/03/2025 at 1:11 PM;scott.turnbull;Revision Number 3 (Main Document Store: 002+0N9X+0O1D079X963.DOCX);False|110;;;;;;;;;;16/03/2025 at 10:17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*);False|84;;;;;;;;;;16/03/2025 at 10:17 AM;GUEST ACCOUNT;From: 12/03/2025 at 2:05 PM - To: 16/03/2025 at 10:17 AM;False|1;;;;;;;;;;16/03/2025 at 10:17 AM;GUEST ACCOUNT;;False|84;;;;;;;;;;12/03/2025 at 2:05 PM;GUEST ACCOUNT;From: 09/03/2025 at 10:15 AM - To: 12/03/2025 at 2:05 PM;False|1;;;;;;;;;;12/03/2025 at 2:05 PM;GUEST ACCOUNT;;False|110;;;;;;;;;;12/03/2025 at 2:05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*);False|110;;;;;;;;;;09/03/2025 at 10:15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*);False|84;;;;;;;;;;09/03/2025 at 10:15 AM;GUEST ACCOUNT;From: 07/03/2025 at 6:38 PM - To: 09/03/2025 at 10:15 AM;False|1;;;;;;;;;;09/03/2025 at 10:15 AM;GUEST ACCOUNT;;False|84;;;;;;;;;;07/03/2025 at 6:38 PM;GUEST ACCOUNT;From: 07/03/2025 at 3:41 PM - To: 07/03/2025 at 6:38 PM;False|1;;;;;;;;;;07/03/2025 at 6:38 PM;GUEST ACCOUNT;;False|110;;;;;;;;;;07/03/2025 at 6:38 PM;GUEST ACCOUNT;Revision Number 4 - C:\\Users\\katherine.rhee\\ContentManager\\Offline Records (EP)\\TasTAFE Supporting Information ~ POLICY AND PROCEDURES - Standards\\VSL Application to Re-credit Form.DOCX (* Main Document Store: 001+0TNX+0O2F0HT94T8.DOCX *);False|1;;;;;;;;;;07/03/2025 at 3:41 PM;GUEST ACCOUNT;;False|84;;;;;;;;;;07/03/2025 at 3:41 PM;GUEST ACCOUNT;From: 04/03/2025 at 1:35 PM - To: 07/03/2025 at 3:41 PM;False|110;;;;;;;;;;07/03/2025 at 3:41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*);False|110;;;;;;;;;;04/03/2025 at 1:35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*);False|84;;;;;;;;;;04/03/2025 at 1:35 PM;GUEST ACCOUNT;From: 03/03/2025 at 2:17 PM - To: 04/03/2025 at 1:35 PM;False|1;;;;;;;;;;04/03/2025 at 1:35 PM;GUEST ACCOUNT;;False|84;;;;;;;;;;03/03/2025 at 2:17 PM;GUEST ACCOUNT;From: 02/03/2025 at 10:14 AM - To: 03/03/2025 at 2:17 PM;False|1;;;;;;;;;;03/03/2025 at 2:17 PM;GUEST ACCOUNT;;False|110;;;;;;;;;;03/03/2025 at 2:17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*);False|110;;;;;;;;;;02/03/2025 at 10:14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*);False|84;;;;;;;;;;02/03/2025 at 10:14 AM;GUEST ACCOUNT;From: 01/03/2025 at 5:34 PM - To: 02/03/2025 at 10:14 AM;False|1;;;;;;;;;;02/03/2025 at 10:14 AM;GUEST ACCOUNT;;False|84;;;;;;;;;;01/03/2025 at 5:34 PM;GUEST ACCOUNT;From: 01/03/2025 at 5:18 PM - To: 01/03/2025 at 5:34 PM;False|1;;;;;;;;;;01/03/2025 at 5:34 PM;GUEST ACCOUNT;;False|110;;;;;;;;;;01/03/2025 at 5:34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*);False|110;;;;;;;;;;01/03/2025 at 5:18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*);False|84;;;;;;;;;;01/03/2025 at 5:18 PM;GUEST ACCOUNT;From: 28/02/2025 at 2:07 PM - To: 01/03/2025 at 5:18 PM;False|1;;;;;;;;;;01/03/2025 at 5:18 PM;GUEST ACCOUNT;;False|84;;;;;;;;;;28/02/2025 at 2:07 PM;GUEST ACCOUNT;From: 26/02/2025 at 4:02 PM - To: 28/02/2025 at 2:07 PM;False|1;;;;;;;;;;28/02/2025 at 2:07 PM;GUEST ACCOUNT;;False|110;;;;;;;;;;28/02/2025 at 2:07 PM;GUEST ACCOUNT;Revision Number 4 - C:\\Users\\katherine.rhee\\ContentManager\\Offline Records (EP)\\TasTAFE Supporting Information ~ POLICY AND PROCEDURES - Standards\\VSL Application to Re-credit Form.DOCX (* Main Document Store: 001+0TNX+0O2F0HT94T8.DOCX *);False|1;;;;;;;;;;26/02/2025 at 4:02 PM;GUEST ACCOUNT;;False|84;;;;;;;;;;26/02/2025 at 4:02 PM;GUEST ACCOUNT;From: 25/02/2025 at 9:51 PM - To: 26/02/2025 at 4:02 PM;False|110;;;;;;;;;;26/02/2025 at 4:02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*);False|110;;;;;;;;;;25/02/2025 at 9:51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*);False|84;;;;;;;;;;25/02/2025 at 9:51 PM;GUEST ACCOUNT;From: 25/02/2025 at 6:01 AM - To: 25/02/2025 at 9:51 PM;False|1;;;;;;;;;;25/02/2025 at 9:51 PM;GUEST ACCOUNT;;False|84;;;;;;;;;;25/02/2025 at 6:01 AM;GUEST ACCOUNT;From: 23/02/2025 at 10:22 AM - To: 25/02/2025 at 6:01 AM;False|1;;;;;;;;;;25/02/2025 at 6:01 AM;GUEST ACCOUNT;;False|110;;;;;;;;;;25/02/2025 at 6:01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*);False|110;;;;;;;;;;23/02/2025 at 10:22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*);False|84;;;;;;;;;;23/02/2025 at 10:22 AM;GUEST ACCOUNT;From: 23/02/2025 at 3:03 AM - To: 23/02/2025 at 10:22 AM;False|1;;;;;;;;;;23/02/2025 at 10:22 AM;GUEST ACCOUNT;;False|1;;;;;;;;;;23/02/2025 at 3:03 AM;GUEST ACCOUNT;;False|84;;;;;;;;;;23/02/2025 at 3:03 AM;GUEST ACCOUNT;From: 22/02/2025 at 6:29 AM - To: 23/02/2025 at 3:03 AM;False|110;;;;;;;;;;23/02/2025 at 3:03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*);False|110;;;;;;;;;;22/02/2025 at 6:29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*);False|84;;;;;;;;;;22/02/2025 at 6:29 AM;GUEST ACCOUNT;From: 21/02/2025 at 5:41 PM - To: 22/02/2025 at 6:29 AM;False|1;;;;;;;;;;22/02/2025 at 6:29 AM;GUEST ACCOUNT;;False|1;;;;;;;;;;21/02/2025 at 5:41 PM;GUEST ACCOUNT;;False|84;;;;;;;;;;21/02/2025 at 5:41 PM;GUEST ACCOUNT;From: 18/02/2025 at 2:43 PM - To: 21/02/2025 at 5:41 PM;False|110;;;;;;;;;;21/02/2025 at 5:41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*);False|110;;;;;;;;;;18/02/2025 at 2:43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*);False|84;;;;;;;;;;18/02/2025 at 2:43 PM;GUEST ACCOUNT;From: 18/02/2025 at 9:45 AM - To: 18/02/2025 at 2:43 PM;False|1;;;;;;;;;;18/02/2025 at 2:43 PM;GUEST ACCOUNT;;False|1;;;;;;;;;;18/02/2025 at 9:45 AM;GUEST ACCOUNT;;False|84;;;;;;;;;;18/02/2025 at 9:45 AM;GUEST ACCOUNT;From: 16/02/2025 at 10:14 AM - To: 18/02/2025 at 9:45 AM;False|110;;;;;;;;;;18/02/2025 at 9:45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*);False|110;;;;;;;;;;16/02/2025 at 10:14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*);False|84;;;;;;;;;;16/02/2025 at 10:14 AM;GUEST ACCOUNT;From: 14/02/2025 at 3:21 AM - To: 16/02/2025 at 10:14 AM;False|1;;;;;;;;;;16/02/2025 at 10:14 AM;GUEST ACCOUNT;;False|1;;;;;;;;;;14/02/2025 at 3:21 AM;GUEST ACCOUNT;;False|84;;;;;;;;;;14/02/2025 at 3:21 AM;GUEST ACCOUNT;From: 12/02/2025 at 11:10 AM - To: 14/02/2025 at 3:21 AM;False|110;;;;;;;;;;14/02/2025 at 3:21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*);False|110;;;;;;;;;;12/02/2025 at 11:10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*);False|84;;;;;;;;;;12/02/2025 at 11:10 AM;GUEST ACCOUNT;From: 09/02/2025 at 10:16 AM - To: 12/02/2025 at 11:10 AM;False|1;;;;;;;;;;12/02/2025 at 11:10 AM;GUEST ACCOUNT;;False|1;;;;;;;;;;09/02/2025 at 10:16 AM;GUEST ACCOUNT;;False|84;;;;;;;;;;09/02/2025 at 10:16 AM;GUEST ACCOUNT;From: 07/02/2025 at 10:09 PM - To: 09/02/2025 at 10:16 AM;False|110;;;;;;;;;;09/02/2025 at 10:16 AM;GUEST ACCOUNT;Revision Number 4 - C:\\Users\\katherine.rhee\\ContentManager\\Offline Records (EP)\\TasTAFE Supporting Information ~ POLICY AND PROCEDURES - Standards\\VSL Application to Re-credit Form.DOCX (* Main Document Store: 001+0TNX+0O2F0HT94T8.DOCX *);False|112;;;;;;;;;;07/02/2025 at 10:09 PM;scott.turnbull;P:\\TasTAFE Test export 07022025\\EP_6862753_Application to Re-credit VSL Form.DOCX;False|84;;;;;;;;;;07/02/2025 at 10:09 PM;scott.turnbull;From: 06/02/2025 at 10:31 PM - To: 07/02/2025 at 10:09 PM;False|1;;;;;;;;;;07/02/2025 at 10:09 PM;scott.turnbull;;False|125;;;;;;;;;;07/02/2025 at 10:09 PM;scott.turnbull;Revision Number 1 (Main Document Store: 002+0N9X+0O1D079X95W.DOCX);False|125;;;;;;;;;;07/02/2025 at 10:09 PM;scott.turnbull;Revision Number 2 (Main Document Store: 001+0TMX+0O1D09KE9A1.DOCX);False|125;;;;;;;;;;07/02/2025 at 10:09 PM;scott.turnbull;Revision Number 3 (Main Document Store: 002+0N9X+0O1D079X963.DOCX);False|112;;;;;;;;;;06/02/2025 at 10:31 PM;scott.turnbull;P:\\TasTAFE test export 06022025\\EP_6862753_Application to Re-credit VSL Form.DOCX;False|1;;;;;;;;;;06/02/2025 at 10:31 PM;scott.turnbull;;False|84;;;;;;;;;;06/02/2025 at 10:31 PM;scott.turnbull;From: 06/02/2025 at 6:14 PM - To: 06/02/2025 at 10:31 PM;False|125;;;;;;;;;;06/02/2025 at 10:31 PM;scott.turnbull;Revision Number 1 (Main Document Store: 002+0N9X+0O1D079X95W.DOCX);False|125;;;;;;;;;;06/02/2025 at 10:31 PM;scott.turnbull;Revision Number 2 (Main Document Store: 001+0TMX+0O1D09KE9A1.DOCX);False|125;;;;;;;;;;06/02/2025 at 10:31 PM;scott.turnbull;Revision Number 3 (Main Document Store: 002+0N9X+0O1D079X963.DOCX);False|110;;;;;;;;;;06/02/2025 at 6:14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*);False|84;;;;;;;;;;06/02/2025 at 6:14 PM;GUEST ACCOUNT;From: 04/02/2025 at 7:06 PM - To: 06/02/2025 at 6:14 PM;False|1;;;;;;;;;;06/02/2025 at 6:14 PM;GUEST ACCOUNT;;False|1;;;;;;;;;;04/02/2025 at 7:06 PM;GUEST ACCOUNT;;False|84;;;;;;;;;;04/02/2025 at 7:06 PM;GUEST ACCOUNT;From: 02/02/2025 at 8:28 PM - To: 04/02/2025 at 7:06 PM;False|110;;;;;;;;;;04/02/2025 at 7:06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*);False|110;;;;;;;;;;02/02/2025 at 8:28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*);False|84;;;;;;;;;;02/02/2025 at 8:28 PM;GUEST ACCOUNT;From: 02/02/2025 at 10:13 AM - To: 02/02/2025 at 8:28 PM;False|1;;;;;;;;;;02/02/2025 at 8:28 PM;GUEST ACCOUNT;;False|1;;;;;;;;;;02/02/2025 at 10:13 AM;GUEST ACCOUNT;;False|84;;;;;;;;;;02/02/2025 at 10:13 AM;GUEST ACCOUNT;From: 31/01/2025 at 2:20 PM - To: 02/02/2025 at 10:13 AM;False|110;;;;;;;;;;02/02/2025 at 10:13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*);False|110;;;;;;;;;;31/01/2025 at 2:20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*);False|84;;;;;;;;;;31/01/2025 at 2:20 PM;GUEST ACCOUNT;From: 31/01/2025 at 2:20 PM - To: 31/01/2025 at 2:20 PM;False|1;;;;;;;;;;31/01/2025 at 2:20 PM;GUEST ACCOUNT;;False|1;;;;;;;;;;31/01/2025 at 2:20 PM;GUEST ACCOUNT;;False|84;;;;;;;;;;31/01/2025 at 2:20 PM;GUEST ACCOUNT;From: 30/01/2025 at 9:12 AM - To: 31/01/2025 at 2:20 PM;False|110;;;;;;;;;;31/01/2025 at 2:20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*);False|110;;;;;;;;;;30/01/2025 at 9:12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*);False|84;;;;;;;;;;30/01/2025 at 9:12 AM;GUEST ACCOUNT;From: 28/01/2025 at 2:52 AM - To: 30/01/2025 at 9:12 AM;False|1;;;;;;;;;;30/01/2025 at 9:12 AM;GUEST ACCOUNT;;False|1;;;;;;;;;;28/01/2025 at 2:52 AM;GUEST ACCOUNT;;False|84;;;;;;;;;;28/01/2025 at 2:52 AM;GUEST ACCOUNT;From: 27/01/2025 at 10:47 AM - To: 28/01/2025 at 2:52 AM;False|110;;;;;;;;;;28/01/2025 at 2:52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*);False|110;;;;;;;;;;27/01/2025 at 10:47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*);False|84;;;;;;;;;;27/01/2025 at 10:47 AM;GUEST ACCOUNT;From: 27/01/2025 at 7:22 AM - To: 27/01/2025 at 10:47 AM;False|1;;;;;;;;;;27/01/2025 at 10:47 AM;GUEST ACCOUNT;;False|1;;;;;;;;;;27/01/2025 at 7:22 AM;GUEST ACCOUNT;;False|84;;;;;;;;;;27/01/2025 at 7:22 AM;GUEST ACCOUNT;From: 26/01/2025 at 10:14 AM - To: 27/01/2025 at 7:22 AM;False|110;;;;;;;;;;27/01/2025 at 7:22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*);False|110;;;;;;;;;;26/01/2025 at 10:14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*);False|84;;;;;;;;;;26/01/2025 at 10:14 AM;GUEST ACCOUNT;From: 26/01/2025 at 8:47 AM - To: 26/01/2025 at 10:14 AM;False|1;;;;;;;;;;26/01/2025 at 10:14 AM;GUEST ACCOUNT;;False|1;;;;;;;;;;26/01/2025 at 8:47 AM;GUEST ACCOUNT;;False|84;;;;;;;;;;26/01/2025 at 8:47 AM;GUEST ACCOUNT;From: 22/01/2025 at 11:50 AM - To: 26/01/2025 at 8:47 AM;False|110;;;;;;;;;;26/01/2025 at 8:47 AM;GUEST ACCOUNT;Revision Number 4 - C:\\Users\\katherine.rhee\\ContentManager\\Offline Records (EP)\\TasTAFE Supporting Information ~ POLICY AND PROCEDURES - Standards\\VSL Application to Re-credit Form.DOCX (* Main Document Store: 001+0TNX+0O2F0HT94T8.DOCX *);False|125;;;;;;;;;;22/01/2025 at 11:50 AM;mark.steczkowicz;Revision Number 1 (Main Document Store: 002+0N9X+0O1D079X95W.DOCX);False|112;;;;;;;;;;22/01/2025 at 11:50 AM;mark.steczkowicz;C:\\Users\\mark.steczkowicz\\Downloads\\TasTafe Export 05122025\\Documents\\EP_6862753.DOCX;False|84;;;;;;;;;;22/01/2025 at 11:50 AM;mark.steczkowicz;From: 20/01/2025 at 9:48 AM - To: 22/01/2025 at 11:50 AM;False|1;;;;;;;;;;22/01/2025 at 11:50 AM;mark.steczkowicz;;False|125;;;;;;;;;;22/01/2025 at 11:50 AM;mark.steczkowicz;Revision Number 3 (Main Document Store: 002+0N9X+0O1D079X963.DOCX);False|125;;;;;;;;;;22/01/2025 at 11:50 AM;mark.steczkowicz;Revision Number 2 (Main Document Store: 001+0TMX+0O1D09KE9A1.DOCX);False|110;;;;;;;;;;20/01/2025 at 9:48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*);False|1;;;;;;;;;;20/01/2025 at 9:48 AM;GUEST ACCOUNT;;False|84;;;;;;;;;;20/01/2025 at 9:48 AM;GUEST ACCOUNT;From: 19/01/2025 at 9:59 PM - To: 20/01/2025 at 9:48 AM;False|84;;;;;;;;;;19/01/2025 at 9:59 PM;GUEST ACCOUNT;From: 19/01/2025 at 10:16 AM - To: 19/01/2025 at 9:59 PM;False|1;;;;;;;;;;19/01/2025 at 9:59 PM;GUEST ACCOUNT;;False|110;;;;;;;;;;19/01/2025 at 9:59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*);False|110;;;;;;;;;;19/01/2025 at 10:16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*);False|1;;;;;;;;;;19/01/2025 at 10:16 AM;GUEST ACCOUNT;;False|84;;;;;;;;;;19/01/2025 at 10:16 AM;GUEST ACCOUNT;From: 19/01/2025 at 10:03 AM - To: 19/01/2025 at 10:16 AM;False|84;;;;;;;;;;19/01/2025 at 10:03 AM;GUEST ACCOUNT;From: 17/01/2025 at 8:12 PM - To: 19/01/2025 at 10:03 AM;False|1;;;;;;;;;;19/01/2025 at 10:03 AM;GUEST ACCOUNT;;False|110;;;;;;;;;;19/01/2025 at 10:03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*);False|110;;;;;;;;;;17/01/2025 at 8:12 PM;GUEST ACCOUNT;Revision Number 4 - C:\\Users\\katherine.rhee\\ContentManager\\Offline Records (EP)\\TasTAFE Supporting Information ~ POLICY AND PROCEDURES - Standards\\VSL Application to Re-credit Form.DOCX (* Main Document Store: 001+0TNX+0O2F0HT94T8.DOCX *);False|1;;;;;;;;;;17/01/2025 at 8:12 PM;GUEST ACCOUNT;;False|84;;;;;;;;;;17/01/2025 at 8:12 PM;GUEST ACCOUNT;From: 14/01/2025 at 10:24 PM - To: 17/01/2025 at 8:12 PM;False|84;;;;;;;;;;14/01/2025 at 10:24 PM;GUEST ACCOUNT;From: 14/01/2025 at 2:22 AM - To: 14/01/2025 at 10:24 PM;False|1;;;;;;;;;;14/01/2025 at 10:24 PM;GUEST ACCOUNT;;False|110;;;;;;;;;;14/01/2025 at 10:24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*);False|110;;;;;;;;;;14/01/2025 at 2:22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*);False|1;;;;;;;;;;14/01/2025 at 2:22 AM;GUEST ACCOUNT;;False|84;;;;;;;;;;14/01/2025 at 2:22 AM;GUEST ACCOUNT;From: 13/01/2025 at 3:54 PM - To: 14/01/2025 at 2:22 AM;False|84;;;;;;;;;;13/01/2025 at 3:54 PM;GUEST ACCOUNT;From: 12/01/2025 at 10:16 AM - To: 13/01/2025 at 3:54 PM;False|1;;;;;;;;;;13/01/2025 at 3:54 PM;GUEST ACCOUNT;;False|110;;;;;;;;;;13/01/2025 at 3:54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*);False|110;;;;;;;;;;12/01/2025 at 10:16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*);False|1;;;;;;;;;;12/01/2025 at 10:16 AM;GUEST ACCOUNT;;False|84;;;;;;;;;;12/01/2025 at 10:16 AM;GUEST ACCOUNT;From: 05/01/2025 at 10:22 AM - To: 12/01/2025 at 10:16 AM;False|84;;;;;;;;;;05/01/2025 at 10:22 AM;GUEST ACCOUNT;From: 03/01/2025 at 5:14 AM - To: 05/01/2025 at 10:22 AM;False|1;;;;;;;;;;05/01/2025 at 10:22 AM;GUEST ACCOUNT;;False|110;;;;;;;;;;05/01/2025 at 10:22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*);False|110;;;;;;;;;;03/01/2025 at 5:14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*);False|1;;;;;;;;;;03/01/2025 at 5:14 AM;GUEST ACCOUNT;;False|84;;;;;;;;;;03/01/2025 at 5:14 AM;GUEST ACCOUNT;From: 01/01/2025 at 1:07 AM - To: 03/01/2025 at 5:14 AM;False|84;;;;;;;;;;01/01/2025 at 1:07 AM;GUEST ACCOUNT;From: 31/12/2024 at 5:54 PM - To: 01/01/2025 at 1:07 AM;False|1;;;;;;;;;;01/01/2025 at 1:07 AM;GUEST ACCOUNT;;False|110;;;;;;;;;;01/01/2025 at 1:07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*);False|110;;;;;;;;;;31/12/2024 at 5:54 PM;GUEST ACCOUNT;Revision Number 4 - C:\\Users\\katherine.rhee\\ContentManager\\Offline Records (EP)\\TasTAFE Supporting Information ~ POLICY AND PROCEDURES - Standards\\VSL Application to Re-credit Form.DOCX (* Main Document Store: 001+0TNX+0O2F0HT94T8.DOCX *);False|1;;;;;;;;;;31/12/2024 at 5:54 PM;GUEST ACCOUNT;;False|84;;;;;;;;;;31/12/2024 at 5:54 PM;GUEST ACCOUNT;From: 31/12/2024 at 11:58 AM - To: 31/12/2024 at 5:54 PM;False|84;;;;;;;;;;31/12/2024 at 11:58 AM;GUEST ACCOUNT;From: 30/12/2024 at 11:24 AM - To: 31/12/2024 at 11:58 AM;False|1;;;;;;;;;;31/12/2024 at 11:58 AM;GUEST ACCOUNT;;False|110;;;;;;;;;;31/12/2024 at 11:58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*);False|110;;;;;;;;;;30/12/2024 at 11:24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*);False|1;;;;;;;;;;30/12/2024 at 11:24 AM;GUEST ACCOUNT;;False|84;;;;;;;;;;30/12/2024 at 11:24 AM;GUEST ACCOUNT;From: 29/12/2024 at 8:23 PM - To: 30/12/2024 at 11:24 AM;False|84;;;;;;;;;;29/12/2024 at 8:23 PM;GUEST ACCOUNT;From: 29/12/2024 at 10:25 AM - To: 29/12/2024 at 8:23 PM;False|1;;;;;;;;;;29/12/2024 at 8:23 PM;GUEST ACCOUNT;;False|110;;;;;;;;;;29/12/2024 at 8:23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*);False|110;;;;;;;;;;29/12/2024 at 10:25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*);False|1;;;;;;;;;;29/12/2024 at 10:25 AM;GUEST ACCOUNT;;False|84;;;;;;;;;;29/12/2024 at 10:25 AM;GUEST ACCOUNT;From: 28/12/2024 at 11:09 AM - To: 29/12/2024 at 10:25 AM;False|84;;;;;;;;;;28/12/2024 at 11:09 AM;GUEST ACCOUNT;From: 27/12/2024 at 9:17 PM - To: 28/12/2024 at 11:09 AM;False|1;;;;;;;;;;28/12/2024 at 11:09 AM;GUEST ACCOUNT;;False|110;;;;;;;;;;28/12/2024 at 11:09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*);False|110;;;;;;;;;;27/12/2024 at 9:17 PM;GUE</Log>
    <Creator_x003a__x0020_Date_x0020_Of_x0020_Birth xmlns="09dfffd6-8fc2-4120-ba5d-b951f1df6f40">1992-03-22T13:00:00+00:00</Creator_x003a__x0020_Date_x0020_Of_x0020_Birth>
    <Creator_x003a__x0020_Last_x0020_Name_x0020_Prefix xmlns="09dfffd6-8fc2-4120-ba5d-b951f1df6f40" xsi:nil="true"/>
    <Creator_x003a__x0020_Sort_x0020_Name xmlns="09dfffd6-8fc2-4120-ba5d-b951f1df6f40">Rhee, Katherine</Creator_x003a__x0020_Sort_x0020_Name>
    <ConsultationPeriodEndDate xmlns="09dfffd6-8fc2-4120-ba5d-b951f1df6f40" xsi:nil="true"/>
    <Owner_x003a_LocationType xmlns="09dfffd6-8fc2-4120-ba5d-b951f1df6f40">3</Owner_x003a_LocationType>
    <Internet_x0020_Media_x0020_Type xmlns="09dfffd6-8fc2-4120-ba5d-b951f1df6f40">application/vnd.openxmlformats-officedocument.wordprocessingml.document</Internet_x0020_Media_x0020_Type>
    <Owner_x003a__x0020_Last_x0020_Name xmlns="09dfffd6-8fc2-4120-ba5d-b951f1df6f40" xsi:nil="true"/>
    <Security0 xmlns="09dfffd6-8fc2-4120-ba5d-b951f1df6f40">-, TasTAFE Corporate Folders</Security0>
    <Responsibilities xmlns="09dfffd6-8fc2-4120-ba5d-b951f1df6f40" xsi:nil="true"/>
    <RecordNumber xmlns="09dfffd6-8fc2-4120-ba5d-b951f1df6f40">DOC/19/233270[v3]</RecordNumber>
    <ExecutiveOwner_x003a_LocationType xmlns="09dfffd6-8fc2-4120-ba5d-b951f1df6f40" xsi:nil="true"/>
    <Expanded_x0020_Number xmlns="09dfffd6-8fc2-4120-ba5d-b951f1df6f40">DOC/2019/0233270[v03]</Expanded_x0020_Number>
    <Home_x003a__x0020_Sort_x0020_Name xmlns="09dfffd6-8fc2-4120-ba5d-b951f1df6f40" xsi:nil="true"/>
    <Notes0 xmlns="09dfffd6-8fc2-4120-ba5d-b951f1df6f40" xsi:nil="true"/>
    <Committee_x0020_for_x0020_Endorsement xmlns="09dfffd6-8fc2-4120-ba5d-b951f1df6f40" xsi:nil="true"/>
    <Date_x0020_for_x0020_Review xmlns="09dfffd6-8fc2-4120-ba5d-b951f1df6f40" xsi:nil="true"/>
    <Date_x0020_Registered xmlns="09dfffd6-8fc2-4120-ba5d-b951f1df6f40">2024-03-15T00:15:07+00:00</Date_x0020_Registered>
    <Document_x0020_Review_x0020_Due_x0020_Date xmlns="09dfffd6-8fc2-4120-ba5d-b951f1df6f40" xsi:nil="true"/>
    <GPS_x0020_Location xmlns="09dfffd6-8fc2-4120-ba5d-b951f1df6f40" xsi:nil="true"/>
    <Home_x003a__x0020_ID_x0020_Number xmlns="09dfffd6-8fc2-4120-ba5d-b951f1df6f40" xsi:nil="true"/>
    <Owner_x003a__x0020_Date_x0020_Of_x0020_Birth xmlns="09dfffd6-8fc2-4120-ba5d-b951f1df6f40" xsi:nil="true"/>
    <Retention_x0020_Review_x0020_Date xmlns="09dfffd6-8fc2-4120-ba5d-b951f1df6f40" xsi:nil="true"/>
    <Security_x0020_Marking xmlns="09dfffd6-8fc2-4120-ba5d-b951f1df6f40">Unclassified</Security_x0020_Marking>
    <Approver_x003a__x0020_Sort_x0020_Name xmlns="09dfffd6-8fc2-4120-ba5d-b951f1df6f40" xsi:nil="true"/>
    <Archives_x0020__x0028_External_x0029__x0020_Item_x0020_Number xmlns="09dfffd6-8fc2-4120-ba5d-b951f1df6f40" xsi:nil="true"/>
    <Assignee_x003a__x0020_Date_x0020_Of_x0020_Birth xmlns="09dfffd6-8fc2-4120-ba5d-b951f1df6f40" xsi:nil="true"/>
    <Assignee_x003a__x0020_First_x0020_Names xmlns="09dfffd6-8fc2-4120-ba5d-b951f1df6f40" xsi:nil="true"/>
    <Classification xmlns="09dfffd6-8fc2-4120-ba5d-b951f1df6f40" xsi:nil="true"/>
    <Disposition xmlns="09dfffd6-8fc2-4120-ba5d-b951f1df6f40">1</Disposition>
    <UniqueIdentifier xmlns="09dfffd6-8fc2-4120-ba5d-b951f1df6f40">6862753</UniqueIdentifier>
    <DocumentCategory xmlns="09dfffd6-8fc2-4120-ba5d-b951f1df6f40">Supporting Document</DocumentCategory>
    <Approver_x003a__x0020_ID_x0020_Number xmlns="09dfffd6-8fc2-4120-ba5d-b951f1df6f40" xsi:nil="true"/>
    <Assignee_x003a__x0020_Initials xmlns="09dfffd6-8fc2-4120-ba5d-b951f1df6f40" xsi:nil="true"/>
    <Assignee_x003a__x0020_Last_x0020_Name xmlns="09dfffd6-8fc2-4120-ba5d-b951f1df6f40" xsi:nil="true"/>
    <Auto_x002d_Classification_x0020_Confidence_x0020_Level xmlns="09dfffd6-8fc2-4120-ba5d-b951f1df6f40">0</Auto_x002d_Classification_x0020_Confidence_x0020_Level>
    <Creator_x003a__x0020_Location_x0020_Type xmlns="09dfffd6-8fc2-4120-ba5d-b951f1df6f40">4</Creator_x003a__x0020_Location_x0020_Type>
    <Home_x003a__x0020_Date_x0020_Of_x0020_Birth xmlns="09dfffd6-8fc2-4120-ba5d-b951f1df6f40" xsi:nil="true"/>
    <Number_x0020_of_x0020_Pages xmlns="09dfffd6-8fc2-4120-ba5d-b951f1df6f40">0</Number_x0020_of_x0020_Pages>
    <Record_x0020_Holds xmlns="09dfffd6-8fc2-4120-ba5d-b951f1df6f40" xsi:nil="true"/>
    <Render_x0020_to_x0020_PDF_x0020_after_x0020_saving xmlns="09dfffd6-8fc2-4120-ba5d-b951f1df6f40">False</Render_x0020_to_x0020_PDF_x0020_after_x0020_saving>
    <TasTAFE_x0020_Current_x0020_Employee_x0020__x0028_2025_x0020_Migration_x0029_ xmlns="09dfffd6-8fc2-4120-ba5d-b951f1df6f40" xsi:nil="true"/>
    <Approver_x003a_LocationType xmlns="09dfffd6-8fc2-4120-ba5d-b951f1df6f40" xsi:nil="true"/>
    <Client_x003a__x0020_Location_x0020_Type xmlns="09dfffd6-8fc2-4120-ba5d-b951f1df6f40" xsi:nil="true"/>
    <Creator_x003a__x0020_ID_x0020_Number xmlns="09dfffd6-8fc2-4120-ba5d-b951f1df6f40" xsi:nil="true"/>
    <Electronic_x0020_Only_x003f_ xmlns="09dfffd6-8fc2-4120-ba5d-b951f1df6f40" xsi:nil="true"/>
    <Movement_x0020_history xmlns="09dfffd6-8fc2-4120-ba5d-b951f1df6f40" xsi:nil="true"/>
    <Needs_x0020_Review xmlns="09dfffd6-8fc2-4120-ba5d-b951f1df6f40">False</Needs_x0020_Review>
    <Owner_x003a__x0020_Unique_x0020_Name xmlns="09dfffd6-8fc2-4120-ba5d-b951f1df6f40" xsi:nil="true"/>
    <Responsible_x0020_Business_x0020_Unit_x0020__x0028_Owner_x0029__x003a__x0020_ID_x0020_Number xmlns="09dfffd6-8fc2-4120-ba5d-b951f1df6f40" xsi:nil="true"/>
    <Contact_x0020_Person xmlns="09dfffd6-8fc2-4120-ba5d-b951f1df6f40">
      <UserInfo>
        <DisplayName/>
        <AccountId xsi:nil="true"/>
        <AccountType/>
      </UserInfo>
    </Contact_x0020_Person>
    <ReviewType xmlns="09dfffd6-8fc2-4120-ba5d-b951f1df6f40" xsi:nil="true"/>
    <ExternalEditorId xmlns="09dfffd6-8fc2-4120-ba5d-b951f1df6f40" xsi:nil="true"/>
    <Date_x0020_Created xmlns="09dfffd6-8fc2-4120-ba5d-b951f1df6f40">2024-03-13T13:19:03+00:00</Date_x0020_Created>
    <Media_x0020_Type xmlns="09dfffd6-8fc2-4120-ba5d-b951f1df6f40">0</Media_x0020_Type>
    <Record_x0020_Thesaurus_x0020_Terms xmlns="09dfffd6-8fc2-4120-ba5d-b951f1df6f40" xsi:nil="true"/>
    <Title_x0020__x0028_Structured_x0020_Part_x0029_ xmlns="09dfffd6-8fc2-4120-ba5d-b951f1df6f40" xsi:nil="true"/>
    <PolicySubCategory xmlns="09dfffd6-8fc2-4120-ba5d-b951f1df6f40">
      <Value>VET Student Loans</Value>
    </PolicySubCategory>
    <ConsultationPeriodStartDate xmlns="09dfffd6-8fc2-4120-ba5d-b951f1df6f40" xsi:nil="true"/>
    <Container_x003a__x0020_Record_x0020_Number xmlns="09dfffd6-8fc2-4120-ba5d-b951f1df6f40">FOL/18/7144</Container_x003a__x0020_Record_x0020_Number>
    <Enclosed_x003f_ xmlns="09dfffd6-8fc2-4120-ba5d-b951f1df6f40">True</Enclosed_x003f_>
    <Executive_x0020_Owner_x003a__x0020_ID_x0020_Number xmlns="09dfffd6-8fc2-4120-ba5d-b951f1df6f40" xsi:nil="true"/>
    <Is_x0020_Hardcopy_x0020_on_x0020_Folder_x003f_ xmlns="09dfffd6-8fc2-4120-ba5d-b951f1df6f40">No</Is_x0020_Hardcopy_x0020_on_x0020_Folder_x003f_>
    <Renditions xmlns="09dfffd6-8fc2-4120-ba5d-b951f1df6f40" xsi:nil="true"/>
    <FirstandpreviousPart xmlns="09dfffd6-8fc2-4120-ba5d-b951f1df6f40">DOC/2019/0233270[v03];</FirstandpreviousPart>
    <DateDue xmlns="09dfffd6-8fc2-4120-ba5d-b951f1df6f40" xsi:nil="true"/>
    <AutomatedPartRule xmlns="09dfffd6-8fc2-4120-ba5d-b951f1df6f40" xsi:nil="true"/>
    <Creator_x003a__x0020_Last_x0020_Name xmlns="09dfffd6-8fc2-4120-ba5d-b951f1df6f40">Rhee</Creator_x003a__x0020_Last_x0020_Name>
    <DOS_x0020_file xmlns="09dfffd6-8fc2-4120-ba5d-b951f1df6f40" xsi:nil="true"/>
    <Executive_x0020_Owner_x003a__x0020_Sort_x0020_Name xmlns="09dfffd6-8fc2-4120-ba5d-b951f1df6f40" xsi:nil="true"/>
    <Format xmlns="09dfffd6-8fc2-4120-ba5d-b951f1df6f40" xsi:nil="true"/>
    <Hardcopy_x0020_Folder_x0020_Exists_x003f_ xmlns="09dfffd6-8fc2-4120-ba5d-b951f1df6f40" xsi:nil="true"/>
    <Record_x0020_Type xmlns="09dfffd6-8fc2-4120-ba5d-b951f1df6f40">Document</Record_x0020_Type>
    <Responsible_x0020_Business_x0020_Unit_x0020__x0028_Owner_x0029__x003a__x0020_Last_x0020_Name xmlns="09dfffd6-8fc2-4120-ba5d-b951f1df6f40" xsi:nil="true"/>
    <RelatedRecords xmlns="09dfffd6-8fc2-4120-ba5d-b951f1df6f40">IsVersion;DOC/2019/0233270[v01]</RelatedRecords>
    <DateCommenced xmlns="09dfffd6-8fc2-4120-ba5d-b951f1df6f40" xsi:nil="true"/>
    <Accession_x0020_Number xmlns="09dfffd6-8fc2-4120-ba5d-b951f1df6f40">0</Accession_x0020_Number>
    <Client_x003a__x0020_Sort_x0020_Name xmlns="09dfffd6-8fc2-4120-ba5d-b951f1df6f40" xsi:nil="true"/>
    <Home_x003a__x0020_Location_x0020_Type xmlns="09dfffd6-8fc2-4120-ba5d-b951f1df6f40" xsi:nil="true"/>
    <Provenance xmlns="09dfffd6-8fc2-4120-ba5d-b951f1df6f40">Agency: DEPARTMENT OF EDUCATION\r\nUnit: Department of Education\r\nUnit: TasTAFE\r\nUnit: Finance Office\r\nUnit: Finance and Assets\r\nPosition: Senior Policy Analyst (972263)\r\nCreated By: Callaghan, Alison (Mrs)\r\nDated: Thursday, 12 December 2019\r\n</Provenance>
    <SeriesRecord xmlns="09dfffd6-8fc2-4120-ba5d-b951f1df6f40" xsi:nil="true"/>
    <ContentManagerBarcode xmlns="09dfffd6-8fc2-4120-ba5d-b951f1df6f40">REP00433C1</ContentManagerBarcode>
    <Account_x0020_Type xmlns="09dfffd6-8fc2-4120-ba5d-b951f1df6f40" xsi:nil="true"/>
    <Document_x0020_Hash xmlns="09dfffd6-8fc2-4120-ba5d-b951f1df6f40">015f6c60316b829ec4ec43e45aa755b13efb4083741498904eb401109ee9b04f</Document_x0020_Hash>
    <External_x0020_Editing_x0020_Finalize_x0020_On_x0020_Checkin xmlns="09dfffd6-8fc2-4120-ba5d-b951f1df6f40">False</External_x0020_Editing_x0020_Finalize_x0020_On_x0020_Checkin>
    <Responsible_x0020_Business_x0020_Unit_x0020__x0028_Owner_x0029__x003a__x0020_Date_x0020_Of_x0020_Birth xmlns="09dfffd6-8fc2-4120-ba5d-b951f1df6f40" xsi:nil="true"/>
    <Responsible_x0020_Business_x0020_Unit_x0020__x0028_Owner_x0029__x003a__x0020_Initials xmlns="09dfffd6-8fc2-4120-ba5d-b951f1df6f40" xsi:nil="true"/>
    <Update_x0020_the_x0020_record_x0020_number_x0020_when_x0020_the_x0020_classification_x0020_is_x0020_changed xmlns="09dfffd6-8fc2-4120-ba5d-b951f1df6f40" xsi:nil="true"/>
    <Comments xmlns="09dfffd6-8fc2-4120-ba5d-b951f1df6f40" xsi:nil="true"/>
    <Document_x0020_Review_x0020_State xmlns="09dfffd6-8fc2-4120-ba5d-b951f1df6f40">0</Document_x0020_Review_x0020_State>
    <Record_x0020_Class xmlns="09dfffd6-8fc2-4120-ba5d-b951f1df6f40">1</Record_x0020_Class>
    <TasTAFE_x002f_DECYP_x0020_Dual_x0020_Employee_x0020__x0028_2025_x0020_Migration_x0029_ xmlns="09dfffd6-8fc2-4120-ba5d-b951f1df6f40" xsi:nil="true"/>
    <Container_x003a_ExpandedNumber xmlns="09dfffd6-8fc2-4120-ba5d-b951f1df6f40">FOL/2018/007144</Container_x003a_ExpandedNumber>
    <LastActionDate xmlns="09dfffd6-8fc2-4120-ba5d-b951f1df6f40">2025-04-02T23:57:32+00:00</LastActionDate>
    <Assignee_x003a__x0020_Date_x0020_Assigned xmlns="09dfffd6-8fc2-4120-ba5d-b951f1df6f40">2024-03-15T00:15:07+00:00</Assignee_x003a__x0020_Date_x0020_Assigned>
    <Assignee_x003a__x0020_ID_x0020_Number xmlns="09dfffd6-8fc2-4120-ba5d-b951f1df6f40" xsi:nil="true"/>
    <Assignee_x003a__x0020_Location_x0020_Type xmlns="09dfffd6-8fc2-4120-ba5d-b951f1df6f40" xsi:nil="true"/>
    <Home_x003a__x0020_Unique_x0020_Name xmlns="09dfffd6-8fc2-4120-ba5d-b951f1df6f40" xsi:nil="true"/>
    <PolicyCategory xmlns="09dfffd6-8fc2-4120-ba5d-b951f1df6f40">
      <Value>Education</Value>
    </PolicyCategory>
    <Assignee_x003a__x0020_Sort_x0020_Name xmlns="09dfffd6-8fc2-4120-ba5d-b951f1df6f40" xsi:nil="true"/>
    <Is_x0020_Project_x0020_Related_x003f_ xmlns="09dfffd6-8fc2-4120-ba5d-b951f1df6f40" xsi:nil="true"/>
    <Matter_x0020_record xmlns="09dfffd6-8fc2-4120-ba5d-b951f1df6f40" xsi:nil="true"/>
    <My_x0020_Authorization_x0020_Complete xmlns="09dfffd6-8fc2-4120-ba5d-b951f1df6f40">False</My_x0020_Authorization_x0020_Complete>
    <Owner_x003a__x0020_First_x0020_Names xmlns="09dfffd6-8fc2-4120-ba5d-b951f1df6f40" xsi:nil="true"/>
    <Owner_x003a__x0020_Initials xmlns="09dfffd6-8fc2-4120-ba5d-b951f1df6f40" xsi:nil="true"/>
    <Owner_x003a__x0020_Sort_x0020_Name xmlns="09dfffd6-8fc2-4120-ba5d-b951f1df6f40">Senior Policy Analyst (972263)</Owner_x003a__x0020_Sort_x0020_Name>
    <Associated_x0020_legislation xmlns="09dfffd6-8fc2-4120-ba5d-b951f1df6f40">Acts Interpretation Act 1931</Associated_x0020_legislation>
    <DatePublished xmlns="09dfffd6-8fc2-4120-ba5d-b951f1df6f40" xsi:nil="true"/>
    <ExternalID xmlns="09dfffd6-8fc2-4120-ba5d-b951f1df6f40" xsi:nil="true"/>
    <DocStatus xmlns="d6ba8d63-2205-4b86-9f24-420d49a982d5">Final</DocStatus>
    <Access_x0020_Control xmlns="09dfffd6-8fc2-4120-ba5d-b951f1df6f40">1;1|2;1|3;1|4;1|5;1|6;0|7;1</Access_x0020_Control>
    <Creator_x003a__x0020_First_x0020_Names xmlns="09dfffd6-8fc2-4120-ba5d-b951f1df6f40">Katherine</Creator_x003a__x0020_First_x0020_Names>
    <Creator_x003a__x0020_Initials xmlns="09dfffd6-8fc2-4120-ba5d-b951f1df6f40">K</Creator_x003a__x0020_Initials>
    <External_x0020_Editing_x0020_Completed_x0020_By_x003a__x0020_Date_x0020_Of_x0020_Birth xmlns="09dfffd6-8fc2-4120-ba5d-b951f1df6f40" xsi:nil="true"/>
    <Home_x003a__x0020_Initials xmlns="09dfffd6-8fc2-4120-ba5d-b951f1df6f40" xsi:nil="true"/>
    <Home_x003a__x0020_Last_x0020_Name xmlns="09dfffd6-8fc2-4120-ba5d-b951f1df6f40" xsi:nil="true"/>
    <Responsible_x0020_Business_x0020_Unit_x0020__x0028_Owner_x0029__x003a__x0020_First_x0020_Names xmlns="09dfffd6-8fc2-4120-ba5d-b951f1df6f40" xsi:nil="true"/>
    <Responsible_x0020_Business_x0020_Unit_x0020__x0028_Owner_x0029__x003a__x0020_Sort_x0020_Name xmlns="09dfffd6-8fc2-4120-ba5d-b951f1df6f40" xsi:nil="true"/>
    <Reviewers_x0020_Can_x0020_Edit_x0020_Document xmlns="09dfffd6-8fc2-4120-ba5d-b951f1df6f40">False</Reviewers_x0020_Can_x0020_Edit_x0020_Document>
    <ConsignmentNumber xmlns="09dfffd6-8fc2-4120-ba5d-b951f1df6f40" xsi:nil="true"/>
    <DateInactive xmlns="09dfffd6-8fc2-4120-ba5d-b951f1df6f40" xsi:nil="true"/>
    <Jurisdictions xmlns="09dfffd6-8fc2-4120-ba5d-b951f1df6f40" xsi:nil="true"/>
    <ResponsibleBusinessUnit_x0028_Owner_x0029__x003a_LocationType xmlns="09dfffd6-8fc2-4120-ba5d-b951f1df6f40" xsi:nil="true"/>
    <Date_x0020_Declared_x0020_As_x0020_Final xmlns="09dfffd6-8fc2-4120-ba5d-b951f1df6f40">2024-04-12T00:14:01+00:00</Date_x0020_Declared_x0020_As_x0020_Final>
    <Home_x003a__x0020_First_x0020_Names xmlns="09dfffd6-8fc2-4120-ba5d-b951f1df6f40" xsi:nil="true"/>
    <My_x0020_Review_x0020_Complete xmlns="09dfffd6-8fc2-4120-ba5d-b951f1df6f40">False</My_x0020_Review_x0020_Complete>
    <Owner_x003a__x0020_ID_x0020_Number xmlns="09dfffd6-8fc2-4120-ba5d-b951f1df6f40" xsi:nil="true"/>
    <Soft_x0020_Deletion_x0020_Requested xmlns="09dfffd6-8fc2-4120-ba5d-b951f1df6f40">No</Soft_x0020_Deletion_x0020_Requested>
    <Title_x0020__x0028_Free_x0020_Text_x0020_Part_x0029_ xmlns="09dfffd6-8fc2-4120-ba5d-b951f1df6f40">Application to Re-credit VSL Form</Title_x0020__x0028_Free_x0020_Text_x0020_Part_x0029_>
    <Policy_x0020_Audience xmlns="09dfffd6-8fc2-4120-ba5d-b951f1df6f40" xsi:nil="true"/>
    <DateClosed xmlns="09dfffd6-8fc2-4120-ba5d-b951f1df6f40" xsi:nil="true"/>
    <DateReceived xmlns="09dfffd6-8fc2-4120-ba5d-b951f1df6f40">2019-12-11T21:16:16+00:00</DateReceived>
    <Bypass_x0020_record_x0020_type_x0020_Access_x0020_Controls xmlns="09dfffd6-8fc2-4120-ba5d-b951f1df6f40">False</Bypass_x0020_record_x0020_type_x0020_Access_x0020_Controls>
    <Date_x0020_Modified xmlns="09dfffd6-8fc2-4120-ba5d-b951f1df6f40">2024-04-12T00:13:22+00:00</Date_x0020_Modified>
    <Foreign_x0020_Barcode xmlns="09dfffd6-8fc2-4120-ba5d-b951f1df6f40" xsi:nil="true"/>
    <Needs_x0020_Authorization xmlns="09dfffd6-8fc2-4120-ba5d-b951f1df6f40">False</Needs_x0020_Authorization>
    <Creator xmlns="09dfffd6-8fc2-4120-ba5d-b951f1df6f40">Rhee, Katherine</Creator>
    <Active_x0020_Audit_x0020_Events xmlns="09dfffd6-8fc2-4120-ba5d-b951f1df6f40">84;;;;;;;;;;01/04/2025 at 8:50 AM;GUEST ACCOUNT;From: 30/03/2025 at 10:11 AM - To: 01/04/2025 at 8:50 AM;False|1;;;;;;;;;;01/04/2025 at 8:50 AM;GUEST ACCOUNT;;False|110;;;;;;;;;;01/04/2025 at 8:50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*);False|110;;;;;;;;;;30/03/2025 at 10:11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*);False|84;;;;;;;;;;30/03/2025 at 10:11 AM;GUEST ACCOUNT;From: 29/03/2025 at 5:12 AM - To: 30/03/2025 at 10:11 AM;False|1;;;;;;;;;;30/03/2025 at 10:11 AM;GUEST ACCOUNT;;False|84;;;;;;;;;;29/03/2025 at 5:12 AM;GUEST ACCOUNT;From: 27/03/2025 at 5:47 PM - To: 29/03/2025 at 5:12 AM;False|1;;;;;;;;;;29/03/2025 at 5:12 AM;GUEST ACCOUNT;;False|110;;;;;;;;;;29/03/2025 at 5:12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*);False|110;;;;;;;;;;27/03/2025 at 5:47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*);False|84;;;;;;;;;;27/03/2025 at 5:47 PM;GUEST ACCOUNT;From: 27/03/2025 at 2:07 PM - To: 27/03/2025 at 5:47 PM;False|1;;;;;;;;;;27/03/2025 at 5:47 PM;GUEST ACCOUNT;;False|84;;;;;;;;;;27/03/2025 at 2:07 PM;GUEST ACCOUNT;From: 23/03/2025 at 10:42 AM - To: 27/03/2025 at 2:07 PM;False|1;;;;;;;;;;27/03/2025 at 2:07 PM;GUEST ACCOUNT;;False|110;;;;;;;;;;27/03/2025 at 2:07 PM;GUEST ACCOUNT;Revision Number 4 - C:\\Users\\katherine.rhee\\ContentManager\\Offline Records (EP)\\TasTAFE Supporting Information ~ POLICY AND PROCEDURES - Standards\\VSL Application to Re-credit Form.DOCX (* Main Document Store: 001+0TNX+0O2F0HT94T8.DOCX *);False|112;;;;;;;;;;23/03/2025 at 10:42 AM;scott.turnbull;P:\\TasTAFE test export of all files 21March\\EP_6862753.DOCX;False|84;;;;;;;;;;23/03/2025 at 10:42 AM;scott.turnbull;From: 23/03/2025 at 10:18 AM - To: 23/03/2025 at 10:42 AM;False|1;;;;;;;;;;23/03/2025 at 10:42 AM;scott.turnbull;;False|125;;;;;;;;;;23/03/2025 at 10:42 AM;scott.turnbull;Revision Number 1 (Main Document Store: 002+0N9X+0O1D079X95W.DOCX);False|125;;;;;;;;;;23/03/2025 at 10:42 AM;scott.turnbull;Revision Number 2 (Main Document Store: 001+0TMX+0O1D09KE9A1.DOCX);False|125;;;;;;;;;;23/03/2025 at 10:42 AM;scott.turnbull;Revision Number 3 (Main Document Store: 002+0N9X+0O1D079X963.DOCX);False|110;;;;;;;;;;23/03/2025 at 10:18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*);False|84;;;;;;;;;;23/03/2025 at 10:18 AM;GUEST ACCOUNT;From: 21/03/2025 at 5:06 PM - To: 23/03/2025 at 10:18 AM;False|1;;;;;;;;;;23/03/2025 at 10:18 AM;GUEST ACCOUNT;;False|84;;;;;;;;;;21/03/2025 at 5:06 PM;GUEST ACCOUNT;From: 21/03/2025 at 12:29 PM - To: 21/03/2025 at 5:06 PM;False|1;;;;;;;;;;21/03/2025 at 5:06 PM;GUEST ACCOUNT;;False|110;;;;;;;;;;21/03/2025 at 5:06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*);False|110;;;;;;;;;;21/03/2025 at 12:29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*);False|84;;;;;;;;;;21/03/2025 at 12:29 PM;GUEST ACCOUNT;From: 19/03/2025 at 2:39 PM - To: 21/03/2025 at 12:29 PM;False|1;;;;;;;;;;21/03/2025 at 12:29 PM;GUEST ACCOUNT;;False|84;;;;;;;;;;19/03/2025 at 2:39 PM;GUEST ACCOUNT;From: 18/03/2025 at 1:11 PM - To: 19/03/2025 at 2:39 PM;False|1;;;;;;;;;;19/03/2025 at 2:39 PM;GUEST ACCOUNT;;False|110;;;;;;;;;;19/03/2025 at 2:39 PM;GUEST ACCOUNT;Revision Number 4 - C:\\Users\\katherine.rhee\\ContentManager\\Offline Records (EP)\\TasTAFE Supporting Information ~ POLICY AND PROCEDURES - Standards\\VSL Application to Re-credit Form.DOCX (* Main Document Store: 001+0TNX+0O2F0HT94T8.DOCX *);False|112;;;;;;;;;;18/03/2025 at 1:11 PM;scott.turnbull;P:\\Test Export 14March\\Application to Re-credit VSL Form.DOCX;False|84;;;;;;;;;;18/03/2025 at 1:11 PM;scott.turnbull;From: 16/03/2025 at 10:17 AM - To: 18/03/2025 at 1:11 PM;False|1;;;;;;;;;;18/03/2025 at 1:11 PM;scott.turnbull;;False|125;;;;;;;;;;18/03/2025 at 1:11 PM;scott.turnbull;Revision Number 1 (Main Document Store: 002+0N9X+0O1D079X95W.DOCX);False|125;;;;;;;;;;18/03/2025 at 1:11 PM;scott.turnbull;Revision Number 2 (Main Document Store: 001+0TMX+0O1D09KE9A1.DOCX);False|125;;;;;;;;;;18/03/2025 at 1:11 PM;scott.turnbull;Revision Number 3 (Main Document Store: 002+0N9X+0O1D079X963.DOCX);False|110;;;;;;;;;;16/03/2025 at 10:17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*);False|84;;;;;;;;;;16/03/2025 at 10:17 AM;GUEST ACCOUNT;From: 12/03/2025 at 2:05 PM - To: 16/03/2025 at 10:17 AM;False|1;;;;;;;;;;16/03/2025 at 10:17 AM;GUEST ACCOUNT;;False|84;;;;;;;;;;12/03/2025 at 2:05 PM;GUEST ACCOUNT;From: 09/03/2025 at 10:15 AM - To: 12/03/2025 at 2:05 PM;False|1;;;;;;;;;;12/03/2025 at 2:05 PM;GUEST ACCOUNT;;False|110;;;;;;;;;;12/03/2025 at 2:05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*);False|110;;;;;;;;;;09/03/2025 at 10:15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*);False|84;;;;;;;;;;09/03/2025 at 10:15 AM;GUEST ACCOUNT;From: 07/03/2025 at 6:38 PM - To: 09/03/2025 at 10:15 AM;False|1;;;;;;;;;;09/03/2025 at 10:15 AM;GUEST ACCOUNT;;False|84;;;;;;;;;;07/03/2025 at 6:38 PM;GUEST ACCOUNT;From: 07/03/2025 at 3:41 PM - To: 07/03/2025 at 6:38 PM;False|1;;;;;;;;;;07/03/2025 at 6:38 PM;GUEST ACCOUNT;;False|110;;;;;;;;;;07/03/2025 at 6:38 PM;GUEST ACCOUNT;Revision Number 4 - C:\\Users\\katherine.rhee\\ContentManager\\Offline Records (EP)\\TasTAFE Supporting Information ~ POLICY AND PROCEDURES - Standards\\VSL Application to Re-credit Form.DOCX (* Main Document Store: 001+0TNX+0O2F0HT94T8.DOCX *);False|1;;;;;;;;;;07/03/2025 at 3:41 PM;GUEST ACCOUNT;;False|84;;;;;;;;;;07/03/2025 at 3:41 PM;GUEST ACCOUNT;From: 04/03/2025 at 1:35 PM - To: 07/03/2025 at 3:41 PM;False|110;;;;;;;;;;07/03/2025 at 3:41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*);False|110;;;;;;;;;;04/03/2025 at 1:35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*);False|84;;;;;;;;;;04/03/2025 at 1:35 PM;GUEST ACCOUNT;From: 03/03/2025 at 2:17 PM - To: 04/03/2025 at 1:35 PM;False|1;;;;;;;;;;04/03/2025 at 1:35 PM;GUEST ACCOUNT;;False|84;;;;;;;;;;03/03/2025 at 2:17 PM;GUEST ACCOUNT;From: 02/03/2025 at 10:14 AM - To: 03/03/2025 at 2:17 PM;False|1;;;;;;;;;;03/03/2025 at 2:17 PM;GUEST ACCOUNT;;False|110;;;;;;;;;;03/03/2025 at 2:17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*);False|110;;;;;;;;;;02/03/2025 at 10:14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*);False|84;;;;;;;;;;02/03/2025 at 10:14 AM;GUEST ACCOUNT;From: 01/03/2025 at 5:34 PM - To: 02/03/2025 at 10:14 AM;False|1;;;;;;;;;;02/03/2025 at 10:14 AM;GUEST ACCOUNT;;False|84;;;;;;;;;;01/03/2025 at 5:34 PM;GUEST ACCOUNT;From: 01/03/2025 at 5:18 PM - To: 01/03/2025 at 5:34 PM;False|1;;;;;;;;;;01/03/2025 at 5:34 PM;GUEST ACCOUNT;;False|110;;;;;;;;;;01/03/2025 at 5:34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*);False|110;;;;;;;;;;01/03/2025 at 5:18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*);False|84;;;;;;;;;;01/03/2025 at 5:18 PM;GUEST ACCOUNT;From: 28/02/2025 at 2:07 PM - To: 01/03/2025 at 5:18 PM;False|1;;;;;;;;;;01/03/2025 at 5:18 PM;GUEST ACCOUNT;;False|84;;;;;;;;;;28/02/2025 at 2:07 PM;GUEST ACCOUNT;From: 26/02/2025 at 4:02 PM - To: 28/02/2025 at 2:07 PM;False|1;;;;;;;;;;28/02/2025 at 2:07 PM;GUEST ACCOUNT;;False|110;;;;;;;;;;28/02/2025 at 2:07 PM;GUEST ACCOUNT;Revision Number 4 - C:\\Users\\katherine.rhee\\ContentManager\\Offline Records (EP)\\TasTAFE Supporting Information ~ POLICY AND PROCEDURES - Standards\\VSL Application to Re-credit Form.DOCX (* Main Document Store: 001+0TNX+0O2F0HT94T8.DOCX *);False|1;;;;;;;;;;26/02/2025 at 4:02 PM;GUEST ACCOUNT;;False|84;;;;;;;;;;26/02/2025 at 4:02 PM;GUEST ACCOUNT;From: 25/02/2025 at 9:51 PM - To: 26/02/2025 at 4:02 PM;False|110;;;;;;;;;;26/02/2025 at 4:02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*);False|110;;;;;;;;;;25/02/2025 at 9:51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*);False|84;;;;;;;;;;25/02/2025 at 9:51 PM;GUEST ACCOUNT;From: 25/02/2025 at 6:01 AM - To: 25/02/2025 at 9:51 PM;False|1;;;;;;;;;;25/02/2025 at 9:51 PM;GUEST ACCOUNT;;False|84;;;;;;;;;;25/02/2025 at 6:01 AM;GUEST ACCOUNT;From: 23/02/2025 at 10:22 AM - To: 25/02/2025 at 6:01 AM;False|1;;;;;;;;;;25/02/2025 at 6:01 AM;GUEST ACCOUNT;;False|110;;;;;;;;;;25/02/2025 at 6:01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*);False|110;;;;;;;;;;23/02/2025 at 10:22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*);False|84;;;;;;;;;;23/02/2025 at 10:22 AM;GUEST ACCOUNT;From: 23/02/2025 at 3:03 AM - To: 23/02/2025 at 10:22 AM;False|1;;;;;;;;;;23/02/2025 at 10:22 AM;GUEST ACCOUNT;;False|1;;;;;;;;;;23/02/2025 at 3:03 AM;GUEST ACCOUNT;;False|84;;;;;;;;;;23/02/2025 at 3:03 AM;GUEST ACCOUNT;From: 22/02/2025 at 6:29 AM - To: 23/02/2025 at 3:03 AM;False|110;;;;;;;;;;23/02/2025 at 3:03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*);False|110;;;;;;;;;;22/02/2025 at 6:29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*);False|84;;;;;;;;;;22/02/2025 at 6:29 AM;GUEST ACCOUNT;From: 21/02/2025 at 5:41 PM - To: 22/02/2025 at 6:29 AM;False|1;;;;;;;;;;22/02/2025 at 6:29 AM;GUEST ACCOUNT;;False|1;;;;;;;;;;21/02/2025 at 5:41 PM;GUEST ACCOUNT;;False|84;;;;;;;;;;21/02/2025 at 5:41 PM;GUEST ACCOUNT;From: 18/02/2025 at 2:43 PM - To: 21/02/2025 at 5:41 PM;False|110;;;;;;;;;;21/02/2025 at 5:41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*);False|110;;;;;;;;;;18/02/2025 at 2:43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*);False|84;;;;;;;;;;18/02/2025 at 2:43 PM;GUEST ACCOUNT;From: 18/02/2025 at 9:45 AM - To: 18/02/2025 at 2:43 PM;False|1;;;;;;;;;;18/02/2025 at 2:43 PM;GUEST ACCOUNT;;False|1;;;;;;;;;;18/02/2025 at 9:45 AM;GUEST ACCOUNT;;False|84;;;;;;;;;;18/02/2025 at 9:45 AM;GUEST ACCOUNT;From: 16/02/2025 at 10:14 AM - To: 18/02/2025 at 9:45 AM;False|110;;;;;;;;;;18/02/2025 at 9:45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*);False|110;;;;;;;;;;16/02/2025 at 10:14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*);False|84;;;;;;;;;;16/02/2025 at 10:14 AM;GUEST ACCOUNT;From: 14/02/2025 at 3:21 AM - To: 16/02/2025 at 10:14 AM;False|1;;;;;;;;;;16/02/2025 at 10:14 AM;GUEST ACCOUNT;;False|1;;;;;;;;;;14/02/2025 at 3:21 AM;GUEST ACCOUNT;;False|84;;;;;;;;;;14/02/2025 at 3:21 AM;GUEST ACCOUNT;From: 12/02/2025 at 11:10 AM - To: 14/02/2025 at 3:21 AM;False|110;;;;;;;;;;14/02/2025 at 3:21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*);False|110;;;;;;;;;;12/02/2025 at 11:10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*);False|84;;;;;;;;;;12/02/2025 at 11:10 AM;GUEST ACCOUNT;From: 09/02/2025 at 10:16 AM - To: 12/02/2025 at 11:10 AM;False|1;;;;;;;;;;12/02/2025 at 11:10 AM;GUEST ACCOUNT;;False|1;;;;;;;;;;09/02/2025 at 10:16 AM;GUEST ACCOUNT;;False|84;;;;;;;;;;09/02/2025 at 10:16 AM;GUEST ACCOUNT;From: 07/02/2025 at 10:09 PM - To: 09/02/2025 at 10:16 AM;False|110;;;;;;;;;;09/02/2025 at 10:16 AM;GUEST ACCOUNT;Revision Number 4 - C:\\Users\\katherine.rhee\\ContentManager\\Offline Records (EP)\\TasTAFE Supporting Information ~ POLICY AND PROCEDURES - Standards\\VSL Application to Re-credit Form.DOCX (* Main Document Store: 001+0TNX+0O2F0HT94T8.DOCX *);False|112;;;;;;;;;;07/02/2025 at 10:09 PM;scott.turnbull;P:\\TasTAFE Test export 07022025\\EP_6862753_Application to Re-credit VSL Form.DOCX;False|84;;;;;;;;;;07/02/2025 at 10:09 PM;scott.turnbull;From: 06/02/2025 at 10:31 PM - To: 07/02/2025 at 10:09 PM;False|1;;;;;;;;;;07/02/2025 at 10:09 PM;scott.turnbull;;False|125;;;;;;;;;;07/02/2025 at 10:09 PM;scott.turnbull;Revision Number 1 (Main Document Store: 002+0N9X+0O1D079X95W.DOCX);False|125;;;;;;;;;;07/02/2025 at 10:09 PM;scott.turnbull;Revision Number 2 (Main Document Store: 001+0TMX+0O1D09KE9A1.DOCX);False|125;;;;;;;;;;07/02/2025 at 10:09 PM;scott.turnbull;Revision Number 3 (Main Document Store: 002+0N9X+0O1D079X963.DOCX);False|112;;;;;;;;;;06/02/2025 at 10:31 PM;scott.turnbull;P:\\TasTAFE test export 06022025\\EP_6862753_Application to Re-credit VSL Form.DOCX;False|1;;;;;;;;;;06/02/2025 at 10:31 PM;scott.turnbull;;False|84;;;;;;;;;;06/02/2025 at 10:31 PM;scott.turnbull;From: 06/02/2025 at 6:14 PM - To: 06/02/2025 at 10:31 PM;False|125;;;;;;;;;;06/02/2025 at 10:31 PM;scott.turnbull;Revision Number 1 (Main Document Store: 002+0N9X+0O1D079X95W.DOCX);False|125;;;;;;;;;;06/02/2025 at 10:31 PM;scott.turnbull;Revision Number 2 (Main Document Store: 001+0TMX+0O1D09KE9A1.DOCX);False|125;;;;;;;;;;06/02/2025 at 10:31 PM;scott.turnbull;Revision Number 3 (Main Document Store: 002+0N9X+0O1D079X963.DOCX);False|110;;;;;;;;;;06/02/2025 at 6:14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*);False|84;;;;;;;;;;06/02/2025 at 6:14 PM;GUEST ACCOUNT;From: 04/02/2025 at 7:06 PM - To: 06/02/2025 at 6:14 PM;False|1;;;;;;;;;;06/02/2025 at 6:14 PM;GUEST ACCOUNT;;False|1;;;;;;;;;;04/02/2025 at 7:06 PM;GUEST ACCOUNT;;False|84;;;;;;;;;;04/02/2025 at 7:06 PM;GUEST ACCOUNT;From: 02/02/2025 at 8:28 PM - To: 04/02/2025 at 7:06 PM;False|110;;;;;;;;;;04/02/2025 at 7:06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*);False|110;;;;;;;;;;02/02/2025 at 8:28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*);False|84;;;;;;;;;;02/02/2025 at 8:28 PM;GUEST ACCOUNT;From: 02/02/2025 at 10:13 AM - To: 02/02/2025 at 8:28 PM;False|1;;;;;;;;;;02/02/2025 at 8:28 PM;GUEST ACCOUNT;;False|1;;;;;;;;;;02/02/2025 at 10:13 AM;GUEST ACCOUNT;;False|84;;;;;;;;;;02/02/2025 at 10:13 AM;GUEST ACCOUNT;From: 31/01/2025 at 2:20 PM - To: 02/02/2025 at 10:13 AM;False|110;;;;;;;;;;02/02/2025 at 10:13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*);False|110;;;;;;;;;;31/01/2025 at 2:20 PM;GUEST ACCOUNT;Revision Number 4 - C:\\Users\\katherine.rhee\\ContentManager\\Offline Records (EP)\\TasTAFE Supporting Information ~ POLICY AND PROCEDURES - Standards\\VSL Application to Re-credit Form.DOCX (* Main Document Store: 001+0TNX+0O2F0HT94T8.DOCX *);False|84;;;;;;;;;;31/01/2025 at 2:20 PM;GUEST ACCOUNT;From: 31/01/2025 at 2:20 PM - To: 31/01/2025 at 2:20 PM;False|1;;;;;;;;;;31/01/2025 at 2:20 PM;GUEST ACCOUNT;;False|1;;;;;;;;;;31/01/2025 at 2:20 PM;GUEST ACCOUNT;;False|84;;;;;;;;;;31/01/2025 at 2:20 PM;GUEST ACCOUNT;From: 30/01/2025 at 9:12 AM - To: 31/01/2025 at 2:20 PM;False|110;;;;;;;;;;31/01/2025 at 2:20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*);False|110;;;;;;;;;;30/01/2025 at 9:12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*);False|84;;;;;;;;;;30/01/2025 at 9:12 AM;GUEST ACCOUNT;From: 28/01/2025 at 2:52 AM - To: 30/01/2025 at 9:12 AM;False|1;;;;;;;;;;30/01/2025 at 9:12 AM;GUEST ACCOUNT;;False|1;;;;;;;;;;28/01/2025 at 2:52 AM;GUEST ACCOUNT;;False|84;;;;;;;;;;28/01/2025 at 2:52 AM;GUEST ACCOUNT;From: 27/01/2025 at 10:47 AM - To: 28/01/2025 at 2:52 AM;False|110;;;;;;;;;;28/01/2025 at 2:52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*);False|110;;;;;;;;;;27/01/2025 at 10:47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*);False|84;;;;;;;;;;27/01/2025 at 10:47 AM;GUEST ACCOUNT;From: 27/01/2025 at 7:22 AM - To: 27/01/2025 at 10:47 AM;False|1;;;;;;;;;;27/01/2025 at 10:47 AM;GUEST ACCOUNT;;False|1;;;;;;;;;;27/01/2025 at 7:22 AM;GUEST ACCOUNT;;False|84;;;;;;;;;;27/01/2025 at 7:22 AM;GUEST ACCOUNT;From: 26/01/2025 at 10:14 AM - To: 27/01/2025 at 7:22 AM;False|110;;;;;;;;;;27/01/2025 at 7:22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*);False|110;;;;;;;;;;26/01/2025 at 10:14 AM;GUEST ACCOUNT;Revision Number 4 - C:\\Users\\katherine.rhee\\ContentManager\\Offline Records (EP)\\TasTAFE Supporting Information ~ POLICY AND PROCEDURES - Standards\\VSL Application to Re-credit Form.DOCX (* Main Document Store: 001+0TNX+0O2F0HT94T8.DOCX *);False|84;;;;;;;;;;26/01/2025 at 10:14 AM;GUEST ACCOUNT;From: 26/01/2025 at 8:47 AM - To: 26/01/2025 at 10:14 AM;False|1;;;;;;;;;;26/01/2025 at 10:14 AM;GUEST ACCOUNT;;False|1;;;;;;;;;;26/01/2025 at 8:47 AM;GUEST ACCOUNT;;False|84;;;;;;;;;;26/01/2025 at 8:47 AM;GUEST ACCOUNT;From: 22/01/2025 at 11:50 AM - To: 26/01/2025 at 8:47 AM;False|110;;;;;;;;;;26/01/2025 at 8:47 AM;GUEST ACCOUNT;Revision Number 4 - C:\\Users\\katherine.rhee\\ContentManager\\Offline Records (EP)\\TasTAFE Supporting Information ~ POLICY AND PROCEDURES - Standards\\VSL Application to Re-credit Form.DOCX (* Main Document Store: 001+0TNX+0O2F0HT94T8.DOCX *);False|125;;;;;;;;;;22/01/2025 at 11:50 AM;mark.steczkowicz;Revision Number 1 (Main Document Store: 002+0N9X+0O1D079X95W.DOCX);False|112;;;;;;;;;;22/01/2025 at 11:50 AM;mark.steczkowicz;C:\\Users\\mark.steczkowicz\\Downloads\\TasTafe Export 05122025\\Documents\\EP_6862753.DOCX;False|84;;;;;;;;;;22/01/2025 at 11:50 AM;mark.steczkowicz;From: 20/01/2025 at 9:48 AM - To: 22/01/2025 at 11:50 AM;False|1;;;;;;;;;;22/01/2025 at 11:50 AM;mark.steczkowicz;;False|125;;;;;;;;;;22/01/2025 at 11:50 AM;mark.steczkowicz;Revision Number 3 (Main Document Store: 002+0N9X+0O1D079X963.DOCX);False|125;;;;;;;;;;22/01/2025 at 11:50 AM;mark.steczkowicz;Revision Number 2 (Main Document Store: 001+0TMX+0O1D09KE9A1.DOCX);False|110;;;;;;;;;;20/01/2025 at 9:48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*);False|1;;;;;;;;;;20/01/2025 at 9:48 AM;GUEST ACCOUNT;;False|84;;;;;;;;;;20/01/2025 at 9:48 AM;GUEST ACCOUNT;From: 19/01/2025 at 9:59 PM - To: 20/01/2025 at 9:48 AM;False|84;;;;;;;;;;19/01/2025 at 9:59 PM;GUEST ACCOUNT;From: 19/01/2025 at 10:16 AM - To: 19/01/2025 at 9:59 PM;False|1;;;;;;;;;;19/01/2025 at 9:59 PM;GUEST ACCOUNT;;False|110;;;;;;;;;;19/01/2025 at 9:59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*);False|110;;;;;;;;;;19/01/2025 at 10:16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*);False|1;;;;;;;;;;19/01/2025 at 10:16 AM;GUEST ACCOUNT;;False|84;;;;;;;;;;19/01/2025 at 10:16 AM;GUEST ACCOUNT;From: 19/01/2025 at 10:03 AM - To: 19/01/2025 at 10:16 AM;False|84;;;;;;;;;;19/01/2025 at 10:03 AM;GUEST ACCOUNT;From: 17/01/2025 at 8:12 PM - To: 19/01/2025 at 10:03 AM;False|1;;;;;;;;;;19/01/2025 at 10:03 AM;GUEST ACCOUNT;;False|110;;;;;;;;;;19/01/2025 at 10:03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*);False|110;;;;;;;;;;17/01/2025 at 8:12 PM;GUEST ACCOUNT;Revision Number 4 - C:\\Users\\katherine.rhee\\ContentManager\\Offline Records (EP)\\TasTAFE Supporting Information ~ POLICY AND PROCEDURES - Standards\\VSL Application to Re-credit Form.DOCX (* Main Document Store: 001+0TNX+0O2F0HT94T8.DOCX *);False|1;;;;;;;;;;17/01/2025 at 8:12 PM;GUEST ACCOUNT;;False|84;;;;;;;;;;17/01/2025 at 8:12 PM;GUEST ACCOUNT;From: 14/01/2025 at 10:24 PM - To: 17/01/2025 at 8:12 PM;False|84;;;;;;;;;;14/01/2025 at 10:24 PM;GUEST ACCOUNT;From: 14/01/2025 at 2:22 AM - To: 14/01/2025 at 10:24 PM;False|1;;;;;;;;;;14/01/2025 at 10:24 PM;GUEST ACCOUNT;;False|110;;;;;;;;;;14/01/2025 at 10:24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*);False|110;;;;;;;;;;14/01/2025 at 2:22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*);False|1;;;;;;;;;;14/01/2025 at 2:22 AM;GUEST ACCOUNT;;False|84;;;;;;;;;;14/01/2025 at 2:22 AM;GUEST ACCOUNT;From: 13/01/2025 at 3:54 PM - To: 14/01/2025 at 2:22 AM;False|84;;;;;;;;;;13/01/2025 at 3:54 PM;GUEST ACCOUNT;From: 12/01/2025 at 10:16 AM - To: 13/01/2025 at 3:54 PM;False|1;;;;;;;;;;13/01/2025 at 3:54 PM;GUEST ACCOUNT;;False|110;;;;;;;;;;13/01/2025 at 3:54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*);False|110;;;;;;;;;;12/01/2025 at 10:16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*);False|1;;;;;;;;;;12/01/2025 at 10:16 AM;GUEST ACCOUNT;;False|84;;;;;;;;;;12/01/2025 at 10:16 AM;GUEST ACCOUNT;From: 05/01/2025 at 10:22 AM - To: 12/01/2025 at 10:16 AM;False|84;;;;;;;;;;05/01/2025 at 10:22 AM;GUEST ACCOUNT;From: 03/01/2025 at 5:14 AM - To: 05/01/2025 at 10:22 AM;False|1;;;;;;;;;;05/01/2025 at 10:22 AM;GUEST ACCOUNT;;False|110;;;;;;;;;;05/01/2025 at 10:22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*);False|110;;;;;;;;;;03/01/2025 at 5:14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*);False|1;;;;;;;;;;03/01/2025 at 5:14 AM;GUEST ACCOUNT;;False|84;;;;;;;;;;03/01/2025 at 5:14 AM;GUEST ACCOUNT;From: 01/01/2025 at 1:07 AM - To: 03/01/2025 at 5:14 AM;False|84;;;;;;;;;;01/01/2025 at 1:07 AM;GUEST ACCOUNT;From: 31/12/2024 at 5:54 PM - To: 01/01/2025 at 1:07 AM;False|1;;;;;;;;;;01/01/2025 at 1:07 AM;GUEST ACCOUNT;;False|110;;;;;;;;;;01/01/2025 at 1:07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*);False|110;;;;;;;;;;31/12/2024 at 5:54 PM;GUEST ACCOUNT;Revision Number 4 - C:\\Users\\katherine.rhee\\ContentManager\\Offline Records (EP)\\TasTAFE Supporting Information ~ POLICY AND PROCEDURES - Standards\\VSL Application to Re-credit Form.DOCX (* Main Document Store: 001+0TNX+0O2F0HT94T8.DOCX *);False|1;;;;;;;;;;31/12/2024 at 5:54 PM;GUEST ACCOUNT;;False|84;;;;;;;;;;31/12/2024 at 5:54 PM;GUEST ACCOUNT;From: 31/12/2024 at 11:58 AM - To: 31/12/2024 at 5:54 PM;False|84;;;;;;;;;;31/12/2024 at 11:58 AM;GUEST ACCOUNT;From: 30/12/2024 at 11:24 AM - To: 31/12/2024 at 11:58 AM;False|1;;;;;;;;;;31/12/2024 at 11:58 AM;GUEST ACCOUNT;;False|110;;;;;;;;;;31/12/2024 at 11:58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*);False|110;;;;;;;;;;30/12/2024 at 11:24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*);False|1;;;;;;;;;;30/12/2024 at 11:24 AM;GUEST ACCOUNT;;False|84;;;;;;;;;;30/12/2024 at 11:24 AM;GUEST ACCOUNT;From: 29/12/2024 at 8:23 PM - To: 30/12/2024 at 11:24 AM;False|84;;;;;;;;;;29/12/2024 at 8:23 PM;GUEST ACCOUNT;From: 29/12/2024 at 10:25 AM - To: 29/12/2024 at 8:23 PM;False|1;;;;;;;;;;29/12/2024 at 8:23 PM;GUEST ACCOUNT;;False|110;;;;;;;;;;29/12/2024 at 8:23 PM;GUEST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*);False|110;;;;;;;;;;29/12/2024 at 10:25 AM;GUEST ACCOUNT;Revision Number 4 - C:\\Users\\katherine.rhee\\ContentManager\\Offline Records (EP)\\TasTAFE Supporting Information ~ POLICY AND PROCEDURES - Standards\\VSL Application to Re-credit Form.DOCX (* Main Document Store: 001+0TNX+0O2F0HT94T8.DOCX *);False|1;;;;;;;;;;29/12/2024 at 10:25 AM;GUEST ACCOUNT;;False|84;;;;;;;;;;29/12/2024 at 10:25 AM;GUEST ACCOUNT;From: 28/12/2024 at 11:09 AM - To: 29/12/2024 at 10:25 AM;False|84;;;;;;;;;;28/12/2024 at 11:09 AM;GUEST ACCOUNT;From: 27/12/2024 at 9:17 PM - To: 28/12/2024 at 11:09 AM;False|1;;;;;;;;;;28/12/2024 at 11:09 AM;GUEST ACCOUNT;;False|110;;;;;;;;;;28/12/2024 at 11:09 AM;GUEST ACCOUNT;Revision Number 4 - C:\\Users\\katherine.rhee\\ContentManager\\Offline Records (EP)\\TasTAFE Supporting Information ~ POLICY AND PROCEDURES - Standards\\VSL Application to Re-credit Form.DOCX (* Main Document Store: 001+0TNX+0O2F0HT94T8.DOCX *);False|110;;;;;;;;;;27/12/2024 at 9:17 PM;GUE</Active_x0020_Audit_x0020_Events>
    <Assignee_x003a__x0020_Unique_x0020_Name xmlns="09dfffd6-8fc2-4120-ba5d-b951f1df6f40" xsi:nil="true"/>
    <Contacts xmlns="09dfffd6-8fc2-4120-ba5d-b951f1df6f40" xsi:nil="true"/>
    <Retention_x0020_Schedule xmlns="09dfffd6-8fc2-4120-ba5d-b951f1df6f40" xsi:nil="true"/>
    <PolicyRevised xmlns="7fa37bdc-f6e5-49b4-8da2-2bf50fb304e8">false</PolicyRevis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B4F7F-A22B-4AF9-8E9C-5FA905CAA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fffd6-8fc2-4120-ba5d-b951f1df6f40"/>
    <ds:schemaRef ds:uri="d6ba8d63-2205-4b86-9f24-420d49a982d5"/>
    <ds:schemaRef ds:uri="7fa37bdc-f6e5-49b4-8da2-2bf50fb30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9dfffd6-8fc2-4120-ba5d-b951f1df6f40"/>
    <ds:schemaRef ds:uri="d6ba8d63-2205-4b86-9f24-420d49a982d5"/>
    <ds:schemaRef ds:uri="7fa37bdc-f6e5-49b4-8da2-2bf50fb304e8"/>
  </ds:schemaRefs>
</ds:datastoreItem>
</file>

<file path=customXml/itemProps4.xml><?xml version="1.0" encoding="utf-8"?>
<ds:datastoreItem xmlns:ds="http://schemas.openxmlformats.org/officeDocument/2006/customXml" ds:itemID="{988754D8-AB20-479B-B7BE-8823CF94E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Supporting document</Template>
  <TotalTime>12</TotalTime>
  <Pages>8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TasTAFE Supporting document title goes here</vt:lpstr>
    </vt:vector>
  </TitlesOfParts>
  <Company/>
  <LinksUpToDate>false</LinksUpToDate>
  <CharactersWithSpaces>10792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to Re-credit VSL Form</dc:title>
  <dc:subject/>
  <dc:creator>Bernard, Oriane</dc:creator>
  <cp:keywords/>
  <dc:description/>
  <cp:lastModifiedBy>Rigby, Matt</cp:lastModifiedBy>
  <cp:revision>15</cp:revision>
  <cp:lastPrinted>2020-12-23T02:30:00Z</cp:lastPrinted>
  <dcterms:created xsi:type="dcterms:W3CDTF">2024-03-13T23:53:00Z</dcterms:created>
  <dcterms:modified xsi:type="dcterms:W3CDTF">2025-05-05T02:33:00Z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0x0101000B9EE96E0621B447BC05C7F6E85A4DAE</vt:lpwstr>
  </property>
  <property fmtid="{D5CDD505-2E9C-101B-9397-08002B2CF9AE}" pid="3" name="_ExtendedDescription">
    <vt:lpwstr>Application to Re-credit VSL Form</vt:lpwstr>
  </property>
</Properties>
</file>