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4447" w14:textId="34C4A22B" w:rsidR="00225870" w:rsidRPr="00225870" w:rsidRDefault="00270F14" w:rsidP="00225870">
      <w:pPr>
        <w:framePr w:w="10206" w:vSpace="454" w:wrap="around" w:hAnchor="margin" w:yAlign="top" w:anchorLock="1"/>
        <w:rPr>
          <w:rFonts w:asciiTheme="majorHAnsi" w:eastAsiaTheme="majorEastAsia" w:hAnsiTheme="majorHAnsi" w:cstheme="majorBidi"/>
          <w:b/>
          <w:color w:val="F26522" w:themeColor="accent1"/>
          <w:spacing w:val="14"/>
          <w:sz w:val="56"/>
          <w:szCs w:val="32"/>
        </w:rPr>
      </w:pPr>
      <w:r>
        <w:rPr>
          <w:rFonts w:asciiTheme="majorHAnsi" w:eastAsiaTheme="majorEastAsia" w:hAnsiTheme="majorHAnsi" w:cstheme="majorBidi"/>
          <w:b/>
          <w:color w:val="F26522" w:themeColor="accent1"/>
          <w:spacing w:val="14"/>
          <w:sz w:val="56"/>
          <w:szCs w:val="32"/>
        </w:rPr>
        <w:t>HLT54121</w:t>
      </w:r>
      <w:r w:rsidR="0035799A">
        <w:rPr>
          <w:rFonts w:asciiTheme="majorHAnsi" w:eastAsiaTheme="majorEastAsia" w:hAnsiTheme="majorHAnsi" w:cstheme="majorBidi"/>
          <w:b/>
          <w:color w:val="F26522" w:themeColor="accent1"/>
          <w:spacing w:val="14"/>
          <w:sz w:val="56"/>
          <w:szCs w:val="32"/>
        </w:rPr>
        <w:t xml:space="preserve"> Diploma of Nursing - </w:t>
      </w:r>
      <w:r w:rsidR="00225870" w:rsidRPr="00225870">
        <w:rPr>
          <w:rFonts w:asciiTheme="majorHAnsi" w:eastAsiaTheme="majorEastAsia" w:hAnsiTheme="majorHAnsi" w:cstheme="majorBidi"/>
          <w:b/>
          <w:color w:val="F26522" w:themeColor="accent1"/>
          <w:spacing w:val="14"/>
          <w:sz w:val="56"/>
          <w:szCs w:val="32"/>
        </w:rPr>
        <w:t>English Standard</w:t>
      </w:r>
      <w:r w:rsidR="0035799A">
        <w:rPr>
          <w:rFonts w:asciiTheme="majorHAnsi" w:eastAsiaTheme="majorEastAsia" w:hAnsiTheme="majorHAnsi" w:cstheme="majorBidi"/>
          <w:b/>
          <w:color w:val="F26522" w:themeColor="accent1"/>
          <w:spacing w:val="14"/>
          <w:sz w:val="56"/>
          <w:szCs w:val="32"/>
        </w:rPr>
        <w:t xml:space="preserve"> Requirement</w:t>
      </w:r>
    </w:p>
    <w:p w14:paraId="5CB382BD" w14:textId="77777777" w:rsidR="00225870" w:rsidRPr="00225870" w:rsidRDefault="00225870" w:rsidP="00225870">
      <w:pPr>
        <w:pStyle w:val="QuoteText"/>
      </w:pPr>
      <w:r w:rsidRPr="00225870">
        <w:t xml:space="preserve">Students admitted to ANMAC accredited Diploma of Nursing programs whose primary language is English must sign a declaration, provided by </w:t>
      </w:r>
      <w:proofErr w:type="spellStart"/>
      <w:r w:rsidRPr="00225870">
        <w:t>TasTAFE</w:t>
      </w:r>
      <w:proofErr w:type="spellEnd"/>
      <w:r w:rsidRPr="00225870">
        <w:t xml:space="preserve"> to state they meet the requirement below, refer point 1.  </w:t>
      </w:r>
    </w:p>
    <w:p w14:paraId="35F90604" w14:textId="1A1E62A0" w:rsidR="00C802EE" w:rsidRDefault="00225870" w:rsidP="00C802EE">
      <w:pPr>
        <w:pStyle w:val="QuoteText"/>
      </w:pPr>
      <w:r w:rsidRPr="00225870">
        <w:t>All other students must provide either evidence to support point 3 or a valid English language test result as stated in point 4, specific details provided below.</w:t>
      </w:r>
    </w:p>
    <w:p w14:paraId="0715E512" w14:textId="6E0186D4" w:rsidR="00E927AD" w:rsidRDefault="00E927AD" w:rsidP="00C802EE">
      <w:pPr>
        <w:rPr>
          <w:rFonts w:asciiTheme="majorHAnsi" w:eastAsiaTheme="majorEastAsia" w:hAnsiTheme="majorHAnsi" w:cstheme="majorBidi"/>
          <w:b/>
          <w:color w:val="F26522" w:themeColor="accent1"/>
          <w:spacing w:val="2"/>
          <w:sz w:val="40"/>
          <w:szCs w:val="32"/>
        </w:rPr>
      </w:pPr>
      <w:r w:rsidRPr="00E927AD">
        <w:rPr>
          <w:rFonts w:asciiTheme="majorHAnsi" w:eastAsiaTheme="majorEastAsia" w:hAnsiTheme="majorHAnsi" w:cstheme="majorBidi"/>
          <w:b/>
          <w:color w:val="F26522" w:themeColor="accent1"/>
          <w:spacing w:val="2"/>
          <w:sz w:val="40"/>
          <w:szCs w:val="32"/>
        </w:rPr>
        <w:t xml:space="preserve">The NMBA Registration Standard for English Language Skills </w:t>
      </w:r>
    </w:p>
    <w:p w14:paraId="45E22AEB" w14:textId="1CD061F1" w:rsidR="00E927AD" w:rsidRPr="00E927AD" w:rsidRDefault="00E927AD" w:rsidP="00803421">
      <w:pPr>
        <w:pStyle w:val="ListParagraph"/>
        <w:numPr>
          <w:ilvl w:val="0"/>
          <w:numId w:val="12"/>
        </w:numPr>
        <w:ind w:left="284" w:hanging="295"/>
      </w:pPr>
      <w:r w:rsidRPr="00E927AD">
        <w:t>English is your primary language and:</w:t>
      </w:r>
    </w:p>
    <w:p w14:paraId="10954FD7" w14:textId="4F30C8DA" w:rsidR="00E927AD" w:rsidRPr="00E927AD" w:rsidRDefault="00E927AD" w:rsidP="00803421">
      <w:pPr>
        <w:pStyle w:val="ListParagraph"/>
        <w:numPr>
          <w:ilvl w:val="0"/>
          <w:numId w:val="10"/>
        </w:numPr>
        <w:ind w:left="426"/>
      </w:pPr>
      <w:r w:rsidRPr="00E927AD">
        <w:t>you have attended and satisfactorily completed at least six years of primary and secondary education taught and assessed solely in English in a recognised country, including at least two years between years 7 and 12, and</w:t>
      </w:r>
    </w:p>
    <w:p w14:paraId="4B24B61C" w14:textId="66DA2146" w:rsidR="00E927AD" w:rsidRPr="00E927AD" w:rsidRDefault="00E927AD" w:rsidP="00803421">
      <w:pPr>
        <w:pStyle w:val="ListParagraph"/>
        <w:numPr>
          <w:ilvl w:val="0"/>
          <w:numId w:val="10"/>
        </w:numPr>
        <w:ind w:left="426"/>
      </w:pPr>
      <w:r w:rsidRPr="00E927AD">
        <w:t>your tertiary qualification in the relevant professional discipline, which you are relying on to support your eligibility for registration under the National Law was taught and assessed solely in English in a recognised country and:</w:t>
      </w:r>
    </w:p>
    <w:p w14:paraId="5A6B2331" w14:textId="50153349" w:rsidR="00E927AD" w:rsidRPr="00E927AD" w:rsidRDefault="00E927AD" w:rsidP="00803421">
      <w:pPr>
        <w:pStyle w:val="ListParagraph"/>
        <w:numPr>
          <w:ilvl w:val="0"/>
          <w:numId w:val="11"/>
        </w:numPr>
      </w:pPr>
      <w:r w:rsidRPr="00E927AD">
        <w:t>in the case of a registered nurse and/ or midwife, you must provide evidence of having successfully completed at least a two (2) years full-time equivalent pre-registration program of study approved by the recognised nursing and/or midwifery regulatory body in a recognised country.</w:t>
      </w:r>
    </w:p>
    <w:p w14:paraId="5B31F287" w14:textId="1307B2DE" w:rsidR="00E927AD" w:rsidRPr="00E927AD" w:rsidRDefault="00E927AD" w:rsidP="00803421">
      <w:pPr>
        <w:pStyle w:val="ListParagraph"/>
        <w:numPr>
          <w:ilvl w:val="0"/>
          <w:numId w:val="11"/>
        </w:numPr>
      </w:pPr>
      <w:r w:rsidRPr="00E927AD">
        <w:t>in the case of an enrolled nurse, you must provide evidence of having successfully completed at least a one year full-time equivalent pre-registration program of study approved by the recognised nursing and/or midwifery regulatory body in a recognised country.</w:t>
      </w:r>
    </w:p>
    <w:p w14:paraId="26321C2E" w14:textId="77777777" w:rsidR="00E927AD" w:rsidRPr="00E927AD" w:rsidRDefault="00E927AD" w:rsidP="00E927AD"/>
    <w:p w14:paraId="6B6FE334" w14:textId="5DA5C427" w:rsidR="00E927AD" w:rsidRPr="00E927AD" w:rsidRDefault="00E927AD" w:rsidP="00803421">
      <w:pPr>
        <w:pStyle w:val="ListParagraph"/>
        <w:numPr>
          <w:ilvl w:val="0"/>
          <w:numId w:val="13"/>
        </w:numPr>
        <w:ind w:left="426"/>
      </w:pPr>
      <w:r w:rsidRPr="00E927AD">
        <w:t>N/A - Register Nurses and midwives</w:t>
      </w:r>
    </w:p>
    <w:p w14:paraId="3E6C4192" w14:textId="77777777" w:rsidR="00E927AD" w:rsidRPr="00E927AD" w:rsidRDefault="00E927AD" w:rsidP="00E927AD"/>
    <w:p w14:paraId="5A1C454B" w14:textId="721DFC67" w:rsidR="00E927AD" w:rsidRPr="00E927AD" w:rsidRDefault="00E927AD" w:rsidP="00803421">
      <w:pPr>
        <w:pStyle w:val="ListParagraph"/>
        <w:numPr>
          <w:ilvl w:val="0"/>
          <w:numId w:val="13"/>
        </w:numPr>
        <w:ind w:left="426"/>
      </w:pPr>
      <w:r w:rsidRPr="00E927AD">
        <w:t>Enrolled Nurses: If you are applying for registration as an enrolled nurse, you must provide evidence that you have successfully completed at least five (5) years (full-time equivalent) continuous education taught and assessed solely in English, in a recognised country, which includes vocational qualifications in the relevant professional discipline which you are relying on to support your eligibility for registration under the National Law.</w:t>
      </w:r>
    </w:p>
    <w:p w14:paraId="099B447D" w14:textId="77777777" w:rsidR="00E927AD" w:rsidRPr="00E927AD" w:rsidRDefault="00E927AD" w:rsidP="00E927AD">
      <w:pPr>
        <w:ind w:left="426"/>
      </w:pPr>
      <w:r w:rsidRPr="00E927AD">
        <w:t>The Board will only accept the successful completion of five (5) years (full-time equivalent) continuous education that is a combination of:</w:t>
      </w:r>
    </w:p>
    <w:p w14:paraId="249F14A7" w14:textId="77226645" w:rsidR="00E927AD" w:rsidRPr="00E927AD" w:rsidRDefault="00E927AD" w:rsidP="00803421">
      <w:pPr>
        <w:pStyle w:val="ListParagraph"/>
        <w:numPr>
          <w:ilvl w:val="1"/>
          <w:numId w:val="14"/>
        </w:numPr>
      </w:pPr>
      <w:r w:rsidRPr="00E927AD">
        <w:lastRenderedPageBreak/>
        <w:t>vocational and secondary education taught and assessed in English; or</w:t>
      </w:r>
    </w:p>
    <w:p w14:paraId="05E808B6" w14:textId="27DD8E28" w:rsidR="00E927AD" w:rsidRPr="00E927AD" w:rsidRDefault="00E927AD" w:rsidP="00803421">
      <w:pPr>
        <w:pStyle w:val="ListParagraph"/>
        <w:numPr>
          <w:ilvl w:val="1"/>
          <w:numId w:val="14"/>
        </w:numPr>
      </w:pPr>
      <w:r w:rsidRPr="00E927AD">
        <w:t>tertiary and vocational education taught and assessed in English; or</w:t>
      </w:r>
    </w:p>
    <w:p w14:paraId="31A2F0E1" w14:textId="259B5534" w:rsidR="00E927AD" w:rsidRPr="00E927AD" w:rsidRDefault="00E927AD" w:rsidP="00803421">
      <w:pPr>
        <w:pStyle w:val="ListParagraph"/>
        <w:numPr>
          <w:ilvl w:val="1"/>
          <w:numId w:val="14"/>
        </w:numPr>
      </w:pPr>
      <w:r w:rsidRPr="00E927AD">
        <w:t>combined tertiary, secondary and vocational education taught and assessed in English; or</w:t>
      </w:r>
    </w:p>
    <w:p w14:paraId="52FFBB82" w14:textId="6A2A29B2" w:rsidR="00E927AD" w:rsidRPr="00E927AD" w:rsidRDefault="00E927AD" w:rsidP="00803421">
      <w:pPr>
        <w:pStyle w:val="ListParagraph"/>
        <w:numPr>
          <w:ilvl w:val="1"/>
          <w:numId w:val="14"/>
        </w:numPr>
      </w:pPr>
      <w:r w:rsidRPr="00E927AD">
        <w:t>tertiary education taught and assessed in English</w:t>
      </w:r>
    </w:p>
    <w:p w14:paraId="37C946EA" w14:textId="77777777" w:rsidR="00E927AD" w:rsidRPr="00E927AD" w:rsidRDefault="00E927AD" w:rsidP="00E927AD">
      <w:r w:rsidRPr="00E927AD">
        <w:t>The last period of education must have been completed no more than five years prior to applying for registration in Australia.</w:t>
      </w:r>
    </w:p>
    <w:p w14:paraId="3FB24CEF" w14:textId="77777777" w:rsidR="00E927AD" w:rsidRPr="00E927AD" w:rsidRDefault="00E927AD" w:rsidP="00E927AD">
      <w:r w:rsidRPr="00E927AD">
        <w:t>OR</w:t>
      </w:r>
    </w:p>
    <w:p w14:paraId="363E4311" w14:textId="0FE605BD" w:rsidR="00E927AD" w:rsidRPr="00E927AD" w:rsidRDefault="00E927AD" w:rsidP="00803421">
      <w:pPr>
        <w:pStyle w:val="ListParagraph"/>
        <w:numPr>
          <w:ilvl w:val="0"/>
          <w:numId w:val="15"/>
        </w:numPr>
        <w:ind w:left="284"/>
      </w:pPr>
      <w:r w:rsidRPr="00E927AD">
        <w:t>You achieve the required minimum scores in one of the following English language tests and meet the requirements for test results specified in this standard:</w:t>
      </w:r>
    </w:p>
    <w:p w14:paraId="0D9FBFA4" w14:textId="599190CB" w:rsidR="00E927AD" w:rsidRPr="00E927AD" w:rsidRDefault="00E927AD" w:rsidP="00803421">
      <w:pPr>
        <w:pStyle w:val="ListParagraph"/>
        <w:numPr>
          <w:ilvl w:val="6"/>
          <w:numId w:val="14"/>
        </w:numPr>
        <w:ind w:left="709"/>
      </w:pPr>
      <w:r w:rsidRPr="00E927AD">
        <w:t>Cambridge (C1 Advanced or C2 Proficiency)</w:t>
      </w:r>
    </w:p>
    <w:p w14:paraId="4487AF99" w14:textId="23E2F567" w:rsidR="00E927AD" w:rsidRPr="00E927AD" w:rsidRDefault="00E927AD" w:rsidP="00803421">
      <w:pPr>
        <w:pStyle w:val="ListParagraph"/>
        <w:numPr>
          <w:ilvl w:val="6"/>
          <w:numId w:val="14"/>
        </w:numPr>
        <w:ind w:left="709"/>
      </w:pPr>
      <w:r w:rsidRPr="00E927AD">
        <w:t>International English Language Testing System (Academic) (IELTS)</w:t>
      </w:r>
    </w:p>
    <w:p w14:paraId="24686331" w14:textId="43071E09" w:rsidR="00E927AD" w:rsidRPr="00E927AD" w:rsidRDefault="00E927AD" w:rsidP="00803421">
      <w:pPr>
        <w:pStyle w:val="ListParagraph"/>
        <w:numPr>
          <w:ilvl w:val="6"/>
          <w:numId w:val="14"/>
        </w:numPr>
        <w:ind w:left="709"/>
      </w:pPr>
      <w:r w:rsidRPr="00E927AD">
        <w:t>Occupational English Test (OET)</w:t>
      </w:r>
    </w:p>
    <w:p w14:paraId="53B203C6" w14:textId="6876AF33" w:rsidR="00E927AD" w:rsidRPr="00E927AD" w:rsidRDefault="00E927AD" w:rsidP="00803421">
      <w:pPr>
        <w:pStyle w:val="ListParagraph"/>
        <w:numPr>
          <w:ilvl w:val="6"/>
          <w:numId w:val="14"/>
        </w:numPr>
        <w:ind w:left="709"/>
      </w:pPr>
      <w:r w:rsidRPr="00E927AD">
        <w:t>Pearson Test of English Academic (PTE Academic)</w:t>
      </w:r>
    </w:p>
    <w:p w14:paraId="6F47ACE0" w14:textId="24D42B1C" w:rsidR="00E927AD" w:rsidRPr="00E927AD" w:rsidRDefault="00E927AD" w:rsidP="00803421">
      <w:pPr>
        <w:pStyle w:val="ListParagraph"/>
        <w:numPr>
          <w:ilvl w:val="6"/>
          <w:numId w:val="14"/>
        </w:numPr>
        <w:ind w:left="709"/>
      </w:pPr>
      <w:r w:rsidRPr="00E927AD">
        <w:t>Test of English as a Foreign Language internet-based test (TOEFL iBT)</w:t>
      </w:r>
    </w:p>
    <w:p w14:paraId="2BC0076F" w14:textId="4AAF8AD7" w:rsidR="00E927AD" w:rsidRPr="00E927AD" w:rsidRDefault="00E927AD" w:rsidP="00803421">
      <w:pPr>
        <w:pStyle w:val="ListParagraph"/>
        <w:numPr>
          <w:ilvl w:val="6"/>
          <w:numId w:val="14"/>
        </w:numPr>
        <w:ind w:left="709"/>
      </w:pPr>
      <w:r w:rsidRPr="00E927AD">
        <w:t>Other English language tests approved by the National Boards from time to time and published on the Board’s website with the required minimum scores. National Boards reserve the right at any time to revoke their approval of an English language test.</w:t>
      </w:r>
    </w:p>
    <w:p w14:paraId="00EA031F" w14:textId="77777777" w:rsidR="00E927AD" w:rsidRPr="00E927AD" w:rsidRDefault="00E927AD" w:rsidP="00E927AD">
      <w:r w:rsidRPr="00E927AD">
        <w:t>NOTE: We will only accept test results from:</w:t>
      </w:r>
    </w:p>
    <w:p w14:paraId="2C866EEA" w14:textId="2DD255DA" w:rsidR="00E927AD" w:rsidRPr="00E927AD" w:rsidRDefault="00E927AD" w:rsidP="00803421">
      <w:pPr>
        <w:pStyle w:val="ListParagraph"/>
        <w:numPr>
          <w:ilvl w:val="0"/>
          <w:numId w:val="16"/>
        </w:numPr>
      </w:pPr>
      <w:r w:rsidRPr="00E927AD">
        <w:t xml:space="preserve">one test sitting, or </w:t>
      </w:r>
    </w:p>
    <w:p w14:paraId="3C59D8C2" w14:textId="1F0111AB" w:rsidR="00E927AD" w:rsidRPr="00E927AD" w:rsidRDefault="00E927AD" w:rsidP="00803421">
      <w:pPr>
        <w:pStyle w:val="ListParagraph"/>
        <w:numPr>
          <w:ilvl w:val="0"/>
          <w:numId w:val="16"/>
        </w:numPr>
      </w:pPr>
      <w:r w:rsidRPr="00E927AD">
        <w:t xml:space="preserve">a maximum of two test sittings in a 12-month period </w:t>
      </w:r>
    </w:p>
    <w:p w14:paraId="5DDD4FF9" w14:textId="77777777" w:rsidR="00E927AD" w:rsidRPr="00E927AD" w:rsidRDefault="00E927AD" w:rsidP="00E927AD">
      <w:r w:rsidRPr="00E927AD">
        <w:t>and only if the requirements for test results, such as when the test must be taken, type/modality of test and the required minimum scores, specified in this standard are met as set out in this standard.</w:t>
      </w:r>
    </w:p>
    <w:p w14:paraId="0E51DC2D" w14:textId="77777777" w:rsidR="00E927AD" w:rsidRPr="00E927AD" w:rsidRDefault="00E927AD" w:rsidP="00E927AD"/>
    <w:p w14:paraId="75786038" w14:textId="32357787" w:rsidR="00E927AD" w:rsidRPr="00E927AD" w:rsidRDefault="00E927AD" w:rsidP="00E927AD">
      <w:r w:rsidRPr="00E927AD">
        <w:t>Test</w:t>
      </w:r>
      <w:r w:rsidR="00D7349B">
        <w:t xml:space="preserve"> - </w:t>
      </w:r>
      <w:r w:rsidRPr="00E927AD">
        <w:t xml:space="preserve">Overall score needed: </w:t>
      </w:r>
    </w:p>
    <w:p w14:paraId="26103530" w14:textId="77777777" w:rsidR="00E927AD" w:rsidRPr="00E927AD" w:rsidRDefault="00E927AD" w:rsidP="00E927AD">
      <w:r w:rsidRPr="00E927AD">
        <w:rPr>
          <w:b/>
          <w:bCs/>
        </w:rPr>
        <w:t>Cambridge</w:t>
      </w:r>
      <w:r w:rsidRPr="00E927AD">
        <w:t xml:space="preserve"> (C1 Advanced or C2 Proficiency)</w:t>
      </w:r>
    </w:p>
    <w:p w14:paraId="56D53B31" w14:textId="77777777" w:rsidR="00E927AD" w:rsidRPr="00E927AD" w:rsidRDefault="00E927AD" w:rsidP="00E927AD">
      <w:r w:rsidRPr="00E927AD">
        <w:t>Minimum score of 185</w:t>
      </w:r>
      <w:r w:rsidRPr="00E927AD">
        <w:tab/>
      </w:r>
    </w:p>
    <w:p w14:paraId="4D4CAEF3" w14:textId="77777777" w:rsidR="00E927AD" w:rsidRPr="00E927AD" w:rsidRDefault="00E927AD" w:rsidP="00E927AD">
      <w:r w:rsidRPr="00E927AD">
        <w:t>Minimum overall score of 185 in each of the three components:</w:t>
      </w:r>
    </w:p>
    <w:p w14:paraId="11E08C8D" w14:textId="1FCACC5A" w:rsidR="00E927AD" w:rsidRPr="00E927AD" w:rsidRDefault="00E927AD" w:rsidP="00803421">
      <w:pPr>
        <w:pStyle w:val="ListParagraph"/>
        <w:numPr>
          <w:ilvl w:val="1"/>
          <w:numId w:val="15"/>
        </w:numPr>
        <w:ind w:left="426" w:hanging="437"/>
      </w:pPr>
      <w:r w:rsidRPr="00E927AD">
        <w:t>listening</w:t>
      </w:r>
    </w:p>
    <w:p w14:paraId="6E7CC2C1" w14:textId="7A2F0758" w:rsidR="00E927AD" w:rsidRPr="00E927AD" w:rsidRDefault="00E927AD" w:rsidP="00803421">
      <w:pPr>
        <w:pStyle w:val="ListParagraph"/>
        <w:numPr>
          <w:ilvl w:val="1"/>
          <w:numId w:val="15"/>
        </w:numPr>
        <w:ind w:left="426" w:hanging="437"/>
      </w:pPr>
      <w:r w:rsidRPr="00E927AD">
        <w:t>reading</w:t>
      </w:r>
    </w:p>
    <w:p w14:paraId="43485588" w14:textId="4CEFBFC0" w:rsidR="00E927AD" w:rsidRPr="00E927AD" w:rsidRDefault="00E927AD" w:rsidP="00803421">
      <w:pPr>
        <w:pStyle w:val="ListParagraph"/>
        <w:numPr>
          <w:ilvl w:val="1"/>
          <w:numId w:val="15"/>
        </w:numPr>
        <w:ind w:left="426" w:hanging="437"/>
      </w:pPr>
      <w:r w:rsidRPr="00E927AD">
        <w:t>speaking</w:t>
      </w:r>
    </w:p>
    <w:p w14:paraId="49062024" w14:textId="77777777" w:rsidR="00E927AD" w:rsidRPr="00E927AD" w:rsidRDefault="00E927AD" w:rsidP="00E927AD">
      <w:r w:rsidRPr="00E927AD">
        <w:t>and minimum score of 176 in the one component of:</w:t>
      </w:r>
    </w:p>
    <w:p w14:paraId="0B0BE7D6" w14:textId="1FDCC220" w:rsidR="00E927AD" w:rsidRPr="00E927AD" w:rsidRDefault="00E927AD" w:rsidP="00803421">
      <w:pPr>
        <w:pStyle w:val="ListParagraph"/>
        <w:numPr>
          <w:ilvl w:val="1"/>
          <w:numId w:val="15"/>
        </w:numPr>
        <w:ind w:left="426" w:hanging="437"/>
      </w:pPr>
      <w:r w:rsidRPr="00E927AD">
        <w:t>writing.</w:t>
      </w:r>
      <w:r w:rsidRPr="00E927AD">
        <w:tab/>
      </w:r>
    </w:p>
    <w:p w14:paraId="62C9BFA7" w14:textId="77777777" w:rsidR="00E927AD" w:rsidRPr="00E927AD" w:rsidRDefault="00E927AD" w:rsidP="00E927AD"/>
    <w:p w14:paraId="70CA4B5F" w14:textId="77777777" w:rsidR="00E927AD" w:rsidRPr="00E927AD" w:rsidRDefault="00E927AD" w:rsidP="00E927AD">
      <w:pPr>
        <w:rPr>
          <w:b/>
          <w:bCs/>
        </w:rPr>
      </w:pPr>
      <w:r w:rsidRPr="00E927AD">
        <w:rPr>
          <w:b/>
          <w:bCs/>
        </w:rPr>
        <w:t xml:space="preserve">IELTS </w:t>
      </w:r>
    </w:p>
    <w:p w14:paraId="1BBA7652" w14:textId="77777777" w:rsidR="00E927AD" w:rsidRPr="00E927AD" w:rsidRDefault="00E927AD" w:rsidP="00E927AD">
      <w:r w:rsidRPr="00E927AD">
        <w:t>Overall score of 7</w:t>
      </w:r>
      <w:r w:rsidRPr="00E927AD">
        <w:tab/>
      </w:r>
    </w:p>
    <w:p w14:paraId="5B59F68A" w14:textId="77777777" w:rsidR="00E927AD" w:rsidRPr="00E927AD" w:rsidRDefault="00E927AD" w:rsidP="00E927AD">
      <w:r w:rsidRPr="00E927AD">
        <w:t>Minimum score of 7 in each of the three components:</w:t>
      </w:r>
    </w:p>
    <w:p w14:paraId="2553E24D" w14:textId="7432D81D" w:rsidR="00E927AD" w:rsidRPr="00E927AD" w:rsidRDefault="00E927AD" w:rsidP="00803421">
      <w:pPr>
        <w:pStyle w:val="ListParagraph"/>
        <w:numPr>
          <w:ilvl w:val="1"/>
          <w:numId w:val="15"/>
        </w:numPr>
        <w:ind w:left="426" w:hanging="437"/>
      </w:pPr>
      <w:r w:rsidRPr="00E927AD">
        <w:t>listening</w:t>
      </w:r>
    </w:p>
    <w:p w14:paraId="1E1D7978" w14:textId="5D99C220" w:rsidR="00E927AD" w:rsidRPr="00E927AD" w:rsidRDefault="00E927AD" w:rsidP="00803421">
      <w:pPr>
        <w:pStyle w:val="ListParagraph"/>
        <w:numPr>
          <w:ilvl w:val="1"/>
          <w:numId w:val="15"/>
        </w:numPr>
        <w:ind w:left="426" w:hanging="437"/>
      </w:pPr>
      <w:r w:rsidRPr="00E927AD">
        <w:t xml:space="preserve">reading, and </w:t>
      </w:r>
    </w:p>
    <w:p w14:paraId="6BC9ADBC" w14:textId="39E7DFE7" w:rsidR="00E927AD" w:rsidRPr="00E927AD" w:rsidRDefault="00D7349B" w:rsidP="00803421">
      <w:pPr>
        <w:pStyle w:val="ListParagraph"/>
        <w:numPr>
          <w:ilvl w:val="1"/>
          <w:numId w:val="15"/>
        </w:numPr>
        <w:ind w:left="426" w:hanging="437"/>
      </w:pPr>
      <w:r>
        <w:t>s</w:t>
      </w:r>
      <w:r w:rsidR="00E927AD" w:rsidRPr="00E927AD">
        <w:t>peaking.</w:t>
      </w:r>
    </w:p>
    <w:p w14:paraId="331AE787" w14:textId="77777777" w:rsidR="00E927AD" w:rsidRPr="00E927AD" w:rsidRDefault="00E927AD" w:rsidP="00E927AD">
      <w:r w:rsidRPr="00E927AD">
        <w:t>and minimum score of 6.5 in the one component:</w:t>
      </w:r>
    </w:p>
    <w:p w14:paraId="2A3104FB" w14:textId="5D283D83" w:rsidR="00E927AD" w:rsidRPr="00E927AD" w:rsidRDefault="00E927AD" w:rsidP="00803421">
      <w:pPr>
        <w:pStyle w:val="ListParagraph"/>
        <w:numPr>
          <w:ilvl w:val="1"/>
          <w:numId w:val="15"/>
        </w:numPr>
        <w:ind w:left="426" w:hanging="437"/>
      </w:pPr>
      <w:r w:rsidRPr="00E927AD">
        <w:t>writing.</w:t>
      </w:r>
      <w:r w:rsidRPr="00E927AD">
        <w:tab/>
      </w:r>
    </w:p>
    <w:p w14:paraId="3598C9FB" w14:textId="77777777" w:rsidR="00E927AD" w:rsidRPr="00E927AD" w:rsidRDefault="00E927AD" w:rsidP="00E927AD"/>
    <w:p w14:paraId="41896FE2" w14:textId="77777777" w:rsidR="00E927AD" w:rsidRPr="00E927AD" w:rsidRDefault="00E927AD" w:rsidP="00E927AD">
      <w:pPr>
        <w:rPr>
          <w:b/>
          <w:bCs/>
        </w:rPr>
      </w:pPr>
      <w:r w:rsidRPr="00E927AD">
        <w:rPr>
          <w:b/>
          <w:bCs/>
        </w:rPr>
        <w:t xml:space="preserve">OET </w:t>
      </w:r>
    </w:p>
    <w:p w14:paraId="509618CD" w14:textId="77777777" w:rsidR="00E927AD" w:rsidRPr="00E927AD" w:rsidRDefault="00E927AD" w:rsidP="00E927AD">
      <w:r w:rsidRPr="00E927AD">
        <w:t xml:space="preserve">Minimum score of </w:t>
      </w:r>
      <w:proofErr w:type="gramStart"/>
      <w:r w:rsidRPr="00E927AD">
        <w:t>B</w:t>
      </w:r>
      <w:proofErr w:type="gramEnd"/>
      <w:r w:rsidRPr="00E927AD">
        <w:t xml:space="preserve"> in each of the three components:</w:t>
      </w:r>
    </w:p>
    <w:p w14:paraId="2942594D" w14:textId="05614BD4" w:rsidR="00E927AD" w:rsidRPr="00E927AD" w:rsidRDefault="00E927AD" w:rsidP="00803421">
      <w:pPr>
        <w:pStyle w:val="ListParagraph"/>
        <w:numPr>
          <w:ilvl w:val="1"/>
          <w:numId w:val="15"/>
        </w:numPr>
        <w:ind w:left="426" w:hanging="437"/>
      </w:pPr>
      <w:r w:rsidRPr="00E927AD">
        <w:t>listening</w:t>
      </w:r>
    </w:p>
    <w:p w14:paraId="716896DE" w14:textId="372CDB10" w:rsidR="00E927AD" w:rsidRPr="00E927AD" w:rsidRDefault="00E927AD" w:rsidP="00803421">
      <w:pPr>
        <w:pStyle w:val="ListParagraph"/>
        <w:numPr>
          <w:ilvl w:val="1"/>
          <w:numId w:val="15"/>
        </w:numPr>
        <w:ind w:left="426" w:hanging="437"/>
      </w:pPr>
      <w:r w:rsidRPr="00E927AD">
        <w:t>reading</w:t>
      </w:r>
    </w:p>
    <w:p w14:paraId="5470AFD1" w14:textId="374DDDF9" w:rsidR="00E927AD" w:rsidRPr="00E927AD" w:rsidRDefault="00E927AD" w:rsidP="00803421">
      <w:pPr>
        <w:pStyle w:val="ListParagraph"/>
        <w:numPr>
          <w:ilvl w:val="1"/>
          <w:numId w:val="15"/>
        </w:numPr>
        <w:ind w:left="426" w:hanging="437"/>
      </w:pPr>
      <w:r w:rsidRPr="00E927AD">
        <w:t xml:space="preserve">speaking </w:t>
      </w:r>
    </w:p>
    <w:p w14:paraId="0215D7CC" w14:textId="77777777" w:rsidR="00E927AD" w:rsidRPr="00E927AD" w:rsidRDefault="00E927AD" w:rsidP="00E927AD">
      <w:r w:rsidRPr="00E927AD">
        <w:t>and minimum score of C+ in the one component:</w:t>
      </w:r>
    </w:p>
    <w:p w14:paraId="1B044BAF" w14:textId="29AC0461" w:rsidR="00E927AD" w:rsidRPr="00E927AD" w:rsidRDefault="00E927AD" w:rsidP="00803421">
      <w:pPr>
        <w:pStyle w:val="ListParagraph"/>
        <w:numPr>
          <w:ilvl w:val="1"/>
          <w:numId w:val="15"/>
        </w:numPr>
        <w:ind w:left="426" w:hanging="437"/>
      </w:pPr>
      <w:r w:rsidRPr="00E927AD">
        <w:t>writing.</w:t>
      </w:r>
      <w:r w:rsidRPr="00E927AD">
        <w:tab/>
      </w:r>
    </w:p>
    <w:p w14:paraId="0ED83040" w14:textId="77777777" w:rsidR="00E927AD" w:rsidRDefault="00E927AD" w:rsidP="00E927AD"/>
    <w:p w14:paraId="60158740" w14:textId="77777777" w:rsidR="00D7349B" w:rsidRDefault="00D7349B" w:rsidP="00E927AD"/>
    <w:p w14:paraId="57F0B49C" w14:textId="77777777" w:rsidR="00D7349B" w:rsidRPr="00E927AD" w:rsidRDefault="00D7349B" w:rsidP="00E927AD"/>
    <w:p w14:paraId="16BFD028" w14:textId="77777777" w:rsidR="00E927AD" w:rsidRPr="00E927AD" w:rsidRDefault="00E927AD" w:rsidP="00E927AD">
      <w:pPr>
        <w:rPr>
          <w:b/>
          <w:bCs/>
        </w:rPr>
      </w:pPr>
      <w:r w:rsidRPr="00E927AD">
        <w:rPr>
          <w:b/>
          <w:bCs/>
        </w:rPr>
        <w:t xml:space="preserve">PTE Academic </w:t>
      </w:r>
    </w:p>
    <w:p w14:paraId="57A15E41" w14:textId="77777777" w:rsidR="00E927AD" w:rsidRPr="00E927AD" w:rsidRDefault="00E927AD" w:rsidP="00E927AD">
      <w:r w:rsidRPr="00E927AD">
        <w:t>Minimum overall score of 66</w:t>
      </w:r>
      <w:r w:rsidRPr="00E927AD">
        <w:tab/>
      </w:r>
    </w:p>
    <w:p w14:paraId="64A9C7A4" w14:textId="77777777" w:rsidR="00E927AD" w:rsidRPr="00E927AD" w:rsidRDefault="00E927AD" w:rsidP="00E927AD">
      <w:r w:rsidRPr="00E927AD">
        <w:t>Minimum score of 66 in each of the three communicative skills:</w:t>
      </w:r>
    </w:p>
    <w:p w14:paraId="6AF96788" w14:textId="62188F6B" w:rsidR="00D7349B" w:rsidRPr="00E927AD" w:rsidRDefault="00D7349B" w:rsidP="00803421">
      <w:pPr>
        <w:pStyle w:val="ListParagraph"/>
        <w:numPr>
          <w:ilvl w:val="1"/>
          <w:numId w:val="15"/>
        </w:numPr>
        <w:ind w:left="426" w:hanging="437"/>
      </w:pPr>
      <w:r w:rsidRPr="00E927AD">
        <w:t>listening</w:t>
      </w:r>
    </w:p>
    <w:p w14:paraId="7D05AF4F" w14:textId="77777777" w:rsidR="00D7349B" w:rsidRPr="00E927AD" w:rsidRDefault="00D7349B" w:rsidP="00803421">
      <w:pPr>
        <w:pStyle w:val="ListParagraph"/>
        <w:numPr>
          <w:ilvl w:val="1"/>
          <w:numId w:val="15"/>
        </w:numPr>
        <w:ind w:left="426" w:hanging="437"/>
      </w:pPr>
      <w:r w:rsidRPr="00E927AD">
        <w:t>reading</w:t>
      </w:r>
    </w:p>
    <w:p w14:paraId="5E2360E9" w14:textId="77777777" w:rsidR="00D7349B" w:rsidRPr="00E927AD" w:rsidRDefault="00D7349B" w:rsidP="00803421">
      <w:pPr>
        <w:pStyle w:val="ListParagraph"/>
        <w:numPr>
          <w:ilvl w:val="1"/>
          <w:numId w:val="15"/>
        </w:numPr>
        <w:ind w:left="426" w:hanging="437"/>
      </w:pPr>
      <w:r w:rsidRPr="00E927AD">
        <w:t xml:space="preserve">speaking </w:t>
      </w:r>
    </w:p>
    <w:p w14:paraId="68141095" w14:textId="0E49A430" w:rsidR="00E927AD" w:rsidRPr="00E927AD" w:rsidRDefault="00E927AD" w:rsidP="00D7349B">
      <w:r w:rsidRPr="00E927AD">
        <w:t>and minimum score of 56 in one communicative skill:</w:t>
      </w:r>
    </w:p>
    <w:p w14:paraId="2A9EDD95" w14:textId="45EB50EE" w:rsidR="00E927AD" w:rsidRPr="00E927AD" w:rsidRDefault="00D7349B" w:rsidP="00803421">
      <w:pPr>
        <w:pStyle w:val="ListParagraph"/>
        <w:numPr>
          <w:ilvl w:val="1"/>
          <w:numId w:val="15"/>
        </w:numPr>
        <w:ind w:left="426" w:hanging="437"/>
      </w:pPr>
      <w:r w:rsidRPr="00E927AD">
        <w:t>writing.</w:t>
      </w:r>
    </w:p>
    <w:p w14:paraId="7DF3B894" w14:textId="77777777" w:rsidR="00D7349B" w:rsidRDefault="00D7349B" w:rsidP="00E927AD"/>
    <w:p w14:paraId="2BA76177" w14:textId="3806F50D" w:rsidR="00E927AD" w:rsidRPr="00E927AD" w:rsidRDefault="00E927AD" w:rsidP="00E927AD">
      <w:pPr>
        <w:rPr>
          <w:b/>
          <w:bCs/>
        </w:rPr>
      </w:pPr>
      <w:r w:rsidRPr="00E927AD">
        <w:rPr>
          <w:b/>
          <w:bCs/>
        </w:rPr>
        <w:t>TOEFL iBT</w:t>
      </w:r>
    </w:p>
    <w:p w14:paraId="4F52DEE2" w14:textId="77777777" w:rsidR="00E927AD" w:rsidRPr="00E927AD" w:rsidRDefault="00E927AD" w:rsidP="00E927AD">
      <w:r w:rsidRPr="00E927AD">
        <w:t>Minimum total score of 94</w:t>
      </w:r>
      <w:r w:rsidRPr="00E927AD">
        <w:tab/>
      </w:r>
    </w:p>
    <w:p w14:paraId="393D56F9" w14:textId="4A7071B3" w:rsidR="00E927AD" w:rsidRPr="00E927AD" w:rsidRDefault="00E927AD" w:rsidP="00803421">
      <w:pPr>
        <w:pStyle w:val="ListParagraph"/>
        <w:numPr>
          <w:ilvl w:val="1"/>
          <w:numId w:val="15"/>
        </w:numPr>
        <w:ind w:left="426" w:hanging="437"/>
      </w:pPr>
      <w:r w:rsidRPr="00E927AD">
        <w:t>24 for listening</w:t>
      </w:r>
    </w:p>
    <w:p w14:paraId="013E6441" w14:textId="22B555BA" w:rsidR="00E927AD" w:rsidRPr="00E927AD" w:rsidRDefault="00E927AD" w:rsidP="00803421">
      <w:pPr>
        <w:pStyle w:val="ListParagraph"/>
        <w:numPr>
          <w:ilvl w:val="1"/>
          <w:numId w:val="15"/>
        </w:numPr>
        <w:ind w:left="426" w:hanging="437"/>
      </w:pPr>
      <w:r w:rsidRPr="00E927AD">
        <w:t>24 for reading</w:t>
      </w:r>
    </w:p>
    <w:p w14:paraId="5198C444" w14:textId="0A069ECD" w:rsidR="00E927AD" w:rsidRPr="00E927AD" w:rsidRDefault="00E927AD" w:rsidP="00803421">
      <w:pPr>
        <w:pStyle w:val="ListParagraph"/>
        <w:numPr>
          <w:ilvl w:val="1"/>
          <w:numId w:val="15"/>
        </w:numPr>
        <w:ind w:left="426" w:hanging="437"/>
      </w:pPr>
      <w:r w:rsidRPr="00E927AD">
        <w:t>24 for writing, and</w:t>
      </w:r>
    </w:p>
    <w:p w14:paraId="6CAE3673" w14:textId="116EB4E8" w:rsidR="00E927AD" w:rsidRPr="00E927AD" w:rsidRDefault="00E927AD" w:rsidP="00803421">
      <w:pPr>
        <w:pStyle w:val="ListParagraph"/>
        <w:numPr>
          <w:ilvl w:val="1"/>
          <w:numId w:val="15"/>
        </w:numPr>
        <w:ind w:left="426" w:hanging="437"/>
      </w:pPr>
      <w:r w:rsidRPr="00E927AD">
        <w:t>23 for speaking</w:t>
      </w:r>
      <w:r w:rsidRPr="00E927AD">
        <w:tab/>
      </w:r>
    </w:p>
    <w:p w14:paraId="726BC599" w14:textId="77777777" w:rsidR="00E927AD" w:rsidRPr="00E927AD" w:rsidRDefault="00E927AD" w:rsidP="00E927AD"/>
    <w:p w14:paraId="2B88671C" w14:textId="77777777" w:rsidR="00E927AD" w:rsidRPr="00E927AD" w:rsidRDefault="00E927AD" w:rsidP="00E927AD">
      <w:r w:rsidRPr="00E927AD">
        <w:rPr>
          <w:b/>
          <w:bCs/>
        </w:rPr>
        <w:t>Recognised country</w:t>
      </w:r>
      <w:r w:rsidRPr="00E927AD">
        <w:t xml:space="preserve"> means one of the following countries or territories:</w:t>
      </w:r>
    </w:p>
    <w:p w14:paraId="2AE85FA3" w14:textId="0C46A131" w:rsidR="00E927AD" w:rsidRPr="00E927AD" w:rsidRDefault="00E927AD" w:rsidP="00803421">
      <w:pPr>
        <w:pStyle w:val="ListParagraph"/>
        <w:numPr>
          <w:ilvl w:val="1"/>
          <w:numId w:val="15"/>
        </w:numPr>
        <w:ind w:left="426" w:hanging="437"/>
      </w:pPr>
      <w:r w:rsidRPr="00E927AD">
        <w:t>Antigua and Barbuda</w:t>
      </w:r>
    </w:p>
    <w:p w14:paraId="2FA9A81D" w14:textId="516CE7CF" w:rsidR="00E927AD" w:rsidRPr="00E927AD" w:rsidRDefault="00E927AD" w:rsidP="00803421">
      <w:pPr>
        <w:pStyle w:val="ListParagraph"/>
        <w:numPr>
          <w:ilvl w:val="1"/>
          <w:numId w:val="15"/>
        </w:numPr>
        <w:ind w:left="426" w:hanging="437"/>
      </w:pPr>
      <w:r w:rsidRPr="00E927AD">
        <w:t>Anguilla</w:t>
      </w:r>
    </w:p>
    <w:p w14:paraId="1AA32758" w14:textId="2E7D4CC4" w:rsidR="00E927AD" w:rsidRPr="00E927AD" w:rsidRDefault="00E927AD" w:rsidP="00803421">
      <w:pPr>
        <w:pStyle w:val="ListParagraph"/>
        <w:numPr>
          <w:ilvl w:val="1"/>
          <w:numId w:val="15"/>
        </w:numPr>
        <w:ind w:left="426" w:hanging="437"/>
      </w:pPr>
      <w:r w:rsidRPr="00E927AD">
        <w:t>Australia</w:t>
      </w:r>
    </w:p>
    <w:p w14:paraId="00292766" w14:textId="73355A38" w:rsidR="00E927AD" w:rsidRPr="00E927AD" w:rsidRDefault="00E927AD" w:rsidP="00803421">
      <w:pPr>
        <w:pStyle w:val="ListParagraph"/>
        <w:numPr>
          <w:ilvl w:val="1"/>
          <w:numId w:val="15"/>
        </w:numPr>
        <w:ind w:left="426" w:hanging="437"/>
      </w:pPr>
      <w:r w:rsidRPr="00E927AD">
        <w:t>The Bahamas</w:t>
      </w:r>
    </w:p>
    <w:p w14:paraId="45D93205" w14:textId="18ED3A76" w:rsidR="00E927AD" w:rsidRPr="00E927AD" w:rsidRDefault="00E927AD" w:rsidP="00803421">
      <w:pPr>
        <w:pStyle w:val="ListParagraph"/>
        <w:numPr>
          <w:ilvl w:val="1"/>
          <w:numId w:val="15"/>
        </w:numPr>
        <w:ind w:left="426" w:hanging="437"/>
      </w:pPr>
      <w:r w:rsidRPr="00E927AD">
        <w:t>Barbados</w:t>
      </w:r>
    </w:p>
    <w:p w14:paraId="3860CBFA" w14:textId="73488B33" w:rsidR="00E927AD" w:rsidRPr="00E927AD" w:rsidRDefault="00E927AD" w:rsidP="00803421">
      <w:pPr>
        <w:pStyle w:val="ListParagraph"/>
        <w:numPr>
          <w:ilvl w:val="1"/>
          <w:numId w:val="15"/>
        </w:numPr>
        <w:ind w:left="426" w:hanging="437"/>
      </w:pPr>
      <w:r w:rsidRPr="00E927AD">
        <w:t>Belize</w:t>
      </w:r>
    </w:p>
    <w:p w14:paraId="747DF5BB" w14:textId="4752C8C0" w:rsidR="00E927AD" w:rsidRPr="00E927AD" w:rsidRDefault="00E927AD" w:rsidP="00803421">
      <w:pPr>
        <w:pStyle w:val="ListParagraph"/>
        <w:numPr>
          <w:ilvl w:val="1"/>
          <w:numId w:val="15"/>
        </w:numPr>
        <w:ind w:left="426" w:hanging="437"/>
      </w:pPr>
      <w:r w:rsidRPr="00E927AD">
        <w:t>Bermuda</w:t>
      </w:r>
    </w:p>
    <w:p w14:paraId="1F4904D1" w14:textId="7C2FE146" w:rsidR="00E927AD" w:rsidRPr="00E927AD" w:rsidRDefault="00E927AD" w:rsidP="00803421">
      <w:pPr>
        <w:pStyle w:val="ListParagraph"/>
        <w:numPr>
          <w:ilvl w:val="1"/>
          <w:numId w:val="15"/>
        </w:numPr>
        <w:ind w:left="426" w:hanging="437"/>
      </w:pPr>
      <w:r w:rsidRPr="00E927AD">
        <w:t>British Indian Ocean Territory</w:t>
      </w:r>
    </w:p>
    <w:p w14:paraId="4F4A7F65" w14:textId="298883AC" w:rsidR="00E927AD" w:rsidRPr="00E927AD" w:rsidRDefault="00E927AD" w:rsidP="00803421">
      <w:pPr>
        <w:pStyle w:val="ListParagraph"/>
        <w:numPr>
          <w:ilvl w:val="1"/>
          <w:numId w:val="15"/>
        </w:numPr>
        <w:ind w:left="426" w:hanging="437"/>
      </w:pPr>
      <w:r w:rsidRPr="00E927AD">
        <w:t>Canada</w:t>
      </w:r>
    </w:p>
    <w:p w14:paraId="78062BBE" w14:textId="51B98B83" w:rsidR="00E927AD" w:rsidRPr="00E927AD" w:rsidRDefault="00E927AD" w:rsidP="00803421">
      <w:pPr>
        <w:pStyle w:val="ListParagraph"/>
        <w:numPr>
          <w:ilvl w:val="1"/>
          <w:numId w:val="15"/>
        </w:numPr>
        <w:ind w:left="426" w:hanging="437"/>
      </w:pPr>
      <w:r w:rsidRPr="00E927AD">
        <w:t>Cayman Islands</w:t>
      </w:r>
    </w:p>
    <w:p w14:paraId="1FC90100" w14:textId="2225EEE5" w:rsidR="00E927AD" w:rsidRPr="00E927AD" w:rsidRDefault="00E927AD" w:rsidP="00803421">
      <w:pPr>
        <w:pStyle w:val="ListParagraph"/>
        <w:numPr>
          <w:ilvl w:val="1"/>
          <w:numId w:val="15"/>
        </w:numPr>
        <w:ind w:left="426" w:hanging="437"/>
      </w:pPr>
      <w:r w:rsidRPr="00E927AD">
        <w:t>Dominica</w:t>
      </w:r>
    </w:p>
    <w:p w14:paraId="7D3822E8" w14:textId="5C2217D2" w:rsidR="00E927AD" w:rsidRPr="00E927AD" w:rsidRDefault="00E927AD" w:rsidP="00803421">
      <w:pPr>
        <w:pStyle w:val="ListParagraph"/>
        <w:numPr>
          <w:ilvl w:val="1"/>
          <w:numId w:val="15"/>
        </w:numPr>
        <w:ind w:left="426" w:hanging="437"/>
      </w:pPr>
      <w:r w:rsidRPr="00E927AD">
        <w:t>Falkland Islands</w:t>
      </w:r>
    </w:p>
    <w:p w14:paraId="6DA00A2D" w14:textId="3BC2BDE2" w:rsidR="00E927AD" w:rsidRPr="00E927AD" w:rsidRDefault="00E927AD" w:rsidP="00803421">
      <w:pPr>
        <w:pStyle w:val="ListParagraph"/>
        <w:numPr>
          <w:ilvl w:val="1"/>
          <w:numId w:val="15"/>
        </w:numPr>
        <w:ind w:left="426" w:hanging="437"/>
      </w:pPr>
      <w:r w:rsidRPr="00E927AD">
        <w:t>Gibraltar</w:t>
      </w:r>
    </w:p>
    <w:p w14:paraId="2FB34FC4" w14:textId="1B6FF581" w:rsidR="00E927AD" w:rsidRPr="00E927AD" w:rsidRDefault="00E927AD" w:rsidP="00803421">
      <w:pPr>
        <w:pStyle w:val="ListParagraph"/>
        <w:numPr>
          <w:ilvl w:val="1"/>
          <w:numId w:val="15"/>
        </w:numPr>
        <w:ind w:left="426" w:hanging="437"/>
      </w:pPr>
      <w:r w:rsidRPr="00E927AD">
        <w:t>Grenada</w:t>
      </w:r>
    </w:p>
    <w:p w14:paraId="0D07EFF1" w14:textId="3938AC4A" w:rsidR="00E927AD" w:rsidRPr="00E927AD" w:rsidRDefault="00E927AD" w:rsidP="00803421">
      <w:pPr>
        <w:pStyle w:val="ListParagraph"/>
        <w:numPr>
          <w:ilvl w:val="1"/>
          <w:numId w:val="15"/>
        </w:numPr>
        <w:ind w:left="426" w:hanging="437"/>
      </w:pPr>
      <w:r w:rsidRPr="00E927AD">
        <w:t>Guernsey</w:t>
      </w:r>
    </w:p>
    <w:p w14:paraId="048CACF2" w14:textId="17D653D0" w:rsidR="00E927AD" w:rsidRPr="00E927AD" w:rsidRDefault="00E927AD" w:rsidP="00803421">
      <w:pPr>
        <w:pStyle w:val="ListParagraph"/>
        <w:numPr>
          <w:ilvl w:val="1"/>
          <w:numId w:val="15"/>
        </w:numPr>
        <w:ind w:left="426" w:hanging="437"/>
      </w:pPr>
      <w:r w:rsidRPr="00E927AD">
        <w:t>Guyana</w:t>
      </w:r>
    </w:p>
    <w:p w14:paraId="23D382D4" w14:textId="60D98EEF" w:rsidR="00E927AD" w:rsidRPr="00E927AD" w:rsidRDefault="00E927AD" w:rsidP="00803421">
      <w:pPr>
        <w:pStyle w:val="ListParagraph"/>
        <w:numPr>
          <w:ilvl w:val="1"/>
          <w:numId w:val="15"/>
        </w:numPr>
        <w:ind w:left="426" w:hanging="437"/>
      </w:pPr>
      <w:r w:rsidRPr="00E927AD">
        <w:t>Isle of Man</w:t>
      </w:r>
    </w:p>
    <w:p w14:paraId="044EBA5D" w14:textId="546255A1" w:rsidR="00E927AD" w:rsidRPr="00E927AD" w:rsidRDefault="00E927AD" w:rsidP="00803421">
      <w:pPr>
        <w:pStyle w:val="ListParagraph"/>
        <w:numPr>
          <w:ilvl w:val="1"/>
          <w:numId w:val="15"/>
        </w:numPr>
        <w:ind w:left="426" w:hanging="437"/>
      </w:pPr>
      <w:r w:rsidRPr="00E927AD">
        <w:t>Jamaica</w:t>
      </w:r>
    </w:p>
    <w:p w14:paraId="5B502FDD" w14:textId="0202354A" w:rsidR="00E927AD" w:rsidRPr="00E927AD" w:rsidRDefault="00E927AD" w:rsidP="00803421">
      <w:pPr>
        <w:pStyle w:val="ListParagraph"/>
        <w:numPr>
          <w:ilvl w:val="1"/>
          <w:numId w:val="15"/>
        </w:numPr>
        <w:ind w:left="426" w:hanging="437"/>
      </w:pPr>
      <w:r w:rsidRPr="00E927AD">
        <w:t>Jersey</w:t>
      </w:r>
    </w:p>
    <w:p w14:paraId="2E492653" w14:textId="3C244840" w:rsidR="00E927AD" w:rsidRPr="00E927AD" w:rsidRDefault="00E927AD" w:rsidP="00803421">
      <w:pPr>
        <w:pStyle w:val="ListParagraph"/>
        <w:numPr>
          <w:ilvl w:val="1"/>
          <w:numId w:val="15"/>
        </w:numPr>
        <w:ind w:left="426" w:hanging="437"/>
      </w:pPr>
      <w:r w:rsidRPr="00E927AD">
        <w:t>Malta</w:t>
      </w:r>
    </w:p>
    <w:p w14:paraId="47500D5A" w14:textId="7F4608AC" w:rsidR="00E927AD" w:rsidRPr="00E927AD" w:rsidRDefault="00E927AD" w:rsidP="00803421">
      <w:pPr>
        <w:pStyle w:val="ListParagraph"/>
        <w:numPr>
          <w:ilvl w:val="1"/>
          <w:numId w:val="15"/>
        </w:numPr>
        <w:ind w:left="426" w:hanging="437"/>
      </w:pPr>
      <w:r w:rsidRPr="00E927AD">
        <w:t>New Zealand</w:t>
      </w:r>
    </w:p>
    <w:p w14:paraId="651D0F4F" w14:textId="53714884" w:rsidR="00E927AD" w:rsidRPr="00E927AD" w:rsidRDefault="00E927AD" w:rsidP="00803421">
      <w:pPr>
        <w:pStyle w:val="ListParagraph"/>
        <w:numPr>
          <w:ilvl w:val="1"/>
          <w:numId w:val="15"/>
        </w:numPr>
        <w:ind w:left="426" w:hanging="437"/>
      </w:pPr>
      <w:r w:rsidRPr="00E927AD">
        <w:t xml:space="preserve">Republic of Ireland </w:t>
      </w:r>
    </w:p>
    <w:p w14:paraId="26E12CD5" w14:textId="2A86F39F" w:rsidR="00E927AD" w:rsidRPr="00E927AD" w:rsidRDefault="00E927AD" w:rsidP="00803421">
      <w:pPr>
        <w:pStyle w:val="ListParagraph"/>
        <w:numPr>
          <w:ilvl w:val="1"/>
          <w:numId w:val="15"/>
        </w:numPr>
        <w:ind w:left="426" w:hanging="437"/>
      </w:pPr>
      <w:r w:rsidRPr="00E927AD">
        <w:t>Saint Helena, Ascension and Tristan da Cunha</w:t>
      </w:r>
    </w:p>
    <w:p w14:paraId="2781A6C5" w14:textId="37561999" w:rsidR="00E927AD" w:rsidRPr="00E927AD" w:rsidRDefault="00E927AD" w:rsidP="00803421">
      <w:pPr>
        <w:pStyle w:val="ListParagraph"/>
        <w:numPr>
          <w:ilvl w:val="1"/>
          <w:numId w:val="15"/>
        </w:numPr>
        <w:ind w:left="426" w:hanging="437"/>
      </w:pPr>
      <w:r w:rsidRPr="00E927AD">
        <w:t>St Kitts and Nevis</w:t>
      </w:r>
    </w:p>
    <w:p w14:paraId="33E7A0AB" w14:textId="6FCC1761" w:rsidR="00E927AD" w:rsidRPr="00E927AD" w:rsidRDefault="00E927AD" w:rsidP="00803421">
      <w:pPr>
        <w:pStyle w:val="ListParagraph"/>
        <w:numPr>
          <w:ilvl w:val="1"/>
          <w:numId w:val="15"/>
        </w:numPr>
        <w:ind w:left="426" w:hanging="437"/>
      </w:pPr>
      <w:r w:rsidRPr="00E927AD">
        <w:t>St Lucia</w:t>
      </w:r>
    </w:p>
    <w:p w14:paraId="580B9670" w14:textId="25E7693C" w:rsidR="00E927AD" w:rsidRPr="00E927AD" w:rsidRDefault="00E927AD" w:rsidP="00803421">
      <w:pPr>
        <w:pStyle w:val="ListParagraph"/>
        <w:numPr>
          <w:ilvl w:val="1"/>
          <w:numId w:val="15"/>
        </w:numPr>
        <w:ind w:left="426" w:hanging="437"/>
      </w:pPr>
      <w:r w:rsidRPr="00E927AD">
        <w:t>St Vincent and the Grenadines</w:t>
      </w:r>
    </w:p>
    <w:p w14:paraId="4F972A1E" w14:textId="1D46E3AA" w:rsidR="00E927AD" w:rsidRPr="00E927AD" w:rsidRDefault="00E927AD" w:rsidP="00803421">
      <w:pPr>
        <w:pStyle w:val="ListParagraph"/>
        <w:numPr>
          <w:ilvl w:val="1"/>
          <w:numId w:val="15"/>
        </w:numPr>
        <w:ind w:left="426" w:hanging="437"/>
      </w:pPr>
      <w:r w:rsidRPr="00E927AD">
        <w:t>Trinidad and Tobago</w:t>
      </w:r>
    </w:p>
    <w:p w14:paraId="75379C28" w14:textId="52B8F9C5" w:rsidR="00E927AD" w:rsidRPr="00E927AD" w:rsidRDefault="00E927AD" w:rsidP="00803421">
      <w:pPr>
        <w:pStyle w:val="ListParagraph"/>
        <w:numPr>
          <w:ilvl w:val="1"/>
          <w:numId w:val="15"/>
        </w:numPr>
        <w:ind w:left="426" w:hanging="437"/>
      </w:pPr>
      <w:r w:rsidRPr="00E927AD">
        <w:t xml:space="preserve">United Kingdom </w:t>
      </w:r>
    </w:p>
    <w:p w14:paraId="716EB3DF" w14:textId="0D46CFFC" w:rsidR="00E927AD" w:rsidRPr="00E927AD" w:rsidRDefault="00E927AD" w:rsidP="00803421">
      <w:pPr>
        <w:pStyle w:val="ListParagraph"/>
        <w:numPr>
          <w:ilvl w:val="1"/>
          <w:numId w:val="15"/>
        </w:numPr>
        <w:ind w:left="426" w:hanging="437"/>
      </w:pPr>
      <w:r w:rsidRPr="00E927AD">
        <w:t>United States of America</w:t>
      </w:r>
    </w:p>
    <w:p w14:paraId="3EF77044" w14:textId="1D05AA89" w:rsidR="00E927AD" w:rsidRPr="00E927AD" w:rsidRDefault="00E927AD" w:rsidP="00803421">
      <w:pPr>
        <w:pStyle w:val="ListParagraph"/>
        <w:numPr>
          <w:ilvl w:val="1"/>
          <w:numId w:val="15"/>
        </w:numPr>
        <w:ind w:left="426" w:hanging="437"/>
      </w:pPr>
      <w:r w:rsidRPr="00E927AD">
        <w:t xml:space="preserve">US Virgin Islands. </w:t>
      </w:r>
    </w:p>
    <w:p w14:paraId="359ABD17" w14:textId="77777777" w:rsidR="00E927AD" w:rsidRPr="00E927AD" w:rsidRDefault="00E927AD" w:rsidP="00E927AD"/>
    <w:p w14:paraId="0C54F3C6" w14:textId="77777777" w:rsidR="00E927AD" w:rsidRPr="00E927AD" w:rsidRDefault="00E927AD" w:rsidP="00E927AD">
      <w:r w:rsidRPr="00E927AD">
        <w:t>Documents referenced:</w:t>
      </w:r>
    </w:p>
    <w:p w14:paraId="3218B34B" w14:textId="6757BF29" w:rsidR="00E927AD" w:rsidRDefault="00E927AD" w:rsidP="00803421">
      <w:pPr>
        <w:numPr>
          <w:ilvl w:val="0"/>
          <w:numId w:val="9"/>
        </w:numPr>
        <w:ind w:left="709"/>
      </w:pPr>
      <w:r w:rsidRPr="00E927AD">
        <w:t xml:space="preserve">ANMAC Enrolled Nurse Accreditation Standards (2017): </w:t>
      </w:r>
      <w:hyperlink r:id="rId11" w:history="1">
        <w:r w:rsidR="00803421" w:rsidRPr="00264A31">
          <w:rPr>
            <w:rStyle w:val="Hyperlink"/>
          </w:rPr>
          <w:t>https://anmac.org.au/sites/default/files/2024-06/ANMAC_EN_Standards_web.pdf</w:t>
        </w:r>
      </w:hyperlink>
    </w:p>
    <w:p w14:paraId="78A31F35" w14:textId="77777777" w:rsidR="00E927AD" w:rsidRPr="00E927AD" w:rsidRDefault="00E927AD" w:rsidP="00E927AD"/>
    <w:p w14:paraId="24F121BA" w14:textId="1567FC2B" w:rsidR="00E927AD" w:rsidRDefault="00E927AD" w:rsidP="00803421">
      <w:pPr>
        <w:pStyle w:val="ListParagraph"/>
        <w:numPr>
          <w:ilvl w:val="0"/>
          <w:numId w:val="9"/>
        </w:numPr>
        <w:ind w:left="709"/>
      </w:pPr>
      <w:r w:rsidRPr="00E927AD">
        <w:t xml:space="preserve">Nursing and Midwifery Board of Australia Registration Standard: English Language Skills (2025): </w:t>
      </w:r>
      <w:hyperlink r:id="rId12" w:history="1">
        <w:r w:rsidR="0032352F" w:rsidRPr="00264A31">
          <w:rPr>
            <w:rStyle w:val="Hyperlink"/>
          </w:rPr>
          <w:t>https://www.ahpra.gov.au/documents/default.aspx?record=WD24%2f34379&amp;dbid=AP&amp;chksum=7XlS%2fQCh6z21A%2frsD5vd8g%3d%3d</w:t>
        </w:r>
      </w:hyperlink>
    </w:p>
    <w:p w14:paraId="5141BA3D" w14:textId="77777777" w:rsidR="0032352F" w:rsidRDefault="0032352F" w:rsidP="0032352F">
      <w:pPr>
        <w:pStyle w:val="ListParagraph"/>
      </w:pPr>
    </w:p>
    <w:p w14:paraId="187EDE04" w14:textId="77777777" w:rsidR="0032352F" w:rsidRPr="00E927AD" w:rsidRDefault="0032352F" w:rsidP="0032352F">
      <w:pPr>
        <w:pStyle w:val="ListParagraph"/>
        <w:ind w:left="709"/>
      </w:pPr>
    </w:p>
    <w:p w14:paraId="219070F7" w14:textId="6AE82362" w:rsidR="00E927AD" w:rsidRDefault="00E927AD" w:rsidP="00E927AD"/>
    <w:p w14:paraId="2929D632" w14:textId="0CC9F201" w:rsidR="00C802EE" w:rsidRDefault="00C802EE" w:rsidP="00C802EE"/>
    <w:sectPr w:rsidR="00C802EE" w:rsidSect="009C4C9A">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851" w:header="1191" w:footer="567"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B751" w14:textId="77777777" w:rsidR="0056772D" w:rsidRDefault="0056772D" w:rsidP="00C37A29">
      <w:pPr>
        <w:spacing w:after="0"/>
      </w:pPr>
      <w:r>
        <w:separator/>
      </w:r>
    </w:p>
  </w:endnote>
  <w:endnote w:type="continuationSeparator" w:id="0">
    <w:p w14:paraId="437B35F6" w14:textId="77777777" w:rsidR="0056772D" w:rsidRDefault="0056772D"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1EC1" w14:textId="77777777" w:rsidR="008303AF" w:rsidRDefault="008303AF" w:rsidP="008303AF">
    <w:pPr>
      <w:pStyle w:val="Footer-Left"/>
    </w:pPr>
    <w:r>
      <w:rPr>
        <w:noProof/>
      </w:rPr>
      <mc:AlternateContent>
        <mc:Choice Requires="wpg">
          <w:drawing>
            <wp:inline distT="0" distB="0" distL="0" distR="0" wp14:anchorId="025228C7" wp14:editId="24F3005C">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3EF66EC"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25228C7" id="Group 13" o:spid="_x0000_s1026"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3EF66EC"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proofErr w:type="spellStart"/>
    <w:r>
      <w:t>TasTAFE</w:t>
    </w:r>
    <w:proofErr w:type="spellEnd"/>
    <w:r>
      <w:t xml:space="preserv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Pr>
            <w:rStyle w:val="Strong"/>
          </w:rPr>
          <w:t>Report heading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3AE6" w14:textId="77777777" w:rsidR="008303AF" w:rsidRPr="009C4C9A" w:rsidRDefault="009C4C9A" w:rsidP="00D01FDB">
    <w:pPr>
      <w:pStyle w:val="Footerbanner"/>
      <w:framePr w:wrap="around"/>
    </w:pPr>
    <w:r>
      <w:rPr>
        <w:noProof/>
      </w:rPr>
      <w:drawing>
        <wp:inline distT="0" distB="0" distL="0" distR="0" wp14:anchorId="19618765" wp14:editId="4D93DA20">
          <wp:extent cx="7560000" cy="529199"/>
          <wp:effectExtent l="0" t="0" r="3175" b="4445"/>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2919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C8E4" w14:textId="77777777" w:rsidR="00D939C7" w:rsidRDefault="00077358" w:rsidP="00077358">
    <w:pPr>
      <w:pStyle w:val="Footerbanner"/>
      <w:framePr w:wrap="around"/>
    </w:pPr>
    <w:r>
      <w:rPr>
        <w:noProof/>
      </w:rPr>
      <w:drawing>
        <wp:inline distT="0" distB="0" distL="0" distR="0" wp14:anchorId="3C23CC73" wp14:editId="446734EA">
          <wp:extent cx="7595996" cy="1235109"/>
          <wp:effectExtent l="0" t="0" r="5080" b="3175"/>
          <wp:docPr id="22" name="Page on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 one footer banner">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996" cy="12351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8394" w14:textId="77777777" w:rsidR="0056772D" w:rsidRDefault="0056772D" w:rsidP="00C37A29">
      <w:pPr>
        <w:spacing w:after="0"/>
      </w:pPr>
      <w:r>
        <w:separator/>
      </w:r>
    </w:p>
  </w:footnote>
  <w:footnote w:type="continuationSeparator" w:id="0">
    <w:p w14:paraId="75C54263" w14:textId="77777777" w:rsidR="0056772D" w:rsidRDefault="0056772D"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3F3A" w14:textId="77777777" w:rsidR="00D939C7" w:rsidRDefault="00D939C7">
    <w:pPr>
      <w:pStyle w:val="Header"/>
    </w:pPr>
    <w:r>
      <w:rPr>
        <w:noProof/>
      </w:rPr>
      <w:drawing>
        <wp:inline distT="0" distB="0" distL="0" distR="0" wp14:anchorId="797EE8B8" wp14:editId="14B2C432">
          <wp:extent cx="7560000" cy="10702800"/>
          <wp:effectExtent l="0" t="0" r="3175"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332C" w14:textId="77777777" w:rsidR="00445B64" w:rsidRDefault="00BC0455" w:rsidP="00BC0455">
    <w:pPr>
      <w:pStyle w:val="HeaderBanner"/>
      <w:framePr w:wrap="around"/>
    </w:pPr>
    <w:r>
      <w:rPr>
        <w:noProof/>
      </w:rPr>
      <mc:AlternateContent>
        <mc:Choice Requires="wps">
          <w:drawing>
            <wp:inline distT="0" distB="0" distL="0" distR="0" wp14:anchorId="291D74A1" wp14:editId="6A0FFC62">
              <wp:extent cx="7560000" cy="468000"/>
              <wp:effectExtent l="0" t="0" r="3175" b="8255"/>
              <wp:docPr id="19" name="Header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rect w14:anchorId="6C9F0077" id="Header Banner" o:spid="_x0000_s1026" alt="&quot;&quot;" style="width:595.3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" fillcolor="black [3213]"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43BD" w14:textId="77777777" w:rsidR="004703F3" w:rsidRDefault="00470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7.5pt;height:36pt;visibility:visible;mso-wrap-style:square" o:bullet="t">
        <v:imagedata r:id="rId1" o:title=""/>
      </v:shape>
    </w:pict>
  </w:numPicBullet>
  <w:numPicBullet w:numPicBulletId="1">
    <w:pict>
      <v:shape id="_x0000_i1061" type="#_x0000_t75" style="width:40.5pt;height:36pt;visibility:visible;mso-wrap-style:square" o:bullet="t">
        <v:imagedata r:id="rId2" o:title=""/>
      </v:shape>
    </w:pict>
  </w:numPicBullet>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09C74A5"/>
    <w:multiLevelType w:val="hybridMultilevel"/>
    <w:tmpl w:val="BB72983E"/>
    <w:lvl w:ilvl="0" w:tplc="E58A837C">
      <w:start w:val="2"/>
      <w:numFmt w:val="decimal"/>
      <w:lvlText w:val="%1."/>
      <w:lvlJc w:val="left"/>
      <w:pPr>
        <w:ind w:left="720" w:hanging="360"/>
      </w:pPr>
      <w:rPr>
        <w:rFonts w:hint="default"/>
      </w:rPr>
    </w:lvl>
    <w:lvl w:ilvl="1" w:tplc="FBEC45E0">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940288"/>
    <w:multiLevelType w:val="hybridMultilevel"/>
    <w:tmpl w:val="B30A0BC8"/>
    <w:lvl w:ilvl="0" w:tplc="E12007D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6F1185"/>
    <w:multiLevelType w:val="multilevel"/>
    <w:tmpl w:val="89B801F6"/>
    <w:numStyleLink w:val="Bullets"/>
  </w:abstractNum>
  <w:abstractNum w:abstractNumId="6" w15:restartNumberingAfterBreak="0">
    <w:nsid w:val="39413D18"/>
    <w:multiLevelType w:val="hybridMultilevel"/>
    <w:tmpl w:val="905EE23A"/>
    <w:lvl w:ilvl="0" w:tplc="E12007D6">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550075"/>
    <w:multiLevelType w:val="multilevel"/>
    <w:tmpl w:val="5E44D9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2B0349"/>
    <w:multiLevelType w:val="hybridMultilevel"/>
    <w:tmpl w:val="6D26ACAC"/>
    <w:lvl w:ilvl="0" w:tplc="4416715A">
      <w:start w:val="4"/>
      <w:numFmt w:val="decimal"/>
      <w:lvlText w:val="%1."/>
      <w:lvlJc w:val="left"/>
      <w:pPr>
        <w:ind w:left="720" w:hanging="360"/>
      </w:pPr>
      <w:rPr>
        <w:rFonts w:hint="default"/>
      </w:rPr>
    </w:lvl>
    <w:lvl w:ilvl="1" w:tplc="B14058AC">
      <w:start w:val="2"/>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B73D84"/>
    <w:multiLevelType w:val="multilevel"/>
    <w:tmpl w:val="50041352"/>
    <w:numStyleLink w:val="ListHeadings"/>
  </w:abstractNum>
  <w:abstractNum w:abstractNumId="10" w15:restartNumberingAfterBreak="0">
    <w:nsid w:val="596A0C8C"/>
    <w:multiLevelType w:val="multilevel"/>
    <w:tmpl w:val="97DAEA0E"/>
    <w:numStyleLink w:val="Numbering"/>
  </w:abstractNum>
  <w:abstractNum w:abstractNumId="11" w15:restartNumberingAfterBreak="0">
    <w:nsid w:val="60E1502C"/>
    <w:multiLevelType w:val="multilevel"/>
    <w:tmpl w:val="89B801F6"/>
    <w:styleLink w:val="Bullets"/>
    <w:lvl w:ilvl="0">
      <w:start w:val="1"/>
      <w:numFmt w:val="bullet"/>
      <w:pStyle w:val="ListBullet"/>
      <w:lvlText w:val=""/>
      <w:lvlPicBulletId w:val="0"/>
      <w:lvlJc w:val="left"/>
      <w:pPr>
        <w:ind w:left="284" w:hanging="284"/>
      </w:pPr>
      <w:rPr>
        <w:rFonts w:ascii="Symbol" w:hAnsi="Symbol" w:hint="default"/>
        <w:color w:val="auto"/>
      </w:rPr>
    </w:lvl>
    <w:lvl w:ilvl="1">
      <w:start w:val="1"/>
      <w:numFmt w:val="bullet"/>
      <w:pStyle w:val="ListBullet2"/>
      <w:lvlText w:val=""/>
      <w:lvlPicBulletId w:val="1"/>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685E3A5C"/>
    <w:multiLevelType w:val="hybridMultilevel"/>
    <w:tmpl w:val="AC84F256"/>
    <w:lvl w:ilvl="0" w:tplc="39DCF85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7C3481"/>
    <w:multiLevelType w:val="hybridMultilevel"/>
    <w:tmpl w:val="C8E227C0"/>
    <w:lvl w:ilvl="0" w:tplc="103C25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7716C0"/>
    <w:multiLevelType w:val="hybridMultilevel"/>
    <w:tmpl w:val="7276AB5A"/>
    <w:lvl w:ilvl="0" w:tplc="6DB4234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6689281">
    <w:abstractNumId w:val="11"/>
  </w:num>
  <w:num w:numId="2" w16cid:durableId="1442918206">
    <w:abstractNumId w:val="1"/>
  </w:num>
  <w:num w:numId="3" w16cid:durableId="1925842617">
    <w:abstractNumId w:val="0"/>
  </w:num>
  <w:num w:numId="4" w16cid:durableId="1357927321">
    <w:abstractNumId w:val="10"/>
  </w:num>
  <w:num w:numId="5" w16cid:durableId="1391927377">
    <w:abstractNumId w:val="9"/>
  </w:num>
  <w:num w:numId="6" w16cid:durableId="1844472496">
    <w:abstractNumId w:val="3"/>
  </w:num>
  <w:num w:numId="7" w16cid:durableId="17863824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2955030">
    <w:abstractNumId w:val="5"/>
  </w:num>
  <w:num w:numId="9" w16cid:durableId="1653674341">
    <w:abstractNumId w:val="13"/>
  </w:num>
  <w:num w:numId="10" w16cid:durableId="119033497">
    <w:abstractNumId w:val="14"/>
  </w:num>
  <w:num w:numId="11" w16cid:durableId="2067484618">
    <w:abstractNumId w:val="6"/>
  </w:num>
  <w:num w:numId="12" w16cid:durableId="1612593536">
    <w:abstractNumId w:val="12"/>
  </w:num>
  <w:num w:numId="13" w16cid:durableId="371345286">
    <w:abstractNumId w:val="2"/>
  </w:num>
  <w:num w:numId="14" w16cid:durableId="883711503">
    <w:abstractNumId w:val="7"/>
  </w:num>
  <w:num w:numId="15" w16cid:durableId="204997523">
    <w:abstractNumId w:val="8"/>
  </w:num>
  <w:num w:numId="16" w16cid:durableId="169117811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70"/>
    <w:rsid w:val="00005E12"/>
    <w:rsid w:val="00016EA1"/>
    <w:rsid w:val="000300AF"/>
    <w:rsid w:val="000319B6"/>
    <w:rsid w:val="000575D7"/>
    <w:rsid w:val="000724AE"/>
    <w:rsid w:val="00077358"/>
    <w:rsid w:val="0008037D"/>
    <w:rsid w:val="000852E9"/>
    <w:rsid w:val="00086C6C"/>
    <w:rsid w:val="000B497F"/>
    <w:rsid w:val="000B78FC"/>
    <w:rsid w:val="000C2F99"/>
    <w:rsid w:val="000D5D52"/>
    <w:rsid w:val="000E562A"/>
    <w:rsid w:val="000F6B84"/>
    <w:rsid w:val="00100110"/>
    <w:rsid w:val="00112E8F"/>
    <w:rsid w:val="001176B7"/>
    <w:rsid w:val="001268BC"/>
    <w:rsid w:val="001469EB"/>
    <w:rsid w:val="0016465B"/>
    <w:rsid w:val="00170F53"/>
    <w:rsid w:val="00173608"/>
    <w:rsid w:val="001808EC"/>
    <w:rsid w:val="0019621F"/>
    <w:rsid w:val="001A0D77"/>
    <w:rsid w:val="001B091F"/>
    <w:rsid w:val="001B5487"/>
    <w:rsid w:val="001C7835"/>
    <w:rsid w:val="001F13C1"/>
    <w:rsid w:val="001F446D"/>
    <w:rsid w:val="00200E24"/>
    <w:rsid w:val="00201C0F"/>
    <w:rsid w:val="00206825"/>
    <w:rsid w:val="00221AB7"/>
    <w:rsid w:val="00225870"/>
    <w:rsid w:val="002313FF"/>
    <w:rsid w:val="002453A5"/>
    <w:rsid w:val="00246435"/>
    <w:rsid w:val="00246BCF"/>
    <w:rsid w:val="00270834"/>
    <w:rsid w:val="00270F14"/>
    <w:rsid w:val="002814E6"/>
    <w:rsid w:val="00282D5E"/>
    <w:rsid w:val="002A306F"/>
    <w:rsid w:val="002C4498"/>
    <w:rsid w:val="002D07CB"/>
    <w:rsid w:val="002E2904"/>
    <w:rsid w:val="00305171"/>
    <w:rsid w:val="00306999"/>
    <w:rsid w:val="00311E2B"/>
    <w:rsid w:val="0032352F"/>
    <w:rsid w:val="00342A8C"/>
    <w:rsid w:val="0034680A"/>
    <w:rsid w:val="003566F2"/>
    <w:rsid w:val="0035799A"/>
    <w:rsid w:val="00363FF8"/>
    <w:rsid w:val="00372340"/>
    <w:rsid w:val="00375EB4"/>
    <w:rsid w:val="0037721D"/>
    <w:rsid w:val="0038102A"/>
    <w:rsid w:val="00392C2F"/>
    <w:rsid w:val="00397AB4"/>
    <w:rsid w:val="003C4008"/>
    <w:rsid w:val="003D029F"/>
    <w:rsid w:val="003D23A3"/>
    <w:rsid w:val="003D5856"/>
    <w:rsid w:val="003D6C1B"/>
    <w:rsid w:val="00404E4F"/>
    <w:rsid w:val="00414E7D"/>
    <w:rsid w:val="00421D45"/>
    <w:rsid w:val="0042339A"/>
    <w:rsid w:val="0042508F"/>
    <w:rsid w:val="00440D83"/>
    <w:rsid w:val="00445B64"/>
    <w:rsid w:val="004571B1"/>
    <w:rsid w:val="00461CFA"/>
    <w:rsid w:val="004635FD"/>
    <w:rsid w:val="004703F3"/>
    <w:rsid w:val="004A439D"/>
    <w:rsid w:val="004B609E"/>
    <w:rsid w:val="004C0765"/>
    <w:rsid w:val="004E0833"/>
    <w:rsid w:val="004E28C6"/>
    <w:rsid w:val="004F1080"/>
    <w:rsid w:val="004F138F"/>
    <w:rsid w:val="004F677A"/>
    <w:rsid w:val="0050670B"/>
    <w:rsid w:val="005141E8"/>
    <w:rsid w:val="0052253B"/>
    <w:rsid w:val="005232D0"/>
    <w:rsid w:val="00550C99"/>
    <w:rsid w:val="00553413"/>
    <w:rsid w:val="00562C0D"/>
    <w:rsid w:val="0056772D"/>
    <w:rsid w:val="005762D5"/>
    <w:rsid w:val="0057794B"/>
    <w:rsid w:val="0058369E"/>
    <w:rsid w:val="00593314"/>
    <w:rsid w:val="00594496"/>
    <w:rsid w:val="005C6618"/>
    <w:rsid w:val="005E2D46"/>
    <w:rsid w:val="005E5879"/>
    <w:rsid w:val="00603FD5"/>
    <w:rsid w:val="00605048"/>
    <w:rsid w:val="00616DC8"/>
    <w:rsid w:val="00633BBA"/>
    <w:rsid w:val="006528C6"/>
    <w:rsid w:val="00653080"/>
    <w:rsid w:val="006676F4"/>
    <w:rsid w:val="00681976"/>
    <w:rsid w:val="0068724F"/>
    <w:rsid w:val="006A1DEF"/>
    <w:rsid w:val="006A4D83"/>
    <w:rsid w:val="006C4AF4"/>
    <w:rsid w:val="006D3F2F"/>
    <w:rsid w:val="006D56AB"/>
    <w:rsid w:val="006D5D76"/>
    <w:rsid w:val="006E0AF4"/>
    <w:rsid w:val="006E3536"/>
    <w:rsid w:val="00714488"/>
    <w:rsid w:val="00726AFA"/>
    <w:rsid w:val="00773CFB"/>
    <w:rsid w:val="0077663C"/>
    <w:rsid w:val="0077753A"/>
    <w:rsid w:val="00793284"/>
    <w:rsid w:val="00793B0A"/>
    <w:rsid w:val="007A0363"/>
    <w:rsid w:val="007C1B07"/>
    <w:rsid w:val="007C7236"/>
    <w:rsid w:val="007D14BD"/>
    <w:rsid w:val="007D2606"/>
    <w:rsid w:val="007E47ED"/>
    <w:rsid w:val="00803421"/>
    <w:rsid w:val="00804D3F"/>
    <w:rsid w:val="00807850"/>
    <w:rsid w:val="00807AF3"/>
    <w:rsid w:val="00813E1A"/>
    <w:rsid w:val="0081533C"/>
    <w:rsid w:val="00815F55"/>
    <w:rsid w:val="008303AF"/>
    <w:rsid w:val="00841C5F"/>
    <w:rsid w:val="0085129D"/>
    <w:rsid w:val="0085439B"/>
    <w:rsid w:val="00857936"/>
    <w:rsid w:val="008A7B87"/>
    <w:rsid w:val="008B05C3"/>
    <w:rsid w:val="008B4965"/>
    <w:rsid w:val="008D1ABD"/>
    <w:rsid w:val="008F5D5B"/>
    <w:rsid w:val="0090137A"/>
    <w:rsid w:val="009272CA"/>
    <w:rsid w:val="00936068"/>
    <w:rsid w:val="009419E9"/>
    <w:rsid w:val="00942B67"/>
    <w:rsid w:val="00944F22"/>
    <w:rsid w:val="009517CC"/>
    <w:rsid w:val="009615D4"/>
    <w:rsid w:val="00974677"/>
    <w:rsid w:val="00981B76"/>
    <w:rsid w:val="00991A8A"/>
    <w:rsid w:val="00994FB0"/>
    <w:rsid w:val="009A2F17"/>
    <w:rsid w:val="009B3E06"/>
    <w:rsid w:val="009C4C9A"/>
    <w:rsid w:val="009D24F5"/>
    <w:rsid w:val="009D4E88"/>
    <w:rsid w:val="009F56FA"/>
    <w:rsid w:val="00A1132D"/>
    <w:rsid w:val="00A12778"/>
    <w:rsid w:val="00A13664"/>
    <w:rsid w:val="00A24EF4"/>
    <w:rsid w:val="00A3047A"/>
    <w:rsid w:val="00A36B09"/>
    <w:rsid w:val="00A62113"/>
    <w:rsid w:val="00A63585"/>
    <w:rsid w:val="00A90151"/>
    <w:rsid w:val="00A92B42"/>
    <w:rsid w:val="00A9359B"/>
    <w:rsid w:val="00AA163B"/>
    <w:rsid w:val="00AA68D0"/>
    <w:rsid w:val="00AB4B33"/>
    <w:rsid w:val="00B01B6A"/>
    <w:rsid w:val="00B01D67"/>
    <w:rsid w:val="00B23603"/>
    <w:rsid w:val="00B253FF"/>
    <w:rsid w:val="00B32D6C"/>
    <w:rsid w:val="00B3749D"/>
    <w:rsid w:val="00B44F9B"/>
    <w:rsid w:val="00B65DAA"/>
    <w:rsid w:val="00B66B2F"/>
    <w:rsid w:val="00B74F7F"/>
    <w:rsid w:val="00B75B08"/>
    <w:rsid w:val="00B85BDF"/>
    <w:rsid w:val="00B87859"/>
    <w:rsid w:val="00B906E5"/>
    <w:rsid w:val="00B91D47"/>
    <w:rsid w:val="00BA3CB8"/>
    <w:rsid w:val="00BA7623"/>
    <w:rsid w:val="00BB0D54"/>
    <w:rsid w:val="00BC02A7"/>
    <w:rsid w:val="00BC0455"/>
    <w:rsid w:val="00BC08CC"/>
    <w:rsid w:val="00BE2420"/>
    <w:rsid w:val="00BF68C8"/>
    <w:rsid w:val="00C01E68"/>
    <w:rsid w:val="00C068EC"/>
    <w:rsid w:val="00C11924"/>
    <w:rsid w:val="00C13FF8"/>
    <w:rsid w:val="00C326F9"/>
    <w:rsid w:val="00C37A29"/>
    <w:rsid w:val="00C70EFC"/>
    <w:rsid w:val="00C7480B"/>
    <w:rsid w:val="00C75BFB"/>
    <w:rsid w:val="00C802EE"/>
    <w:rsid w:val="00C85830"/>
    <w:rsid w:val="00C86234"/>
    <w:rsid w:val="00C932F3"/>
    <w:rsid w:val="00CA6985"/>
    <w:rsid w:val="00CD61EB"/>
    <w:rsid w:val="00CE255D"/>
    <w:rsid w:val="00CF02F0"/>
    <w:rsid w:val="00CF2857"/>
    <w:rsid w:val="00D01FDB"/>
    <w:rsid w:val="00D16F74"/>
    <w:rsid w:val="00D17703"/>
    <w:rsid w:val="00D34ED6"/>
    <w:rsid w:val="00D36897"/>
    <w:rsid w:val="00D46594"/>
    <w:rsid w:val="00D56CF5"/>
    <w:rsid w:val="00D60649"/>
    <w:rsid w:val="00D61E88"/>
    <w:rsid w:val="00D6574D"/>
    <w:rsid w:val="00D66DC3"/>
    <w:rsid w:val="00D7349B"/>
    <w:rsid w:val="00D75FE2"/>
    <w:rsid w:val="00D80812"/>
    <w:rsid w:val="00D8323A"/>
    <w:rsid w:val="00D83923"/>
    <w:rsid w:val="00D927A2"/>
    <w:rsid w:val="00D939C7"/>
    <w:rsid w:val="00D9419D"/>
    <w:rsid w:val="00DA0C6D"/>
    <w:rsid w:val="00DB5F15"/>
    <w:rsid w:val="00DD58FD"/>
    <w:rsid w:val="00DE0652"/>
    <w:rsid w:val="00DF040C"/>
    <w:rsid w:val="00DF47B6"/>
    <w:rsid w:val="00DF4E3E"/>
    <w:rsid w:val="00E0453D"/>
    <w:rsid w:val="00E05FA6"/>
    <w:rsid w:val="00E20A76"/>
    <w:rsid w:val="00E25474"/>
    <w:rsid w:val="00E32F93"/>
    <w:rsid w:val="00E448B4"/>
    <w:rsid w:val="00E51F0D"/>
    <w:rsid w:val="00E54B2B"/>
    <w:rsid w:val="00E604DD"/>
    <w:rsid w:val="00E65E7D"/>
    <w:rsid w:val="00E704DB"/>
    <w:rsid w:val="00E927AD"/>
    <w:rsid w:val="00EA1943"/>
    <w:rsid w:val="00EB5085"/>
    <w:rsid w:val="00EC57C6"/>
    <w:rsid w:val="00EE095F"/>
    <w:rsid w:val="00EE36A6"/>
    <w:rsid w:val="00EE6F14"/>
    <w:rsid w:val="00EF3F23"/>
    <w:rsid w:val="00EF3FB1"/>
    <w:rsid w:val="00F162D4"/>
    <w:rsid w:val="00F4010B"/>
    <w:rsid w:val="00F4702C"/>
    <w:rsid w:val="00F505B8"/>
    <w:rsid w:val="00F634F6"/>
    <w:rsid w:val="00F650AF"/>
    <w:rsid w:val="00F87B07"/>
    <w:rsid w:val="00F94880"/>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12427"/>
  <w15:chartTrackingRefBased/>
  <w15:docId w15:val="{FA94EC4E-E5AE-4C4D-9CA6-1F71B3EE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94B"/>
    <w:pPr>
      <w:spacing w:before="60" w:after="60" w:line="288" w:lineRule="auto"/>
    </w:pPr>
    <w:rPr>
      <w:spacing w:val="4"/>
      <w:sz w:val="24"/>
    </w:rPr>
  </w:style>
  <w:style w:type="paragraph" w:styleId="Heading1">
    <w:name w:val="heading 1"/>
    <w:basedOn w:val="Normal"/>
    <w:next w:val="Normal"/>
    <w:link w:val="Heading1Char"/>
    <w:autoRedefine/>
    <w:uiPriority w:val="9"/>
    <w:qFormat/>
    <w:rsid w:val="00C802EE"/>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BC02A7"/>
    <w:pPr>
      <w:numPr>
        <w:numId w:val="8"/>
      </w:numPr>
      <w:spacing w:before="80" w:after="80"/>
      <w:ind w:left="454" w:hanging="454"/>
    </w:pPr>
  </w:style>
  <w:style w:type="paragraph" w:styleId="ListBullet2">
    <w:name w:val="List Bullet 2"/>
    <w:basedOn w:val="Normal"/>
    <w:uiPriority w:val="99"/>
    <w:unhideWhenUsed/>
    <w:qFormat/>
    <w:rsid w:val="00C802EE"/>
    <w:pPr>
      <w:numPr>
        <w:ilvl w:val="1"/>
        <w:numId w:val="8"/>
      </w:numPr>
      <w:spacing w:before="80" w:after="80"/>
      <w:ind w:left="681" w:hanging="397"/>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C802EE"/>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BC02A7"/>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qFormat/>
    <w:rsid w:val="006676F4"/>
    <w:pPr>
      <w:pBdr>
        <w:top w:val="single" w:sz="8" w:space="4" w:color="F26522" w:themeColor="accent1"/>
        <w:bottom w:val="single" w:sz="8" w:space="4" w:color="F26522" w:themeColor="accent1"/>
      </w:pBdr>
      <w:spacing w:before="160" w:after="160" w:line="264" w:lineRule="auto"/>
    </w:pPr>
  </w:style>
  <w:style w:type="table" w:customStyle="1" w:styleId="TASTafeTableStyle2">
    <w:name w:val="TASTafe Table Style 2"/>
    <w:basedOn w:val="TableNormal"/>
    <w:uiPriority w:val="99"/>
    <w:rsid w:val="00BC02A7"/>
    <w:tblPr>
      <w:tblStyleRowBandSize w:val="1"/>
    </w:tbl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C802EE"/>
    <w:pPr>
      <w:framePr w:w="10206" w:vSpace="454" w:wrap="around" w:hAnchor="margin" w:yAlign="top" w:anchorLock="1"/>
      <w:spacing w:after="0" w:line="252" w:lineRule="auto"/>
    </w:pPr>
    <w:rPr>
      <w:spacing w:val="14"/>
      <w:sz w:val="56"/>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character" w:styleId="UnresolvedMention">
    <w:name w:val="Unresolved Mention"/>
    <w:basedOn w:val="DefaultParagraphFont"/>
    <w:uiPriority w:val="99"/>
    <w:semiHidden/>
    <w:unhideWhenUsed/>
    <w:rsid w:val="00E927AD"/>
    <w:rPr>
      <w:color w:val="605E5C"/>
      <w:shd w:val="clear" w:color="auto" w:fill="E1DFDD"/>
    </w:rPr>
  </w:style>
  <w:style w:type="character" w:styleId="FollowedHyperlink">
    <w:name w:val="FollowedHyperlink"/>
    <w:basedOn w:val="DefaultParagraphFont"/>
    <w:uiPriority w:val="99"/>
    <w:semiHidden/>
    <w:unhideWhenUsed/>
    <w:rsid w:val="0032352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hpra.gov.au/documents/default.aspx?record=WD24%2f34379&amp;dbid=AP&amp;chksum=7XlS%2fQCh6z21A%2frsD5vd8g%3d%3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nmac.org.au/sites/default/files/2024-06/ANMAC_EN_Standards_web.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hampton\Downloads\TasTAFE%20Flyer%20Option%202%20-%20columns.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f1e7c8-bc2b-44bb-bcd1-95e8bc680194"/>
    <lcf76f155ced4ddcb4097134ff3c332f xmlns="5883bbdf-3da4-4b78-83f9-9715b5b0d7e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36" ma:contentTypeDescription="Create a new document." ma:contentTypeScope="" ma:versionID="64f9c58c8b3a6640c64f02ece895f848">
  <xsd:schema xmlns:xsd="http://www.w3.org/2001/XMLSchema" xmlns:xs="http://www.w3.org/2001/XMLSchema" xmlns:p="http://schemas.microsoft.com/office/2006/metadata/properties" xmlns:ns2="588cf533-b879-49c6-bc69-bf83f9114288" xmlns:ns3="c475dabe-9836-4f3a-819a-792a25dfce22" xmlns:ns4="5883bbdf-3da4-4b78-83f9-9715b5b0d7ed" xmlns:ns5="23f1e7c8-bc2b-44bb-bcd1-95e8bc680194" targetNamespace="http://schemas.microsoft.com/office/2006/metadata/properties" ma:root="true" ma:fieldsID="bf11eeaa0401799f7f7cfde0a875d9ef" ns2:_="" ns3:_="" ns4:_="" ns5:_="">
    <xsd:import namespace="588cf533-b879-49c6-bc69-bf83f9114288"/>
    <xsd:import namespace="c475dabe-9836-4f3a-819a-792a25dfce22"/>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cf533-b879-49c6-bc69-bf83f9114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75dabe-9836-4f3a-819a-792a25dfce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6736873-0b40-4123-958d-ac21ad863142}"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BC1ED-2CAC-473F-96C0-BEB2910D230A}">
  <ds:schemaRefs>
    <ds:schemaRef ds:uri="http://schemas.microsoft.com/office/2006/metadata/properties"/>
    <ds:schemaRef ds:uri="http://schemas.microsoft.com/office/infopath/2007/PartnerControls"/>
    <ds:schemaRef ds:uri="23f1e7c8-bc2b-44bb-bcd1-95e8bc680194"/>
    <ds:schemaRef ds:uri="5883bbdf-3da4-4b78-83f9-9715b5b0d7e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A1C75B93-8242-4FC5-AB54-522B168554B1}">
  <ds:schemaRefs>
    <ds:schemaRef ds:uri="http://schemas.microsoft.com/sharepoint/v3/contenttype/forms"/>
  </ds:schemaRefs>
</ds:datastoreItem>
</file>

<file path=customXml/itemProps4.xml><?xml version="1.0" encoding="utf-8"?>
<ds:datastoreItem xmlns:ds="http://schemas.openxmlformats.org/officeDocument/2006/customXml" ds:itemID="{DD9FF520-EAFB-4AB5-A29E-FCE2BA11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cf533-b879-49c6-bc69-bf83f9114288"/>
    <ds:schemaRef ds:uri="c475dabe-9836-4f3a-819a-792a25dfce22"/>
    <ds:schemaRef ds:uri="5883bbdf-3da4-4b78-83f9-9715b5b0d7ed"/>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Flyer Option 2 - columns</Template>
  <TotalTime>1</TotalTime>
  <Pages>3</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
  <dc:creator>Andrea Hampton</dc:creator>
  <cp:keywords/>
  <dc:description/>
  <cp:lastModifiedBy>Matt Rigby</cp:lastModifiedBy>
  <cp:revision>2</cp:revision>
  <cp:lastPrinted>2020-12-21T02:59:00Z</cp:lastPrinted>
  <dcterms:created xsi:type="dcterms:W3CDTF">2025-05-08T03:41:00Z</dcterms:created>
  <dcterms:modified xsi:type="dcterms:W3CDTF">2025-05-08T03:41:00Z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UID">
    <vt:lpwstr>ee7c29c8-e8f4-4ba8-9067-ae3a8928c534</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