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6A5A2" w14:textId="77777777" w:rsidR="00DB3768" w:rsidRPr="00DB3768" w:rsidRDefault="00DB3768" w:rsidP="001E5604">
      <w:pPr>
        <w:pStyle w:val="MainTitleHeading"/>
        <w:framePr w:wrap="around"/>
      </w:pPr>
      <w:bookmarkStart w:id="0" w:name="_Toc49512514"/>
      <w:bookmarkStart w:id="1" w:name="_Toc30502210"/>
      <w:r w:rsidRPr="00DB3768">
        <w:t>Request Change of Education Agent (International Education)</w:t>
      </w:r>
    </w:p>
    <w:p w14:paraId="230FADB5" w14:textId="53351F4C" w:rsidR="00B66DC3" w:rsidRPr="00DB3768" w:rsidRDefault="00FD0FAD" w:rsidP="00C74762">
      <w:pPr>
        <w:rPr>
          <w:rFonts w:eastAsiaTheme="minorEastAsia" w:cs="Arial"/>
          <w:sz w:val="22"/>
          <w:szCs w:val="20"/>
          <w:lang w:eastAsia="zh-CN"/>
        </w:rPr>
      </w:pPr>
      <w:r w:rsidRPr="00DB3768">
        <w:rPr>
          <w:rFonts w:cs="Arial"/>
          <w:sz w:val="22"/>
          <w:szCs w:val="20"/>
        </w:rPr>
        <w:t xml:space="preserve">This form is to be </w:t>
      </w:r>
      <w:r w:rsidR="00DB3768">
        <w:rPr>
          <w:rFonts w:cs="Arial"/>
          <w:sz w:val="22"/>
          <w:szCs w:val="20"/>
        </w:rPr>
        <w:t>used</w:t>
      </w:r>
      <w:r w:rsidRPr="00DB3768">
        <w:rPr>
          <w:rFonts w:cs="Arial"/>
          <w:sz w:val="22"/>
          <w:szCs w:val="20"/>
        </w:rPr>
        <w:t xml:space="preserve"> when a</w:t>
      </w:r>
      <w:r w:rsidR="00DB3768">
        <w:rPr>
          <w:rFonts w:cs="Arial"/>
          <w:sz w:val="22"/>
          <w:szCs w:val="20"/>
        </w:rPr>
        <w:t>n international</w:t>
      </w:r>
      <w:r w:rsidRPr="00DB3768">
        <w:rPr>
          <w:rFonts w:cs="Arial"/>
          <w:sz w:val="22"/>
          <w:szCs w:val="20"/>
        </w:rPr>
        <w:t xml:space="preserve"> student </w:t>
      </w:r>
      <w:r w:rsidR="00DB3768">
        <w:rPr>
          <w:rFonts w:cs="Arial"/>
          <w:sz w:val="22"/>
          <w:szCs w:val="20"/>
        </w:rPr>
        <w:t>requests</w:t>
      </w:r>
      <w:r w:rsidRPr="00DB3768">
        <w:rPr>
          <w:rFonts w:cs="Arial"/>
          <w:sz w:val="22"/>
          <w:szCs w:val="20"/>
        </w:rPr>
        <w:t xml:space="preserve"> to change their </w:t>
      </w:r>
      <w:r w:rsidR="0074169B" w:rsidRPr="00DB3768">
        <w:rPr>
          <w:rFonts w:eastAsiaTheme="minorEastAsia" w:cs="Arial"/>
          <w:sz w:val="22"/>
          <w:szCs w:val="20"/>
          <w:lang w:eastAsia="zh-CN"/>
        </w:rPr>
        <w:t xml:space="preserve">existing </w:t>
      </w:r>
      <w:r w:rsidRPr="00DB3768">
        <w:rPr>
          <w:rFonts w:cs="Arial"/>
          <w:sz w:val="22"/>
          <w:szCs w:val="20"/>
        </w:rPr>
        <w:t>education agen</w:t>
      </w:r>
      <w:r w:rsidR="00DB3768">
        <w:rPr>
          <w:rFonts w:eastAsiaTheme="minorEastAsia" w:cs="Arial"/>
          <w:sz w:val="22"/>
          <w:szCs w:val="20"/>
          <w:lang w:eastAsia="zh-CN"/>
        </w:rPr>
        <w:t>t</w:t>
      </w:r>
      <w:r w:rsidRPr="00DB3768">
        <w:rPr>
          <w:rFonts w:cs="Arial"/>
          <w:sz w:val="22"/>
          <w:szCs w:val="20"/>
        </w:rPr>
        <w:t xml:space="preserve"> and nominate a new </w:t>
      </w:r>
      <w:r w:rsidR="00E5321E" w:rsidRPr="00DB3768">
        <w:rPr>
          <w:rFonts w:eastAsiaTheme="minorEastAsia" w:cs="Arial"/>
          <w:sz w:val="22"/>
          <w:szCs w:val="20"/>
          <w:lang w:eastAsia="zh-CN"/>
        </w:rPr>
        <w:t>agen</w:t>
      </w:r>
      <w:r w:rsidR="00DB3768">
        <w:rPr>
          <w:rFonts w:eastAsiaTheme="minorEastAsia" w:cs="Arial"/>
          <w:sz w:val="22"/>
          <w:szCs w:val="20"/>
          <w:lang w:eastAsia="zh-CN"/>
        </w:rPr>
        <w:t>t</w:t>
      </w:r>
      <w:r w:rsidRPr="00DB3768">
        <w:rPr>
          <w:rFonts w:cs="Arial"/>
          <w:sz w:val="22"/>
          <w:szCs w:val="20"/>
        </w:rPr>
        <w:t xml:space="preserve"> </w:t>
      </w:r>
      <w:r w:rsidR="00E5321E" w:rsidRPr="00DB3768">
        <w:rPr>
          <w:rFonts w:eastAsiaTheme="minorEastAsia" w:cs="Arial"/>
          <w:sz w:val="22"/>
          <w:szCs w:val="20"/>
          <w:lang w:eastAsia="zh-CN"/>
        </w:rPr>
        <w:t xml:space="preserve">to represent </w:t>
      </w:r>
      <w:r w:rsidR="00496BA5" w:rsidRPr="00DB3768">
        <w:rPr>
          <w:rFonts w:eastAsiaTheme="minorEastAsia" w:cs="Arial"/>
          <w:sz w:val="22"/>
          <w:szCs w:val="20"/>
          <w:lang w:eastAsia="zh-CN"/>
        </w:rPr>
        <w:t>them in the international student enrolment process</w:t>
      </w:r>
      <w:r w:rsidRPr="00DB3768">
        <w:rPr>
          <w:rFonts w:cs="Arial"/>
          <w:sz w:val="22"/>
          <w:szCs w:val="20"/>
        </w:rPr>
        <w:t>.</w:t>
      </w:r>
      <w:r w:rsidR="00B66DC3" w:rsidRPr="00DB3768">
        <w:rPr>
          <w:rFonts w:eastAsiaTheme="minorEastAsia" w:cs="Arial"/>
          <w:sz w:val="22"/>
          <w:szCs w:val="20"/>
          <w:lang w:eastAsia="zh-CN"/>
        </w:rPr>
        <w:t xml:space="preserve"> </w:t>
      </w:r>
      <w:r w:rsidR="00496BA5" w:rsidRPr="00DB3768">
        <w:rPr>
          <w:rFonts w:eastAsiaTheme="minorEastAsia" w:cs="Arial"/>
          <w:sz w:val="22"/>
          <w:szCs w:val="20"/>
          <w:lang w:eastAsia="zh-CN"/>
        </w:rPr>
        <w:t>Potential s</w:t>
      </w:r>
      <w:r w:rsidRPr="00DB3768">
        <w:rPr>
          <w:rFonts w:cs="Arial"/>
          <w:sz w:val="22"/>
          <w:szCs w:val="20"/>
        </w:rPr>
        <w:t xml:space="preserve">tudents are </w:t>
      </w:r>
      <w:r w:rsidR="00496BA5" w:rsidRPr="00DB3768">
        <w:rPr>
          <w:rFonts w:eastAsiaTheme="minorEastAsia" w:cs="Arial"/>
          <w:sz w:val="22"/>
          <w:szCs w:val="20"/>
          <w:lang w:eastAsia="zh-CN"/>
        </w:rPr>
        <w:t xml:space="preserve">only allowed to change their agency </w:t>
      </w:r>
      <w:r w:rsidR="00D46840" w:rsidRPr="00DB3768">
        <w:rPr>
          <w:rFonts w:eastAsiaTheme="minorEastAsia" w:cs="Arial"/>
          <w:sz w:val="22"/>
          <w:szCs w:val="20"/>
          <w:lang w:eastAsia="zh-CN"/>
        </w:rPr>
        <w:t xml:space="preserve">in related to the enrolment </w:t>
      </w:r>
      <w:r w:rsidR="00D90AB4" w:rsidRPr="00DB3768">
        <w:rPr>
          <w:rFonts w:eastAsiaTheme="minorEastAsia" w:cs="Arial"/>
          <w:sz w:val="22"/>
          <w:szCs w:val="20"/>
          <w:lang w:eastAsia="zh-CN"/>
        </w:rPr>
        <w:t xml:space="preserve">activities </w:t>
      </w:r>
      <w:r w:rsidR="00496BA5" w:rsidRPr="00DB3768">
        <w:rPr>
          <w:rFonts w:eastAsiaTheme="minorEastAsia" w:cs="Arial"/>
          <w:sz w:val="22"/>
          <w:szCs w:val="20"/>
          <w:lang w:eastAsia="zh-CN"/>
        </w:rPr>
        <w:t>before the</w:t>
      </w:r>
      <w:r w:rsidR="00D90AB4" w:rsidRPr="00DB3768">
        <w:rPr>
          <w:rFonts w:eastAsiaTheme="minorEastAsia" w:cs="Arial"/>
          <w:sz w:val="22"/>
          <w:szCs w:val="20"/>
          <w:lang w:eastAsia="zh-CN"/>
        </w:rPr>
        <w:t>ir</w:t>
      </w:r>
      <w:r w:rsidR="00496BA5" w:rsidRPr="00DB3768">
        <w:rPr>
          <w:rFonts w:eastAsiaTheme="minorEastAsia" w:cs="Arial"/>
          <w:sz w:val="22"/>
          <w:szCs w:val="20"/>
          <w:lang w:eastAsia="zh-CN"/>
        </w:rPr>
        <w:t xml:space="preserve"> successful enrolment</w:t>
      </w:r>
      <w:r w:rsidRPr="00DB3768">
        <w:rPr>
          <w:rFonts w:cs="Arial"/>
          <w:sz w:val="22"/>
          <w:szCs w:val="20"/>
        </w:rPr>
        <w:t>.</w:t>
      </w:r>
      <w:r w:rsidR="00D90AB4" w:rsidRPr="00DB3768">
        <w:rPr>
          <w:rFonts w:eastAsiaTheme="minorEastAsia" w:cs="Arial"/>
          <w:sz w:val="22"/>
          <w:szCs w:val="20"/>
          <w:lang w:eastAsia="zh-CN"/>
        </w:rPr>
        <w:t xml:space="preserve"> After their enrolment, student</w:t>
      </w:r>
      <w:r w:rsidR="001D55EC">
        <w:rPr>
          <w:rFonts w:eastAsiaTheme="minorEastAsia" w:cs="Arial"/>
          <w:sz w:val="22"/>
          <w:szCs w:val="20"/>
          <w:lang w:eastAsia="zh-CN"/>
        </w:rPr>
        <w:t>s</w:t>
      </w:r>
      <w:r w:rsidR="00D90AB4" w:rsidRPr="00DB3768">
        <w:rPr>
          <w:rFonts w:eastAsiaTheme="minorEastAsia" w:cs="Arial"/>
          <w:sz w:val="22"/>
          <w:szCs w:val="20"/>
          <w:lang w:eastAsia="zh-CN"/>
        </w:rPr>
        <w:t xml:space="preserve"> also ha</w:t>
      </w:r>
      <w:r w:rsidR="001D55EC">
        <w:rPr>
          <w:rFonts w:eastAsiaTheme="minorEastAsia" w:cs="Arial"/>
          <w:sz w:val="22"/>
          <w:szCs w:val="20"/>
          <w:lang w:eastAsia="zh-CN"/>
        </w:rPr>
        <w:t>ve</w:t>
      </w:r>
      <w:r w:rsidR="00D90AB4" w:rsidRPr="00DB3768">
        <w:rPr>
          <w:rFonts w:eastAsiaTheme="minorEastAsia" w:cs="Arial"/>
          <w:sz w:val="22"/>
          <w:szCs w:val="20"/>
          <w:lang w:eastAsia="zh-CN"/>
        </w:rPr>
        <w:t xml:space="preserve"> the right to change their agency to represent them in </w:t>
      </w:r>
      <w:r w:rsidR="00B66DC3" w:rsidRPr="00DB3768">
        <w:rPr>
          <w:rFonts w:eastAsiaTheme="minorEastAsia" w:cs="Arial"/>
          <w:sz w:val="22"/>
          <w:szCs w:val="20"/>
          <w:lang w:eastAsia="zh-CN"/>
        </w:rPr>
        <w:t xml:space="preserve">other activities non-related to student enrolment. </w:t>
      </w:r>
    </w:p>
    <w:p w14:paraId="5FC0D116" w14:textId="3743B86C" w:rsidR="00FD0FAD" w:rsidRDefault="00FD0FAD" w:rsidP="00C74762">
      <w:pPr>
        <w:rPr>
          <w:rFonts w:eastAsiaTheme="minorEastAsia" w:cs="Arial"/>
          <w:sz w:val="22"/>
          <w:szCs w:val="20"/>
          <w:lang w:eastAsia="zh-CN"/>
        </w:rPr>
      </w:pPr>
      <w:r w:rsidRPr="00DB3768">
        <w:rPr>
          <w:rFonts w:cs="Arial"/>
          <w:sz w:val="22"/>
          <w:szCs w:val="20"/>
        </w:rPr>
        <w:t xml:space="preserve">By completing this form, you are notifying </w:t>
      </w:r>
      <w:r w:rsidR="00A6590B" w:rsidRPr="00DB3768">
        <w:rPr>
          <w:rFonts w:eastAsiaTheme="minorEastAsia" w:cs="Arial"/>
          <w:sz w:val="22"/>
          <w:szCs w:val="20"/>
          <w:lang w:eastAsia="zh-CN"/>
        </w:rPr>
        <w:t>TasTAFE</w:t>
      </w:r>
      <w:r w:rsidRPr="00DB3768">
        <w:rPr>
          <w:rFonts w:cs="Arial"/>
          <w:sz w:val="22"/>
          <w:szCs w:val="20"/>
        </w:rPr>
        <w:t xml:space="preserve"> of your intention to Change / Nominate </w:t>
      </w:r>
      <w:r w:rsidR="001D55EC">
        <w:rPr>
          <w:rFonts w:cs="Arial"/>
          <w:sz w:val="22"/>
          <w:szCs w:val="20"/>
        </w:rPr>
        <w:t xml:space="preserve">a </w:t>
      </w:r>
      <w:r w:rsidRPr="00DB3768">
        <w:rPr>
          <w:rFonts w:cs="Arial"/>
          <w:sz w:val="22"/>
          <w:szCs w:val="20"/>
        </w:rPr>
        <w:t>new education agent.</w:t>
      </w:r>
      <w:r w:rsidR="00A6590B" w:rsidRPr="00DB3768">
        <w:rPr>
          <w:rFonts w:eastAsiaTheme="minorEastAsia" w:cs="Arial"/>
          <w:sz w:val="22"/>
          <w:szCs w:val="20"/>
          <w:lang w:eastAsia="zh-CN"/>
        </w:rPr>
        <w:t xml:space="preserve"> </w:t>
      </w:r>
      <w:r w:rsidR="004760EE" w:rsidRPr="00DB3768">
        <w:rPr>
          <w:rFonts w:eastAsiaTheme="minorEastAsia" w:cs="Arial"/>
          <w:sz w:val="22"/>
          <w:szCs w:val="20"/>
          <w:lang w:eastAsia="zh-CN"/>
        </w:rPr>
        <w:t xml:space="preserve">The </w:t>
      </w:r>
      <w:r w:rsidR="001D55EC">
        <w:rPr>
          <w:rFonts w:eastAsiaTheme="minorEastAsia" w:cs="Arial"/>
          <w:sz w:val="22"/>
          <w:szCs w:val="20"/>
          <w:lang w:eastAsia="zh-CN"/>
        </w:rPr>
        <w:t>Letter of Offer</w:t>
      </w:r>
      <w:r w:rsidR="00A6590B" w:rsidRPr="00DB3768">
        <w:rPr>
          <w:rFonts w:eastAsiaTheme="minorEastAsia" w:cs="Arial"/>
          <w:sz w:val="22"/>
          <w:szCs w:val="20"/>
          <w:lang w:eastAsia="zh-CN"/>
        </w:rPr>
        <w:t xml:space="preserve"> will be revised</w:t>
      </w:r>
      <w:r w:rsidR="00C407E8" w:rsidRPr="00DB3768">
        <w:rPr>
          <w:rFonts w:eastAsiaTheme="minorEastAsia" w:cs="Arial"/>
          <w:sz w:val="22"/>
          <w:szCs w:val="20"/>
          <w:lang w:eastAsia="zh-CN"/>
        </w:rPr>
        <w:t xml:space="preserve"> </w:t>
      </w:r>
      <w:r w:rsidR="00887213">
        <w:rPr>
          <w:rFonts w:eastAsiaTheme="minorEastAsia" w:cs="Arial"/>
          <w:sz w:val="22"/>
          <w:szCs w:val="20"/>
          <w:lang w:eastAsia="zh-CN"/>
        </w:rPr>
        <w:t>showing the new education agent as your official representative</w:t>
      </w:r>
      <w:r w:rsidR="00C407E8" w:rsidRPr="00DB3768">
        <w:rPr>
          <w:rFonts w:eastAsiaTheme="minorEastAsia" w:cs="Arial"/>
          <w:sz w:val="22"/>
          <w:szCs w:val="20"/>
          <w:lang w:eastAsia="zh-CN"/>
        </w:rPr>
        <w:t xml:space="preserve">. Students </w:t>
      </w:r>
      <w:r w:rsidR="00887213">
        <w:rPr>
          <w:rFonts w:eastAsiaTheme="minorEastAsia" w:cs="Arial"/>
          <w:sz w:val="22"/>
          <w:szCs w:val="20"/>
          <w:lang w:eastAsia="zh-CN"/>
        </w:rPr>
        <w:t xml:space="preserve">will </w:t>
      </w:r>
      <w:r w:rsidR="00C407E8" w:rsidRPr="00DB3768">
        <w:rPr>
          <w:rFonts w:eastAsiaTheme="minorEastAsia" w:cs="Arial"/>
          <w:sz w:val="22"/>
          <w:szCs w:val="20"/>
          <w:lang w:eastAsia="zh-CN"/>
        </w:rPr>
        <w:t xml:space="preserve">need to accept </w:t>
      </w:r>
      <w:r w:rsidR="009A7A35" w:rsidRPr="00DB3768">
        <w:rPr>
          <w:rFonts w:eastAsiaTheme="minorEastAsia" w:cs="Arial"/>
          <w:sz w:val="22"/>
          <w:szCs w:val="20"/>
          <w:lang w:eastAsia="zh-CN"/>
        </w:rPr>
        <w:t xml:space="preserve">and sign the updated </w:t>
      </w:r>
      <w:r w:rsidR="00887213">
        <w:rPr>
          <w:rFonts w:eastAsiaTheme="minorEastAsia" w:cs="Arial"/>
          <w:sz w:val="22"/>
          <w:szCs w:val="20"/>
          <w:lang w:eastAsia="zh-CN"/>
        </w:rPr>
        <w:t>Letter of Offer</w:t>
      </w:r>
      <w:r w:rsidR="009A7A35" w:rsidRPr="00DB3768">
        <w:rPr>
          <w:rFonts w:eastAsiaTheme="minorEastAsia" w:cs="Arial"/>
          <w:sz w:val="22"/>
          <w:szCs w:val="20"/>
          <w:lang w:eastAsia="zh-CN"/>
        </w:rPr>
        <w:t xml:space="preserve">. </w:t>
      </w:r>
    </w:p>
    <w:p w14:paraId="2E836431" w14:textId="47CEC52B" w:rsidR="00BD670A" w:rsidRPr="001E5604" w:rsidRDefault="00BD670A" w:rsidP="001E5604">
      <w:pPr>
        <w:pStyle w:val="Heading1"/>
        <w:rPr>
          <w:lang w:eastAsia="zh-TW"/>
        </w:rPr>
      </w:pPr>
      <w:r w:rsidRPr="001E5604">
        <w:t>Student Details</w:t>
      </w:r>
    </w:p>
    <w:tbl>
      <w:tblPr>
        <w:tblStyle w:val="TableGrid"/>
        <w:tblW w:w="0" w:type="auto"/>
        <w:tblLook w:val="04A0" w:firstRow="1" w:lastRow="0" w:firstColumn="1" w:lastColumn="0" w:noHBand="0" w:noVBand="1"/>
      </w:tblPr>
      <w:tblGrid>
        <w:gridCol w:w="2830"/>
        <w:gridCol w:w="7083"/>
      </w:tblGrid>
      <w:tr w:rsidR="00BD670A" w:rsidRPr="00B0029C" w14:paraId="3BC5E722" w14:textId="77777777" w:rsidTr="003043C2">
        <w:trPr>
          <w:trHeight w:val="506"/>
        </w:trPr>
        <w:tc>
          <w:tcPr>
            <w:tcW w:w="2830" w:type="dxa"/>
            <w:shd w:val="clear" w:color="auto" w:fill="F2F2F2" w:themeFill="background1" w:themeFillShade="F2"/>
            <w:vAlign w:val="center"/>
          </w:tcPr>
          <w:p w14:paraId="01A774DC" w14:textId="438C0A14" w:rsidR="00BD670A" w:rsidRPr="00F3701A" w:rsidRDefault="00BD670A" w:rsidP="003043C2">
            <w:pPr>
              <w:spacing w:before="0" w:after="0" w:line="240" w:lineRule="auto"/>
              <w:rPr>
                <w:rFonts w:cs="Arial"/>
                <w:b/>
                <w:bCs/>
                <w:sz w:val="22"/>
                <w:lang w:eastAsia="zh-TW"/>
              </w:rPr>
            </w:pPr>
            <w:r>
              <w:rPr>
                <w:rFonts w:cs="Arial"/>
                <w:sz w:val="22"/>
              </w:rPr>
              <w:t>Full Name</w:t>
            </w:r>
            <w:r w:rsidRPr="007D21A1">
              <w:rPr>
                <w:rFonts w:cs="Arial"/>
                <w:sz w:val="22"/>
              </w:rPr>
              <w:t xml:space="preserve">: </w:t>
            </w:r>
          </w:p>
        </w:tc>
        <w:tc>
          <w:tcPr>
            <w:tcW w:w="7083" w:type="dxa"/>
            <w:vAlign w:val="center"/>
          </w:tcPr>
          <w:p w14:paraId="103AD339" w14:textId="77777777" w:rsidR="00BD670A" w:rsidRPr="00B0029C" w:rsidRDefault="00BD670A" w:rsidP="003043C2">
            <w:pPr>
              <w:spacing w:before="0" w:after="0" w:line="240" w:lineRule="auto"/>
              <w:rPr>
                <w:rFonts w:cs="Arial"/>
                <w:sz w:val="22"/>
                <w:lang w:eastAsia="zh-TW"/>
              </w:rPr>
            </w:pPr>
          </w:p>
        </w:tc>
      </w:tr>
      <w:tr w:rsidR="00BD670A" w:rsidRPr="00B0029C" w14:paraId="2ACE80F2" w14:textId="77777777" w:rsidTr="003043C2">
        <w:trPr>
          <w:trHeight w:val="506"/>
        </w:trPr>
        <w:tc>
          <w:tcPr>
            <w:tcW w:w="2830" w:type="dxa"/>
            <w:shd w:val="clear" w:color="auto" w:fill="F2F2F2" w:themeFill="background1" w:themeFillShade="F2"/>
            <w:vAlign w:val="center"/>
          </w:tcPr>
          <w:p w14:paraId="3240D5E3" w14:textId="613DD9EB" w:rsidR="00BD670A" w:rsidRPr="00F3701A" w:rsidRDefault="00BD670A" w:rsidP="003043C2">
            <w:pPr>
              <w:spacing w:before="0" w:after="0" w:line="240" w:lineRule="auto"/>
              <w:rPr>
                <w:rFonts w:cs="Arial"/>
                <w:b/>
                <w:bCs/>
                <w:sz w:val="22"/>
                <w:lang w:eastAsia="zh-TW"/>
              </w:rPr>
            </w:pPr>
            <w:r>
              <w:rPr>
                <w:rFonts w:cs="Arial"/>
                <w:sz w:val="22"/>
              </w:rPr>
              <w:t>Student ID</w:t>
            </w:r>
            <w:r w:rsidRPr="007D21A1">
              <w:rPr>
                <w:rFonts w:cs="Arial"/>
                <w:sz w:val="22"/>
              </w:rPr>
              <w:t>:</w:t>
            </w:r>
          </w:p>
        </w:tc>
        <w:tc>
          <w:tcPr>
            <w:tcW w:w="7083" w:type="dxa"/>
            <w:vAlign w:val="center"/>
          </w:tcPr>
          <w:p w14:paraId="7C5A2F1E" w14:textId="77777777" w:rsidR="00BD670A" w:rsidRPr="00B0029C" w:rsidRDefault="00BD670A" w:rsidP="003043C2">
            <w:pPr>
              <w:spacing w:before="0" w:after="0" w:line="240" w:lineRule="auto"/>
              <w:rPr>
                <w:rFonts w:cs="Arial"/>
                <w:sz w:val="22"/>
                <w:lang w:eastAsia="zh-TW"/>
              </w:rPr>
            </w:pPr>
          </w:p>
        </w:tc>
      </w:tr>
      <w:tr w:rsidR="00BD670A" w:rsidRPr="00B0029C" w14:paraId="3E84A7AD" w14:textId="77777777" w:rsidTr="003043C2">
        <w:trPr>
          <w:trHeight w:val="506"/>
        </w:trPr>
        <w:tc>
          <w:tcPr>
            <w:tcW w:w="2830" w:type="dxa"/>
            <w:shd w:val="clear" w:color="auto" w:fill="F2F2F2" w:themeFill="background1" w:themeFillShade="F2"/>
            <w:vAlign w:val="center"/>
          </w:tcPr>
          <w:p w14:paraId="4F357EBB" w14:textId="6D0913CF" w:rsidR="00BD670A" w:rsidRPr="00F3701A" w:rsidRDefault="00BD670A" w:rsidP="003043C2">
            <w:pPr>
              <w:spacing w:before="0" w:after="0" w:line="240" w:lineRule="auto"/>
              <w:rPr>
                <w:rFonts w:cs="Arial"/>
                <w:b/>
                <w:bCs/>
                <w:sz w:val="22"/>
                <w:lang w:eastAsia="zh-TW"/>
              </w:rPr>
            </w:pPr>
            <w:r>
              <w:rPr>
                <w:rFonts w:cs="Arial"/>
                <w:sz w:val="22"/>
              </w:rPr>
              <w:t>Contact Email/Phone</w:t>
            </w:r>
            <w:r w:rsidRPr="007D21A1">
              <w:rPr>
                <w:rFonts w:cs="Arial"/>
                <w:sz w:val="22"/>
              </w:rPr>
              <w:t xml:space="preserve">: </w:t>
            </w:r>
          </w:p>
        </w:tc>
        <w:tc>
          <w:tcPr>
            <w:tcW w:w="7083" w:type="dxa"/>
            <w:vAlign w:val="center"/>
          </w:tcPr>
          <w:p w14:paraId="524BBC53" w14:textId="77777777" w:rsidR="00BD670A" w:rsidRPr="00B0029C" w:rsidRDefault="00BD670A" w:rsidP="003043C2">
            <w:pPr>
              <w:spacing w:before="0" w:after="0" w:line="240" w:lineRule="auto"/>
              <w:rPr>
                <w:rFonts w:cs="Arial"/>
                <w:sz w:val="22"/>
                <w:lang w:eastAsia="zh-TW"/>
              </w:rPr>
            </w:pPr>
          </w:p>
        </w:tc>
      </w:tr>
    </w:tbl>
    <w:p w14:paraId="6EAAF48F" w14:textId="4B41CCAD" w:rsidR="00BD670A" w:rsidRPr="00F3701A" w:rsidRDefault="00BD670A" w:rsidP="001E5604">
      <w:pPr>
        <w:pStyle w:val="Heading1"/>
        <w:rPr>
          <w:lang w:eastAsia="zh-TW"/>
        </w:rPr>
      </w:pPr>
      <w:r>
        <w:t>Current Education Agent Details</w:t>
      </w:r>
    </w:p>
    <w:tbl>
      <w:tblPr>
        <w:tblStyle w:val="TableGrid"/>
        <w:tblW w:w="0" w:type="auto"/>
        <w:tblLook w:val="04A0" w:firstRow="1" w:lastRow="0" w:firstColumn="1" w:lastColumn="0" w:noHBand="0" w:noVBand="1"/>
      </w:tblPr>
      <w:tblGrid>
        <w:gridCol w:w="2830"/>
        <w:gridCol w:w="7083"/>
      </w:tblGrid>
      <w:tr w:rsidR="00BD670A" w:rsidRPr="00B0029C" w14:paraId="6F8DA7B6" w14:textId="77777777" w:rsidTr="00BD670A">
        <w:trPr>
          <w:trHeight w:val="506"/>
        </w:trPr>
        <w:tc>
          <w:tcPr>
            <w:tcW w:w="2830" w:type="dxa"/>
            <w:shd w:val="clear" w:color="auto" w:fill="F2F2F2" w:themeFill="background1" w:themeFillShade="F2"/>
            <w:vAlign w:val="center"/>
          </w:tcPr>
          <w:p w14:paraId="2F74F5E8" w14:textId="78C06438" w:rsidR="00BD670A" w:rsidRPr="00F3701A" w:rsidRDefault="00BD670A" w:rsidP="00BD670A">
            <w:pPr>
              <w:spacing w:before="0" w:after="0" w:line="240" w:lineRule="auto"/>
              <w:rPr>
                <w:rFonts w:cs="Arial"/>
                <w:b/>
                <w:bCs/>
                <w:sz w:val="22"/>
                <w:lang w:eastAsia="zh-TW"/>
              </w:rPr>
            </w:pPr>
            <w:r w:rsidRPr="00DB3768">
              <w:rPr>
                <w:rFonts w:eastAsiaTheme="minorEastAsia" w:cs="Arial"/>
                <w:sz w:val="22"/>
                <w:lang w:eastAsia="zh-CN"/>
              </w:rPr>
              <w:t>Name of the Agent</w:t>
            </w:r>
            <w:r>
              <w:rPr>
                <w:rFonts w:eastAsiaTheme="minorEastAsia" w:cs="Arial"/>
                <w:sz w:val="22"/>
                <w:lang w:eastAsia="zh-CN"/>
              </w:rPr>
              <w:t>:</w:t>
            </w:r>
          </w:p>
        </w:tc>
        <w:tc>
          <w:tcPr>
            <w:tcW w:w="7083" w:type="dxa"/>
            <w:vAlign w:val="center"/>
          </w:tcPr>
          <w:p w14:paraId="350A8499" w14:textId="77777777" w:rsidR="00BD670A" w:rsidRPr="00B0029C" w:rsidRDefault="00BD670A" w:rsidP="00BD670A">
            <w:pPr>
              <w:spacing w:before="0" w:after="0" w:line="240" w:lineRule="auto"/>
              <w:rPr>
                <w:rFonts w:cs="Arial"/>
                <w:sz w:val="22"/>
                <w:lang w:eastAsia="zh-TW"/>
              </w:rPr>
            </w:pPr>
          </w:p>
        </w:tc>
      </w:tr>
      <w:tr w:rsidR="00BD670A" w:rsidRPr="00B0029C" w14:paraId="64FEBF40" w14:textId="77777777" w:rsidTr="00BD670A">
        <w:trPr>
          <w:trHeight w:val="506"/>
        </w:trPr>
        <w:tc>
          <w:tcPr>
            <w:tcW w:w="2830" w:type="dxa"/>
            <w:shd w:val="clear" w:color="auto" w:fill="F2F2F2" w:themeFill="background1" w:themeFillShade="F2"/>
            <w:vAlign w:val="center"/>
          </w:tcPr>
          <w:p w14:paraId="2867F1EC" w14:textId="07D1A36C" w:rsidR="00BD670A" w:rsidRPr="00F3701A" w:rsidRDefault="00BD670A" w:rsidP="00BD670A">
            <w:pPr>
              <w:spacing w:before="0" w:after="0" w:line="240" w:lineRule="auto"/>
              <w:rPr>
                <w:rFonts w:cs="Arial"/>
                <w:b/>
                <w:bCs/>
                <w:sz w:val="22"/>
                <w:lang w:eastAsia="zh-TW"/>
              </w:rPr>
            </w:pPr>
            <w:r w:rsidRPr="00DB3768">
              <w:rPr>
                <w:rFonts w:eastAsiaTheme="minorEastAsia" w:cs="Arial"/>
                <w:sz w:val="22"/>
                <w:lang w:eastAsia="zh-CN"/>
              </w:rPr>
              <w:t>Contact Person</w:t>
            </w:r>
            <w:r>
              <w:rPr>
                <w:rFonts w:eastAsiaTheme="minorEastAsia" w:cs="Arial"/>
                <w:sz w:val="22"/>
                <w:lang w:eastAsia="zh-CN"/>
              </w:rPr>
              <w:t>:</w:t>
            </w:r>
          </w:p>
        </w:tc>
        <w:tc>
          <w:tcPr>
            <w:tcW w:w="7083" w:type="dxa"/>
            <w:vAlign w:val="center"/>
          </w:tcPr>
          <w:p w14:paraId="36B8A781" w14:textId="77777777" w:rsidR="00BD670A" w:rsidRPr="00B0029C" w:rsidRDefault="00BD670A" w:rsidP="00BD670A">
            <w:pPr>
              <w:spacing w:before="0" w:after="0" w:line="240" w:lineRule="auto"/>
              <w:rPr>
                <w:rFonts w:cs="Arial"/>
                <w:sz w:val="22"/>
                <w:lang w:eastAsia="zh-TW"/>
              </w:rPr>
            </w:pPr>
          </w:p>
        </w:tc>
      </w:tr>
      <w:tr w:rsidR="00BD670A" w:rsidRPr="00B0029C" w14:paraId="3C5D848A" w14:textId="77777777" w:rsidTr="00BD670A">
        <w:trPr>
          <w:trHeight w:val="506"/>
        </w:trPr>
        <w:tc>
          <w:tcPr>
            <w:tcW w:w="2830" w:type="dxa"/>
            <w:shd w:val="clear" w:color="auto" w:fill="F2F2F2" w:themeFill="background1" w:themeFillShade="F2"/>
            <w:vAlign w:val="center"/>
          </w:tcPr>
          <w:p w14:paraId="1BFBEDB8" w14:textId="10770914" w:rsidR="00BD670A" w:rsidRPr="00F3701A" w:rsidRDefault="00BD670A" w:rsidP="00BD670A">
            <w:pPr>
              <w:spacing w:before="0" w:after="0" w:line="240" w:lineRule="auto"/>
              <w:rPr>
                <w:rFonts w:cs="Arial"/>
                <w:b/>
                <w:bCs/>
                <w:sz w:val="22"/>
                <w:lang w:eastAsia="zh-TW"/>
              </w:rPr>
            </w:pPr>
            <w:r w:rsidRPr="00DB3768">
              <w:rPr>
                <w:rFonts w:eastAsiaTheme="minorEastAsia" w:cs="Arial"/>
                <w:sz w:val="22"/>
                <w:lang w:eastAsia="zh-CN"/>
              </w:rPr>
              <w:t>Office Address</w:t>
            </w:r>
            <w:r>
              <w:rPr>
                <w:rFonts w:eastAsiaTheme="minorEastAsia" w:cs="Arial"/>
                <w:sz w:val="22"/>
                <w:lang w:eastAsia="zh-CN"/>
              </w:rPr>
              <w:t>:</w:t>
            </w:r>
          </w:p>
        </w:tc>
        <w:tc>
          <w:tcPr>
            <w:tcW w:w="7083" w:type="dxa"/>
            <w:vAlign w:val="center"/>
          </w:tcPr>
          <w:p w14:paraId="2ADB5BCD" w14:textId="77777777" w:rsidR="00BD670A" w:rsidRPr="00B0029C" w:rsidRDefault="00BD670A" w:rsidP="00BD670A">
            <w:pPr>
              <w:spacing w:before="0" w:after="0" w:line="240" w:lineRule="auto"/>
              <w:rPr>
                <w:rFonts w:cs="Arial"/>
                <w:sz w:val="22"/>
                <w:lang w:eastAsia="zh-TW"/>
              </w:rPr>
            </w:pPr>
          </w:p>
        </w:tc>
      </w:tr>
      <w:tr w:rsidR="00BD670A" w:rsidRPr="00B0029C" w14:paraId="7D333F28" w14:textId="77777777" w:rsidTr="00BD670A">
        <w:trPr>
          <w:trHeight w:val="506"/>
        </w:trPr>
        <w:tc>
          <w:tcPr>
            <w:tcW w:w="2830" w:type="dxa"/>
            <w:shd w:val="clear" w:color="auto" w:fill="F2F2F2" w:themeFill="background1" w:themeFillShade="F2"/>
            <w:vAlign w:val="center"/>
          </w:tcPr>
          <w:p w14:paraId="30877522" w14:textId="7F58D048" w:rsidR="00BD670A" w:rsidRDefault="00BD670A" w:rsidP="00BD670A">
            <w:pPr>
              <w:spacing w:before="0" w:after="0" w:line="240" w:lineRule="auto"/>
              <w:rPr>
                <w:rFonts w:cs="Arial"/>
                <w:sz w:val="22"/>
              </w:rPr>
            </w:pPr>
            <w:r w:rsidRPr="00DB3768">
              <w:rPr>
                <w:rFonts w:eastAsiaTheme="minorEastAsia" w:cs="Arial"/>
                <w:sz w:val="22"/>
                <w:lang w:eastAsia="zh-CN"/>
              </w:rPr>
              <w:t>Contact Emai</w:t>
            </w:r>
            <w:r>
              <w:rPr>
                <w:rFonts w:eastAsiaTheme="minorEastAsia" w:cs="Arial"/>
                <w:sz w:val="22"/>
                <w:lang w:eastAsia="zh-CN"/>
              </w:rPr>
              <w:t>l/Phone:</w:t>
            </w:r>
          </w:p>
        </w:tc>
        <w:tc>
          <w:tcPr>
            <w:tcW w:w="7083" w:type="dxa"/>
            <w:vAlign w:val="center"/>
          </w:tcPr>
          <w:p w14:paraId="57A55824" w14:textId="77777777" w:rsidR="00BD670A" w:rsidRPr="00B0029C" w:rsidRDefault="00BD670A" w:rsidP="00BD670A">
            <w:pPr>
              <w:spacing w:before="0" w:after="0" w:line="240" w:lineRule="auto"/>
              <w:rPr>
                <w:rFonts w:cs="Arial"/>
                <w:sz w:val="22"/>
                <w:lang w:eastAsia="zh-TW"/>
              </w:rPr>
            </w:pPr>
          </w:p>
        </w:tc>
      </w:tr>
    </w:tbl>
    <w:p w14:paraId="0006B492" w14:textId="3ED73675" w:rsidR="00BD670A" w:rsidRPr="00F3701A" w:rsidRDefault="00BD670A" w:rsidP="001E5604">
      <w:pPr>
        <w:pStyle w:val="Heading1"/>
        <w:rPr>
          <w:lang w:eastAsia="zh-TW"/>
        </w:rPr>
      </w:pPr>
      <w:r>
        <w:t>New Education Agent Details</w:t>
      </w:r>
    </w:p>
    <w:tbl>
      <w:tblPr>
        <w:tblStyle w:val="TableGrid"/>
        <w:tblW w:w="0" w:type="auto"/>
        <w:tblLook w:val="04A0" w:firstRow="1" w:lastRow="0" w:firstColumn="1" w:lastColumn="0" w:noHBand="0" w:noVBand="1"/>
      </w:tblPr>
      <w:tblGrid>
        <w:gridCol w:w="2830"/>
        <w:gridCol w:w="7083"/>
      </w:tblGrid>
      <w:tr w:rsidR="00BD670A" w:rsidRPr="00B0029C" w14:paraId="46E0E990" w14:textId="77777777" w:rsidTr="003043C2">
        <w:trPr>
          <w:trHeight w:val="506"/>
        </w:trPr>
        <w:tc>
          <w:tcPr>
            <w:tcW w:w="2830" w:type="dxa"/>
            <w:shd w:val="clear" w:color="auto" w:fill="F2F2F2" w:themeFill="background1" w:themeFillShade="F2"/>
            <w:vAlign w:val="center"/>
          </w:tcPr>
          <w:p w14:paraId="1C49E45D" w14:textId="77777777" w:rsidR="00BD670A" w:rsidRPr="00F3701A" w:rsidRDefault="00BD670A" w:rsidP="003043C2">
            <w:pPr>
              <w:spacing w:before="0" w:after="0" w:line="240" w:lineRule="auto"/>
              <w:rPr>
                <w:rFonts w:cs="Arial"/>
                <w:b/>
                <w:bCs/>
                <w:sz w:val="22"/>
                <w:lang w:eastAsia="zh-TW"/>
              </w:rPr>
            </w:pPr>
            <w:r w:rsidRPr="00DB3768">
              <w:rPr>
                <w:rFonts w:eastAsiaTheme="minorEastAsia" w:cs="Arial"/>
                <w:sz w:val="22"/>
                <w:lang w:eastAsia="zh-CN"/>
              </w:rPr>
              <w:t>Name of the Agent</w:t>
            </w:r>
            <w:r>
              <w:rPr>
                <w:rFonts w:eastAsiaTheme="minorEastAsia" w:cs="Arial"/>
                <w:sz w:val="22"/>
                <w:lang w:eastAsia="zh-CN"/>
              </w:rPr>
              <w:t>:</w:t>
            </w:r>
          </w:p>
        </w:tc>
        <w:tc>
          <w:tcPr>
            <w:tcW w:w="7083" w:type="dxa"/>
            <w:vAlign w:val="center"/>
          </w:tcPr>
          <w:p w14:paraId="59CA746A" w14:textId="77777777" w:rsidR="00BD670A" w:rsidRPr="00B0029C" w:rsidRDefault="00BD670A" w:rsidP="003043C2">
            <w:pPr>
              <w:spacing w:before="0" w:after="0" w:line="240" w:lineRule="auto"/>
              <w:rPr>
                <w:rFonts w:cs="Arial"/>
                <w:sz w:val="22"/>
                <w:lang w:eastAsia="zh-TW"/>
              </w:rPr>
            </w:pPr>
          </w:p>
        </w:tc>
      </w:tr>
      <w:tr w:rsidR="00BD670A" w:rsidRPr="00B0029C" w14:paraId="12DCAE48" w14:textId="77777777" w:rsidTr="003043C2">
        <w:trPr>
          <w:trHeight w:val="506"/>
        </w:trPr>
        <w:tc>
          <w:tcPr>
            <w:tcW w:w="2830" w:type="dxa"/>
            <w:shd w:val="clear" w:color="auto" w:fill="F2F2F2" w:themeFill="background1" w:themeFillShade="F2"/>
            <w:vAlign w:val="center"/>
          </w:tcPr>
          <w:p w14:paraId="3D6D1819" w14:textId="77777777" w:rsidR="00BD670A" w:rsidRPr="00F3701A" w:rsidRDefault="00BD670A" w:rsidP="003043C2">
            <w:pPr>
              <w:spacing w:before="0" w:after="0" w:line="240" w:lineRule="auto"/>
              <w:rPr>
                <w:rFonts w:cs="Arial"/>
                <w:b/>
                <w:bCs/>
                <w:sz w:val="22"/>
                <w:lang w:eastAsia="zh-TW"/>
              </w:rPr>
            </w:pPr>
            <w:r w:rsidRPr="00DB3768">
              <w:rPr>
                <w:rFonts w:eastAsiaTheme="minorEastAsia" w:cs="Arial"/>
                <w:sz w:val="22"/>
                <w:lang w:eastAsia="zh-CN"/>
              </w:rPr>
              <w:t>Contact Person</w:t>
            </w:r>
            <w:r>
              <w:rPr>
                <w:rFonts w:eastAsiaTheme="minorEastAsia" w:cs="Arial"/>
                <w:sz w:val="22"/>
                <w:lang w:eastAsia="zh-CN"/>
              </w:rPr>
              <w:t>:</w:t>
            </w:r>
          </w:p>
        </w:tc>
        <w:tc>
          <w:tcPr>
            <w:tcW w:w="7083" w:type="dxa"/>
            <w:vAlign w:val="center"/>
          </w:tcPr>
          <w:p w14:paraId="1D42484F" w14:textId="77777777" w:rsidR="00BD670A" w:rsidRPr="00B0029C" w:rsidRDefault="00BD670A" w:rsidP="003043C2">
            <w:pPr>
              <w:spacing w:before="0" w:after="0" w:line="240" w:lineRule="auto"/>
              <w:rPr>
                <w:rFonts w:cs="Arial"/>
                <w:sz w:val="22"/>
                <w:lang w:eastAsia="zh-TW"/>
              </w:rPr>
            </w:pPr>
          </w:p>
        </w:tc>
      </w:tr>
      <w:tr w:rsidR="00BD670A" w:rsidRPr="00B0029C" w14:paraId="6B4693EF" w14:textId="77777777" w:rsidTr="003043C2">
        <w:trPr>
          <w:trHeight w:val="506"/>
        </w:trPr>
        <w:tc>
          <w:tcPr>
            <w:tcW w:w="2830" w:type="dxa"/>
            <w:shd w:val="clear" w:color="auto" w:fill="F2F2F2" w:themeFill="background1" w:themeFillShade="F2"/>
            <w:vAlign w:val="center"/>
          </w:tcPr>
          <w:p w14:paraId="3716C0BF" w14:textId="77777777" w:rsidR="00BD670A" w:rsidRPr="00F3701A" w:rsidRDefault="00BD670A" w:rsidP="003043C2">
            <w:pPr>
              <w:spacing w:before="0" w:after="0" w:line="240" w:lineRule="auto"/>
              <w:rPr>
                <w:rFonts w:cs="Arial"/>
                <w:b/>
                <w:bCs/>
                <w:sz w:val="22"/>
                <w:lang w:eastAsia="zh-TW"/>
              </w:rPr>
            </w:pPr>
            <w:r w:rsidRPr="00DB3768">
              <w:rPr>
                <w:rFonts w:eastAsiaTheme="minorEastAsia" w:cs="Arial"/>
                <w:sz w:val="22"/>
                <w:lang w:eastAsia="zh-CN"/>
              </w:rPr>
              <w:t>Office Address</w:t>
            </w:r>
            <w:r>
              <w:rPr>
                <w:rFonts w:eastAsiaTheme="minorEastAsia" w:cs="Arial"/>
                <w:sz w:val="22"/>
                <w:lang w:eastAsia="zh-CN"/>
              </w:rPr>
              <w:t>:</w:t>
            </w:r>
          </w:p>
        </w:tc>
        <w:tc>
          <w:tcPr>
            <w:tcW w:w="7083" w:type="dxa"/>
            <w:vAlign w:val="center"/>
          </w:tcPr>
          <w:p w14:paraId="7EED28E3" w14:textId="77777777" w:rsidR="00BD670A" w:rsidRPr="00B0029C" w:rsidRDefault="00BD670A" w:rsidP="003043C2">
            <w:pPr>
              <w:spacing w:before="0" w:after="0" w:line="240" w:lineRule="auto"/>
              <w:rPr>
                <w:rFonts w:cs="Arial"/>
                <w:sz w:val="22"/>
                <w:lang w:eastAsia="zh-TW"/>
              </w:rPr>
            </w:pPr>
          </w:p>
        </w:tc>
      </w:tr>
      <w:tr w:rsidR="00BD670A" w:rsidRPr="00B0029C" w14:paraId="4151D67B" w14:textId="77777777" w:rsidTr="003043C2">
        <w:trPr>
          <w:trHeight w:val="506"/>
        </w:trPr>
        <w:tc>
          <w:tcPr>
            <w:tcW w:w="2830" w:type="dxa"/>
            <w:shd w:val="clear" w:color="auto" w:fill="F2F2F2" w:themeFill="background1" w:themeFillShade="F2"/>
            <w:vAlign w:val="center"/>
          </w:tcPr>
          <w:p w14:paraId="0DA62140" w14:textId="77777777" w:rsidR="00BD670A" w:rsidRDefault="00BD670A" w:rsidP="003043C2">
            <w:pPr>
              <w:spacing w:before="0" w:after="0" w:line="240" w:lineRule="auto"/>
              <w:rPr>
                <w:rFonts w:cs="Arial"/>
                <w:sz w:val="22"/>
              </w:rPr>
            </w:pPr>
            <w:r w:rsidRPr="00DB3768">
              <w:rPr>
                <w:rFonts w:eastAsiaTheme="minorEastAsia" w:cs="Arial"/>
                <w:sz w:val="22"/>
                <w:lang w:eastAsia="zh-CN"/>
              </w:rPr>
              <w:t>Contact Emai</w:t>
            </w:r>
            <w:r>
              <w:rPr>
                <w:rFonts w:eastAsiaTheme="minorEastAsia" w:cs="Arial"/>
                <w:sz w:val="22"/>
                <w:lang w:eastAsia="zh-CN"/>
              </w:rPr>
              <w:t>l/Phone:</w:t>
            </w:r>
          </w:p>
        </w:tc>
        <w:tc>
          <w:tcPr>
            <w:tcW w:w="7083" w:type="dxa"/>
            <w:vAlign w:val="center"/>
          </w:tcPr>
          <w:p w14:paraId="39565D9B" w14:textId="77777777" w:rsidR="00BD670A" w:rsidRPr="00B0029C" w:rsidRDefault="00BD670A" w:rsidP="003043C2">
            <w:pPr>
              <w:spacing w:before="0" w:after="0" w:line="240" w:lineRule="auto"/>
              <w:rPr>
                <w:rFonts w:cs="Arial"/>
                <w:sz w:val="22"/>
                <w:lang w:eastAsia="zh-TW"/>
              </w:rPr>
            </w:pPr>
          </w:p>
        </w:tc>
      </w:tr>
    </w:tbl>
    <w:bookmarkEnd w:id="0"/>
    <w:bookmarkEnd w:id="1"/>
    <w:p w14:paraId="38544D9A" w14:textId="55696068" w:rsidR="00BD670A" w:rsidRPr="00BD3DFC" w:rsidRDefault="00BD670A" w:rsidP="001E5604">
      <w:pPr>
        <w:pStyle w:val="Heading1"/>
        <w:rPr>
          <w:rFonts w:eastAsia="PMingLiU"/>
          <w:lang w:eastAsia="zh-TW"/>
        </w:rPr>
      </w:pPr>
      <w:r w:rsidRPr="0083224C">
        <w:lastRenderedPageBreak/>
        <w:t>Student Declaration</w:t>
      </w:r>
    </w:p>
    <w:p w14:paraId="158BADE8" w14:textId="70407DD5" w:rsidR="00BD670A" w:rsidRDefault="00BD670A" w:rsidP="00BD670A">
      <w:r w:rsidRPr="00DB3768">
        <w:t xml:space="preserve">I would like to nominate the above </w:t>
      </w:r>
      <w:r w:rsidRPr="00BD670A">
        <w:rPr>
          <w:b/>
          <w:bCs/>
          <w:u w:val="single"/>
        </w:rPr>
        <w:t>new education agent</w:t>
      </w:r>
      <w:r w:rsidRPr="00DB3768">
        <w:t xml:space="preserve"> to represent me in my application </w:t>
      </w:r>
      <w:r w:rsidRPr="00DB3768">
        <w:rPr>
          <w:rFonts w:eastAsiaTheme="minorEastAsia"/>
          <w:lang w:eastAsia="zh-CN"/>
        </w:rPr>
        <w:t xml:space="preserve">and enrolment related activities </w:t>
      </w:r>
      <w:r w:rsidRPr="00DB3768">
        <w:t xml:space="preserve">to study at </w:t>
      </w:r>
      <w:r w:rsidRPr="00DB3768">
        <w:rPr>
          <w:rFonts w:eastAsiaTheme="minorEastAsia"/>
          <w:lang w:eastAsia="zh-CN"/>
        </w:rPr>
        <w:t>TasTAFE</w:t>
      </w:r>
      <w:r w:rsidRPr="00DB3768">
        <w:t xml:space="preserve">. I have informed my </w:t>
      </w:r>
      <w:r>
        <w:t xml:space="preserve">current </w:t>
      </w:r>
      <w:r w:rsidRPr="00DB3768">
        <w:t>agent about the change. I understand my request is subject to approval from</w:t>
      </w:r>
      <w:r w:rsidRPr="00DB3768">
        <w:rPr>
          <w:rFonts w:eastAsiaTheme="minorEastAsia"/>
          <w:lang w:eastAsia="zh-CN"/>
        </w:rPr>
        <w:t xml:space="preserve"> TasTAFE</w:t>
      </w:r>
      <w:r w:rsidRPr="00DB3768">
        <w:t xml:space="preserve">. I understand I may be contacted by </w:t>
      </w:r>
      <w:r w:rsidRPr="00DB3768">
        <w:rPr>
          <w:rFonts w:eastAsiaTheme="minorEastAsia"/>
          <w:lang w:eastAsia="zh-CN"/>
        </w:rPr>
        <w:t>TasTAFE</w:t>
      </w:r>
      <w:r w:rsidRPr="00DB3768">
        <w:t xml:space="preserve"> staff for further verification.</w:t>
      </w:r>
    </w:p>
    <w:p w14:paraId="1531EB22" w14:textId="18C9ECBC" w:rsidR="00BD670A" w:rsidRPr="00BD3DFC" w:rsidRDefault="00BD670A" w:rsidP="00BD670A">
      <w:pPr>
        <w:rPr>
          <w:lang w:eastAsia="zh-TW"/>
        </w:rPr>
      </w:pPr>
      <w:r w:rsidRPr="00BD3DFC">
        <w:rPr>
          <w:lang w:eastAsia="zh-TW"/>
        </w:rPr>
        <w:t>TasTAFE is gathering your details on this form in compliance with the Information Privacy Act 2009 and Education Services for Overseas Students Act 2000 to facilitate your transfer between registered providers. Your personal information will not be shared with any third party without your consent, except where authorized or mandated by law.</w:t>
      </w:r>
    </w:p>
    <w:p w14:paraId="37163731" w14:textId="77777777" w:rsidR="00BD670A" w:rsidRDefault="00BD670A" w:rsidP="00BD670A">
      <w:pPr>
        <w:pStyle w:val="ListParagraph"/>
        <w:numPr>
          <w:ilvl w:val="0"/>
          <w:numId w:val="8"/>
        </w:numPr>
        <w:rPr>
          <w:lang w:eastAsia="zh-TW"/>
        </w:rPr>
      </w:pPr>
      <w:r>
        <w:rPr>
          <w:lang w:eastAsia="zh-TW"/>
        </w:rPr>
        <w:t xml:space="preserve">I declare that all the information provided on this form is accurate and complete. </w:t>
      </w:r>
    </w:p>
    <w:p w14:paraId="6A502359" w14:textId="77777777" w:rsidR="00BD670A" w:rsidRDefault="00BD670A" w:rsidP="00BD670A">
      <w:pPr>
        <w:pStyle w:val="ListParagraph"/>
        <w:numPr>
          <w:ilvl w:val="0"/>
          <w:numId w:val="8"/>
        </w:numPr>
        <w:rPr>
          <w:lang w:eastAsia="zh-TW"/>
        </w:rPr>
      </w:pPr>
      <w:r>
        <w:rPr>
          <w:lang w:eastAsia="zh-TW"/>
        </w:rPr>
        <w:t>I understand that providing inaccurate information or withholding relevant details may delay the processing of my application.</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0"/>
      </w:tblGrid>
      <w:tr w:rsidR="00BD670A" w:rsidRPr="00ED6BD0" w14:paraId="17FD6333" w14:textId="77777777" w:rsidTr="001E5604">
        <w:trPr>
          <w:trHeight w:val="480"/>
        </w:trPr>
        <w:tc>
          <w:tcPr>
            <w:tcW w:w="9390" w:type="dxa"/>
            <w:shd w:val="clear" w:color="000000" w:fill="F2F2F2"/>
            <w:vAlign w:val="center"/>
            <w:hideMark/>
          </w:tcPr>
          <w:p w14:paraId="1F68F14A" w14:textId="77777777" w:rsidR="00BD670A" w:rsidRPr="00ED6BD0" w:rsidRDefault="00BD670A"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Name: </w:t>
            </w:r>
          </w:p>
        </w:tc>
      </w:tr>
      <w:tr w:rsidR="00BD670A" w:rsidRPr="00ED6BD0" w14:paraId="3E566AD5" w14:textId="77777777" w:rsidTr="001E5604">
        <w:trPr>
          <w:trHeight w:val="480"/>
        </w:trPr>
        <w:tc>
          <w:tcPr>
            <w:tcW w:w="9390" w:type="dxa"/>
            <w:shd w:val="clear" w:color="auto" w:fill="auto"/>
            <w:vAlign w:val="center"/>
            <w:hideMark/>
          </w:tcPr>
          <w:p w14:paraId="6ED361A8" w14:textId="77777777" w:rsidR="00BD670A" w:rsidRPr="00ED6BD0" w:rsidRDefault="00BD670A"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Signature: </w:t>
            </w:r>
          </w:p>
        </w:tc>
      </w:tr>
      <w:tr w:rsidR="00BD670A" w:rsidRPr="00ED6BD0" w14:paraId="751670FA" w14:textId="77777777" w:rsidTr="001E5604">
        <w:trPr>
          <w:trHeight w:val="480"/>
        </w:trPr>
        <w:tc>
          <w:tcPr>
            <w:tcW w:w="9390" w:type="dxa"/>
            <w:shd w:val="clear" w:color="000000" w:fill="F2F2F2"/>
            <w:vAlign w:val="center"/>
            <w:hideMark/>
          </w:tcPr>
          <w:p w14:paraId="144D5083" w14:textId="77777777" w:rsidR="00BD670A" w:rsidRPr="00ED6BD0" w:rsidRDefault="00BD670A"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 xml:space="preserve">: </w:t>
            </w:r>
          </w:p>
        </w:tc>
      </w:tr>
    </w:tbl>
    <w:p w14:paraId="345F7B24" w14:textId="77777777" w:rsidR="00BD670A" w:rsidRDefault="00BD670A" w:rsidP="00BD670A">
      <w:pPr>
        <w:pStyle w:val="Heading2"/>
        <w:rPr>
          <w:rFonts w:eastAsia="PMingLiU"/>
          <w:u w:val="single"/>
          <w:lang w:eastAsia="zh-TW"/>
        </w:rPr>
      </w:pPr>
    </w:p>
    <w:p w14:paraId="6319F266" w14:textId="71CBD962" w:rsidR="00BD670A" w:rsidRPr="0083224C" w:rsidRDefault="00BD670A" w:rsidP="001E5604">
      <w:pPr>
        <w:pStyle w:val="Heading1"/>
        <w:rPr>
          <w:lang w:eastAsia="zh-TW"/>
        </w:rPr>
      </w:pPr>
      <w:r>
        <w:rPr>
          <w:rFonts w:hint="eastAsia"/>
          <w:lang w:eastAsia="zh-TW"/>
        </w:rPr>
        <w:t>Office Use Only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D670A" w:rsidRPr="00ED6BD0" w14:paraId="6900FDA7" w14:textId="77777777" w:rsidTr="001E5604">
        <w:trPr>
          <w:trHeight w:val="925"/>
        </w:trPr>
        <w:tc>
          <w:tcPr>
            <w:tcW w:w="9356" w:type="dxa"/>
            <w:shd w:val="clear" w:color="000000" w:fill="F2F2F2"/>
            <w:vAlign w:val="center"/>
            <w:hideMark/>
          </w:tcPr>
          <w:p w14:paraId="757529BD" w14:textId="77777777" w:rsidR="00BD670A" w:rsidRDefault="00BD670A" w:rsidP="003043C2">
            <w:pPr>
              <w:spacing w:before="0" w:after="0" w:line="240" w:lineRule="auto"/>
              <w:rPr>
                <w:rFonts w:cs="Arial"/>
                <w:b/>
                <w:bCs/>
                <w:color w:val="000000"/>
                <w:spacing w:val="0"/>
                <w:szCs w:val="24"/>
                <w:lang w:eastAsia="zh-TW"/>
              </w:rPr>
            </w:pPr>
            <w:r w:rsidRPr="00ED6BD0">
              <w:rPr>
                <w:rFonts w:eastAsia="Times New Roman" w:cs="Arial"/>
                <w:b/>
                <w:bCs/>
                <w:color w:val="000000"/>
                <w:spacing w:val="0"/>
                <w:szCs w:val="24"/>
                <w:lang w:eastAsia="zh-TW"/>
              </w:rPr>
              <w:t xml:space="preserve">Approved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bookmarkStart w:id="2" w:name="Check4"/>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bookmarkEnd w:id="2"/>
            <w:r w:rsidRPr="00ED6BD0">
              <w:rPr>
                <w:rFonts w:eastAsia="Times New Roman" w:cs="Arial"/>
                <w:b/>
                <w:bCs/>
                <w:color w:val="000000"/>
                <w:spacing w:val="0"/>
                <w:szCs w:val="24"/>
                <w:lang w:eastAsia="zh-TW"/>
              </w:rPr>
              <w:t>Yes</w:t>
            </w:r>
            <w:r>
              <w:rPr>
                <w:rFonts w:cs="Arial" w:hint="eastAsia"/>
                <w:b/>
                <w:bCs/>
                <w:color w:val="000000"/>
                <w:spacing w:val="0"/>
                <w:szCs w:val="24"/>
                <w:lang w:eastAsia="zh-TW"/>
              </w:rPr>
              <w:t xml:space="preserve"> </w:t>
            </w:r>
            <w:r w:rsidRPr="00ED6BD0">
              <w:rPr>
                <w:rFonts w:eastAsia="Times New Roman" w:cs="Arial"/>
                <w:b/>
                <w:bCs/>
                <w:color w:val="000000"/>
                <w:spacing w:val="0"/>
                <w:szCs w:val="24"/>
                <w:lang w:eastAsia="zh-TW"/>
              </w:rPr>
              <w:t xml:space="preserve">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r w:rsidRPr="00ED6BD0">
              <w:rPr>
                <w:rFonts w:eastAsia="Times New Roman" w:cs="Arial"/>
                <w:b/>
                <w:bCs/>
                <w:color w:val="000000"/>
                <w:spacing w:val="0"/>
                <w:szCs w:val="24"/>
                <w:lang w:eastAsia="zh-TW"/>
              </w:rPr>
              <w:t>No</w:t>
            </w:r>
          </w:p>
          <w:p w14:paraId="2ACF2D13" w14:textId="77777777" w:rsidR="00BD670A" w:rsidRPr="00ED6BD0" w:rsidRDefault="00BD670A" w:rsidP="003043C2">
            <w:pPr>
              <w:spacing w:before="0" w:after="0" w:line="240" w:lineRule="auto"/>
              <w:rPr>
                <w:rFonts w:cs="Arial"/>
                <w:b/>
                <w:bCs/>
                <w:color w:val="000000"/>
                <w:spacing w:val="0"/>
                <w:szCs w:val="24"/>
                <w:lang w:eastAsia="zh-TW"/>
              </w:rPr>
            </w:pPr>
            <w:r w:rsidRPr="00ED6BD0">
              <w:rPr>
                <w:rFonts w:eastAsia="Times New Roman" w:cs="Arial"/>
                <w:b/>
                <w:bCs/>
                <w:color w:val="000000"/>
                <w:spacing w:val="0"/>
                <w:szCs w:val="24"/>
                <w:lang w:eastAsia="zh-TW"/>
              </w:rPr>
              <w:t>Reason of non-approval</w:t>
            </w:r>
            <w:r>
              <w:rPr>
                <w:rFonts w:cs="Arial" w:hint="eastAsia"/>
                <w:b/>
                <w:bCs/>
                <w:color w:val="000000"/>
                <w:spacing w:val="0"/>
                <w:szCs w:val="24"/>
                <w:lang w:eastAsia="zh-TW"/>
              </w:rPr>
              <w:t>: ______________________________________________</w:t>
            </w:r>
          </w:p>
        </w:tc>
      </w:tr>
      <w:tr w:rsidR="00BD670A" w:rsidRPr="00ED6BD0" w14:paraId="5DEE0031" w14:textId="77777777" w:rsidTr="001E5604">
        <w:trPr>
          <w:trHeight w:val="480"/>
        </w:trPr>
        <w:tc>
          <w:tcPr>
            <w:tcW w:w="9356" w:type="dxa"/>
            <w:shd w:val="clear" w:color="auto" w:fill="FFFFFF" w:themeFill="background1"/>
            <w:vAlign w:val="center"/>
            <w:hideMark/>
          </w:tcPr>
          <w:p w14:paraId="660FE202" w14:textId="77777777" w:rsidR="00BD670A" w:rsidRDefault="00BD670A" w:rsidP="003043C2">
            <w:pPr>
              <w:spacing w:before="0" w:after="0" w:line="240" w:lineRule="auto"/>
              <w:rPr>
                <w:rFonts w:cs="Arial"/>
                <w:b/>
                <w:bCs/>
                <w:color w:val="000000"/>
                <w:spacing w:val="0"/>
                <w:szCs w:val="24"/>
                <w:lang w:eastAsia="zh-TW"/>
              </w:rPr>
            </w:pPr>
          </w:p>
          <w:p w14:paraId="0A5E479D" w14:textId="77777777" w:rsidR="00BD670A" w:rsidRPr="00ED6BD0" w:rsidRDefault="00BD670A"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TasTAFE International Delegated Officer</w:t>
            </w:r>
          </w:p>
        </w:tc>
      </w:tr>
      <w:tr w:rsidR="00BD670A" w:rsidRPr="00ED6BD0" w14:paraId="65FE397D" w14:textId="77777777" w:rsidTr="001E5604">
        <w:trPr>
          <w:trHeight w:val="480"/>
        </w:trPr>
        <w:tc>
          <w:tcPr>
            <w:tcW w:w="9356" w:type="dxa"/>
            <w:shd w:val="clear" w:color="auto" w:fill="F2F2F2" w:themeFill="background1" w:themeFillShade="F2"/>
            <w:vAlign w:val="center"/>
            <w:hideMark/>
          </w:tcPr>
          <w:p w14:paraId="0E8A2D72" w14:textId="77777777" w:rsidR="00BD670A" w:rsidRPr="00ED6BD0" w:rsidRDefault="00BD670A"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Position:</w:t>
            </w:r>
          </w:p>
        </w:tc>
      </w:tr>
      <w:tr w:rsidR="00BD670A" w:rsidRPr="00ED6BD0" w14:paraId="7722C872" w14:textId="77777777" w:rsidTr="001E5604">
        <w:trPr>
          <w:trHeight w:val="480"/>
        </w:trPr>
        <w:tc>
          <w:tcPr>
            <w:tcW w:w="9356" w:type="dxa"/>
            <w:shd w:val="clear" w:color="auto" w:fill="FFFFFF" w:themeFill="background1"/>
            <w:vAlign w:val="center"/>
            <w:hideMark/>
          </w:tcPr>
          <w:p w14:paraId="64F070C3" w14:textId="77777777" w:rsidR="00BD670A" w:rsidRPr="00ED6BD0" w:rsidRDefault="00BD670A"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Name:</w:t>
            </w:r>
          </w:p>
        </w:tc>
      </w:tr>
      <w:tr w:rsidR="00BD670A" w:rsidRPr="00ED6BD0" w14:paraId="5AD9B725" w14:textId="77777777" w:rsidTr="001E5604">
        <w:trPr>
          <w:trHeight w:val="480"/>
        </w:trPr>
        <w:tc>
          <w:tcPr>
            <w:tcW w:w="9356" w:type="dxa"/>
            <w:shd w:val="clear" w:color="auto" w:fill="F2F2F2" w:themeFill="background1" w:themeFillShade="F2"/>
            <w:vAlign w:val="center"/>
            <w:hideMark/>
          </w:tcPr>
          <w:p w14:paraId="0C70B4EE" w14:textId="77777777" w:rsidR="00BD670A" w:rsidRPr="00ED6BD0" w:rsidRDefault="00BD670A"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Signature:</w:t>
            </w:r>
          </w:p>
        </w:tc>
      </w:tr>
      <w:tr w:rsidR="00BD670A" w:rsidRPr="00ED6BD0" w14:paraId="4970720E" w14:textId="77777777" w:rsidTr="001E5604">
        <w:trPr>
          <w:trHeight w:val="480"/>
        </w:trPr>
        <w:tc>
          <w:tcPr>
            <w:tcW w:w="9356" w:type="dxa"/>
            <w:shd w:val="clear" w:color="auto" w:fill="FFFFFF" w:themeFill="background1"/>
            <w:vAlign w:val="center"/>
            <w:hideMark/>
          </w:tcPr>
          <w:p w14:paraId="6D53F87B" w14:textId="77777777" w:rsidR="00BD670A" w:rsidRPr="00ED6BD0" w:rsidRDefault="00BD670A"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w:t>
            </w:r>
          </w:p>
        </w:tc>
      </w:tr>
    </w:tbl>
    <w:p w14:paraId="3B112327" w14:textId="77777777" w:rsidR="0084469E" w:rsidRDefault="0084469E" w:rsidP="00BD670A">
      <w:pPr>
        <w:spacing w:before="0" w:after="0" w:line="240" w:lineRule="auto"/>
        <w:rPr>
          <w:rFonts w:eastAsiaTheme="minorEastAsia" w:cs="Arial"/>
          <w:sz w:val="22"/>
          <w:lang w:eastAsia="zh-CN"/>
        </w:rPr>
      </w:pPr>
    </w:p>
    <w:p w14:paraId="43CEDAEB" w14:textId="77777777" w:rsidR="00973652" w:rsidRDefault="00973652" w:rsidP="00BD670A">
      <w:pPr>
        <w:spacing w:before="0" w:after="0" w:line="240" w:lineRule="auto"/>
        <w:rPr>
          <w:rFonts w:eastAsiaTheme="minorEastAsia" w:cs="Arial"/>
          <w:sz w:val="22"/>
          <w:lang w:eastAsia="zh-CN"/>
        </w:rPr>
      </w:pPr>
    </w:p>
    <w:p w14:paraId="39D0B041" w14:textId="77777777" w:rsidR="00973652" w:rsidRDefault="00973652" w:rsidP="00BD670A">
      <w:pPr>
        <w:spacing w:before="0" w:after="0" w:line="240" w:lineRule="auto"/>
        <w:rPr>
          <w:rFonts w:eastAsiaTheme="minorEastAsia" w:cs="Arial"/>
          <w:sz w:val="22"/>
          <w:lang w:eastAsia="zh-CN"/>
        </w:rPr>
      </w:pPr>
    </w:p>
    <w:p w14:paraId="11A4548B" w14:textId="77777777" w:rsidR="00973652" w:rsidRDefault="00973652" w:rsidP="00BD670A">
      <w:pPr>
        <w:spacing w:before="0" w:after="0" w:line="240" w:lineRule="auto"/>
        <w:rPr>
          <w:rFonts w:eastAsiaTheme="minorEastAsia" w:cs="Arial"/>
          <w:sz w:val="22"/>
          <w:lang w:eastAsia="zh-CN"/>
        </w:rPr>
      </w:pPr>
    </w:p>
    <w:p w14:paraId="48A7DECD" w14:textId="77777777" w:rsidR="00973652" w:rsidRDefault="00973652" w:rsidP="00BD670A">
      <w:pPr>
        <w:spacing w:before="0" w:after="0" w:line="240" w:lineRule="auto"/>
        <w:rPr>
          <w:rFonts w:eastAsiaTheme="minorEastAsia" w:cs="Arial"/>
          <w:sz w:val="22"/>
          <w:lang w:eastAsia="zh-CN"/>
        </w:rPr>
      </w:pPr>
    </w:p>
    <w:p w14:paraId="0E9CA31E" w14:textId="77777777" w:rsidR="00973652" w:rsidRDefault="00973652" w:rsidP="00BD670A">
      <w:pPr>
        <w:spacing w:before="0" w:after="0" w:line="240" w:lineRule="auto"/>
        <w:rPr>
          <w:rFonts w:eastAsiaTheme="minorEastAsia" w:cs="Arial"/>
          <w:sz w:val="22"/>
          <w:lang w:eastAsia="zh-CN"/>
        </w:rPr>
      </w:pPr>
    </w:p>
    <w:p w14:paraId="38025A95" w14:textId="32A04B5A" w:rsidR="00973652" w:rsidRPr="00973652" w:rsidRDefault="00973652" w:rsidP="00BD670A">
      <w:pPr>
        <w:spacing w:before="0" w:after="0" w:line="240" w:lineRule="auto"/>
        <w:rPr>
          <w:rFonts w:eastAsiaTheme="minorEastAsia" w:cs="Arial"/>
          <w:sz w:val="20"/>
          <w:szCs w:val="20"/>
          <w:lang w:eastAsia="zh-CN"/>
        </w:rPr>
      </w:pPr>
      <w:r w:rsidRPr="00973652">
        <w:rPr>
          <w:rFonts w:eastAsiaTheme="minorEastAsia" w:cs="Arial"/>
          <w:sz w:val="20"/>
          <w:szCs w:val="20"/>
          <w:lang w:eastAsia="zh-CN"/>
        </w:rPr>
        <w:t>Record Number:</w:t>
      </w:r>
      <w:r w:rsidRPr="00973652">
        <w:rPr>
          <w:sz w:val="22"/>
          <w:szCs w:val="20"/>
        </w:rPr>
        <w:t xml:space="preserve"> </w:t>
      </w:r>
      <w:r w:rsidRPr="00973652">
        <w:rPr>
          <w:rFonts w:eastAsiaTheme="minorEastAsia" w:cs="Arial"/>
          <w:sz w:val="20"/>
          <w:szCs w:val="20"/>
          <w:lang w:eastAsia="zh-CN"/>
        </w:rPr>
        <w:t>DOC/24/154133</w:t>
      </w:r>
    </w:p>
    <w:sectPr w:rsidR="00973652" w:rsidRPr="00973652" w:rsidSect="00CA5BD8">
      <w:headerReference w:type="even" r:id="rId11"/>
      <w:headerReference w:type="default" r:id="rId12"/>
      <w:footerReference w:type="even" r:id="rId13"/>
      <w:footerReference w:type="default" r:id="rId14"/>
      <w:footerReference w:type="first" r:id="rId15"/>
      <w:pgSz w:w="11906" w:h="16838" w:code="9"/>
      <w:pgMar w:top="1134" w:right="849"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454B7" w14:textId="77777777" w:rsidR="00425C7C" w:rsidRDefault="00425C7C" w:rsidP="00C37A29">
      <w:pPr>
        <w:spacing w:after="0"/>
      </w:pPr>
      <w:r>
        <w:separator/>
      </w:r>
    </w:p>
  </w:endnote>
  <w:endnote w:type="continuationSeparator" w:id="0">
    <w:p w14:paraId="52559770" w14:textId="77777777" w:rsidR="00425C7C" w:rsidRDefault="00425C7C"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1534" w14:textId="7D717EC8" w:rsidR="008303AF" w:rsidRDefault="00F06E03" w:rsidP="008303AF">
    <w:pPr>
      <w:pStyle w:val="Footer-Left"/>
    </w:pPr>
    <w:r>
      <w:rPr>
        <w:noProof/>
      </w:rPr>
      <mc:AlternateContent>
        <mc:Choice Requires="wpg">
          <w:drawing>
            <wp:anchor distT="0" distB="0" distL="114300" distR="215900" simplePos="0" relativeHeight="251657216" behindDoc="0" locked="1" layoutInCell="1" allowOverlap="1" wp14:anchorId="49D7F0EE" wp14:editId="3AEC418B">
              <wp:simplePos x="0" y="0"/>
              <wp:positionH relativeFrom="page">
                <wp:align>left</wp:align>
              </wp:positionH>
              <wp:positionV relativeFrom="page">
                <wp:align>bottom</wp:align>
              </wp:positionV>
              <wp:extent cx="781050" cy="633730"/>
              <wp:effectExtent l="0" t="0" r="0" b="0"/>
              <wp:wrapSquare wrapText="bothSides"/>
              <wp:docPr id="7097642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633730"/>
                        <a:chOff x="0" y="0"/>
                        <a:chExt cx="780862" cy="632236"/>
                      </a:xfrm>
                      <a:noFill/>
                    </wpg:grpSpPr>
                    <wps:wsp>
                      <wps:cNvPr id="1486203294"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97793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9D7F0EE" id="Group 2" o:spid="_x0000_s1026" alt="&quot;&quot;" style="position:absolute;margin-left:0;margin-top:0;width:61.5pt;height:49.9pt;z-index:251657216;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" filled="f" stroked="f" strokeweight="1pt"/>
              <w10:wrap type="square" anchorx="page" anchory="page"/>
              <w10:anchorlock/>
            </v:group>
          </w:pict>
        </mc:Fallback>
      </mc:AlternateContent>
    </w:r>
    <w:r w:rsidR="008303AF">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935DF6">
          <w:rPr>
            <w:rStyle w:val="Strong"/>
          </w:rPr>
          <w:t>Request Change of Education Agent (International Education)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54F91" w14:textId="38CBBB5E" w:rsidR="00EB11FB" w:rsidRPr="00BF0E21" w:rsidRDefault="00885045" w:rsidP="00BF0E21">
    <w:pPr>
      <w:pStyle w:val="Footer-Left"/>
      <w:spacing w:before="120"/>
      <w:rPr>
        <w:b/>
        <w:bCs/>
        <w:szCs w:val="18"/>
        <w:lang w:eastAsia="zh-TW"/>
      </w:rPr>
    </w:pPr>
    <w:r>
      <w:rPr>
        <w:noProof/>
      </w:rPr>
      <w:drawing>
        <wp:anchor distT="0" distB="0" distL="114300" distR="114300" simplePos="0" relativeHeight="251658240" behindDoc="1" locked="1" layoutInCell="1" allowOverlap="1" wp14:anchorId="78686FC3" wp14:editId="599492A2">
          <wp:simplePos x="0" y="0"/>
          <wp:positionH relativeFrom="page">
            <wp:posOffset>5680710</wp:posOffset>
          </wp:positionH>
          <wp:positionV relativeFrom="page">
            <wp:posOffset>8389620</wp:posOffset>
          </wp:positionV>
          <wp:extent cx="1868170" cy="2282190"/>
          <wp:effectExtent l="0" t="0" r="0" b="381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DB3768" w:rsidRPr="00DB3768">
      <w:t xml:space="preserve"> </w:t>
    </w:r>
    <w:r w:rsidR="00DB3768" w:rsidRPr="00DB3768">
      <w:rPr>
        <w:b/>
        <w:bCs/>
        <w:szCs w:val="18"/>
        <w:lang w:eastAsia="zh-TW"/>
      </w:rPr>
      <w:t>Request Change of Education Agent (International Education)</w:t>
    </w:r>
  </w:p>
  <w:p w14:paraId="0F7DFF6D" w14:textId="7B6A2A5B" w:rsidR="00885045" w:rsidRDefault="002F6C59" w:rsidP="00F03471">
    <w:pPr>
      <w:pStyle w:val="Footer"/>
      <w:tabs>
        <w:tab w:val="clear" w:pos="4513"/>
        <w:tab w:val="clear" w:pos="9026"/>
      </w:tabs>
      <w:ind w:right="849"/>
      <w:jc w:val="left"/>
    </w:pPr>
    <w:r>
      <w:t xml:space="preserve"> </w:t>
    </w:r>
    <w:r w:rsidR="001D21D7">
      <w:tab/>
    </w:r>
    <w:r>
      <w:tab/>
    </w:r>
    <w:sdt>
      <w:sdtPr>
        <w:id w:val="-934437467"/>
        <w:docPartObj>
          <w:docPartGallery w:val="Page Numbers (Bottom of Page)"/>
          <w:docPartUnique/>
        </w:docPartObj>
      </w:sdtPr>
      <w:sdtEndPr>
        <w:rPr>
          <w:noProof/>
        </w:rPr>
      </w:sdtEndPr>
      <w:sdtContent>
        <w:r w:rsidR="00F03471">
          <w:tab/>
        </w:r>
        <w:r w:rsidR="00EB11FB">
          <w:rPr>
            <w:rFonts w:hint="eastAsia"/>
            <w:lang w:eastAsia="zh-TW"/>
          </w:rPr>
          <w:t xml:space="preserve">                                               </w:t>
        </w:r>
        <w:r w:rsidR="00C503B5">
          <w:rPr>
            <w:rFonts w:hint="eastAsia"/>
            <w:lang w:eastAsia="zh-TW"/>
          </w:rPr>
          <w:t xml:space="preserve">                                                          </w:t>
        </w:r>
        <w:r w:rsidR="00EB11FB">
          <w:rPr>
            <w:rFonts w:hint="eastAsia"/>
            <w:lang w:eastAsia="zh-TW"/>
          </w:rPr>
          <w:t xml:space="preserve">     </w:t>
        </w:r>
        <w:r w:rsidR="00F03471">
          <w:t xml:space="preserve">Page </w:t>
        </w:r>
        <w:r w:rsidR="00F03471">
          <w:rPr>
            <w:b/>
            <w:bCs/>
          </w:rPr>
          <w:fldChar w:fldCharType="begin"/>
        </w:r>
        <w:r w:rsidR="00F03471">
          <w:rPr>
            <w:b/>
            <w:bCs/>
          </w:rPr>
          <w:instrText xml:space="preserve"> PAGE  \* Arabic  \* MERGEFORMAT </w:instrText>
        </w:r>
        <w:r w:rsidR="00F03471">
          <w:rPr>
            <w:b/>
            <w:bCs/>
          </w:rPr>
          <w:fldChar w:fldCharType="separate"/>
        </w:r>
        <w:r w:rsidR="00F03471">
          <w:rPr>
            <w:b/>
            <w:bCs/>
            <w:noProof/>
          </w:rPr>
          <w:t>1</w:t>
        </w:r>
        <w:r w:rsidR="00F03471">
          <w:rPr>
            <w:b/>
            <w:bCs/>
          </w:rPr>
          <w:fldChar w:fldCharType="end"/>
        </w:r>
        <w:r w:rsidR="00F03471">
          <w:t xml:space="preserve"> of </w:t>
        </w:r>
        <w:r w:rsidR="00F03471">
          <w:rPr>
            <w:b/>
            <w:bCs/>
          </w:rPr>
          <w:fldChar w:fldCharType="begin"/>
        </w:r>
        <w:r w:rsidR="00F03471">
          <w:rPr>
            <w:b/>
            <w:bCs/>
          </w:rPr>
          <w:instrText xml:space="preserve"> NUMPAGES  \* Arabic  \* MERGEFORMAT </w:instrText>
        </w:r>
        <w:r w:rsidR="00F03471">
          <w:rPr>
            <w:b/>
            <w:bCs/>
          </w:rPr>
          <w:fldChar w:fldCharType="separate"/>
        </w:r>
        <w:r w:rsidR="00F03471">
          <w:rPr>
            <w:b/>
            <w:bCs/>
            <w:noProof/>
          </w:rPr>
          <w:t>2</w:t>
        </w:r>
        <w:r w:rsidR="00F03471">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455C" w14:textId="7C83ADCE" w:rsidR="00D939C7" w:rsidRDefault="00935DF6" w:rsidP="00BF0E21">
    <w:pPr>
      <w:pStyle w:val="Footer-Left"/>
      <w:spacing w:before="120"/>
      <w:rPr>
        <w:rStyle w:val="Strong"/>
        <w:szCs w:val="18"/>
        <w:lang w:eastAsia="zh-TW"/>
      </w:rPr>
    </w:pPr>
    <w:r>
      <w:rPr>
        <w:noProof/>
      </w:rPr>
      <w:drawing>
        <wp:anchor distT="0" distB="0" distL="114300" distR="114300" simplePos="0" relativeHeight="251659264" behindDoc="0" locked="0" layoutInCell="1" allowOverlap="1" wp14:anchorId="68BD57E3" wp14:editId="10B70A61">
          <wp:simplePos x="0" y="0"/>
          <wp:positionH relativeFrom="column">
            <wp:posOffset>5042535</wp:posOffset>
          </wp:positionH>
          <wp:positionV relativeFrom="paragraph">
            <wp:posOffset>-217805</wp:posOffset>
          </wp:positionV>
          <wp:extent cx="1551214" cy="814329"/>
          <wp:effectExtent l="0" t="0" r="0" b="5080"/>
          <wp:wrapNone/>
          <wp:docPr id="1192647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214" cy="814329"/>
                  </a:xfrm>
                  <a:prstGeom prst="rect">
                    <a:avLst/>
                  </a:prstGeom>
                  <a:noFill/>
                  <a:ln>
                    <a:noFill/>
                  </a:ln>
                </pic:spPr>
              </pic:pic>
            </a:graphicData>
          </a:graphic>
          <wp14:sizeRelH relativeFrom="page">
            <wp14:pctWidth>0</wp14:pctWidth>
          </wp14:sizeRelH>
          <wp14:sizeRelV relativeFrom="page">
            <wp14:pctHeight>0</wp14:pctHeight>
          </wp14:sizeRelV>
        </wp:anchor>
      </w:drawing>
    </w:r>
    <w:r w:rsidR="008D3B55" w:rsidRPr="00502679">
      <w:rPr>
        <w:noProof/>
        <w:szCs w:val="18"/>
      </w:rPr>
      <w:drawing>
        <wp:anchor distT="0" distB="0" distL="114300" distR="114300" simplePos="0" relativeHeight="251656192" behindDoc="1" locked="1" layoutInCell="1" allowOverlap="1" wp14:anchorId="250F8B8D" wp14:editId="72E372B7">
          <wp:simplePos x="0" y="0"/>
          <wp:positionH relativeFrom="page">
            <wp:posOffset>0</wp:posOffset>
          </wp:positionH>
          <wp:positionV relativeFrom="page">
            <wp:posOffset>8394700</wp:posOffset>
          </wp:positionV>
          <wp:extent cx="1868170" cy="2282190"/>
          <wp:effectExtent l="0" t="0" r="0" b="381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DB3768" w:rsidRPr="00DB3768">
      <w:t xml:space="preserve"> </w:t>
    </w:r>
    <w:r w:rsidR="00DB3768" w:rsidRPr="00DB3768">
      <w:rPr>
        <w:rStyle w:val="Strong"/>
        <w:szCs w:val="18"/>
        <w:lang w:eastAsia="zh-TW"/>
      </w:rPr>
      <w:t>Request Change of Education Agent (International Education)</w:t>
    </w:r>
  </w:p>
  <w:p w14:paraId="6DEBAA42" w14:textId="77777777" w:rsidR="00457CA6" w:rsidRPr="00BF0E21" w:rsidRDefault="00457CA6" w:rsidP="00BF0E21">
    <w:pPr>
      <w:pStyle w:val="Footer-Left"/>
      <w:spacing w:before="120"/>
      <w:rPr>
        <w:b/>
        <w:bCs/>
        <w:szCs w:val="18"/>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70539" w14:textId="77777777" w:rsidR="00425C7C" w:rsidRDefault="00425C7C" w:rsidP="00C37A29">
      <w:pPr>
        <w:spacing w:after="0"/>
      </w:pPr>
      <w:r>
        <w:separator/>
      </w:r>
    </w:p>
  </w:footnote>
  <w:footnote w:type="continuationSeparator" w:id="0">
    <w:p w14:paraId="22C0C4FF" w14:textId="77777777" w:rsidR="00425C7C" w:rsidRDefault="00425C7C"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FA86" w14:textId="77777777" w:rsidR="00D939C7" w:rsidRDefault="00D939C7">
    <w:pPr>
      <w:pStyle w:val="Header"/>
    </w:pPr>
    <w:r>
      <w:rPr>
        <w:noProof/>
      </w:rPr>
      <w:drawing>
        <wp:inline distT="0" distB="0" distL="0" distR="0" wp14:anchorId="638DFA0B" wp14:editId="58BE61B8">
          <wp:extent cx="7560000" cy="10702800"/>
          <wp:effectExtent l="0" t="0" r="3175" b="381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366C"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B443469"/>
    <w:multiLevelType w:val="hybridMultilevel"/>
    <w:tmpl w:val="2854666C"/>
    <w:lvl w:ilvl="0" w:tplc="D3A26980">
      <w:start w:val="1"/>
      <w:numFmt w:val="bullet"/>
      <w:pStyle w:val="List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FD84C59"/>
    <w:multiLevelType w:val="hybridMultilevel"/>
    <w:tmpl w:val="4AF05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B73D84"/>
    <w:multiLevelType w:val="multilevel"/>
    <w:tmpl w:val="50041352"/>
    <w:numStyleLink w:val="ListHeadings"/>
  </w:abstractNum>
  <w:abstractNum w:abstractNumId="6" w15:restartNumberingAfterBreak="0">
    <w:nsid w:val="596A0C8C"/>
    <w:multiLevelType w:val="multilevel"/>
    <w:tmpl w:val="97DAEA0E"/>
    <w:numStyleLink w:val="Numbering"/>
  </w:abstractNum>
  <w:abstractNum w:abstractNumId="7" w15:restartNumberingAfterBreak="0">
    <w:nsid w:val="60E1502C"/>
    <w:multiLevelType w:val="multilevel"/>
    <w:tmpl w:val="DB6C5EE8"/>
    <w:styleLink w:val="Bullets"/>
    <w:lvl w:ilvl="0">
      <w:start w:val="1"/>
      <w:numFmt w:val="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num w:numId="1" w16cid:durableId="992297897">
    <w:abstractNumId w:val="7"/>
  </w:num>
  <w:num w:numId="2" w16cid:durableId="1933782884">
    <w:abstractNumId w:val="1"/>
  </w:num>
  <w:num w:numId="3" w16cid:durableId="1322005320">
    <w:abstractNumId w:val="0"/>
  </w:num>
  <w:num w:numId="4" w16cid:durableId="593632881">
    <w:abstractNumId w:val="6"/>
  </w:num>
  <w:num w:numId="5" w16cid:durableId="311370581">
    <w:abstractNumId w:val="5"/>
  </w:num>
  <w:num w:numId="6" w16cid:durableId="818040493">
    <w:abstractNumId w:val="2"/>
  </w:num>
  <w:num w:numId="7" w16cid:durableId="751582464">
    <w:abstractNumId w:val="3"/>
  </w:num>
  <w:num w:numId="8" w16cid:durableId="107289411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25"/>
    <w:rsid w:val="0002013B"/>
    <w:rsid w:val="000300AF"/>
    <w:rsid w:val="000319B6"/>
    <w:rsid w:val="0003799F"/>
    <w:rsid w:val="0004642D"/>
    <w:rsid w:val="00052847"/>
    <w:rsid w:val="00053277"/>
    <w:rsid w:val="00071205"/>
    <w:rsid w:val="000724AE"/>
    <w:rsid w:val="0008037D"/>
    <w:rsid w:val="000836C2"/>
    <w:rsid w:val="00086C6C"/>
    <w:rsid w:val="00090227"/>
    <w:rsid w:val="000913B4"/>
    <w:rsid w:val="000B4318"/>
    <w:rsid w:val="000B497F"/>
    <w:rsid w:val="000B78FC"/>
    <w:rsid w:val="000C095E"/>
    <w:rsid w:val="000C2125"/>
    <w:rsid w:val="000D5C40"/>
    <w:rsid w:val="000D5D52"/>
    <w:rsid w:val="000E562A"/>
    <w:rsid w:val="000F3586"/>
    <w:rsid w:val="00100110"/>
    <w:rsid w:val="00107A69"/>
    <w:rsid w:val="00112E8F"/>
    <w:rsid w:val="001176B7"/>
    <w:rsid w:val="001268BC"/>
    <w:rsid w:val="00130310"/>
    <w:rsid w:val="00130860"/>
    <w:rsid w:val="00131659"/>
    <w:rsid w:val="00141CCF"/>
    <w:rsid w:val="00145410"/>
    <w:rsid w:val="0016465B"/>
    <w:rsid w:val="00170F53"/>
    <w:rsid w:val="00173608"/>
    <w:rsid w:val="001808EC"/>
    <w:rsid w:val="0019389A"/>
    <w:rsid w:val="0019621F"/>
    <w:rsid w:val="001A0D77"/>
    <w:rsid w:val="001A72E4"/>
    <w:rsid w:val="001B091F"/>
    <w:rsid w:val="001B5487"/>
    <w:rsid w:val="001C14C7"/>
    <w:rsid w:val="001C7835"/>
    <w:rsid w:val="001D21D7"/>
    <w:rsid w:val="001D55EC"/>
    <w:rsid w:val="001E5604"/>
    <w:rsid w:val="001E5875"/>
    <w:rsid w:val="001F13C1"/>
    <w:rsid w:val="001F288A"/>
    <w:rsid w:val="001F446D"/>
    <w:rsid w:val="00200082"/>
    <w:rsid w:val="00200E24"/>
    <w:rsid w:val="00201C0F"/>
    <w:rsid w:val="00221AB7"/>
    <w:rsid w:val="00222F10"/>
    <w:rsid w:val="002313FF"/>
    <w:rsid w:val="00246435"/>
    <w:rsid w:val="00246BCF"/>
    <w:rsid w:val="002610E7"/>
    <w:rsid w:val="00267845"/>
    <w:rsid w:val="00270834"/>
    <w:rsid w:val="002814E6"/>
    <w:rsid w:val="00282D5E"/>
    <w:rsid w:val="00297992"/>
    <w:rsid w:val="002A01DE"/>
    <w:rsid w:val="002A306F"/>
    <w:rsid w:val="002A67EF"/>
    <w:rsid w:val="002B7C53"/>
    <w:rsid w:val="002B7D10"/>
    <w:rsid w:val="002C0417"/>
    <w:rsid w:val="002C4498"/>
    <w:rsid w:val="002C5F8D"/>
    <w:rsid w:val="002E507D"/>
    <w:rsid w:val="002F6C59"/>
    <w:rsid w:val="00305171"/>
    <w:rsid w:val="00306999"/>
    <w:rsid w:val="00310D9C"/>
    <w:rsid w:val="00314A11"/>
    <w:rsid w:val="003228FB"/>
    <w:rsid w:val="00342A8C"/>
    <w:rsid w:val="0034680A"/>
    <w:rsid w:val="003566F2"/>
    <w:rsid w:val="00363FF8"/>
    <w:rsid w:val="0037721D"/>
    <w:rsid w:val="0038102A"/>
    <w:rsid w:val="00392C2F"/>
    <w:rsid w:val="00397AB4"/>
    <w:rsid w:val="003B33EF"/>
    <w:rsid w:val="003C344F"/>
    <w:rsid w:val="003D029F"/>
    <w:rsid w:val="003D07A9"/>
    <w:rsid w:val="003D23A3"/>
    <w:rsid w:val="003D5856"/>
    <w:rsid w:val="003D6C1B"/>
    <w:rsid w:val="003F34F0"/>
    <w:rsid w:val="003F6FC3"/>
    <w:rsid w:val="004015AA"/>
    <w:rsid w:val="00404E4F"/>
    <w:rsid w:val="004070C1"/>
    <w:rsid w:val="00414E7D"/>
    <w:rsid w:val="0042339A"/>
    <w:rsid w:val="0042508F"/>
    <w:rsid w:val="00425C7C"/>
    <w:rsid w:val="00440D83"/>
    <w:rsid w:val="00440FF1"/>
    <w:rsid w:val="00445B64"/>
    <w:rsid w:val="00451FFA"/>
    <w:rsid w:val="004571B1"/>
    <w:rsid w:val="00457CA6"/>
    <w:rsid w:val="00461CFA"/>
    <w:rsid w:val="004635FD"/>
    <w:rsid w:val="0047077B"/>
    <w:rsid w:val="004760EE"/>
    <w:rsid w:val="00496AE7"/>
    <w:rsid w:val="00496BA5"/>
    <w:rsid w:val="00497A35"/>
    <w:rsid w:val="004A2FAD"/>
    <w:rsid w:val="004A439D"/>
    <w:rsid w:val="004A7E48"/>
    <w:rsid w:val="004B609E"/>
    <w:rsid w:val="004B7547"/>
    <w:rsid w:val="004C0765"/>
    <w:rsid w:val="004C1757"/>
    <w:rsid w:val="004D0D39"/>
    <w:rsid w:val="004D0EDB"/>
    <w:rsid w:val="004D2080"/>
    <w:rsid w:val="004E0833"/>
    <w:rsid w:val="004E28C6"/>
    <w:rsid w:val="004F1080"/>
    <w:rsid w:val="004F138F"/>
    <w:rsid w:val="004F66E3"/>
    <w:rsid w:val="004F677A"/>
    <w:rsid w:val="00501DF7"/>
    <w:rsid w:val="00502679"/>
    <w:rsid w:val="0050670B"/>
    <w:rsid w:val="00507BC9"/>
    <w:rsid w:val="00511FFE"/>
    <w:rsid w:val="005141E8"/>
    <w:rsid w:val="00521829"/>
    <w:rsid w:val="0052253B"/>
    <w:rsid w:val="00525F8C"/>
    <w:rsid w:val="00550C99"/>
    <w:rsid w:val="00553413"/>
    <w:rsid w:val="005560EF"/>
    <w:rsid w:val="00560885"/>
    <w:rsid w:val="00562C0D"/>
    <w:rsid w:val="00572D5A"/>
    <w:rsid w:val="005762D5"/>
    <w:rsid w:val="0058369E"/>
    <w:rsid w:val="00593314"/>
    <w:rsid w:val="00594496"/>
    <w:rsid w:val="005956E1"/>
    <w:rsid w:val="005A7A32"/>
    <w:rsid w:val="005B4E55"/>
    <w:rsid w:val="005C6618"/>
    <w:rsid w:val="005E2D46"/>
    <w:rsid w:val="005E5879"/>
    <w:rsid w:val="00603FD5"/>
    <w:rsid w:val="00605048"/>
    <w:rsid w:val="00607979"/>
    <w:rsid w:val="00611B9C"/>
    <w:rsid w:val="00613955"/>
    <w:rsid w:val="00616DC8"/>
    <w:rsid w:val="00633BBA"/>
    <w:rsid w:val="00647042"/>
    <w:rsid w:val="006509FA"/>
    <w:rsid w:val="00652031"/>
    <w:rsid w:val="006528C6"/>
    <w:rsid w:val="00653080"/>
    <w:rsid w:val="00655EFE"/>
    <w:rsid w:val="00657FB8"/>
    <w:rsid w:val="006676F4"/>
    <w:rsid w:val="00674486"/>
    <w:rsid w:val="00681976"/>
    <w:rsid w:val="00685279"/>
    <w:rsid w:val="0068724F"/>
    <w:rsid w:val="0069113B"/>
    <w:rsid w:val="006A1DEF"/>
    <w:rsid w:val="006A2AB0"/>
    <w:rsid w:val="006A4D83"/>
    <w:rsid w:val="006B1FDA"/>
    <w:rsid w:val="006C1E89"/>
    <w:rsid w:val="006C4AF4"/>
    <w:rsid w:val="006D0E3F"/>
    <w:rsid w:val="006D3F2F"/>
    <w:rsid w:val="006D56AB"/>
    <w:rsid w:val="006D5D76"/>
    <w:rsid w:val="006E0AF4"/>
    <w:rsid w:val="006E3536"/>
    <w:rsid w:val="006E618F"/>
    <w:rsid w:val="006F2521"/>
    <w:rsid w:val="006F30C3"/>
    <w:rsid w:val="006F5CD1"/>
    <w:rsid w:val="00714488"/>
    <w:rsid w:val="0071658D"/>
    <w:rsid w:val="00723498"/>
    <w:rsid w:val="00726871"/>
    <w:rsid w:val="00726AFA"/>
    <w:rsid w:val="00730243"/>
    <w:rsid w:val="007307E9"/>
    <w:rsid w:val="0074118C"/>
    <w:rsid w:val="0074169B"/>
    <w:rsid w:val="00747165"/>
    <w:rsid w:val="00770965"/>
    <w:rsid w:val="00771D82"/>
    <w:rsid w:val="00773CFB"/>
    <w:rsid w:val="0077753A"/>
    <w:rsid w:val="00783571"/>
    <w:rsid w:val="00793284"/>
    <w:rsid w:val="00793B0A"/>
    <w:rsid w:val="00794530"/>
    <w:rsid w:val="007968F9"/>
    <w:rsid w:val="007A0363"/>
    <w:rsid w:val="007C13C9"/>
    <w:rsid w:val="007C1B07"/>
    <w:rsid w:val="007C7236"/>
    <w:rsid w:val="007D14BD"/>
    <w:rsid w:val="007D2606"/>
    <w:rsid w:val="007E47ED"/>
    <w:rsid w:val="007E556A"/>
    <w:rsid w:val="007F7C68"/>
    <w:rsid w:val="00804D3F"/>
    <w:rsid w:val="00807850"/>
    <w:rsid w:val="00807AF3"/>
    <w:rsid w:val="00810E00"/>
    <w:rsid w:val="00813E1A"/>
    <w:rsid w:val="0081533C"/>
    <w:rsid w:val="00815F55"/>
    <w:rsid w:val="008207DF"/>
    <w:rsid w:val="00821160"/>
    <w:rsid w:val="008303AF"/>
    <w:rsid w:val="0083224C"/>
    <w:rsid w:val="00833735"/>
    <w:rsid w:val="00836DBE"/>
    <w:rsid w:val="00841C5F"/>
    <w:rsid w:val="0084469E"/>
    <w:rsid w:val="0085129D"/>
    <w:rsid w:val="00851DCC"/>
    <w:rsid w:val="0085439B"/>
    <w:rsid w:val="00857936"/>
    <w:rsid w:val="00882A5C"/>
    <w:rsid w:val="00885045"/>
    <w:rsid w:val="008862CA"/>
    <w:rsid w:val="00887213"/>
    <w:rsid w:val="008950A3"/>
    <w:rsid w:val="008B01D0"/>
    <w:rsid w:val="008B05C3"/>
    <w:rsid w:val="008B4965"/>
    <w:rsid w:val="008B55F7"/>
    <w:rsid w:val="008D1ABD"/>
    <w:rsid w:val="008D3B55"/>
    <w:rsid w:val="008E3CF9"/>
    <w:rsid w:val="008F5D5B"/>
    <w:rsid w:val="008F6172"/>
    <w:rsid w:val="0090137A"/>
    <w:rsid w:val="009272CA"/>
    <w:rsid w:val="009343E6"/>
    <w:rsid w:val="00935DF6"/>
    <w:rsid w:val="00936068"/>
    <w:rsid w:val="009419E9"/>
    <w:rsid w:val="00942B67"/>
    <w:rsid w:val="00944F22"/>
    <w:rsid w:val="00946C11"/>
    <w:rsid w:val="009517CC"/>
    <w:rsid w:val="00952D2D"/>
    <w:rsid w:val="009615D4"/>
    <w:rsid w:val="009617F6"/>
    <w:rsid w:val="00962C99"/>
    <w:rsid w:val="009725D8"/>
    <w:rsid w:val="00973652"/>
    <w:rsid w:val="00974677"/>
    <w:rsid w:val="00981B76"/>
    <w:rsid w:val="0098676D"/>
    <w:rsid w:val="009905C8"/>
    <w:rsid w:val="00991A8A"/>
    <w:rsid w:val="0099434A"/>
    <w:rsid w:val="00994FB0"/>
    <w:rsid w:val="00997C7F"/>
    <w:rsid w:val="009A2F17"/>
    <w:rsid w:val="009A7A35"/>
    <w:rsid w:val="009B163E"/>
    <w:rsid w:val="009B68EA"/>
    <w:rsid w:val="009B7BC2"/>
    <w:rsid w:val="009C4C9A"/>
    <w:rsid w:val="009D1711"/>
    <w:rsid w:val="009D24F5"/>
    <w:rsid w:val="009D4E88"/>
    <w:rsid w:val="009D52FD"/>
    <w:rsid w:val="009F063A"/>
    <w:rsid w:val="009F349C"/>
    <w:rsid w:val="009F56FA"/>
    <w:rsid w:val="009F65BF"/>
    <w:rsid w:val="00A03D2C"/>
    <w:rsid w:val="00A05F30"/>
    <w:rsid w:val="00A11143"/>
    <w:rsid w:val="00A12778"/>
    <w:rsid w:val="00A13664"/>
    <w:rsid w:val="00A24EF4"/>
    <w:rsid w:val="00A3047A"/>
    <w:rsid w:val="00A35E81"/>
    <w:rsid w:val="00A36B09"/>
    <w:rsid w:val="00A4474C"/>
    <w:rsid w:val="00A62113"/>
    <w:rsid w:val="00A62AE8"/>
    <w:rsid w:val="00A63585"/>
    <w:rsid w:val="00A6590B"/>
    <w:rsid w:val="00A75505"/>
    <w:rsid w:val="00A90151"/>
    <w:rsid w:val="00A92B42"/>
    <w:rsid w:val="00A9359B"/>
    <w:rsid w:val="00A9755A"/>
    <w:rsid w:val="00A97702"/>
    <w:rsid w:val="00AA163B"/>
    <w:rsid w:val="00AA68D0"/>
    <w:rsid w:val="00AB4B33"/>
    <w:rsid w:val="00AF2AF5"/>
    <w:rsid w:val="00B01B6A"/>
    <w:rsid w:val="00B23603"/>
    <w:rsid w:val="00B2539A"/>
    <w:rsid w:val="00B253FF"/>
    <w:rsid w:val="00B32D6C"/>
    <w:rsid w:val="00B3749D"/>
    <w:rsid w:val="00B44F9B"/>
    <w:rsid w:val="00B53B4E"/>
    <w:rsid w:val="00B552DF"/>
    <w:rsid w:val="00B6487B"/>
    <w:rsid w:val="00B65DAA"/>
    <w:rsid w:val="00B66B2F"/>
    <w:rsid w:val="00B66DC3"/>
    <w:rsid w:val="00B74F7F"/>
    <w:rsid w:val="00B7503F"/>
    <w:rsid w:val="00B75B08"/>
    <w:rsid w:val="00B85BDF"/>
    <w:rsid w:val="00B87859"/>
    <w:rsid w:val="00B91D47"/>
    <w:rsid w:val="00BA0322"/>
    <w:rsid w:val="00BA3CB8"/>
    <w:rsid w:val="00BA7623"/>
    <w:rsid w:val="00BB0D54"/>
    <w:rsid w:val="00BB18B6"/>
    <w:rsid w:val="00BC08CC"/>
    <w:rsid w:val="00BC0C3E"/>
    <w:rsid w:val="00BD1437"/>
    <w:rsid w:val="00BD3DFC"/>
    <w:rsid w:val="00BD670A"/>
    <w:rsid w:val="00BE2420"/>
    <w:rsid w:val="00BF0E21"/>
    <w:rsid w:val="00BF4E6B"/>
    <w:rsid w:val="00BF6120"/>
    <w:rsid w:val="00BF68C8"/>
    <w:rsid w:val="00C01E68"/>
    <w:rsid w:val="00C04BE2"/>
    <w:rsid w:val="00C11924"/>
    <w:rsid w:val="00C1250F"/>
    <w:rsid w:val="00C125C1"/>
    <w:rsid w:val="00C13FF8"/>
    <w:rsid w:val="00C17F76"/>
    <w:rsid w:val="00C30A53"/>
    <w:rsid w:val="00C326F9"/>
    <w:rsid w:val="00C37A29"/>
    <w:rsid w:val="00C407E8"/>
    <w:rsid w:val="00C41508"/>
    <w:rsid w:val="00C503B5"/>
    <w:rsid w:val="00C5758A"/>
    <w:rsid w:val="00C57B44"/>
    <w:rsid w:val="00C70EFC"/>
    <w:rsid w:val="00C71CFB"/>
    <w:rsid w:val="00C72C59"/>
    <w:rsid w:val="00C74762"/>
    <w:rsid w:val="00C7480B"/>
    <w:rsid w:val="00C75BFB"/>
    <w:rsid w:val="00C85830"/>
    <w:rsid w:val="00C86234"/>
    <w:rsid w:val="00C932F3"/>
    <w:rsid w:val="00CA03B5"/>
    <w:rsid w:val="00CA4E32"/>
    <w:rsid w:val="00CA5BD8"/>
    <w:rsid w:val="00CA6985"/>
    <w:rsid w:val="00CC3C01"/>
    <w:rsid w:val="00CD2A54"/>
    <w:rsid w:val="00CD61EB"/>
    <w:rsid w:val="00CF02F0"/>
    <w:rsid w:val="00CF2857"/>
    <w:rsid w:val="00CF488F"/>
    <w:rsid w:val="00D070F2"/>
    <w:rsid w:val="00D16F74"/>
    <w:rsid w:val="00D17703"/>
    <w:rsid w:val="00D34ED6"/>
    <w:rsid w:val="00D36897"/>
    <w:rsid w:val="00D46594"/>
    <w:rsid w:val="00D46840"/>
    <w:rsid w:val="00D529C8"/>
    <w:rsid w:val="00D538F7"/>
    <w:rsid w:val="00D562BA"/>
    <w:rsid w:val="00D56CF5"/>
    <w:rsid w:val="00D60649"/>
    <w:rsid w:val="00D61E88"/>
    <w:rsid w:val="00D6574D"/>
    <w:rsid w:val="00D66DC3"/>
    <w:rsid w:val="00D75FE2"/>
    <w:rsid w:val="00D80812"/>
    <w:rsid w:val="00D8323A"/>
    <w:rsid w:val="00D83923"/>
    <w:rsid w:val="00D90AB4"/>
    <w:rsid w:val="00D90E18"/>
    <w:rsid w:val="00D927A2"/>
    <w:rsid w:val="00D939C7"/>
    <w:rsid w:val="00D9419D"/>
    <w:rsid w:val="00DB3768"/>
    <w:rsid w:val="00DB46E0"/>
    <w:rsid w:val="00DB5F15"/>
    <w:rsid w:val="00DD2DA7"/>
    <w:rsid w:val="00DD58FD"/>
    <w:rsid w:val="00DE0652"/>
    <w:rsid w:val="00DF47B6"/>
    <w:rsid w:val="00DF4E3E"/>
    <w:rsid w:val="00E0453D"/>
    <w:rsid w:val="00E05FA6"/>
    <w:rsid w:val="00E20A76"/>
    <w:rsid w:val="00E25474"/>
    <w:rsid w:val="00E303F5"/>
    <w:rsid w:val="00E32F93"/>
    <w:rsid w:val="00E33E1A"/>
    <w:rsid w:val="00E46D8A"/>
    <w:rsid w:val="00E51DB2"/>
    <w:rsid w:val="00E51F0D"/>
    <w:rsid w:val="00E5321E"/>
    <w:rsid w:val="00E534F7"/>
    <w:rsid w:val="00E54B2B"/>
    <w:rsid w:val="00E55349"/>
    <w:rsid w:val="00E604DD"/>
    <w:rsid w:val="00E61B10"/>
    <w:rsid w:val="00E63534"/>
    <w:rsid w:val="00E65E7D"/>
    <w:rsid w:val="00E704DB"/>
    <w:rsid w:val="00E71509"/>
    <w:rsid w:val="00E93037"/>
    <w:rsid w:val="00EA1943"/>
    <w:rsid w:val="00EB11FB"/>
    <w:rsid w:val="00EB5085"/>
    <w:rsid w:val="00EC57C6"/>
    <w:rsid w:val="00ED02BE"/>
    <w:rsid w:val="00ED5036"/>
    <w:rsid w:val="00ED6BD0"/>
    <w:rsid w:val="00EE095F"/>
    <w:rsid w:val="00EE36A6"/>
    <w:rsid w:val="00EE3BE8"/>
    <w:rsid w:val="00EE6F14"/>
    <w:rsid w:val="00EF3F23"/>
    <w:rsid w:val="00EF3FB1"/>
    <w:rsid w:val="00EF7774"/>
    <w:rsid w:val="00F02484"/>
    <w:rsid w:val="00F03471"/>
    <w:rsid w:val="00F06E03"/>
    <w:rsid w:val="00F162D4"/>
    <w:rsid w:val="00F16665"/>
    <w:rsid w:val="00F21DED"/>
    <w:rsid w:val="00F36AB7"/>
    <w:rsid w:val="00F4010B"/>
    <w:rsid w:val="00F4035F"/>
    <w:rsid w:val="00F43125"/>
    <w:rsid w:val="00F4701B"/>
    <w:rsid w:val="00F4702C"/>
    <w:rsid w:val="00F505B8"/>
    <w:rsid w:val="00F634F6"/>
    <w:rsid w:val="00F650AF"/>
    <w:rsid w:val="00F87B07"/>
    <w:rsid w:val="00F94880"/>
    <w:rsid w:val="00F95F54"/>
    <w:rsid w:val="00FA00BC"/>
    <w:rsid w:val="00FC1543"/>
    <w:rsid w:val="00FC2D27"/>
    <w:rsid w:val="00FC2D8B"/>
    <w:rsid w:val="00FC5DEE"/>
    <w:rsid w:val="00FD0FAD"/>
    <w:rsid w:val="00FD3306"/>
    <w:rsid w:val="00FD5BF1"/>
    <w:rsid w:val="00FE34D1"/>
    <w:rsid w:val="00FE57D8"/>
    <w:rsid w:val="00FF0B97"/>
    <w:rsid w:val="00FF322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7B096"/>
  <w15:docId w15:val="{6D2659B6-8106-440D-A13D-4FB0FC2F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1DE"/>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1E5604"/>
    <w:pPr>
      <w:keepNext/>
      <w:keepLines/>
      <w:spacing w:before="240"/>
      <w:outlineLvl w:val="0"/>
    </w:pPr>
    <w:rPr>
      <w:rFonts w:eastAsiaTheme="majorEastAsia" w:cstheme="majorBidi"/>
      <w:b/>
      <w:spacing w:val="2"/>
      <w:sz w:val="36"/>
      <w:szCs w:val="28"/>
      <w:shd w:val="clear" w:color="auto" w:fill="FFFFFF"/>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BF4E6B"/>
    <w:pPr>
      <w:numPr>
        <w:numId w:val="7"/>
      </w:numPr>
      <w:spacing w:after="6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1E5604"/>
    <w:rPr>
      <w:rFonts w:ascii="Arial" w:eastAsiaTheme="majorEastAsia" w:hAnsi="Arial" w:cstheme="majorBidi"/>
      <w:b/>
      <w:spacing w:val="2"/>
      <w:sz w:val="36"/>
      <w:szCs w:val="28"/>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BF0E21"/>
    <w:pPr>
      <w:framePr w:w="10206" w:vSpace="454" w:wrap="around" w:vAnchor="page" w:hAnchor="margin" w:y="710" w:anchorLock="1"/>
      <w:spacing w:after="0"/>
    </w:pPr>
    <w:rPr>
      <w:rFonts w:eastAsia="PMingLiU"/>
      <w:spacing w:val="14"/>
      <w:sz w:val="44"/>
      <w:szCs w:val="44"/>
      <w:lang w:eastAsia="zh-TW"/>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Cs w:val="36"/>
      <w:lang w:eastAsia="en-AU"/>
    </w:rPr>
  </w:style>
  <w:style w:type="character" w:styleId="CommentReference">
    <w:name w:val="annotation reference"/>
    <w:basedOn w:val="DefaultParagraphFont"/>
    <w:rsid w:val="009F349C"/>
    <w:rPr>
      <w:sz w:val="16"/>
      <w:szCs w:val="16"/>
    </w:rPr>
  </w:style>
  <w:style w:type="paragraph" w:styleId="CommentText">
    <w:name w:val="annotation text"/>
    <w:basedOn w:val="Normal"/>
    <w:link w:val="CommentTextChar"/>
    <w:rsid w:val="009F349C"/>
    <w:pPr>
      <w:spacing w:before="0" w:line="240" w:lineRule="auto"/>
    </w:pPr>
    <w:rPr>
      <w:rFonts w:ascii="Gill Sans MT" w:eastAsiaTheme="minorEastAsia" w:hAnsi="Gill Sans MT"/>
      <w:spacing w:val="0"/>
      <w:sz w:val="20"/>
      <w:szCs w:val="20"/>
      <w:lang w:eastAsia="en-AU"/>
    </w:rPr>
  </w:style>
  <w:style w:type="character" w:customStyle="1" w:styleId="CommentTextChar">
    <w:name w:val="Comment Text Char"/>
    <w:basedOn w:val="DefaultParagraphFont"/>
    <w:link w:val="CommentText"/>
    <w:rsid w:val="009F349C"/>
    <w:rPr>
      <w:rFonts w:ascii="Gill Sans MT" w:eastAsiaTheme="minorEastAsia" w:hAnsi="Gill Sans MT"/>
      <w:sz w:val="20"/>
      <w:szCs w:val="20"/>
      <w:lang w:eastAsia="en-AU"/>
    </w:rPr>
  </w:style>
  <w:style w:type="paragraph" w:styleId="CommentSubject">
    <w:name w:val="annotation subject"/>
    <w:basedOn w:val="CommentText"/>
    <w:next w:val="CommentText"/>
    <w:link w:val="CommentSubjectChar"/>
    <w:uiPriority w:val="99"/>
    <w:semiHidden/>
    <w:unhideWhenUsed/>
    <w:rsid w:val="009B68EA"/>
    <w:pPr>
      <w:spacing w:before="60"/>
    </w:pPr>
    <w:rPr>
      <w:rFonts w:ascii="Arial" w:eastAsiaTheme="minorHAnsi" w:hAnsi="Arial"/>
      <w:b/>
      <w:bCs/>
      <w:spacing w:val="4"/>
      <w:lang w:eastAsia="en-US"/>
    </w:rPr>
  </w:style>
  <w:style w:type="character" w:customStyle="1" w:styleId="CommentSubjectChar">
    <w:name w:val="Comment Subject Char"/>
    <w:basedOn w:val="CommentTextChar"/>
    <w:link w:val="CommentSubject"/>
    <w:uiPriority w:val="99"/>
    <w:semiHidden/>
    <w:rsid w:val="009B68EA"/>
    <w:rPr>
      <w:rFonts w:ascii="Arial" w:eastAsiaTheme="minorEastAsia" w:hAnsi="Arial"/>
      <w:b/>
      <w:bCs/>
      <w:spacing w:val="4"/>
      <w:sz w:val="20"/>
      <w:szCs w:val="20"/>
      <w:lang w:eastAsia="en-AU"/>
    </w:rPr>
  </w:style>
  <w:style w:type="character" w:styleId="UnresolvedMention">
    <w:name w:val="Unresolved Mention"/>
    <w:basedOn w:val="DefaultParagraphFont"/>
    <w:uiPriority w:val="99"/>
    <w:semiHidden/>
    <w:unhideWhenUsed/>
    <w:rsid w:val="0002013B"/>
    <w:rPr>
      <w:color w:val="605E5C"/>
      <w:shd w:val="clear" w:color="auto" w:fill="E1DFDD"/>
    </w:rPr>
  </w:style>
  <w:style w:type="character" w:styleId="FollowedHyperlink">
    <w:name w:val="FollowedHyperlink"/>
    <w:basedOn w:val="DefaultParagraphFont"/>
    <w:uiPriority w:val="99"/>
    <w:semiHidden/>
    <w:unhideWhenUsed/>
    <w:rsid w:val="0002013B"/>
    <w:rPr>
      <w:color w:val="000000" w:themeColor="followedHyperlink"/>
      <w:u w:val="single"/>
    </w:rPr>
  </w:style>
  <w:style w:type="paragraph" w:styleId="Revision">
    <w:name w:val="Revision"/>
    <w:hidden/>
    <w:uiPriority w:val="99"/>
    <w:semiHidden/>
    <w:rsid w:val="00BF6120"/>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6154">
      <w:bodyDiv w:val="1"/>
      <w:marLeft w:val="0"/>
      <w:marRight w:val="0"/>
      <w:marTop w:val="0"/>
      <w:marBottom w:val="0"/>
      <w:divBdr>
        <w:top w:val="none" w:sz="0" w:space="0" w:color="auto"/>
        <w:left w:val="none" w:sz="0" w:space="0" w:color="auto"/>
        <w:bottom w:val="none" w:sz="0" w:space="0" w:color="auto"/>
        <w:right w:val="none" w:sz="0" w:space="0" w:color="auto"/>
      </w:divBdr>
    </w:div>
    <w:div w:id="189150403">
      <w:bodyDiv w:val="1"/>
      <w:marLeft w:val="0"/>
      <w:marRight w:val="0"/>
      <w:marTop w:val="0"/>
      <w:marBottom w:val="0"/>
      <w:divBdr>
        <w:top w:val="none" w:sz="0" w:space="0" w:color="auto"/>
        <w:left w:val="none" w:sz="0" w:space="0" w:color="auto"/>
        <w:bottom w:val="none" w:sz="0" w:space="0" w:color="auto"/>
        <w:right w:val="none" w:sz="0" w:space="0" w:color="auto"/>
      </w:divBdr>
    </w:div>
    <w:div w:id="383262247">
      <w:bodyDiv w:val="1"/>
      <w:marLeft w:val="0"/>
      <w:marRight w:val="0"/>
      <w:marTop w:val="0"/>
      <w:marBottom w:val="0"/>
      <w:divBdr>
        <w:top w:val="none" w:sz="0" w:space="0" w:color="auto"/>
        <w:left w:val="none" w:sz="0" w:space="0" w:color="auto"/>
        <w:bottom w:val="none" w:sz="0" w:space="0" w:color="auto"/>
        <w:right w:val="none" w:sz="0" w:space="0" w:color="auto"/>
      </w:divBdr>
    </w:div>
    <w:div w:id="386270753">
      <w:bodyDiv w:val="1"/>
      <w:marLeft w:val="0"/>
      <w:marRight w:val="0"/>
      <w:marTop w:val="0"/>
      <w:marBottom w:val="0"/>
      <w:divBdr>
        <w:top w:val="none" w:sz="0" w:space="0" w:color="auto"/>
        <w:left w:val="none" w:sz="0" w:space="0" w:color="auto"/>
        <w:bottom w:val="none" w:sz="0" w:space="0" w:color="auto"/>
        <w:right w:val="none" w:sz="0" w:space="0" w:color="auto"/>
      </w:divBdr>
    </w:div>
    <w:div w:id="724372470">
      <w:bodyDiv w:val="1"/>
      <w:marLeft w:val="0"/>
      <w:marRight w:val="0"/>
      <w:marTop w:val="0"/>
      <w:marBottom w:val="0"/>
      <w:divBdr>
        <w:top w:val="none" w:sz="0" w:space="0" w:color="auto"/>
        <w:left w:val="none" w:sz="0" w:space="0" w:color="auto"/>
        <w:bottom w:val="none" w:sz="0" w:space="0" w:color="auto"/>
        <w:right w:val="none" w:sz="0" w:space="0" w:color="auto"/>
      </w:divBdr>
    </w:div>
    <w:div w:id="807940732">
      <w:bodyDiv w:val="1"/>
      <w:marLeft w:val="0"/>
      <w:marRight w:val="0"/>
      <w:marTop w:val="0"/>
      <w:marBottom w:val="0"/>
      <w:divBdr>
        <w:top w:val="none" w:sz="0" w:space="0" w:color="auto"/>
        <w:left w:val="none" w:sz="0" w:space="0" w:color="auto"/>
        <w:bottom w:val="none" w:sz="0" w:space="0" w:color="auto"/>
        <w:right w:val="none" w:sz="0" w:space="0" w:color="auto"/>
      </w:divBdr>
    </w:div>
    <w:div w:id="812941273">
      <w:bodyDiv w:val="1"/>
      <w:marLeft w:val="0"/>
      <w:marRight w:val="0"/>
      <w:marTop w:val="0"/>
      <w:marBottom w:val="0"/>
      <w:divBdr>
        <w:top w:val="none" w:sz="0" w:space="0" w:color="auto"/>
        <w:left w:val="none" w:sz="0" w:space="0" w:color="auto"/>
        <w:bottom w:val="none" w:sz="0" w:space="0" w:color="auto"/>
        <w:right w:val="none" w:sz="0" w:space="0" w:color="auto"/>
      </w:divBdr>
    </w:div>
    <w:div w:id="831875369">
      <w:bodyDiv w:val="1"/>
      <w:marLeft w:val="0"/>
      <w:marRight w:val="0"/>
      <w:marTop w:val="0"/>
      <w:marBottom w:val="0"/>
      <w:divBdr>
        <w:top w:val="none" w:sz="0" w:space="0" w:color="auto"/>
        <w:left w:val="none" w:sz="0" w:space="0" w:color="auto"/>
        <w:bottom w:val="none" w:sz="0" w:space="0" w:color="auto"/>
        <w:right w:val="none" w:sz="0" w:space="0" w:color="auto"/>
      </w:divBdr>
    </w:div>
    <w:div w:id="1080639872">
      <w:bodyDiv w:val="1"/>
      <w:marLeft w:val="0"/>
      <w:marRight w:val="0"/>
      <w:marTop w:val="0"/>
      <w:marBottom w:val="0"/>
      <w:divBdr>
        <w:top w:val="none" w:sz="0" w:space="0" w:color="auto"/>
        <w:left w:val="none" w:sz="0" w:space="0" w:color="auto"/>
        <w:bottom w:val="none" w:sz="0" w:space="0" w:color="auto"/>
        <w:right w:val="none" w:sz="0" w:space="0" w:color="auto"/>
      </w:divBdr>
    </w:div>
    <w:div w:id="1100416977">
      <w:bodyDiv w:val="1"/>
      <w:marLeft w:val="0"/>
      <w:marRight w:val="0"/>
      <w:marTop w:val="0"/>
      <w:marBottom w:val="0"/>
      <w:divBdr>
        <w:top w:val="none" w:sz="0" w:space="0" w:color="auto"/>
        <w:left w:val="none" w:sz="0" w:space="0" w:color="auto"/>
        <w:bottom w:val="none" w:sz="0" w:space="0" w:color="auto"/>
        <w:right w:val="none" w:sz="0" w:space="0" w:color="auto"/>
      </w:divBdr>
    </w:div>
    <w:div w:id="1372463738">
      <w:bodyDiv w:val="1"/>
      <w:marLeft w:val="0"/>
      <w:marRight w:val="0"/>
      <w:marTop w:val="0"/>
      <w:marBottom w:val="0"/>
      <w:divBdr>
        <w:top w:val="none" w:sz="0" w:space="0" w:color="auto"/>
        <w:left w:val="none" w:sz="0" w:space="0" w:color="auto"/>
        <w:bottom w:val="none" w:sz="0" w:space="0" w:color="auto"/>
        <w:right w:val="none" w:sz="0" w:space="0" w:color="auto"/>
      </w:divBdr>
    </w:div>
    <w:div w:id="1402018302">
      <w:bodyDiv w:val="1"/>
      <w:marLeft w:val="0"/>
      <w:marRight w:val="0"/>
      <w:marTop w:val="0"/>
      <w:marBottom w:val="0"/>
      <w:divBdr>
        <w:top w:val="none" w:sz="0" w:space="0" w:color="auto"/>
        <w:left w:val="none" w:sz="0" w:space="0" w:color="auto"/>
        <w:bottom w:val="none" w:sz="0" w:space="0" w:color="auto"/>
        <w:right w:val="none" w:sz="0" w:space="0" w:color="auto"/>
      </w:divBdr>
    </w:div>
    <w:div w:id="1464695277">
      <w:bodyDiv w:val="1"/>
      <w:marLeft w:val="0"/>
      <w:marRight w:val="0"/>
      <w:marTop w:val="0"/>
      <w:marBottom w:val="0"/>
      <w:divBdr>
        <w:top w:val="none" w:sz="0" w:space="0" w:color="auto"/>
        <w:left w:val="none" w:sz="0" w:space="0" w:color="auto"/>
        <w:bottom w:val="none" w:sz="0" w:space="0" w:color="auto"/>
        <w:right w:val="none" w:sz="0" w:space="0" w:color="auto"/>
      </w:divBdr>
    </w:div>
    <w:div w:id="1821379821">
      <w:bodyDiv w:val="1"/>
      <w:marLeft w:val="0"/>
      <w:marRight w:val="0"/>
      <w:marTop w:val="0"/>
      <w:marBottom w:val="0"/>
      <w:divBdr>
        <w:top w:val="none" w:sz="0" w:space="0" w:color="auto"/>
        <w:left w:val="none" w:sz="0" w:space="0" w:color="auto"/>
        <w:bottom w:val="none" w:sz="0" w:space="0" w:color="auto"/>
        <w:right w:val="none" w:sz="0" w:space="0" w:color="auto"/>
      </w:divBdr>
    </w:div>
    <w:div w:id="1848710126">
      <w:bodyDiv w:val="1"/>
      <w:marLeft w:val="0"/>
      <w:marRight w:val="0"/>
      <w:marTop w:val="0"/>
      <w:marBottom w:val="0"/>
      <w:divBdr>
        <w:top w:val="none" w:sz="0" w:space="0" w:color="auto"/>
        <w:left w:val="none" w:sz="0" w:space="0" w:color="auto"/>
        <w:bottom w:val="none" w:sz="0" w:space="0" w:color="auto"/>
        <w:right w:val="none" w:sz="0" w:space="0" w:color="auto"/>
      </w:divBdr>
    </w:div>
    <w:div w:id="1870947204">
      <w:bodyDiv w:val="1"/>
      <w:marLeft w:val="0"/>
      <w:marRight w:val="0"/>
      <w:marTop w:val="0"/>
      <w:marBottom w:val="0"/>
      <w:divBdr>
        <w:top w:val="none" w:sz="0" w:space="0" w:color="auto"/>
        <w:left w:val="none" w:sz="0" w:space="0" w:color="auto"/>
        <w:bottom w:val="none" w:sz="0" w:space="0" w:color="auto"/>
        <w:right w:val="none" w:sz="0" w:space="0" w:color="auto"/>
      </w:divBdr>
    </w:div>
    <w:div w:id="1920288349">
      <w:bodyDiv w:val="1"/>
      <w:marLeft w:val="0"/>
      <w:marRight w:val="0"/>
      <w:marTop w:val="0"/>
      <w:marBottom w:val="0"/>
      <w:divBdr>
        <w:top w:val="none" w:sz="0" w:space="0" w:color="auto"/>
        <w:left w:val="none" w:sz="0" w:space="0" w:color="auto"/>
        <w:bottom w:val="none" w:sz="0" w:space="0" w:color="auto"/>
        <w:right w:val="none" w:sz="0" w:space="0" w:color="auto"/>
      </w:divBdr>
    </w:div>
    <w:div w:id="204146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lawes\Downloads\TasTAFE%20Supporting%20document%20(3).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9EE96E0621B447BC05C7F6E85A4DAE" ma:contentTypeVersion="56" ma:contentTypeDescription="Create a new document." ma:contentTypeScope="" ma:versionID="82e648adf56bd50e0dfb59b1d64bc4d3">
  <xsd:schema xmlns:xsd="http://www.w3.org/2001/XMLSchema" xmlns:xs="http://www.w3.org/2001/XMLSchema" xmlns:p="http://schemas.microsoft.com/office/2006/metadata/properties" xmlns:ns2="09dfffd6-8fc2-4120-ba5d-b951f1df6f40" xmlns:ns4="d6ba8d63-2205-4b86-9f24-420d49a982d5" xmlns:ns5="7fa37bdc-f6e5-49b4-8da2-2bf50fb304e8" targetNamespace="http://schemas.microsoft.com/office/2006/metadata/properties" ma:root="true" ma:fieldsID="52c71e7452c5e02ebc21df4fe5439236" ns2:_="" ns4:_="" ns5:_="">
    <xsd:import namespace="09dfffd6-8fc2-4120-ba5d-b951f1df6f40"/>
    <xsd:import namespace="d6ba8d63-2205-4b86-9f24-420d49a982d5"/>
    <xsd:import namespace="7fa37bdc-f6e5-49b4-8da2-2bf50fb304e8"/>
    <xsd:element name="properties">
      <xsd:complexType>
        <xsd:sequence>
          <xsd:element name="documentManagement">
            <xsd:complexType>
              <xsd:all>
                <xsd:element ref="ns2:FirstandpreviousPart" minOccurs="0"/>
                <xsd:element ref="ns2:RelatedRecords" minOccurs="0"/>
                <xsd:element ref="ns2:ConsignmentNumber" minOccurs="0"/>
                <xsd:element ref="ns2:Container_x003a_ExpandedNumber" minOccurs="0"/>
                <xsd:element ref="ns2:Creator" minOccurs="0"/>
                <xsd:element ref="ns2:DateClosed" minOccurs="0"/>
                <xsd:element ref="ns2:DateDue" minOccurs="0"/>
                <xsd:element ref="ns2:DateInactive" minOccurs="0"/>
                <xsd:element ref="ns2:DatePublished" minOccurs="0"/>
                <xsd:element ref="ns2:DateReceived" minOccurs="0"/>
                <xsd:element ref="ns2:ExternalEditorId" minOccurs="0"/>
                <xsd:element ref="ns2:ExternalID" minOccurs="0"/>
                <xsd:element ref="ns2:Jurisdictions" minOccurs="0"/>
                <xsd:element ref="ns2:AutomatedPartRule" minOccurs="0"/>
                <xsd:element ref="ns2:Owner_x003a_LocationType" minOccurs="0"/>
                <xsd:element ref="ns2:SeriesRecord" minOccurs="0"/>
                <xsd:element ref="ns2:Disposition" minOccurs="0"/>
                <xsd:element ref="ns2:RecordNumber" minOccurs="0"/>
                <xsd:element ref="ns2:UniqueIdentifier" minOccurs="0"/>
                <xsd:element ref="ns2:ContentManagerBarcode" minOccurs="0"/>
                <xsd:element ref="ns2:LastActionDate" minOccurs="0"/>
                <xsd:element ref="ns2:Approver_x003a_LocationType" minOccurs="0"/>
                <xsd:element ref="ns2:DateCommenced" minOccurs="0"/>
                <xsd:element ref="ns2:ExecutiveOwner_x003a_LocationType" minOccurs="0"/>
                <xsd:element ref="ns2:Log" minOccurs="0"/>
                <xsd:element ref="ns2:ResponsibleBusinessUnit_x0028_Owner_x0029__x003a_LocationType" minOccurs="0"/>
                <xsd:element ref="ns2:DocumentCategory" minOccurs="0"/>
                <xsd:element ref="ns2:MediaServiceMetadata" minOccurs="0"/>
                <xsd:element ref="ns2:MediaServiceFastMetadata" minOccurs="0"/>
                <xsd:element ref="ns2:MediaServiceSearchProperties" minOccurs="0"/>
                <xsd:element ref="ns2:MediaServiceObjectDetectorVersions" minOccurs="0"/>
                <xsd:element ref="ns4:DocStatus" minOccurs="0"/>
                <xsd:element ref="ns2:Access_x0020_Control" minOccurs="0"/>
                <xsd:element ref="ns2:Accession_x0020_Number" minOccurs="0"/>
                <xsd:element ref="ns2:Account_x0020_Type" minOccurs="0"/>
                <xsd:element ref="ns2:Active_x0020_Audit_x0020_Events" minOccurs="0"/>
                <xsd:element ref="ns2:Approver_x003a__x0020_ID_x0020_Number" minOccurs="0"/>
                <xsd:element ref="ns2:Approver_x003a__x0020_Sort_x0020_Name" minOccurs="0"/>
                <xsd:element ref="ns2:Archives_x0020__x0028_External_x0029__x0020_Item_x0020_Number" minOccurs="0"/>
                <xsd:element ref="ns2:Assignee_x003a__x0020_Date_x0020_Assigned" minOccurs="0"/>
                <xsd:element ref="ns2:Assignee_x003a__x0020_Date_x0020_Of_x0020_Birth" minOccurs="0"/>
                <xsd:element ref="ns2:Assignee_x003a__x0020_First_x0020_Names" minOccurs="0"/>
                <xsd:element ref="ns2:Assignee_x003a__x0020_ID_x0020_Number" minOccurs="0"/>
                <xsd:element ref="ns2:Assignee_x003a__x0020_Initials" minOccurs="0"/>
                <xsd:element ref="ns2:Assignee_x003a__x0020_Last_x0020_Name" minOccurs="0"/>
                <xsd:element ref="ns2:Assignee_x003a__x0020_Location_x0020_Type" minOccurs="0"/>
                <xsd:element ref="ns2:Assignee_x003a__x0020_Sort_x0020_Name" minOccurs="0"/>
                <xsd:element ref="ns2:Assignee_x003a__x0020_Unique_x0020_Name" minOccurs="0"/>
                <xsd:element ref="ns2:Auto_x002d_Classification_x0020_Confidence_x0020_Level" minOccurs="0"/>
                <xsd:element ref="ns2:Bypass_x0020_record_x0020_type_x0020_Access_x0020_Controls" minOccurs="0"/>
                <xsd:element ref="ns2:Classification" minOccurs="0"/>
                <xsd:element ref="ns2:Client_x003a__x0020_Location_x0020_Type" minOccurs="0"/>
                <xsd:element ref="ns2:Client_x003a__x0020_Sort_x0020_Name" minOccurs="0"/>
                <xsd:element ref="ns2:Contacts" minOccurs="0"/>
                <xsd:element ref="ns2:Container_x003a__x0020_Record_x0020_Number" minOccurs="0"/>
                <xsd:element ref="ns2:Creator_x003a__x0020_Date_x0020_Of_x0020_Birth" minOccurs="0"/>
                <xsd:element ref="ns2:Creator_x003a__x0020_First_x0020_Names" minOccurs="0"/>
                <xsd:element ref="ns2:Creator_x003a__x0020_ID_x0020_Number" minOccurs="0"/>
                <xsd:element ref="ns2:Creator_x003a__x0020_Initials" minOccurs="0"/>
                <xsd:element ref="ns2:Creator_x003a__x0020_Last_x0020_Name" minOccurs="0"/>
                <xsd:element ref="ns2:Creator_x003a__x0020_Last_x0020_Name_x0020_Prefix" minOccurs="0"/>
                <xsd:element ref="ns2:Creator_x003a__x0020_Location_x0020_Type" minOccurs="0"/>
                <xsd:element ref="ns2:Creator_x003a__x0020_Sort_x0020_Name" minOccurs="0"/>
                <xsd:element ref="ns2:Date_x0020_Created" minOccurs="0"/>
                <xsd:element ref="ns2:Date_x0020_Declared_x0020_As_x0020_Final" minOccurs="0"/>
                <xsd:element ref="ns2:Date_x0020_for_x0020_Review" minOccurs="0"/>
                <xsd:element ref="ns2:Date_x0020_Modified" minOccurs="0"/>
                <xsd:element ref="ns2:Date_x0020_Registered" minOccurs="0"/>
                <xsd:element ref="ns2:Document_x0020_Hash" minOccurs="0"/>
                <xsd:element ref="ns2:Document_x0020_Review_x0020_Due_x0020_Date" minOccurs="0"/>
                <xsd:element ref="ns2:Document_x0020_Review_x0020_State" minOccurs="0"/>
                <xsd:element ref="ns2:DOS_x0020_file" minOccurs="0"/>
                <xsd:element ref="ns2:Electronic_x0020_Only_x003f_" minOccurs="0"/>
                <xsd:element ref="ns2:Enclosed_x003f_" minOccurs="0"/>
                <xsd:element ref="ns2:Executive_x0020_Owner_x003a__x0020_ID_x0020_Number" minOccurs="0"/>
                <xsd:element ref="ns2:Executive_x0020_Owner_x003a__x0020_Sort_x0020_Name" minOccurs="0"/>
                <xsd:element ref="ns2:Expanded_x0020_Number" minOccurs="0"/>
                <xsd:element ref="ns2:External_x0020_Editing_x0020_Completed_x0020_By_x003a__x0020_Date_x0020_Of_x0020_Birth" minOccurs="0"/>
                <xsd:element ref="ns2:External_x0020_Editing_x0020_Finalize_x0020_On_x0020_Checkin" minOccurs="0"/>
                <xsd:element ref="ns2:Foreign_x0020_Barcode" minOccurs="0"/>
                <xsd:element ref="ns2:Format" minOccurs="0"/>
                <xsd:element ref="ns2:GPS_x0020_Location" minOccurs="0"/>
                <xsd:element ref="ns2:Hardcopy_x0020_Folder_x0020_Exists_x003f_" minOccurs="0"/>
                <xsd:element ref="ns2:Home_x003a__x0020_Date_x0020_Of_x0020_Birth" minOccurs="0"/>
                <xsd:element ref="ns2:Home_x003a__x0020_First_x0020_Names" minOccurs="0"/>
                <xsd:element ref="ns2:Home_x003a__x0020_ID_x0020_Number" minOccurs="0"/>
                <xsd:element ref="ns2:Home_x003a__x0020_Initials" minOccurs="0"/>
                <xsd:element ref="ns2:Home_x003a__x0020_Last_x0020_Name" minOccurs="0"/>
                <xsd:element ref="ns2:Home_x003a__x0020_Location_x0020_Type" minOccurs="0"/>
                <xsd:element ref="ns2:Home_x003a__x0020_Sort_x0020_Name" minOccurs="0"/>
                <xsd:element ref="ns2:Home_x003a__x0020_Unique_x0020_Name" minOccurs="0"/>
                <xsd:element ref="ns2:Internet_x0020_Media_x0020_Type" minOccurs="0"/>
                <xsd:element ref="ns2:Is_x0020_Hardcopy_x0020_on_x0020_Folder_x003f_" minOccurs="0"/>
                <xsd:element ref="ns2:Is_x0020_Project_x0020_Related_x003f_" minOccurs="0"/>
                <xsd:element ref="ns2:Matter_x0020_record" minOccurs="0"/>
                <xsd:element ref="ns2:Media_x0020_Type" minOccurs="0"/>
                <xsd:element ref="ns2:Movement_x0020_history" minOccurs="0"/>
                <xsd:element ref="ns2:My_x0020_Authorization_x0020_Complete" minOccurs="0"/>
                <xsd:element ref="ns2:My_x0020_Review_x0020_Complete" minOccurs="0"/>
                <xsd:element ref="ns2:Needs_x0020_Authorization" minOccurs="0"/>
                <xsd:element ref="ns2:Needs_x0020_Review" minOccurs="0"/>
                <xsd:element ref="ns2:Notes0" minOccurs="0"/>
                <xsd:element ref="ns2:Number_x0020_of_x0020_Pages" minOccurs="0"/>
                <xsd:element ref="ns2:Owner_x003a__x0020_Date_x0020_Of_x0020_Birth" minOccurs="0"/>
                <xsd:element ref="ns2:Owner_x003a__x0020_First_x0020_Names" minOccurs="0"/>
                <xsd:element ref="ns2:Owner_x003a__x0020_ID_x0020_Number" minOccurs="0"/>
                <xsd:element ref="ns2:Owner_x003a__x0020_Initials" minOccurs="0"/>
                <xsd:element ref="ns2:Owner_x003a__x0020_Last_x0020_Name" minOccurs="0"/>
                <xsd:element ref="ns2:Owner_x003a__x0020_Sort_x0020_Name" minOccurs="0"/>
                <xsd:element ref="ns2:Owner_x003a__x0020_Unique_x0020_Name" minOccurs="0"/>
                <xsd:element ref="ns2:Provenance" minOccurs="0"/>
                <xsd:element ref="ns2:Record_x0020_Class" minOccurs="0"/>
                <xsd:element ref="ns2:Record_x0020_Holds" minOccurs="0"/>
                <xsd:element ref="ns2:Record_x0020_Thesaurus_x0020_Terms" minOccurs="0"/>
                <xsd:element ref="ns2:Record_x0020_Type" minOccurs="0"/>
                <xsd:element ref="ns2:Render_x0020_to_x0020_PDF_x0020_after_x0020_saving" minOccurs="0"/>
                <xsd:element ref="ns2:Renditions" minOccurs="0"/>
                <xsd:element ref="ns2:Responsible_x0020_Business_x0020_Unit_x0020__x0028_Owner_x0029__x003a__x0020_Date_x0020_Of_x0020_Birth" minOccurs="0"/>
                <xsd:element ref="ns2:Responsible_x0020_Business_x0020_Unit_x0020__x0028_Owner_x0029__x003a__x0020_First_x0020_Names" minOccurs="0"/>
                <xsd:element ref="ns2:Responsible_x0020_Business_x0020_Unit_x0020__x0028_Owner_x0029__x003a__x0020_ID_x0020_Number" minOccurs="0"/>
                <xsd:element ref="ns2:Responsible_x0020_Business_x0020_Unit_x0020__x0028_Owner_x0029__x003a__x0020_Initials" minOccurs="0"/>
                <xsd:element ref="ns2:Responsible_x0020_Business_x0020_Unit_x0020__x0028_Owner_x0029__x003a__x0020_Last_x0020_Name" minOccurs="0"/>
                <xsd:element ref="ns2:Responsible_x0020_Business_x0020_Unit_x0020__x0028_Owner_x0029__x003a__x0020_Sort_x0020_Name" minOccurs="0"/>
                <xsd:element ref="ns2:Retention_x0020_Review_x0020_Date" minOccurs="0"/>
                <xsd:element ref="ns2:Retention_x0020_Schedule" minOccurs="0"/>
                <xsd:element ref="ns2:Reviewers_x0020_Can_x0020_Edit_x0020_Document" minOccurs="0"/>
                <xsd:element ref="ns2:Security0" minOccurs="0"/>
                <xsd:element ref="ns2:Security_x0020_Marking" minOccurs="0"/>
                <xsd:element ref="ns2:Soft_x0020_Deletion_x0020_Requested" minOccurs="0"/>
                <xsd:element ref="ns2:TasTAFE_x0020_Current_x0020_Employee_x0020__x0028_2025_x0020_Migration_x0029_" minOccurs="0"/>
                <xsd:element ref="ns2:TasTAFE_x002f_DECYP_x0020_Dual_x0020_Employee_x0020__x0028_2025_x0020_Migration_x0029_" minOccurs="0"/>
                <xsd:element ref="ns2:Title_x0020__x0028_Free_x0020_Text_x0020_Part_x0029_" minOccurs="0"/>
                <xsd:element ref="ns2:Title_x0020__x0028_Structured_x0020_Part_x0029_" minOccurs="0"/>
                <xsd:element ref="ns2:Update_x0020_the_x0020_record_x0020_number_x0020_when_x0020_the_x0020_classification_x0020_is_x0020_changed" minOccurs="0"/>
                <xsd:element ref="ns2:Comments" minOccurs="0"/>
                <xsd:element ref="ns2:Committee_x0020_for_x0020_Endorsement" minOccurs="0"/>
                <xsd:element ref="ns2:Contact_x0020_Person" minOccurs="0"/>
                <xsd:element ref="ns2:Policy_x0020_Audience" minOccurs="0"/>
                <xsd:element ref="ns2:Responsibilities" minOccurs="0"/>
                <xsd:element ref="ns2:Associated_x0020_legislation" minOccurs="0"/>
                <xsd:element ref="ns2:PolicyCategory" minOccurs="0"/>
                <xsd:element ref="ns2:PolicySubCategory" minOccurs="0"/>
                <xsd:element ref="ns2:ConsultationPeriodStartDate" minOccurs="0"/>
                <xsd:element ref="ns2:ConsultationPeriodEndDate" minOccurs="0"/>
                <xsd:element ref="ns2:ReviewType" minOccurs="0"/>
                <xsd:element ref="ns5:Policy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ffd6-8fc2-4120-ba5d-b951f1df6f40" elementFormDefault="qualified">
    <xsd:import namespace="http://schemas.microsoft.com/office/2006/documentManagement/types"/>
    <xsd:import namespace="http://schemas.microsoft.com/office/infopath/2007/PartnerControls"/>
    <xsd:element name="FirstandpreviousPart" ma:index="2" nillable="true" ma:displayName="First and previous Part" ma:format="Dropdown" ma:internalName="FirstandpreviousPart">
      <xsd:simpleType>
        <xsd:restriction base="dms:Text">
          <xsd:maxLength value="255"/>
        </xsd:restriction>
      </xsd:simpleType>
    </xsd:element>
    <xsd:element name="RelatedRecords" ma:index="3" nillable="true" ma:displayName="Related Records" ma:internalName="RelatedRecords">
      <xsd:simpleType>
        <xsd:restriction base="dms:Note">
          <xsd:maxLength value="255"/>
        </xsd:restriction>
      </xsd:simpleType>
    </xsd:element>
    <xsd:element name="ConsignmentNumber" ma:index="4" nillable="true" ma:displayName="Consignment Number" ma:format="Dropdown" ma:internalName="ConsignmentNumber">
      <xsd:simpleType>
        <xsd:restriction base="dms:Text">
          <xsd:maxLength value="255"/>
        </xsd:restriction>
      </xsd:simpleType>
    </xsd:element>
    <xsd:element name="Container_x003a_ExpandedNumber" ma:index="5" nillable="true" ma:displayName="Container: Expanded Number" ma:format="Dropdown" ma:internalName="Container_x003a_ExpandedNumber">
      <xsd:simpleType>
        <xsd:restriction base="dms:Text">
          <xsd:maxLength value="255"/>
        </xsd:restriction>
      </xsd:simpleType>
    </xsd:element>
    <xsd:element name="Creator" ma:index="6" nillable="true" ma:displayName="Creator" ma:format="Dropdown" ma:internalName="Creator">
      <xsd:simpleType>
        <xsd:restriction base="dms:Text">
          <xsd:maxLength value="255"/>
        </xsd:restriction>
      </xsd:simpleType>
    </xsd:element>
    <xsd:element name="DateClosed" ma:index="7" nillable="true" ma:displayName="Date Closed" ma:format="DateOnly" ma:internalName="DateClosed">
      <xsd:simpleType>
        <xsd:restriction base="dms:DateTime"/>
      </xsd:simpleType>
    </xsd:element>
    <xsd:element name="DateDue" ma:index="8" nillable="true" ma:displayName="Date Due" ma:format="DateOnly" ma:internalName="DateDue">
      <xsd:simpleType>
        <xsd:restriction base="dms:DateTime"/>
      </xsd:simpleType>
    </xsd:element>
    <xsd:element name="DateInactive" ma:index="9" nillable="true" ma:displayName="Date Inactive" ma:format="DateOnly" ma:internalName="DateInactive">
      <xsd:simpleType>
        <xsd:restriction base="dms:DateTime"/>
      </xsd:simpleType>
    </xsd:element>
    <xsd:element name="DatePublished" ma:index="10" nillable="true" ma:displayName="Date Published" ma:format="DateOnly" ma:internalName="DatePublished">
      <xsd:simpleType>
        <xsd:restriction base="dms:DateTime"/>
      </xsd:simpleType>
    </xsd:element>
    <xsd:element name="DateReceived" ma:index="11" nillable="true" ma:displayName="Date Received" ma:format="DateOnly" ma:internalName="DateReceived">
      <xsd:simpleType>
        <xsd:restriction base="dms:DateTime"/>
      </xsd:simpleType>
    </xsd:element>
    <xsd:element name="ExternalEditorId" ma:index="12" nillable="true" ma:displayName="External Editor Id" ma:format="Dropdown" ma:internalName="ExternalEditorId">
      <xsd:simpleType>
        <xsd:restriction base="dms:Text">
          <xsd:maxLength value="255"/>
        </xsd:restriction>
      </xsd:simpleType>
    </xsd:element>
    <xsd:element name="ExternalID" ma:index="13" nillable="true" ma:displayName="External ID" ma:format="Dropdown" ma:internalName="ExternalID">
      <xsd:simpleType>
        <xsd:restriction base="dms:Note">
          <xsd:maxLength value="255"/>
        </xsd:restriction>
      </xsd:simpleType>
    </xsd:element>
    <xsd:element name="Jurisdictions" ma:index="14" nillable="true" ma:displayName="Jurisdictions" ma:format="Dropdown" ma:internalName="Jurisdictions">
      <xsd:simpleType>
        <xsd:restriction base="dms:Text">
          <xsd:maxLength value="255"/>
        </xsd:restriction>
      </xsd:simpleType>
    </xsd:element>
    <xsd:element name="AutomatedPartRule" ma:index="15" nillable="true" ma:displayName="Automated Part Rule" ma:format="Dropdown" ma:internalName="AutomatedPartRule">
      <xsd:simpleType>
        <xsd:restriction base="dms:Note">
          <xsd:maxLength value="255"/>
        </xsd:restriction>
      </xsd:simpleType>
    </xsd:element>
    <xsd:element name="Owner_x003a_LocationType" ma:index="16" nillable="true" ma:displayName="Owner: Location Type" ma:format="Dropdown" ma:internalName="Owner_x003a_LocationType">
      <xsd:simpleType>
        <xsd:restriction base="dms:Text">
          <xsd:maxLength value="255"/>
        </xsd:restriction>
      </xsd:simpleType>
    </xsd:element>
    <xsd:element name="SeriesRecord" ma:index="17" nillable="true" ma:displayName="Series Record" ma:format="Dropdown" ma:internalName="SeriesRecord">
      <xsd:simpleType>
        <xsd:restriction base="dms:Text">
          <xsd:maxLength value="255"/>
        </xsd:restriction>
      </xsd:simpleType>
    </xsd:element>
    <xsd:element name="Disposition" ma:index="18" nillable="true" ma:displayName="Disposition" ma:format="Dropdown" ma:internalName="Disposition">
      <xsd:simpleType>
        <xsd:restriction base="dms:Text">
          <xsd:maxLength value="255"/>
        </xsd:restriction>
      </xsd:simpleType>
    </xsd:element>
    <xsd:element name="RecordNumber" ma:index="19" nillable="true" ma:displayName="Record Number" ma:format="Dropdown" ma:internalName="RecordNumber">
      <xsd:simpleType>
        <xsd:restriction base="dms:Text">
          <xsd:maxLength value="255"/>
        </xsd:restriction>
      </xsd:simpleType>
    </xsd:element>
    <xsd:element name="UniqueIdentifier" ma:index="20" nillable="true" ma:displayName="Unique Identifier" ma:format="Dropdown" ma:internalName="UniqueIdentifier">
      <xsd:simpleType>
        <xsd:restriction base="dms:Text">
          <xsd:maxLength value="255"/>
        </xsd:restriction>
      </xsd:simpleType>
    </xsd:element>
    <xsd:element name="ContentManagerBarcode" ma:index="21" nillable="true" ma:displayName="Content Manager Barcode" ma:format="Dropdown" ma:internalName="ContentManagerBarcode">
      <xsd:simpleType>
        <xsd:restriction base="dms:Text">
          <xsd:maxLength value="255"/>
        </xsd:restriction>
      </xsd:simpleType>
    </xsd:element>
    <xsd:element name="LastActionDate" ma:index="22" nillable="true" ma:displayName="Last Action Date" ma:format="DateOnly" ma:internalName="LastActionDate">
      <xsd:simpleType>
        <xsd:restriction base="dms:DateTime"/>
      </xsd:simpleType>
    </xsd:element>
    <xsd:element name="Approver_x003a_LocationType" ma:index="23" nillable="true" ma:displayName="Approver: Location Type" ma:format="Dropdown" ma:internalName="Approver_x003a_LocationType">
      <xsd:simpleType>
        <xsd:restriction base="dms:Text">
          <xsd:maxLength value="255"/>
        </xsd:restriction>
      </xsd:simpleType>
    </xsd:element>
    <xsd:element name="DateCommenced" ma:index="24" nillable="true" ma:displayName="Date Commenced" ma:format="DateOnly" ma:internalName="DateCommenced">
      <xsd:simpleType>
        <xsd:restriction base="dms:DateTime"/>
      </xsd:simpleType>
    </xsd:element>
    <xsd:element name="ExecutiveOwner_x003a_LocationType" ma:index="25" nillable="true" ma:displayName="Executive Owner: Location Type" ma:format="Dropdown" ma:internalName="ExecutiveOwner_x003a_LocationType">
      <xsd:simpleType>
        <xsd:restriction base="dms:Text">
          <xsd:maxLength value="255"/>
        </xsd:restriction>
      </xsd:simpleType>
    </xsd:element>
    <xsd:element name="Log" ma:index="26" nillable="true" ma:displayName="Log" ma:format="Dropdown" ma:internalName="Log">
      <xsd:simpleType>
        <xsd:restriction base="dms:Note">
          <xsd:maxLength value="255"/>
        </xsd:restriction>
      </xsd:simpleType>
    </xsd:element>
    <xsd:element name="ResponsibleBusinessUnit_x0028_Owner_x0029__x003a_LocationType" ma:index="27" nillable="true" ma:displayName="Responsible Business Unit (Owner): Location Type" ma:format="Dropdown" ma:internalName="ResponsibleBusinessUnit_x0028_Owner_x0029__x003a_LocationType">
      <xsd:simpleType>
        <xsd:restriction base="dms:Text">
          <xsd:maxLength value="255"/>
        </xsd:restriction>
      </xsd:simpleType>
    </xsd:element>
    <xsd:element name="DocumentCategory" ma:index="28" nillable="true" ma:displayName="DocumentCategory" ma:format="Dropdown" ma:internalName="DocumentCategory">
      <xsd:simpleType>
        <xsd:restriction base="dms:Choice">
          <xsd:enumeration value="Policy"/>
          <xsd:enumeration value="Procedure"/>
          <xsd:enumeration value="Supporting Document"/>
        </xsd:restrictio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Access_x0020_Control" ma:index="41" nillable="true" ma:displayName="Access Control" ma:internalName="Access_x0020_Control">
      <xsd:simpleType>
        <xsd:restriction base="dms:Note">
          <xsd:maxLength value="255"/>
        </xsd:restriction>
      </xsd:simpleType>
    </xsd:element>
    <xsd:element name="Accession_x0020_Number" ma:index="42" nillable="true" ma:displayName="Accession Number" ma:internalName="Accession_x0020_Number">
      <xsd:simpleType>
        <xsd:restriction base="dms:Text"/>
      </xsd:simpleType>
    </xsd:element>
    <xsd:element name="Account_x0020_Type" ma:index="43" nillable="true" ma:displayName="Account Type" ma:internalName="Account_x0020_Type">
      <xsd:simpleType>
        <xsd:restriction base="dms:Text"/>
      </xsd:simpleType>
    </xsd:element>
    <xsd:element name="Active_x0020_Audit_x0020_Events" ma:index="44" nillable="true" ma:displayName="Active Audit Events" ma:internalName="Active_x0020_Audit_x0020_Events">
      <xsd:simpleType>
        <xsd:restriction base="dms:Note">
          <xsd:maxLength value="255"/>
        </xsd:restriction>
      </xsd:simpleType>
    </xsd:element>
    <xsd:element name="Approver_x003a__x0020_ID_x0020_Number" ma:index="45" nillable="true" ma:displayName="Approver: ID Number" ma:internalName="Approver_x003a__x0020_ID_x0020_Number">
      <xsd:simpleType>
        <xsd:restriction base="dms:Text"/>
      </xsd:simpleType>
    </xsd:element>
    <xsd:element name="Approver_x003a__x0020_Sort_x0020_Name" ma:index="46" nillable="true" ma:displayName="Approver: Sort Name" ma:internalName="Approver_x003a__x0020_Sort_x0020_Name">
      <xsd:simpleType>
        <xsd:restriction base="dms:Text"/>
      </xsd:simpleType>
    </xsd:element>
    <xsd:element name="Archives_x0020__x0028_External_x0029__x0020_Item_x0020_Number" ma:index="47" nillable="true" ma:displayName="Archives (External) Item Number" ma:internalName="Archives_x0020__x0028_External_x0029__x0020_Item_x0020_Number">
      <xsd:simpleType>
        <xsd:restriction base="dms:Text"/>
      </xsd:simpleType>
    </xsd:element>
    <xsd:element name="Assignee_x003a__x0020_Date_x0020_Assigned" ma:index="48" nillable="true" ma:displayName="Assignee: Date Assigned" ma:internalName="Assignee_x003a__x0020_Date_x0020_Assigned">
      <xsd:simpleType>
        <xsd:restriction base="dms:DateTime"/>
      </xsd:simpleType>
    </xsd:element>
    <xsd:element name="Assignee_x003a__x0020_Date_x0020_Of_x0020_Birth" ma:index="49" nillable="true" ma:displayName="Assignee: Date Of Birth" ma:internalName="Assignee_x003a__x0020_Date_x0020_Of_x0020_Birth">
      <xsd:simpleType>
        <xsd:restriction base="dms:DateTime"/>
      </xsd:simpleType>
    </xsd:element>
    <xsd:element name="Assignee_x003a__x0020_First_x0020_Names" ma:index="50" nillable="true" ma:displayName="Assignee: First Names" ma:internalName="Assignee_x003a__x0020_First_x0020_Names">
      <xsd:simpleType>
        <xsd:restriction base="dms:Text"/>
      </xsd:simpleType>
    </xsd:element>
    <xsd:element name="Assignee_x003a__x0020_ID_x0020_Number" ma:index="51" nillable="true" ma:displayName="Assignee: ID Number" ma:internalName="Assignee_x003a__x0020_ID_x0020_Number">
      <xsd:simpleType>
        <xsd:restriction base="dms:Text"/>
      </xsd:simpleType>
    </xsd:element>
    <xsd:element name="Assignee_x003a__x0020_Initials" ma:index="52" nillable="true" ma:displayName="Assignee: Initials" ma:internalName="Assignee_x003a__x0020_Initials">
      <xsd:simpleType>
        <xsd:restriction base="dms:Text"/>
      </xsd:simpleType>
    </xsd:element>
    <xsd:element name="Assignee_x003a__x0020_Last_x0020_Name" ma:index="53" nillable="true" ma:displayName="Assignee: Last Name" ma:internalName="Assignee_x003a__x0020_Last_x0020_Name">
      <xsd:simpleType>
        <xsd:restriction base="dms:Text"/>
      </xsd:simpleType>
    </xsd:element>
    <xsd:element name="Assignee_x003a__x0020_Location_x0020_Type" ma:index="54" nillable="true" ma:displayName="Assignee: Location Type" ma:internalName="Assignee_x003a__x0020_Location_x0020_Type">
      <xsd:simpleType>
        <xsd:restriction base="dms:Text"/>
      </xsd:simpleType>
    </xsd:element>
    <xsd:element name="Assignee_x003a__x0020_Sort_x0020_Name" ma:index="55" nillable="true" ma:displayName="Assignee: Sort Name" ma:internalName="Assignee_x003a__x0020_Sort_x0020_Name">
      <xsd:simpleType>
        <xsd:restriction base="dms:Text"/>
      </xsd:simpleType>
    </xsd:element>
    <xsd:element name="Assignee_x003a__x0020_Unique_x0020_Name" ma:index="56" nillable="true" ma:displayName="Assignee: Unique Name" ma:internalName="Assignee_x003a__x0020_Unique_x0020_Name">
      <xsd:simpleType>
        <xsd:restriction base="dms:Text"/>
      </xsd:simpleType>
    </xsd:element>
    <xsd:element name="Auto_x002d_Classification_x0020_Confidence_x0020_Level" ma:index="57" nillable="true" ma:displayName="Auto-Classification Confidence Level" ma:internalName="Auto_x002d_Classification_x0020_Confidence_x0020_Level">
      <xsd:simpleType>
        <xsd:restriction base="dms:Text"/>
      </xsd:simpleType>
    </xsd:element>
    <xsd:element name="Bypass_x0020_record_x0020_type_x0020_Access_x0020_Controls" ma:index="58" nillable="true" ma:displayName="Bypass record type Access Controls" ma:internalName="Bypass_x0020_record_x0020_type_x0020_Access_x0020_Controls">
      <xsd:simpleType>
        <xsd:restriction base="dms:Text"/>
      </xsd:simpleType>
    </xsd:element>
    <xsd:element name="Classification" ma:index="59" nillable="true" ma:displayName="Classification" ma:internalName="Classification">
      <xsd:simpleType>
        <xsd:restriction base="dms:Text"/>
      </xsd:simpleType>
    </xsd:element>
    <xsd:element name="Client_x003a__x0020_Location_x0020_Type" ma:index="60" nillable="true" ma:displayName="Client: Location Type" ma:internalName="Client_x003a__x0020_Location_x0020_Type">
      <xsd:simpleType>
        <xsd:restriction base="dms:Text"/>
      </xsd:simpleType>
    </xsd:element>
    <xsd:element name="Client_x003a__x0020_Sort_x0020_Name" ma:index="61" nillable="true" ma:displayName="Client: Sort Name" ma:internalName="Client_x003a__x0020_Sort_x0020_Name">
      <xsd:simpleType>
        <xsd:restriction base="dms:Text"/>
      </xsd:simpleType>
    </xsd:element>
    <xsd:element name="Contacts" ma:index="62" nillable="true" ma:displayName="Contacts" ma:internalName="Contacts">
      <xsd:simpleType>
        <xsd:restriction base="dms:Text"/>
      </xsd:simpleType>
    </xsd:element>
    <xsd:element name="Container_x003a__x0020_Record_x0020_Number" ma:index="63" nillable="true" ma:displayName="Container: Record Number" ma:internalName="Container_x003a__x0020_Record_x0020_Number">
      <xsd:simpleType>
        <xsd:restriction base="dms:Text"/>
      </xsd:simpleType>
    </xsd:element>
    <xsd:element name="Creator_x003a__x0020_Date_x0020_Of_x0020_Birth" ma:index="64" nillable="true" ma:displayName="Creator: Date Of Birth" ma:internalName="Creator_x003a__x0020_Date_x0020_Of_x0020_Birth">
      <xsd:simpleType>
        <xsd:restriction base="dms:DateTime"/>
      </xsd:simpleType>
    </xsd:element>
    <xsd:element name="Creator_x003a__x0020_First_x0020_Names" ma:index="65" nillable="true" ma:displayName="Creator: First Names" ma:internalName="Creator_x003a__x0020_First_x0020_Names">
      <xsd:simpleType>
        <xsd:restriction base="dms:Text"/>
      </xsd:simpleType>
    </xsd:element>
    <xsd:element name="Creator_x003a__x0020_ID_x0020_Number" ma:index="66" nillable="true" ma:displayName="Creator: ID Number" ma:internalName="Creator_x003a__x0020_ID_x0020_Number">
      <xsd:simpleType>
        <xsd:restriction base="dms:Text"/>
      </xsd:simpleType>
    </xsd:element>
    <xsd:element name="Creator_x003a__x0020_Initials" ma:index="67" nillable="true" ma:displayName="Creator: Initials" ma:internalName="Creator_x003a__x0020_Initials">
      <xsd:simpleType>
        <xsd:restriction base="dms:Text"/>
      </xsd:simpleType>
    </xsd:element>
    <xsd:element name="Creator_x003a__x0020_Last_x0020_Name" ma:index="68" nillable="true" ma:displayName="Creator: Last Name" ma:internalName="Creator_x003a__x0020_Last_x0020_Name">
      <xsd:simpleType>
        <xsd:restriction base="dms:Text"/>
      </xsd:simpleType>
    </xsd:element>
    <xsd:element name="Creator_x003a__x0020_Last_x0020_Name_x0020_Prefix" ma:index="69" nillable="true" ma:displayName="Creator: Last Name Prefix" ma:internalName="Creator_x003a__x0020_Last_x0020_Name_x0020_Prefix">
      <xsd:simpleType>
        <xsd:restriction base="dms:Text"/>
      </xsd:simpleType>
    </xsd:element>
    <xsd:element name="Creator_x003a__x0020_Location_x0020_Type" ma:index="70" nillable="true" ma:displayName="Creator: Location Type" ma:internalName="Creator_x003a__x0020_Location_x0020_Type">
      <xsd:simpleType>
        <xsd:restriction base="dms:Text"/>
      </xsd:simpleType>
    </xsd:element>
    <xsd:element name="Creator_x003a__x0020_Sort_x0020_Name" ma:index="71" nillable="true" ma:displayName="Creator: Sort Name" ma:internalName="Creator_x003a__x0020_Sort_x0020_Name">
      <xsd:simpleType>
        <xsd:restriction base="dms:Text"/>
      </xsd:simpleType>
    </xsd:element>
    <xsd:element name="Date_x0020_Created" ma:index="72" nillable="true" ma:displayName="Date Created" ma:internalName="Date_x0020_Created">
      <xsd:simpleType>
        <xsd:restriction base="dms:DateTime"/>
      </xsd:simpleType>
    </xsd:element>
    <xsd:element name="Date_x0020_Declared_x0020_As_x0020_Final" ma:index="73" nillable="true" ma:displayName="Date Declared As Final" ma:internalName="Date_x0020_Declared_x0020_As_x0020_Final">
      <xsd:simpleType>
        <xsd:restriction base="dms:DateTime"/>
      </xsd:simpleType>
    </xsd:element>
    <xsd:element name="Date_x0020_for_x0020_Review" ma:index="74" nillable="true" ma:displayName="Date for Review" ma:internalName="Date_x0020_for_x0020_Review">
      <xsd:simpleType>
        <xsd:restriction base="dms:DateTime"/>
      </xsd:simpleType>
    </xsd:element>
    <xsd:element name="Date_x0020_Modified" ma:index="75" nillable="true" ma:displayName="Date Modified" ma:internalName="Date_x0020_Modified">
      <xsd:simpleType>
        <xsd:restriction base="dms:DateTime"/>
      </xsd:simpleType>
    </xsd:element>
    <xsd:element name="Date_x0020_Registered" ma:index="76" nillable="true" ma:displayName="Date Registered" ma:internalName="Date_x0020_Registered">
      <xsd:simpleType>
        <xsd:restriction base="dms:DateTime"/>
      </xsd:simpleType>
    </xsd:element>
    <xsd:element name="Document_x0020_Hash" ma:index="77" nillable="true" ma:displayName="Document Hash" ma:internalName="Document_x0020_Hash">
      <xsd:simpleType>
        <xsd:restriction base="dms:Text"/>
      </xsd:simpleType>
    </xsd:element>
    <xsd:element name="Document_x0020_Review_x0020_Due_x0020_Date" ma:index="78" nillable="true" ma:displayName="Document Review Due Date" ma:internalName="Document_x0020_Review_x0020_Due_x0020_Date">
      <xsd:simpleType>
        <xsd:restriction base="dms:DateTime"/>
      </xsd:simpleType>
    </xsd:element>
    <xsd:element name="Document_x0020_Review_x0020_State" ma:index="79" nillable="true" ma:displayName="Document Review State" ma:internalName="Document_x0020_Review_x0020_State">
      <xsd:simpleType>
        <xsd:restriction base="dms:Text"/>
      </xsd:simpleType>
    </xsd:element>
    <xsd:element name="DOS_x0020_file" ma:index="80" nillable="true" ma:displayName="DOS file" ma:internalName="DOS_x0020_file">
      <xsd:simpleType>
        <xsd:restriction base="dms:Text"/>
      </xsd:simpleType>
    </xsd:element>
    <xsd:element name="Electronic_x0020_Only_x003f_" ma:index="81" nillable="true" ma:displayName="Electronic Only?" ma:internalName="Electronic_x0020_Only_x003f_">
      <xsd:simpleType>
        <xsd:restriction base="dms:Text"/>
      </xsd:simpleType>
    </xsd:element>
    <xsd:element name="Enclosed_x003f_" ma:index="82" nillable="true" ma:displayName="Enclosed?" ma:internalName="Enclosed_x003f_">
      <xsd:simpleType>
        <xsd:restriction base="dms:Text"/>
      </xsd:simpleType>
    </xsd:element>
    <xsd:element name="Executive_x0020_Owner_x003a__x0020_ID_x0020_Number" ma:index="83" nillable="true" ma:displayName="Executive Owner: ID Number" ma:internalName="Executive_x0020_Owner_x003a__x0020_ID_x0020_Number">
      <xsd:simpleType>
        <xsd:restriction base="dms:Text"/>
      </xsd:simpleType>
    </xsd:element>
    <xsd:element name="Executive_x0020_Owner_x003a__x0020_Sort_x0020_Name" ma:index="84" nillable="true" ma:displayName="Executive Owner: Sort Name" ma:internalName="Executive_x0020_Owner_x003a__x0020_Sort_x0020_Name">
      <xsd:simpleType>
        <xsd:restriction base="dms:Text"/>
      </xsd:simpleType>
    </xsd:element>
    <xsd:element name="Expanded_x0020_Number" ma:index="85" nillable="true" ma:displayName="Expanded Number" ma:internalName="Expanded_x0020_Number">
      <xsd:simpleType>
        <xsd:restriction base="dms:Text"/>
      </xsd:simpleType>
    </xsd:element>
    <xsd:element name="External_x0020_Editing_x0020_Completed_x0020_By_x003a__x0020_Date_x0020_Of_x0020_Birth" ma:index="86" nillable="true" ma:displayName="External Editing Completed By: Date Of Birth" ma:internalName="External_x0020_Editing_x0020_Completed_x0020_By_x003a__x0020_Date_x0020_Of_x0020_Birth">
      <xsd:simpleType>
        <xsd:restriction base="dms:DateTime"/>
      </xsd:simpleType>
    </xsd:element>
    <xsd:element name="External_x0020_Editing_x0020_Finalize_x0020_On_x0020_Checkin" ma:index="87" nillable="true" ma:displayName="External Editing Finalize On Checkin" ma:internalName="External_x0020_Editing_x0020_Finalize_x0020_On_x0020_Checkin">
      <xsd:simpleType>
        <xsd:restriction base="dms:Text"/>
      </xsd:simpleType>
    </xsd:element>
    <xsd:element name="Foreign_x0020_Barcode" ma:index="88" nillable="true" ma:displayName="Foreign Barcode" ma:internalName="Foreign_x0020_Barcode">
      <xsd:simpleType>
        <xsd:restriction base="dms:Text"/>
      </xsd:simpleType>
    </xsd:element>
    <xsd:element name="Format" ma:index="89" nillable="true" ma:displayName="Format" ma:internalName="Format">
      <xsd:simpleType>
        <xsd:restriction base="dms:Text"/>
      </xsd:simpleType>
    </xsd:element>
    <xsd:element name="GPS_x0020_Location" ma:index="90" nillable="true" ma:displayName="GPS Location" ma:internalName="GPS_x0020_Location">
      <xsd:simpleType>
        <xsd:restriction base="dms:Text"/>
      </xsd:simpleType>
    </xsd:element>
    <xsd:element name="Hardcopy_x0020_Folder_x0020_Exists_x003f_" ma:index="91" nillable="true" ma:displayName="Hardcopy Folder Exists?" ma:internalName="Hardcopy_x0020_Folder_x0020_Exists_x003f_">
      <xsd:simpleType>
        <xsd:restriction base="dms:Text"/>
      </xsd:simpleType>
    </xsd:element>
    <xsd:element name="Home_x003a__x0020_Date_x0020_Of_x0020_Birth" ma:index="92" nillable="true" ma:displayName="Home: Date Of Birth" ma:internalName="Home_x003a__x0020_Date_x0020_Of_x0020_Birth">
      <xsd:simpleType>
        <xsd:restriction base="dms:DateTime"/>
      </xsd:simpleType>
    </xsd:element>
    <xsd:element name="Home_x003a__x0020_First_x0020_Names" ma:index="93" nillable="true" ma:displayName="Home: First Names" ma:internalName="Home_x003a__x0020_First_x0020_Names">
      <xsd:simpleType>
        <xsd:restriction base="dms:Text"/>
      </xsd:simpleType>
    </xsd:element>
    <xsd:element name="Home_x003a__x0020_ID_x0020_Number" ma:index="94" nillable="true" ma:displayName="Home: ID Number" ma:internalName="Home_x003a__x0020_ID_x0020_Number">
      <xsd:simpleType>
        <xsd:restriction base="dms:Text"/>
      </xsd:simpleType>
    </xsd:element>
    <xsd:element name="Home_x003a__x0020_Initials" ma:index="95" nillable="true" ma:displayName="Home: Initials" ma:internalName="Home_x003a__x0020_Initials">
      <xsd:simpleType>
        <xsd:restriction base="dms:Text"/>
      </xsd:simpleType>
    </xsd:element>
    <xsd:element name="Home_x003a__x0020_Last_x0020_Name" ma:index="96" nillable="true" ma:displayName="Home: Last Name" ma:internalName="Home_x003a__x0020_Last_x0020_Name">
      <xsd:simpleType>
        <xsd:restriction base="dms:Text"/>
      </xsd:simpleType>
    </xsd:element>
    <xsd:element name="Home_x003a__x0020_Location_x0020_Type" ma:index="97" nillable="true" ma:displayName="Home: Location Type" ma:internalName="Home_x003a__x0020_Location_x0020_Type">
      <xsd:simpleType>
        <xsd:restriction base="dms:Text"/>
      </xsd:simpleType>
    </xsd:element>
    <xsd:element name="Home_x003a__x0020_Sort_x0020_Name" ma:index="98" nillable="true" ma:displayName="Home: Sort Name" ma:internalName="Home_x003a__x0020_Sort_x0020_Name">
      <xsd:simpleType>
        <xsd:restriction base="dms:Text"/>
      </xsd:simpleType>
    </xsd:element>
    <xsd:element name="Home_x003a__x0020_Unique_x0020_Name" ma:index="99" nillable="true" ma:displayName="Home: Unique Name" ma:internalName="Home_x003a__x0020_Unique_x0020_Name">
      <xsd:simpleType>
        <xsd:restriction base="dms:Text"/>
      </xsd:simpleType>
    </xsd:element>
    <xsd:element name="Internet_x0020_Media_x0020_Type" ma:index="100" nillable="true" ma:displayName="Internet Media Type" ma:internalName="Internet_x0020_Media_x0020_Type">
      <xsd:simpleType>
        <xsd:restriction base="dms:Text"/>
      </xsd:simpleType>
    </xsd:element>
    <xsd:element name="Is_x0020_Hardcopy_x0020_on_x0020_Folder_x003f_" ma:index="101" nillable="true" ma:displayName="Is Hardcopy on Folder?" ma:internalName="Is_x0020_Hardcopy_x0020_on_x0020_Folder_x003f_">
      <xsd:simpleType>
        <xsd:restriction base="dms:Text"/>
      </xsd:simpleType>
    </xsd:element>
    <xsd:element name="Is_x0020_Project_x0020_Related_x003f_" ma:index="102" nillable="true" ma:displayName="Is Project Related?" ma:internalName="Is_x0020_Project_x0020_Related_x003f_">
      <xsd:simpleType>
        <xsd:restriction base="dms:Text"/>
      </xsd:simpleType>
    </xsd:element>
    <xsd:element name="Matter_x0020_record" ma:index="103" nillable="true" ma:displayName="Matter record" ma:internalName="Matter_x0020_record">
      <xsd:simpleType>
        <xsd:restriction base="dms:Text"/>
      </xsd:simpleType>
    </xsd:element>
    <xsd:element name="Media_x0020_Type" ma:index="104" nillable="true" ma:displayName="Media Type" ma:internalName="Media_x0020_Type">
      <xsd:simpleType>
        <xsd:restriction base="dms:Text"/>
      </xsd:simpleType>
    </xsd:element>
    <xsd:element name="Movement_x0020_history" ma:index="105" nillable="true" ma:displayName="Movement history" ma:internalName="Movement_x0020_history">
      <xsd:simpleType>
        <xsd:restriction base="dms:Note">
          <xsd:maxLength value="255"/>
        </xsd:restriction>
      </xsd:simpleType>
    </xsd:element>
    <xsd:element name="My_x0020_Authorization_x0020_Complete" ma:index="106" nillable="true" ma:displayName="My Authorization Complete" ma:internalName="My_x0020_Authorization_x0020_Complete">
      <xsd:simpleType>
        <xsd:restriction base="dms:Text"/>
      </xsd:simpleType>
    </xsd:element>
    <xsd:element name="My_x0020_Review_x0020_Complete" ma:index="107" nillable="true" ma:displayName="My Review Complete" ma:internalName="My_x0020_Review_x0020_Complete">
      <xsd:simpleType>
        <xsd:restriction base="dms:Text"/>
      </xsd:simpleType>
    </xsd:element>
    <xsd:element name="Needs_x0020_Authorization" ma:index="108" nillable="true" ma:displayName="Needs Authorization" ma:internalName="Needs_x0020_Authorization">
      <xsd:simpleType>
        <xsd:restriction base="dms:Text"/>
      </xsd:simpleType>
    </xsd:element>
    <xsd:element name="Needs_x0020_Review" ma:index="109" nillable="true" ma:displayName="Needs Review" ma:internalName="Needs_x0020_Review">
      <xsd:simpleType>
        <xsd:restriction base="dms:Text"/>
      </xsd:simpleType>
    </xsd:element>
    <xsd:element name="Notes0" ma:index="110" nillable="true" ma:displayName="Notes" ma:internalName="Notes0">
      <xsd:simpleType>
        <xsd:restriction base="dms:Note">
          <xsd:maxLength value="255"/>
        </xsd:restriction>
      </xsd:simpleType>
    </xsd:element>
    <xsd:element name="Number_x0020_of_x0020_Pages" ma:index="111" nillable="true" ma:displayName="Number of Pages" ma:internalName="Number_x0020_of_x0020_Pages">
      <xsd:simpleType>
        <xsd:restriction base="dms:Text"/>
      </xsd:simpleType>
    </xsd:element>
    <xsd:element name="Owner_x003a__x0020_Date_x0020_Of_x0020_Birth" ma:index="112" nillable="true" ma:displayName="Owner: Date Of Birth" ma:internalName="Owner_x003a__x0020_Date_x0020_Of_x0020_Birth">
      <xsd:simpleType>
        <xsd:restriction base="dms:DateTime"/>
      </xsd:simpleType>
    </xsd:element>
    <xsd:element name="Owner_x003a__x0020_First_x0020_Names" ma:index="113" nillable="true" ma:displayName="Owner: First Names" ma:internalName="Owner_x003a__x0020_First_x0020_Names">
      <xsd:simpleType>
        <xsd:restriction base="dms:Text"/>
      </xsd:simpleType>
    </xsd:element>
    <xsd:element name="Owner_x003a__x0020_ID_x0020_Number" ma:index="114" nillable="true" ma:displayName="Owner: ID Number" ma:internalName="Owner_x003a__x0020_ID_x0020_Number">
      <xsd:simpleType>
        <xsd:restriction base="dms:Text"/>
      </xsd:simpleType>
    </xsd:element>
    <xsd:element name="Owner_x003a__x0020_Initials" ma:index="115" nillable="true" ma:displayName="Owner: Initials" ma:internalName="Owner_x003a__x0020_Initials">
      <xsd:simpleType>
        <xsd:restriction base="dms:Text"/>
      </xsd:simpleType>
    </xsd:element>
    <xsd:element name="Owner_x003a__x0020_Last_x0020_Name" ma:index="116" nillable="true" ma:displayName="Owner: Last Name" ma:internalName="Owner_x003a__x0020_Last_x0020_Name">
      <xsd:simpleType>
        <xsd:restriction base="dms:Text"/>
      </xsd:simpleType>
    </xsd:element>
    <xsd:element name="Owner_x003a__x0020_Sort_x0020_Name" ma:index="117" nillable="true" ma:displayName="Owner: Sort Name" ma:internalName="Owner_x003a__x0020_Sort_x0020_Name">
      <xsd:simpleType>
        <xsd:restriction base="dms:Text"/>
      </xsd:simpleType>
    </xsd:element>
    <xsd:element name="Owner_x003a__x0020_Unique_x0020_Name" ma:index="118" nillable="true" ma:displayName="Owner: Unique Name" ma:internalName="Owner_x003a__x0020_Unique_x0020_Name">
      <xsd:simpleType>
        <xsd:restriction base="dms:Text"/>
      </xsd:simpleType>
    </xsd:element>
    <xsd:element name="Provenance" ma:index="119" nillable="true" ma:displayName="Provenance" ma:internalName="Provenance">
      <xsd:simpleType>
        <xsd:restriction base="dms:Note">
          <xsd:maxLength value="255"/>
        </xsd:restriction>
      </xsd:simpleType>
    </xsd:element>
    <xsd:element name="Record_x0020_Class" ma:index="120" nillable="true" ma:displayName="Record Class" ma:internalName="Record_x0020_Class">
      <xsd:simpleType>
        <xsd:restriction base="dms:Text"/>
      </xsd:simpleType>
    </xsd:element>
    <xsd:element name="Record_x0020_Holds" ma:index="121" nillable="true" ma:displayName="Record Holds" ma:internalName="Record_x0020_Holds">
      <xsd:simpleType>
        <xsd:restriction base="dms:Text"/>
      </xsd:simpleType>
    </xsd:element>
    <xsd:element name="Record_x0020_Thesaurus_x0020_Terms" ma:index="122" nillable="true" ma:displayName="Record Thesaurus Terms" ma:internalName="Record_x0020_Thesaurus_x0020_Terms">
      <xsd:simpleType>
        <xsd:restriction base="dms:Text"/>
      </xsd:simpleType>
    </xsd:element>
    <xsd:element name="Record_x0020_Type" ma:index="123" nillable="true" ma:displayName="Record Type" ma:internalName="Record_x0020_Type">
      <xsd:simpleType>
        <xsd:restriction base="dms:Text"/>
      </xsd:simpleType>
    </xsd:element>
    <xsd:element name="Render_x0020_to_x0020_PDF_x0020_after_x0020_saving" ma:index="124" nillable="true" ma:displayName="Render to PDF after saving" ma:internalName="Render_x0020_to_x0020_PDF_x0020_after_x0020_saving">
      <xsd:simpleType>
        <xsd:restriction base="dms:Text"/>
      </xsd:simpleType>
    </xsd:element>
    <xsd:element name="Renditions" ma:index="125" nillable="true" ma:displayName="Renditions" ma:internalName="Renditions">
      <xsd:simpleType>
        <xsd:restriction base="dms:Text"/>
      </xsd:simpleType>
    </xsd:element>
    <xsd:element name="Responsible_x0020_Business_x0020_Unit_x0020__x0028_Owner_x0029__x003a__x0020_Date_x0020_Of_x0020_Birth" ma:index="126" nillable="true" ma:displayName="Responsible Business Unit (Owner): Date Of Birth" ma:internalName="Responsible_x0020_Business_x0020_Unit_x0020__x0028_Owner_x0029__x003a__x0020_Date_x0020_Of_x0020_Birth">
      <xsd:simpleType>
        <xsd:restriction base="dms:DateTime"/>
      </xsd:simpleType>
    </xsd:element>
    <xsd:element name="Responsible_x0020_Business_x0020_Unit_x0020__x0028_Owner_x0029__x003a__x0020_First_x0020_Names" ma:index="127" nillable="true" ma:displayName="Responsible Business Unit (Owner): First Names" ma:internalName="Responsible_x0020_Business_x0020_Unit_x0020__x0028_Owner_x0029__x003a__x0020_First_x0020_Names">
      <xsd:simpleType>
        <xsd:restriction base="dms:Text"/>
      </xsd:simpleType>
    </xsd:element>
    <xsd:element name="Responsible_x0020_Business_x0020_Unit_x0020__x0028_Owner_x0029__x003a__x0020_ID_x0020_Number" ma:index="128" nillable="true" ma:displayName="Responsible Business Unit (Owner): ID Number" ma:internalName="Responsible_x0020_Business_x0020_Unit_x0020__x0028_Owner_x0029__x003a__x0020_ID_x0020_Number">
      <xsd:simpleType>
        <xsd:restriction base="dms:Text"/>
      </xsd:simpleType>
    </xsd:element>
    <xsd:element name="Responsible_x0020_Business_x0020_Unit_x0020__x0028_Owner_x0029__x003a__x0020_Initials" ma:index="129" nillable="true" ma:displayName="Responsible Business Unit (Owner): Initials" ma:internalName="Responsible_x0020_Business_x0020_Unit_x0020__x0028_Owner_x0029__x003a__x0020_Initials">
      <xsd:simpleType>
        <xsd:restriction base="dms:Text"/>
      </xsd:simpleType>
    </xsd:element>
    <xsd:element name="Responsible_x0020_Business_x0020_Unit_x0020__x0028_Owner_x0029__x003a__x0020_Last_x0020_Name" ma:index="130" nillable="true" ma:displayName="Responsible Business Unit (Owner): Last Name" ma:internalName="Responsible_x0020_Business_x0020_Unit_x0020__x0028_Owner_x0029__x003a__x0020_Last_x0020_Name">
      <xsd:simpleType>
        <xsd:restriction base="dms:Text"/>
      </xsd:simpleType>
    </xsd:element>
    <xsd:element name="Responsible_x0020_Business_x0020_Unit_x0020__x0028_Owner_x0029__x003a__x0020_Sort_x0020_Name" ma:index="131" nillable="true" ma:displayName="Responsible Business Unit (Owner): Sort Name" ma:internalName="Responsible_x0020_Business_x0020_Unit_x0020__x0028_Owner_x0029__x003a__x0020_Sort_x0020_Name">
      <xsd:simpleType>
        <xsd:restriction base="dms:Text"/>
      </xsd:simpleType>
    </xsd:element>
    <xsd:element name="Retention_x0020_Review_x0020_Date" ma:index="132" nillable="true" ma:displayName="Retention Review Date" ma:internalName="Retention_x0020_Review_x0020_Date">
      <xsd:simpleType>
        <xsd:restriction base="dms:DateTime"/>
      </xsd:simpleType>
    </xsd:element>
    <xsd:element name="Retention_x0020_Schedule" ma:index="133" nillable="true" ma:displayName="Retention Schedule" ma:internalName="Retention_x0020_Schedule">
      <xsd:simpleType>
        <xsd:restriction base="dms:Text"/>
      </xsd:simpleType>
    </xsd:element>
    <xsd:element name="Reviewers_x0020_Can_x0020_Edit_x0020_Document" ma:index="134" nillable="true" ma:displayName="Reviewers Can Edit Document" ma:internalName="Reviewers_x0020_Can_x0020_Edit_x0020_Document">
      <xsd:simpleType>
        <xsd:restriction base="dms:Text"/>
      </xsd:simpleType>
    </xsd:element>
    <xsd:element name="Security0" ma:index="135" nillable="true" ma:displayName="Security" ma:internalName="Security0">
      <xsd:simpleType>
        <xsd:restriction base="dms:Text"/>
      </xsd:simpleType>
    </xsd:element>
    <xsd:element name="Security_x0020_Marking" ma:index="136" nillable="true" ma:displayName="Security Marking" ma:internalName="Security_x0020_Marking">
      <xsd:simpleType>
        <xsd:restriction base="dms:Text"/>
      </xsd:simpleType>
    </xsd:element>
    <xsd:element name="Soft_x0020_Deletion_x0020_Requested" ma:index="137" nillable="true" ma:displayName="Soft Deletion Requested" ma:internalName="Soft_x0020_Deletion_x0020_Requested">
      <xsd:simpleType>
        <xsd:restriction base="dms:Text"/>
      </xsd:simpleType>
    </xsd:element>
    <xsd:element name="TasTAFE_x0020_Current_x0020_Employee_x0020__x0028_2025_x0020_Migration_x0029_" ma:index="138" nillable="true" ma:displayName="TasTAFE Current Employee (2025 Migration)" ma:internalName="TasTAFE_x0020_Current_x0020_Employee_x0020__x0028_2025_x0020_Migration_x0029_">
      <xsd:simpleType>
        <xsd:restriction base="dms:Text"/>
      </xsd:simpleType>
    </xsd:element>
    <xsd:element name="TasTAFE_x002f_DECYP_x0020_Dual_x0020_Employee_x0020__x0028_2025_x0020_Migration_x0029_" ma:index="139" nillable="true" ma:displayName="TasTAFE/DECYP Dual Employee (2025 Migration)" ma:internalName="TasTAFE_x002f_DECYP_x0020_Dual_x0020_Employee_x0020__x0028_2025_x0020_Migration_x0029_">
      <xsd:simpleType>
        <xsd:restriction base="dms:Text"/>
      </xsd:simpleType>
    </xsd:element>
    <xsd:element name="Title_x0020__x0028_Free_x0020_Text_x0020_Part_x0029_" ma:index="140" nillable="true" ma:displayName="Title (Free Text Part)" ma:internalName="Title_x0020__x0028_Free_x0020_Text_x0020_Part_x0029_">
      <xsd:simpleType>
        <xsd:restriction base="dms:Text"/>
      </xsd:simpleType>
    </xsd:element>
    <xsd:element name="Title_x0020__x0028_Structured_x0020_Part_x0029_" ma:index="141" nillable="true" ma:displayName="Title (Structured Part)" ma:internalName="Title_x0020__x0028_Structured_x0020_Part_x0029_">
      <xsd:simpleType>
        <xsd:restriction base="dms:Text"/>
      </xsd:simpleType>
    </xsd:element>
    <xsd:element name="Update_x0020_the_x0020_record_x0020_number_x0020_when_x0020_the_x0020_classification_x0020_is_x0020_changed" ma:index="142" nillable="true" ma:displayName="Update the record number when the classification is changed" ma:internalName="Update_x0020_the_x0020_record_x0020_number_x0020_when_x0020_the_x0020_classification_x0020_is_x0020_changed">
      <xsd:simpleType>
        <xsd:restriction base="dms:Text"/>
      </xsd:simpleType>
    </xsd:element>
    <xsd:element name="Comments" ma:index="143" nillable="true" ma:displayName="Comments" ma:description="Any notes for update" ma:internalName="Comments">
      <xsd:simpleType>
        <xsd:restriction base="dms:Note">
          <xsd:maxLength value="255"/>
        </xsd:restriction>
      </xsd:simpleType>
    </xsd:element>
    <xsd:element name="Committee_x0020_for_x0020_Endorsement" ma:index="144" nillable="true" ma:displayName="Committee for Endorsement" ma:default="" ma:internalName="Committee_x0020_for_x0020_Endorsement">
      <xsd:simpleType>
        <xsd:restriction base="dms:Choice">
          <xsd:enumeration value="RCC"/>
          <xsd:enumeration value="ETC"/>
          <xsd:enumeration value="Board"/>
        </xsd:restriction>
      </xsd:simpleType>
    </xsd:element>
    <xsd:element name="Contact_x0020_Person" ma:index="145" nillable="true" ma:displayName="Contact Person" ma:list="UserInfo" ma:SearchPeopleOnly="false" ma:SharePointGroup="0" ma:internalName="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Audience" ma:index="146" nillable="true" ma:displayName="Policy Audience" ma:format="Dropdown" ma:internalName="Policy_x0020_Audience">
      <xsd:simpleType>
        <xsd:restriction base="dms:Choice">
          <xsd:enumeration value="All Staff"/>
          <xsd:enumeration value="Board"/>
          <xsd:enumeration value="Learners"/>
          <xsd:enumeration value="Executive Directors"/>
          <xsd:enumeration value="CEO"/>
          <xsd:enumeration value="CFO"/>
          <xsd:enumeration value="Managers"/>
          <xsd:enumeration value="Education Delivery Teams"/>
          <xsd:enumeration value="Head of Centre"/>
          <xsd:enumeration value="Client Central"/>
          <xsd:enumeration value="Finance"/>
          <xsd:enumeration value="Facilities"/>
          <xsd:enumeration value="External Contractors/Visitors"/>
          <xsd:enumeration value="International"/>
        </xsd:restriction>
      </xsd:simpleType>
    </xsd:element>
    <xsd:element name="Responsibilities" ma:index="147" nillable="true" ma:displayName="Responsibilities" ma:format="Dropdown" ma:internalName="Responsibilities">
      <xsd:simpleType>
        <xsd:restriction base="dms:Choice">
          <xsd:enumeration value="All Staff"/>
          <xsd:enumeration value="Learners"/>
          <xsd:enumeration value="Education Managers"/>
          <xsd:enumeration value="Managers"/>
          <xsd:enumeration value="Teachers"/>
          <xsd:enumeration value="Finance"/>
          <xsd:enumeration value="Client Central"/>
          <xsd:enumeration value="Facilities"/>
          <xsd:enumeration value="Board"/>
          <xsd:enumeration value="Executive Directors"/>
          <xsd:enumeration value="Student Support"/>
          <xsd:enumeration value="Marketing"/>
          <xsd:enumeration value="International"/>
          <xsd:enumeration value="Human Resources"/>
          <xsd:enumeration value="CEO"/>
          <xsd:enumeration value="CFO"/>
          <xsd:enumeration value="Head of Centre"/>
          <xsd:enumeration value="Operations Manager"/>
        </xsd:restriction>
      </xsd:simpleType>
    </xsd:element>
    <xsd:element name="Associated_x0020_legislation" ma:index="148" nillable="true" ma:displayName="Associated legislation" ma:default="Acts Interpretation Act 1931" ma:format="Dropdown" ma:internalName="Associated_x0020_legislation">
      <xsd:simpleType>
        <xsd:restriction base="dms:Choice">
          <xsd:enumeration value="Acts Interpretation Act 1931"/>
          <xsd:enumeration value="Archives Act 1983 (Cth-Aust)"/>
          <xsd:enumeration value="Business Names Registration Act 2011 (Cth-Aust)"/>
          <xsd:enumeration value="Building Act 2016 (Tas)"/>
          <xsd:enumeration value="Carer Recognition Act 2010 + associated Guidelines (Cth – Aust)"/>
          <xsd:enumeration value="Copyright Act 1968 (Cth – Aust)"/>
          <xsd:enumeration value="ESOS legislation including the Education Services for Overseas Students Act 2000 (Cth – Aust)"/>
          <xsd:enumeration value="Firearms Act 1996 (Tas)"/>
          <xsd:enumeration value="Fire Services Act 1979 (Tas)"/>
          <xsd:enumeration value="Health Practitioner Regulation National Law (Tasmania) Act 2010"/>
          <xsd:enumeration value="Liquor Licencing Act 1990 + associated Regulations (Tas)"/>
          <xsd:enumeration value="Local Government Act 1993 and associated Acts, Regulations and By Laws (Tas)"/>
          <xsd:enumeration value="National Vocational Education and Training Regulator Act 2020 + VET Quality Framework (Cth – Aust)"/>
          <xsd:enumeration value="Passenger Transport Services Act 2011 (The Act)"/>
          <xsd:enumeration value="Personal Information Protection Act 2004 (Tas)"/>
          <xsd:enumeration value="Right to Information Act 2009 (Tas)"/>
          <xsd:enumeration value="TasTAFE (Skills and Training Business) Act 2021"/>
          <xsd:enumeration value="Traffic Act 1925 and associated Acts and Regulations (Tas)"/>
          <xsd:enumeration value="Water Management Act 1999 and associated Regulations (Tas)"/>
          <xsd:enumeration value="Age Discrimination Act 2004 (Cth-Aust)"/>
          <xsd:enumeration value="Anti-Discrimination Act 1998 + associated Standards + Anti-Discrimination Amendment Act 2015 (Tas)"/>
          <xsd:enumeration value="Child and Youth Safe Organisations Act 2023"/>
          <xsd:enumeration value="Children, Young Persons and Their Families Act 1997 (Tas)"/>
          <xsd:enumeration value="Disability Discrimination Act 1992 (Cth-Aust)"/>
          <xsd:enumeration value="Education Facility Attendant Salaries and Conditions of Employment Industrial Agreement 2019 (no.2)"/>
          <xsd:enumeration value="Education Facility Attendant Job Security Industrial Agreement 2019 (Tas)"/>
          <xsd:enumeration value="Fair Work Act 2009"/>
          <xsd:enumeration value="Integrity Commission Act 2009 (Tas)"/>
          <xsd:enumeration value="Public Health Act 1997 (Tas)"/>
          <xsd:enumeration value="Public Interest Disclosures Act 2002 (Tas)"/>
          <xsd:enumeration value="Racial Discrimination Act 1975 (Cth-Aust)"/>
          <xsd:enumeration value="Registration to Work With Vulnerable People Act 2013 (Tas)"/>
          <xsd:enumeration value="Sex Discrimination Act 1984 (Cth-Aust)"/>
          <xsd:enumeration value="TasTAFE General Employees Enterprise Agreement 2023"/>
          <xsd:enumeration value="TasTAFE Teaching Employees Enterprise Agreement 2023"/>
          <xsd:enumeration value="Teachers Registration Act 2000 (Tas)"/>
          <xsd:enumeration value="Workers Rehabilitation and Compensation Act 1988 (Tas)"/>
          <xsd:enumeration value="Workplace Health and Safety Act 2012 and Supporting Regulations (Tas)"/>
          <xsd:enumeration value="A New Tax System (Australian Business Number) Act 1999 (Cth-Aust)"/>
          <xsd:enumeration value="A New Tax System (Goods and Services Tax) Act 1999 (Cth-Aust)"/>
          <xsd:enumeration value="Electronic Transactions Act 2000 (Tas)"/>
          <xsd:enumeration value="Financial Management Act 2016 and Treasurer’s Instructions (Tas)"/>
          <xsd:enumeration value="Fringe Benefits Tax Assessment Act 1986 (Cth-Aust)"/>
          <xsd:enumeration value="Higher Education Support Act 2003 amended by the Higher Education Support Amendment (VET FEE-HELP Reform) Act 2015 (Cth-Aust)"/>
          <xsd:enumeration value="Income Tax Assessment Act 1997(Cth-Aust)"/>
          <xsd:enumeration value="Superannuation Act 1976, Superannuation Guarantee (Administration) Act 1992, and subsequent amendments and related Acts (Cth-Aust)"/>
        </xsd:restriction>
      </xsd:simpleType>
    </xsd:element>
    <xsd:element name="PolicyCategory" ma:index="149" nillable="true" ma:displayName="PolicyCategory" ma:default="" ma:format="Dropdown" ma:internalName="PolicyCategory">
      <xsd:complexType>
        <xsd:complexContent>
          <xsd:extension base="dms:MultiChoice">
            <xsd:sequence>
              <xsd:element name="Value" maxOccurs="unbounded" minOccurs="0" nillable="true">
                <xsd:simpleType>
                  <xsd:restriction base="dms:Choice">
                    <xsd:enumeration value="Assessment"/>
                    <xsd:enumeration value="Assets"/>
                    <xsd:enumeration value="Authorisation Schedules"/>
                    <xsd:enumeration value="Complaints, Feedback and Staff Grievance"/>
                    <xsd:enumeration value="Compliance"/>
                    <xsd:enumeration value="COVID-19"/>
                    <xsd:enumeration value="Delegation and Authorisation Schedules"/>
                    <xsd:enumeration value="Delegations"/>
                    <xsd:enumeration value="Education"/>
                    <xsd:enumeration value="Finance"/>
                    <xsd:enumeration value="For Policy Owners"/>
                    <xsd:enumeration value="Health and Safety"/>
                    <xsd:enumeration value="HR Management"/>
                    <xsd:enumeration value="Internet"/>
                    <xsd:enumeration value="IT"/>
                    <xsd:enumeration value="Marketing, Events and Media"/>
                    <xsd:enumeration value="Other"/>
                    <xsd:enumeration value="Partnering"/>
                    <xsd:enumeration value="Policy and Procedure Framework"/>
                    <xsd:enumeration value="Purchasing, Contracts, Tenders and Sponsorship"/>
                    <xsd:enumeration value="Quality and Compliance"/>
                    <xsd:enumeration value="Specific Training Programs"/>
                    <xsd:enumeration value="Students"/>
                    <xsd:enumeration value="TasTAFE Board"/>
                    <xsd:enumeration value="Teachers"/>
                    <xsd:enumeration value="Travel and Vehicles"/>
                    <xsd:enumeration value="Feedback, Complaints and Staff Grievance"/>
                  </xsd:restriction>
                </xsd:simpleType>
              </xsd:element>
            </xsd:sequence>
          </xsd:extension>
        </xsd:complexContent>
      </xsd:complexType>
    </xsd:element>
    <xsd:element name="PolicySubCategory" ma:index="150" nillable="true" ma:displayName="PolicySubCategory" ma:format="Dropdown" ma:internalName="PolicySubCategory">
      <xsd:complexType>
        <xsd:complexContent>
          <xsd:extension base="dms:MultiChoiceFillIn">
            <xsd:sequence>
              <xsd:element name="Value" maxOccurs="unbounded" minOccurs="0" nillable="true">
                <xsd:simpleType>
                  <xsd:union memberTypes="dms:Text">
                    <xsd:simpleType>
                      <xsd:restriction base="dms:Choice">
                        <xsd:enumeration value="Disposal of Goods"/>
                        <xsd:enumeration value="Residence"/>
                      </xsd:restriction>
                    </xsd:simpleType>
                  </xsd:union>
                </xsd:simpleType>
              </xsd:element>
            </xsd:sequence>
          </xsd:extension>
        </xsd:complexContent>
      </xsd:complexType>
    </xsd:element>
    <xsd:element name="ConsultationPeriodStartDate" ma:index="151" nillable="true" ma:displayName="Consultation Period Start Date" ma:format="DateOnly" ma:internalName="ConsultationPeriodStartDate">
      <xsd:simpleType>
        <xsd:restriction base="dms:DateTime"/>
      </xsd:simpleType>
    </xsd:element>
    <xsd:element name="ConsultationPeriodEndDate" ma:index="152" nillable="true" ma:displayName="Consultation Period End Date" ma:format="DateOnly" ma:internalName="ConsultationPeriodEndDate">
      <xsd:simpleType>
        <xsd:restriction base="dms:DateTime"/>
      </xsd:simpleType>
    </xsd:element>
    <xsd:element name="ReviewType" ma:index="153" nillable="true" ma:displayName="ReviewType" ma:default="" ma:format="Dropdown" ma:internalName="ReviewType">
      <xsd:simpleType>
        <xsd:restriction base="dms:Choice">
          <xsd:enumeration value="Revised"/>
        </xsd:restriction>
      </xsd:simpleType>
    </xsd:element>
  </xsd:schema>
  <xsd:schema xmlns:xsd="http://www.w3.org/2001/XMLSchema" xmlns:xs="http://www.w3.org/2001/XMLSchema" xmlns:dms="http://schemas.microsoft.com/office/2006/documentManagement/types" xmlns:pc="http://schemas.microsoft.com/office/infopath/2007/PartnerControls" targetNamespace="d6ba8d63-2205-4b86-9f24-420d49a982d5" elementFormDefault="qualified">
    <xsd:import namespace="http://schemas.microsoft.com/office/2006/documentManagement/types"/>
    <xsd:import namespace="http://schemas.microsoft.com/office/infopath/2007/PartnerControls"/>
    <xsd:element name="DocStatus" ma:index="40" nillable="true" ma:displayName="DocStatus" ma:default="" ma:format="Dropdown" ma:internalName="DocStatus">
      <xsd:simpleType>
        <xsd:restriction base="dms:Choice">
          <xsd:enumeration value="Working Draft"/>
          <xsd:enumeration value="All Staff Consultation"/>
          <xsd:enumeration value="Waiting for Endorsement"/>
          <xsd:enumeration value="Waiting for Approval"/>
          <xsd:enumeration value="Final"/>
          <xsd:enumeration value="Superseded"/>
          <xsd:enumeration value="Obsolete"/>
          <xsd:enumeration value="ArchiveDraft"/>
        </xsd:restriction>
      </xsd:simpleType>
    </xsd:element>
  </xsd:schema>
  <xsd:schema xmlns:xsd="http://www.w3.org/2001/XMLSchema" xmlns:xs="http://www.w3.org/2001/XMLSchema" xmlns:dms="http://schemas.microsoft.com/office/2006/documentManagement/types" xmlns:pc="http://schemas.microsoft.com/office/infopath/2007/PartnerControls" targetNamespace="7fa37bdc-f6e5-49b4-8da2-2bf50fb304e8" elementFormDefault="qualified">
    <xsd:import namespace="http://schemas.microsoft.com/office/2006/documentManagement/types"/>
    <xsd:import namespace="http://schemas.microsoft.com/office/infopath/2007/PartnerControls"/>
    <xsd:element name="PolicyRevised" ma:index="154" nillable="true" ma:displayName="PolicyRevised" ma:default="0" ma:format="Dropdown" ma:internalName="PolicyRevi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og xmlns="09dfffd6-8fc2-4120-ba5d-b951f1df6f40">84;;;;;;;;;;01/04/2025 at 4:15 PM;GUEST ACCOUNT;From: 30/03/2025 at 10:23 AM - To: 01/04/2025 at 4:15 PM;False|1;;;;;;;;;;01/04/2025 at 4:15 PM;GUEST ACCOUNT;;False|110;;;;;;;;;;01/04/2025 at 4:15 PM;GUEST ACCOUNT;Revision Number 2 - C:\\Users\\katherine.rhee\\ContentManager\\Offline Records (EP)\\TasTAFE Supporting Information ~ POLICY AND PROCEDURES - Standards\\Request Change of Education Agent (International Education).docx (* Main Document Store: 002+0NFX+0O6F1PSB0F0.DOCX *);False|110;;;;;;;;;;30/03/2025 at 10:23 AM;GUEST ACCOUNT;Revision Number 2 - C:\\Users\\katherine.rhee\\ContentManager\\Offline Records (EP)\\TasTAFE Supporting Information ~ POLICY AND PROCEDURES - Standards\\Request Change of Education Agent (International Education).docx (* Main Document Store: 002+0NFX+0O6F1PSB0F0.DOCX *);False|84;;;;;;;;;;30/03/2025 at 10:23 AM;GUEST ACCOUNT;From: 27/03/2025 at 5:50 PM - To: 30/03/2025 at 10:23 AM;False|1;;;;;;;;;;30/03/2025 at 10:23 AM;GUEST ACCOUNT;;False|84;;;;;;;;;;27/03/2025 at 5:50 PM;GUEST ACCOUNT;From: 26/03/2025 at 5:58 AM - To: 27/03/2025 at 5:50 PM;False|1;;;;;;;;;;27/03/2025 at 5:50 PM;GUEST ACCOUNT;;False|110;;;;;;;;;;27/03/2025 at 5:50 PM;GUEST ACCOUNT;Revision Number 2 - C:\\Users\\katherine.rhee\\ContentManager\\Offline Records (EP)\\TasTAFE Supporting Information ~ POLICY AND PROCEDURES - Standards\\Request Change of Education Agent (International Education).docx (* Main Document Store: 002+0NFX+0O6F1PSB0F0.DOCX *);False|110;;;;;;;;;;26/03/2025 at 5:58 AM;GUEST ACCOUNT;Revision Number 2 - C:\\Users\\katherine.rhee\\ContentManager\\Offline Records (EP)\\TasTAFE Supporting Information ~ POLICY AND PROCEDURES - Standards\\Request Change of Education Agent (International Education).docx (* Main Document Store: 002+0NFX+0O6F1PSB0F0.DOCX *);False|84;;;;;;;;;;26/03/2025 at 5:58 AM;GUEST ACCOUNT;From: 25/03/2025 at 9:43 PM - To: 26/03/2025 at 5:58 AM;False|1;;;;;;;;;;26/03/2025 at 5:58 AM;GUEST ACCOUNT;;False|84;;;;;;;;;;25/03/2025 at 9:43 PM;GUEST ACCOUNT;From: 23/03/2025 at 11:24 AM - To: 25/03/2025 at 9:43 PM;False|1;;;;;;;;;;25/03/2025 at 9:43 PM;GUEST ACCOUNT;;False|110;;;;;;;;;;25/03/2025 at 9:43 PM;GUEST ACCOUNT;Revision Number 2 - C:\\Users\\katherine.rhee\\ContentManager\\Offline Records (EP)\\TasTAFE Supporting Information ~ POLICY AND PROCEDURES - Standards\\Request Change of Education Agent (International Education).docx (* Main Document Store: 002+0NFX+0O6F1PSB0F0.DOCX *);False|112;;;;;;;;;;23/03/2025 at 11:24 AM;scott.turnbull;P:\\TasTAFE test export of all files 21March\\EP_7119974.DOCX;False|84;;;;;;;;;;23/03/2025 at 11:24 AM;scott.turnbull;From: 23/03/2025 at 10:30 AM - To: 23/03/2025 at 11:24 AM;False|1;;;;;;;;;;23/03/2025 at 11:24 AM;scott.turnbull;;False|125;;;;;;;;;;23/03/2025 at 11:23 AM;scott.turnbull;Revision Number 1 (Main Document Store: 002+0NFX+0O6F1PSB0EZ.DOCX);False|110;;;;;;;;;;23/03/2025 at 10:30 AM;GUEST ACCOUNT;Revision Number 2 - C:\\Users\\katherine.rhee\\ContentManager\\Offline Records (EP)\\TasTAFE Supporting Information ~ POLICY AND PROCEDURES - Standards\\Request Change of Education Agent (International Education).docx (* Main Document Store: 002+0NFX+0O6F1PSB0F0.DOCX *);False|84;;;;;;;;;;23/03/2025 at 10:30 AM;GUEST ACCOUNT;From: 18/03/2025 at 9:42 PM - To: 23/03/2025 at 10:30 AM;False|1;;;;;;;;;;23/03/2025 at 10:30 AM;GUEST ACCOUNT;;False|84;;;;;;;;;;18/03/2025 at 9:42 PM;GUEST ACCOUNT;From: 18/03/2025 at 1:47 PM - To: 18/03/2025 at 9:42 PM;False|1;;;;;;;;;;18/03/2025 at 9:42 PM;GUEST ACCOUNT;;False|110;;;;;;;;;;18/03/2025 at 9:42 PM;GUEST ACCOUNT;Revision Number 2 - C:\\Users\\katherine.rhee\\ContentManager\\Offline Records (EP)\\TasTAFE Supporting Information ~ POLICY AND PROCEDURES - Standards\\Request Change of Education Agent (International Education).docx (* Main Document Store: 002+0NFX+0O6F1PSB0F0.DOCX *);False|112;;;;;;;;;;18/03/2025 at 1:47 PM;scott.turnbull;P:\\Test Export 14March\\Request Change of Education Agent (International Education).DOCX;False|84;;;;;;;;;;18/03/2025 at 1:47 PM;scott.turnbull;From: 18/03/2025 at 1:28 AM - To: 18/03/2025 at 1:47 PM;False|1;;;;;;;;;;18/03/2025 at 1:47 PM;scott.turnbull;;False|125;;;;;;;;;;18/03/2025 at 1:47 PM;scott.turnbull;Revision Number 1 (Main Document Store: 002+0NFX+0O6F1PSB0EZ.DOCX);False|110;;;;;;;;;;18/03/2025 at 1:28 AM;GUEST ACCOUNT;Revision Number 2 - C:\\Users\\katherine.rhee\\ContentManager\\Offline Records (EP)\\TasTAFE Supporting Information ~ POLICY AND PROCEDURES - Standards\\Request Change of Education Agent (International Education).docx (* Main Document Store: 002+0NFX+0O6F1PSB0F0.DOCX *);False|84;;;;;;;;;;18/03/2025 at 1:28 AM;GUEST ACCOUNT;From: 18/03/2025 at 12:44 AM - To: 18/03/2025 at 1:28 AM;False|1;;;;;;;;;;18/03/2025 at 1:28 AM;GUEST ACCOUNT;;False|84;;;;;;;;;;18/03/2025 at 12:44 AM;GUEST ACCOUNT;From: 17/03/2025 at 11:59 PM - To: 18/03/2025 at 12:44 AM;False|1;;;;;;;;;;18/03/2025 at 12:44 AM;GUEST ACCOUNT;;False|110;;;;;;;;;;18/03/2025 at 12:44 AM;GUEST ACCOUNT;Revision Number 2 - C:\\Users\\katherine.rhee\\ContentManager\\Offline Records (EP)\\TasTAFE Supporting Information ~ POLICY AND PROCEDURES - Standards\\Request Change of Education Agent (International Education).docx (* Main Document Store: 002+0NFX+0O6F1PSB0F0.DOCX *);False|110;;;;;;;;;;17/03/2025 at 11:59 PM;GUEST ACCOUNT;Revision Number 2 - C:\\Users\\katherine.rhee\\ContentManager\\Offline Records (EP)\\TasTAFE Supporting Information ~ POLICY AND PROCEDURES - Standards\\Request Change of Education Agent (International Education).docx (* Main Document Store: 002+0NFX+0O6F1PSB0F0.DOCX *);False|84;;;;;;;;;;17/03/2025 at 11:59 PM;GUEST ACCOUNT;From: 17/03/2025 at 6:03 PM - To: 17/03/2025 at 11:59 PM;False|1;;;;;;;;;;17/03/2025 at 11:59 PM;GUEST ACCOUNT;;False|84;;;;;;;;;;17/03/2025 at 6:03 PM;GUEST ACCOUNT;From: 16/03/2025 at 10:28 AM - To: 17/03/2025 at 6:03 PM;False|1;;;;;;;;;;17/03/2025 at 6:03 PM;GUEST ACCOUNT;;False|110;;;;;;;;;;17/03/2025 at 6:03 PM;GUEST ACCOUNT;Revision Number 2 - C:\\Users\\katherine.rhee\\ContentManager\\Offline Records (EP)\\TasTAFE Supporting Information ~ POLICY AND PROCEDURES - Standards\\Request Change of Education Agent (International Education).docx (* Main Document Store: 002+0NFX+0O6F1PSB0F0.DOCX *);False|110;;;;;;;;;;16/03/2025 at 10:28 AM;GUEST ACCOUNT;Revision Number 2 - C:\\Users\\katherine.rhee\\ContentManager\\Offline Records (EP)\\TasTAFE Supporting Information ~ POLICY AND PROCEDURES - Standards\\Request Change of Education Agent (International Education).docx (* Main Document Store: 002+0NFX+0O6F1PSB0F0.DOCX *);False|84;;;;;;;;;;16/03/2025 at 10:28 AM;GUEST ACCOUNT;From: 11/03/2025 at 10:01 PM - To: 16/03/2025 at 10:28 AM;False|1;;;;;;;;;;16/03/2025 at 10:28 AM;GUEST ACCOUNT;;False|84;;;;;;;;;;11/03/2025 at 10:01 PM;GUEST ACCOUNT;From: 11/03/2025 at 7:09 AM - To: 11/03/2025 at 10:01 PM;False|1;;;;;;;;;;11/03/2025 at 10:01 PM;GUEST ACCOUNT;;False|110;;;;;;;;;;11/03/2025 at 10:01 PM;GUEST ACCOUNT;Revision Number 2 - C:\\Users\\katherine.rhee\\ContentManager\\Offline Records (EP)\\TasTAFE Supporting Information ~ POLICY AND PROCEDURES - Standards\\Request Change of Education Agent (International Education).docx (* Main Document Store: 002+0NFX+0O6F1PSB0F0.DOCX *);False|110;;;;;;;;;;11/03/2025 at 7:09 AM;GUEST ACCOUNT;Revision Number 2 - C:\\Users\\katherine.rhee\\ContentManager\\Offline Records (EP)\\TasTAFE Supporting Information ~ POLICY AND PROCEDURES - Standards\\Request Change of Education Agent (International Education).docx (* Main Document Store: 002+0NFX+0O6F1PSB0F0.DOCX *);False|1;;;;;;;;;;11/03/2025 at 7:09 AM;GUEST ACCOUNT;;False|84;;;;;;;;;;11/03/2025 at 7:09 AM;GUEST ACCOUNT;From: 09/03/2025 at 10:26 AM - To: 11/03/2025 at 7:09 AM;False|84;;;;;;;;;;09/03/2025 at 10:26 AM;GUEST ACCOUNT;From: 08/03/2025 at 10:24 AM - To: 09/03/2025 at 10:26 AM;False|1;;;;;;;;;;09/03/2025 at 10:26 AM;GUEST ACCOUNT;;False|110;;;;;;;;;;09/03/2025 at 10:26 AM;GUEST ACCOUNT;Revision Number 2 - C:\\Users\\katherine.rhee\\ContentManager\\Offline Records (EP)\\TasTAFE Supporting Information ~ POLICY AND PROCEDURES - Standards\\Request Change of Education Agent (International Education).docx (* Main Document Store: 002+0NFX+0O6F1PSB0F0.DOCX *);False|110;;;;;;;;;;08/03/2025 at 10:24 AM;GUEST ACCOUNT;Revision Number 2 - C:\\Users\\katherine.rhee\\ContentManager\\Offline Records (EP)\\TasTAFE Supporting Information ~ POLICY AND PROCEDURES - Standards\\Request Change of Education Agent (International Education).docx (* Main Document Store: 002+0NFX+0O6F1PSB0F0.DOCX *);False|1;;;;;;;;;;08/03/2025 at 10:24 AM;GUEST ACCOUNT;;False|84;;;;;;;;;;08/03/2025 at 10:24 AM;GUEST ACCOUNT;From: 08/03/2025 at 3:08 AM - To: 08/03/2025 at 10:24 AM;False|84;;;;;;;;;;08/03/2025 at 3:08 AM;GUEST ACCOUNT;From: 04/03/2025 at 9:41 PM - To: 08/03/2025 at 3:08 AM;False|1;;;;;;;;;;08/03/2025 at 3:08 AM;GUEST ACCOUNT;;False|110;;;;;;;;;;08/03/2025 at 3:08 AM;GUEST ACCOUNT;Revision Number 2 - C:\\Users\\katherine.rhee\\ContentManager\\Offline Records (EP)\\TasTAFE Supporting Information ~ POLICY AND PROCEDURES - Standards\\Request Change of Education Agent (International Education).docx (* Main Document Store: 002+0NFX+0O6F1PSB0F0.DOCX *);False|110;;;;;;;;;;04/03/2025 at 9:41 PM;GUEST ACCOUNT;Revision Number 2 - C:\\Users\\katherine.rhee\\ContentManager\\Offline Records (EP)\\TasTAFE Supporting Information ~ POLICY AND PROCEDURES - Standards\\Request Change of Education Agent (International Education).docx (* Main Document Store: 002+0NFX+0O6F1PSB0F0.DOCX *);False|1;;;;;;;;;;04/03/2025 at 9:41 PM;GUEST ACCOUNT;;False|84;;;;;;;;;;04/03/2025 at 9:41 PM;GUEST ACCOUNT;From: 04/03/2025 at 1:25 AM - To: 04/03/2025 at 9:41 PM;False|84;;;;;;;;;;04/03/2025 at 1:25 AM;GUEST ACCOUNT;From: 02/03/2025 at 10:26 AM - To: 04/03/2025 at 1:25 AM;False|1;;;;;;;;;;04/03/2025 at 1:25 AM;GUEST ACCOUNT;;False|110;;;;;;;;;;04/03/2025 at 1:25 AM;GUEST ACCOUNT;Revision Number 2 - C:\\Users\\katherine.rhee\\ContentManager\\Offline Records (EP)\\TasTAFE Supporting Information ~ POLICY AND PROCEDURES - Standards\\Request Change of Education Agent (International Education).docx (* Main Document Store: 002+0NFX+0O6F1PSB0F0.DOCX *);False|110;;;;;;;;;;02/03/2025 at 10:26 AM;GUEST ACCOUNT;Revision Number 2 - C:\\Users\\katherine.rhee\\ContentManager\\Offline Records (EP)\\TasTAFE Supporting Information ~ POLICY AND PROCEDURES - Standards\\Request Change of Education Agent (International Education).docx (* Main Document Store: 002+0NFX+0O6F1PSB0F0.DOCX *);False|1;;;;;;;;;;02/03/2025 at 10:26 AM;GUEST ACCOUNT;;False|84;;;;;;;;;;02/03/2025 at 10:26 AM;GUEST ACCOUNT;From: 01/03/2025 at 4:27 PM - To: 02/03/2025 at 10:26 AM;False|84;;;;;;;;;;01/03/2025 at 4:27 PM;GUEST ACCOUNT;From: 01/03/2025 at 4:16 PM - To: 01/03/2025 at 4:27 PM;False|1;;;;;;;;;;01/03/2025 at 4:27 PM;GUEST ACCOUNT;;False|110;;;;;;;;;;01/03/2025 at 4:27 PM;GUEST ACCOUNT;Revision Number 2 - C:\\Users\\katherine.rhee\\ContentManager\\Offline Records (EP)\\TasTAFE Supporting Information ~ POLICY AND PROCEDURES - Standards\\Request Change of Education Agent (International Education).docx (* Main Document Store: 002+0NFX+0O6F1PSB0F0.DOCX *);False|110;;;;;;;;;;01/03/2025 at 4:16 PM;GUEST ACCOUNT;Revision Number 2 - C:\\Users\\katherine.rhee\\ContentManager\\Offline Records (EP)\\TasTAFE Supporting Information ~ POLICY AND PROCEDURES - Standards\\Request Change of Education Agent (International Education).docx (* Main Document Store: 002+0NFX+0O6F1PSB0F0.DOCX *);False|1;;;;;;;;;;01/03/2025 at 4:16 PM;GUEST ACCOUNT;;False|84;;;;;;;;;;01/03/2025 at 4:16 PM;GUEST ACCOUNT;From: 01/03/2025 at 5:58 AM - To: 01/03/2025 at 4:16 PM;False|84;;;;;;;;;;01/03/2025 at 5:58 AM;GUEST ACCOUNT;From: 28/02/2025 at 9:06 PM - To: 01/03/2025 at 5:58 AM;False|1;;;;;;;;;;01/03/2025 at 5:58 AM;GUEST ACCOUNT;;False|110;;;;;;;;;;01/03/2025 at 5:58 AM;GUEST ACCOUNT;Revision Number 2 - C:\\Users\\katherine.rhee\\ContentManager\\Offline Records (EP)\\TasTAFE Supporting Information ~ POLICY AND PROCEDURES - Standards\\Request Change of Education Agent (International Education).docx (* Main Document Store: 002+0NFX+0O6F1PSB0F0.DOCX *);False|110;;;;;;;;;;28/02/2025 at 9:06 PM;GUEST ACCOUNT;Revision Number 2 - C:\\Users\\katherine.rhee\\ContentManager\\Offline Records (EP)\\TasTAFE Supporting Information ~ POLICY AND PROCEDURES - Standards\\Request Change of Education Agent (International Education).docx (* Main Document Store: 002+0NFX+0O6F1PSB0F0.DOCX *);False|1;;;;;;;;;;28/02/2025 at 9:06 PM;GUEST ACCOUNT;;False|84;;;;;;;;;;28/02/2025 at 9:06 PM;GUEST ACCOUNT;From: 28/02/2025 at 1:56 PM - To: 28/02/2025 at 9:06 PM;False|84;;;;;;;;;;28/02/2025 at 1:56 PM;GUEST ACCOUNT;From: 28/02/2025 at 5:30 AM - To: 28/02/2025 at 1:56 PM;False|1;;;;;;;;;;28/02/2025 at 1:56 PM;GUEST ACCOUNT;;False|110;;;;;;;;;;28/02/2025 at 1:56 PM;GUEST ACCOUNT;Revision Number 2 - C:\\Users\\katherine.rhee\\ContentManager\\Offline Records (EP)\\TasTAFE Supporting Information ~ POLICY AND PROCEDURES - Standards\\Request Change of Education Agent (International Education).docx (* Main Document Store: 002+0NFX+0O6F1PSB0F0.DOCX *);False|110;;;;;;;;;;28/02/2025 at 5:30 AM;GUEST ACCOUNT;Revision Number 2 - C:\\Users\\katherine.rhee\\ContentManager\\Offline Records (EP)\\TasTAFE Supporting Information ~ POLICY AND PROCEDURES - Standards\\Request Change of Education Agent (International Education).docx (* Main Document Store: 002+0NFX+0O6F1PSB0F0.DOCX *);False|1;;;;;;;;;;28/02/2025 at 5:30 AM;GUEST ACCOUNT;;False|84;;;;;;;;;;28/02/2025 at 5:30 AM;GUEST ACCOUNT;From: 26/02/2025 at 3:57 AM - To: 28/02/2025 at 5:30 AM;False|84;;;;;;;;;;26/02/2025 at 3:57 AM;GUEST ACCOUNT;From: 25/02/2025 at 9:47 PM - To: 26/02/2025 at 3:57 AM;False|1;;;;;;;;;;26/02/2025 at 3:57 AM;GUEST ACCOUNT;;False|110;;;;;;;;;;26/02/2025 at 3:57 AM;GUEST ACCOUNT;Revision Number 2 - C:\\Users\\katherine.rhee\\ContentManager\\Offline Records (EP)\\TasTAFE Supporting Information ~ POLICY AND PROCEDURES - Standards\\Request Change of Education Agent (International Education).docx (* Main Document Store: 002+0NFX+0O6F1PSB0F0.DOCX *);False|110;;;;;;;;;;25/02/2025 at 9:47 PM;GUEST ACCOUNT;Revision Number 2 - C:\\Users\\katherine.rhee\\ContentManager\\Offline Records (EP)\\TasTAFE Supporting Information ~ POLICY AND PROCEDURES - Standards\\Request Change of Education Agent (International Education).docx (* Main Document Store: 002+0NFX+0O6F1PSB0F0.DOCX *);False|1;;;;;;;;;;25/02/2025 at 9:47 PM;GUEST ACCOUNT;;False|84;;;;;;;;;;25/02/2025 at 9:47 PM;GUEST ACCOUNT;From: 25/02/2025 at 7:04 PM - To: 25/02/2025 at 9:47 PM;False|1;;;;;;;;;;25/02/2025 at 7:04 PM;GUEST ACCOUNT;;False|84;;;;;;;;;;25/02/2025 at 7:04 PM;GUEST ACCOUNT;From: 25/02/2025 at 12:11 PM - To: 25/02/2025 at 7:04 PM;False|110;;;;;;;;;;25/02/2025 at 7:04 PM;GUEST ACCOUNT;Revision Number 2 - C:\\Users\\katherine.rhee\\ContentManager\\Offline Records (EP)\\TasTAFE Supporting Information ~ POLICY AND PROCEDURES - Standards\\Request Change of Education Agent (International Education).docx (* Main Document Store: 002+0NFX+0O6F1PSB0F0.DOCX *);False|110;;;;;;;;;;25/02/2025 at 12:11 PM;GUEST ACCOUNT;Revision Number 2 - C:\\Users\\katherine.rhee\\ContentManager\\Offline Records (EP)\\TasTAFE Supporting Information ~ POLICY AND PROCEDURES - Standards\\Request Change of Education Agent (International Education).docx (* Main Document Store: 002+0NFX+0O6F1PSB0F0.DOCX *);False|84;;;;;;;;;;25/02/2025 at 12:11 PM;GUEST ACCOUNT;From: 23/02/2025 at 10:33 AM - To: 25/02/2025 at 12:11 PM;False|1;;;;;;;;;;25/02/2025 at 12:11 PM;GUEST ACCOUNT;;False|1;;;;;;;;;;23/02/2025 at 10:33 AM;GUEST ACCOUNT;;False|84;;;;;;;;;;23/02/2025 at 10:33 AM;GUEST ACCOUNT;From: 18/02/2025 at 9:42 PM - To: 23/02/2025 at 10:33 AM;False|110;;;;;;;;;;23/02/2025 at 10:33 AM;GUEST ACCOUNT;Revision Number 2 - C:\\Users\\katherine.rhee\\ContentManager\\Offline Records (EP)\\TasTAFE Supporting Information ~ POLICY AND PROCEDURES - Standards\\Request Change of Education Agent (International Education).docx (* Main Document Store: 002+0NFX+0O6F1PSB0F0.DOCX *);False|110;;;;;;;;;;18/02/2025 at 9:42 PM;GUEST ACCOUNT;Revision Number 2 - C:\\Users\\katherine.rhee\\ContentManager\\Offline Records (EP)\\TasTAFE Supporting Information ~ POLICY AND PROCEDURES - Standards\\Request Change of Education Agent (International Education).docx (* Main Document Store: 002+0NFX+0O6F1PSB0F0.DOCX *);False|84;;;;;;;;;;18/02/2025 at 9:42 PM;GUEST ACCOUNT;From: 16/02/2025 at 10:26 AM - To: 18/02/2025 at 9:42 PM;False|1;;;;;;;;;;18/02/2025 at 9:42 PM;GUEST ACCOUNT;;False|1;;;;;;;;;;16/02/2025 at 10:26 AM;GUEST ACCOUNT;;False|84;;;;;;;;;;16/02/2025 at 10:26 AM;GUEST ACCOUNT;From: 15/02/2025 at 3:46 PM - To: 16/02/2025 at 10:26 AM;False|110;;;;;;;;;;16/02/2025 at 10:26 AM;GUEST ACCOUNT;Revision Number 2 - C:\\Users\\katherine.rhee\\ContentManager\\Offline Records (EP)\\TasTAFE Supporting Information ~ POLICY AND PROCEDURES - Standards\\Request Change of Education Agent (International Education).docx (* Main Document Store: 002+0NFX+0O6F1PSB0F0.DOCX *);False|110;;;;;;;;;;15/02/2025 at 3:46 PM;GUEST ACCOUNT;Revision Number 2 - C:\\Users\\katherine.rhee\\ContentManager\\Offline Records (EP)\\TasTAFE Supporting Information ~ POLICY AND PROCEDURES - Standards\\Request Change of Education Agent (International Education).docx (* Main Document Store: 002+0NFX+0O6F1PSB0F0.DOCX *);False|84;;;;;;;;;;15/02/2025 at 3:46 PM;GUEST ACCOUNT;From: 11/02/2025 at 9:42 PM - To: 15/02/2025 at 3:46 PM;False|1;;;;;;;;;;15/02/2025 at 3:46 PM;GUEST ACCOUNT;;False|1;;;;;;;;;;11/02/2025 at 9:42 PM;GUEST ACCOUNT;;False|84;;;;;;;;;;11/02/2025 at 9:42 PM;GUEST ACCOUNT;From: 11/02/2025 at 2:19 AM - To: 11/02/2025 at 9:42 PM;False|110;;;;;;;;;;11/02/2025 at 9:42 PM;GUEST ACCOUNT;Revision Number 2 - C:\\Users\\katherine.rhee\\ContentManager\\Offline Records (EP)\\TasTAFE Supporting Information ~ POLICY AND PROCEDURES - Standards\\Request Change of Education Agent (International Education).docx (* Main Document Store: 002+0NFX+0O6F1PSB0F0.DOCX *);False|110;;;;;;;;;;11/02/2025 at 2:19 AM;GUEST ACCOUNT;Revision Number 2 - C:\\Users\\katherine.rhee\\ContentManager\\Offline Records (EP)\\TasTAFE Supporting Information ~ POLICY AND PROCEDURES - Standards\\Request Change of Education Agent (International Education).docx (* Main Document Store: 002+0NFX+0O6F1PSB0F0.DOCX *);False|84;;;;;;;;;;11/02/2025 at 2:19 AM;GUEST ACCOUNT;From: 09/02/2025 at 10:29 AM - To: 11/02/2025 at 2:19 AM;False|1;;;;;;;;;;11/02/2025 at 2:19 AM;GUEST ACCOUNT;;False|1;;;;;;;;;;09/02/2025 at 10:29 AM;GUEST ACCOUNT;;False|84;;;;;;;;;;09/02/2025 at 10:29 AM;GUEST ACCOUNT;From: 07/02/2025 at 10:58 PM - To: 09/02/2025 at 10:29 AM;False|110;;;;;;;;;;09/02/2025 at 10:29 AM;GUEST ACCOUNT;Revision Number 2 - C:\\Users\\katherine.rhee\\ContentManager\\Offline Records (EP)\\TasTAFE Supporting Information ~ POLICY AND PROCEDURES - Standards\\Request Change of Education Agent (International Education).docx (* Main Document Store: 002+0NFX+0O6F1PSB0F0.DOCX *);False|112;;;;;;;;;;07/02/2025 at 10:58 PM;scott.turnbull;P:\\TasTAFE Test export 07022025\\EP_7119974_Request Change of Education Agent (International Education).DOCX;False|84;;;;;;;;;;07/02/2025 at 10:58 PM;scott.turnbull;From: 06/02/2025 at 9:50 PM - To: 07/02/2025 at 10:58 PM;False|1;;;;;;;;;;07/02/2025 at 10:58 PM;scott.turnbull;;False|125;;;;;;;;;;07/02/2025 at 10:58 PM;scott.turnbull;Revision Number 1 (Main Document Store: 002+0NFX+0O6F1PSB0EZ.DOCX);False|112;;;;;;;;;;06/02/2025 at 9:50 PM;scott.turnbull;P:\\TasTAFE test export 06022025\\EP_7119974_Request Change of Education Agent (International Education).DOCX;False|1;;;;;;;;;;06/02/2025 at 9:50 PM;scott.turnbull;;False|84;;;;;;;;;;06/02/2025 at 9:50 PM;scott.turnbull;From: 06/02/2025 at 9:47 PM - To: 06/02/2025 at 9:50 PM;False|125;;;;;;;;;;06/02/2025 at 9:50 PM;scott.turnbull;Revision Number 1 (Main Document Store: 002+0NFX+0O6F1PSB0EZ.DOCX);False|110;;;;;;;;;;06/02/2025 at 9:47 PM;GUEST ACCOUNT;Revision Number 2 - C:\\Users\\katherine.rhee\\ContentManager\\Offline Records (EP)\\TasTAFE Supporting Information ~ POLICY AND PROCEDURES - Standards\\Request Change of Education Agent (International Education).docx (* Main Document Store: 002+0NFX+0O6F1PSB0F0.DOCX *);False|84;;;;;;;;;;06/02/2025 at 9:47 PM;GUEST ACCOUNT;From: 06/02/2025 at 1:55 AM - To: 06/02/2025 at 9:47 PM;False|1;;;;;;;;;;06/02/2025 at 9:47 PM;GUEST ACCOUNT;;False|1;;;;;;;;;;06/02/2025 at 1:55 AM;GUEST ACCOUNT;;False|84;;;;;;;;;;06/02/2025 at 1:55 AM;GUEST ACCOUNT;From: 05/02/2025 at 8:15 PM - To: 06/02/2025 at 1:55 AM;False|110;;;;;;;;;;06/02/2025 at 1:55 AM;GUEST ACCOUNT;Revision Number 2 - C:\\Users\\katherine.rhee\\ContentManager\\Offline Records (EP)\\TasTAFE Supporting Information ~ POLICY AND PROCEDURES - Standards\\Request Change of Education Agent (International Education).docx (* Main Document Store: 002+0NFX+0O6F1PSB0F0.DOCX *);False|110;;;;;;;;;;05/02/2025 at 8:15 PM;GUEST ACCOUNT;Revision Number 2 - C:\\Users\\katherine.rhee\\ContentManager\\Offline Records (EP)\\TasTAFE Supporting Information ~ POLICY AND PROCEDURES - Standards\\Request Change of Education Agent (International Education).docx (* Main Document Store: 002+0NFX+0O6F1PSB0F0.DOCX *);False|84;;;;;;;;;;05/02/2025 at 8:15 PM;GUEST ACCOUNT;From: 04/02/2025 at 9:44 PM - To: 05/02/2025 at 8:15 PM;False|1;;;;;;;;;;05/02/2025 at 8:15 PM;GUEST ACCOUNT;;False|1;;;;;;;;;;04/02/2025 at 9:44 PM;GUEST ACCOUNT;;False|84;;;;;;;;;;04/02/2025 at 9:44 PM;GUEST ACCOUNT;From: 02/02/2025 at 10:25 AM - To: 04/02/2025 at 9:44 PM;False|110;;;;;;;;;;04/02/2025 at 9:44 PM;GUEST ACCOUNT;Revision Number 2 - C:\\Users\\katherine.rhee\\ContentManager\\Offline Records (EP)\\TasTAFE Supporting Information ~ POLICY AND PROCEDURES - Standards\\Request Change of Education Agent (International Education).docx (* Main Document Store: 002+0NFX+0O6F1PSB0F0.DOCX *);False|110;;;;;;;;;;02/02/2025 at 10:25 AM;GUEST ACCOUNT;Revision Number 2 - C:\\Users\\katherine.rhee\\ContentManager\\Offline Records (EP)\\TasTAFE Supporting Information ~ POLICY AND PROCEDURES - Standards\\Request Change of Education Agent (International Education).docx (* Main Document Store: 002+0NFX+0O6F1PSB0F0.DOCX *);False|84;;;;;;;;;;02/02/2025 at 10:25 AM;GUEST ACCOUNT;From: 29/01/2025 at 9:40 PM - To: 02/02/2025 at 10:25 AM;False|1;;;;;;;;;;02/02/2025 at 10:25 AM;GUEST ACCOUNT;;False|1;;;;;;;;;;29/01/2025 at 9:40 PM;GUEST ACCOUNT;;False|84;;;;;;;;;;29/01/2025 at 9:40 PM;GUEST ACCOUNT;From: 28/01/2025 at 9:40 PM - To: 29/01/2025 at 9:40 PM;False|110;;;;;;;;;;29/01/2025 at 9:40 PM;GUEST ACCOUNT;Revision Number 2 - C:\\Users\\katherine.rhee\\ContentManager\\Offline Records (EP)\\TasTAFE Supporting Information ~ POLICY AND PROCEDURES - Standards\\Request Change of Education Agent (International Education).docx (* Main Document Store: 002+0NFX+0O6F1PSB0F0.DOCX *);False|110;;;;;;;;;;28/01/2025 at 9:40 PM;GUEST ACCOUNT;Revision Number 2 - C:\\Users\\katherine.rhee\\ContentManager\\Offline Records (EP)\\TasTAFE Supporting Information ~ POLICY AND PROCEDURES - Standards\\Request Change of Education Agent (International Education).docx (* Main Document Store: 002+0NFX+0O6F1PSB0F0.DOCX *);False|84;;;;;;;;;;28/01/2025 at 9:40 PM;GUEST ACCOUNT;From: 26/01/2025 at 10:31 AM - To: 28/01/2025 at 9:40 PM;False|1;;;;;;;;;;28/01/2025 at 9:40 PM;GUEST ACCOUNT;;False|1;;;;;;;;;;26/01/2025 at 10:31 AM;GUEST ACCOUNT;;False|84;;;;;;;;;;26/01/2025 at 10:31 AM;GUEST ACCOUNT;From: 22/01/2025 at 11:56 AM - To: 26/01/2025 at 10:31 AM;False|110;;;;;;;;;;26/01/2025 at 10:31 AM;GUEST ACCOUNT;Revision Number 2 - C:\\Users\\katherine.rhee\\ContentManager\\Offline Records (EP)\\TasTAFE Supporting Information ~ POLICY AND PROCEDURES - Standards\\Request Change of Education Agent (International Education).docx (* Main Document Store: 002+0NFX+0O6F1PSB0F0.DOCX *);False|112;;;;;;;;;;22/01/2025 at 11:56 AM;mark.steczkowicz;C:\\Users\\mark.steczkowicz\\Downloads\\TasTafe Export 05122025\\Documents\\EP_7119974.DOCX;False|84;;;;;;;;;;22/01/2025 at 11:56 AM;mark.steczkowicz;From: 21/01/2025 at 9:43 PM - To: 22/01/2025 at 11:56 AM;False|1;;;;;;;;;;22/01/2025 at 11:56 AM;mark.steczkowicz;;False|125;;;;;;;;;;22/01/2025 at 11:56 AM;mark.steczkowicz;Revision Number 1 (Main Document Store: 002+0NFX+0O6F1PSB0EZ.DOCX);False|110;;;;;;;;;;21/01/2025 at 9:43 PM;GUEST ACCOUNT;Revision Number 2 - C:\\Users\\katherine.rhee\\ContentManager\\Offline Records (EP)\\TasTAFE Supporting Information ~ POLICY AND PROCEDURES - Standards\\Request Change of Education Agent (International Education).docx (* Main Document Store: 002+0NFX+0O6F1PSB0F0.DOCX *);False|1;;;;;;;;;;21/01/2025 at 9:43 PM;GUEST ACCOUNT;;False|84;;;;;;;;;;21/01/2025 at 9:43 PM;GUEST ACCOUNT;From: 19/01/2025 at 10:19 AM - To: 21/01/2025 at 9:43 PM;False|84;;;;;;;;;;19/01/2025 at 10:19 AM;GUEST ACCOUNT;From: 14/01/2025 at 9:44 PM - To: 19/01/2025 at 10:19 AM;False|1;;;;;;;;;;19/01/2025 at 10:19 AM;GUEST ACCOUNT;;False|110;;;;;;;;;;19/01/2025 at 10:19 AM;GUEST ACCOUNT;Revision Number 2 - C:\\Users\\katherine.rhee\\ContentManager\\Offline Records (EP)\\TasTAFE Supporting Information ~ POLICY AND PROCEDURES - Standards\\Request Change of Education Agent (International Education).docx (* Main Document Store: 002+0NFX+0O6F1PSB0F0.DOCX *);False|110;;;;;;;;;;14/01/2025 at 9:44 PM;GUEST ACCOUNT;Revision Number 2 - C:\\Users\\katherine.rhee\\ContentManager\\Offline Records (EP)\\TasTAFE Supporting Information ~ POLICY AND PROCEDURES - Standards\\Request Change of Education Agent (International Education).docx (* Main Document Store: 002+0NFX+0O6F1PSB0F0.DOCX *);False|1;;;;;;;;;;14/01/2025 at 9:44 PM;GUEST ACCOUNT;;False|84;;;;;;;;;;14/01/2025 at 9:44 PM;GUEST ACCOUNT;From: 12/01/2025 at 10:33 AM - To: 14/01/2025 at 9:44 PM;False|84;;;;;;;;;;12/01/2025 at 10:33 AM;GUEST ACCOUNT;From: 11/01/2025 at 3:44 PM - To: 12/01/2025 at 10:33 AM;False|1;;;;;;;;;;12/01/2025 at 10:33 AM;GUEST ACCOUNT;;False|110;;;;;;;;;;12/01/2025 at 10:33 AM;GUEST ACCOUNT;Revision Number 2 - C:\\Users\\katherine.rhee\\ContentManager\\Offline Records (EP)\\TasTAFE Supporting Information ~ POLICY AND PROCEDURES - Standards\\Request Change of Education Agent (International Education).docx (* Main Document Store: 002+0NFX+0O6F1PSB0F0.DOCX *);False|110;;;;;;;;;;11/01/2025 at 3:44 PM;GUEST ACCOUNT;Revision Number 2 - C:\\Users\\katherine.rhee\\ContentManager\\Offline Records (EP)\\TasTAFE Supporting Information ~ POLICY AND PROCEDURES - Standards\\Request Change of Education Agent (International Education).docx (* Main Document Store: 002+0NFX+0O6F1PSB0F0.DOCX *);False|1;;;;;;;;;;11/01/2025 at 3:44 PM;GUEST ACCOUNT;;False|84;;;;;;;;;;11/01/2025 at 3:44 PM;GUEST ACCOUNT;From: 11/01/2025 at 6:36 AM - To: 11/01/2025 at 3:44 PM;False|84;;;;;;;;;;11/01/2025 at 6:36 AM;GUEST ACCOUNT;From: 08/01/2025 at 5:01 PM - To: 11/01/2025 at 6:36 AM;False|1;;;;;;;;;;11/01/2025 at 6:36 AM;GUEST ACCOUNT;;False|110;;;;;;;;;;11/01/2025 at 6:36 AM;GUEST ACCOUNT;Revision Number 2 - C:\\Users\\katherine.rhee\\ContentManager\\Offline Records (EP)\\TasTAFE Supporting Information ~ POLICY AND PROCEDURES - Standards\\Request Change of Education Agent (International Education).docx (* Main Document Store: 002+0NFX+0O6F1PSB0F0.DOCX *);False|110;;;;;;;;;;08/01/2025 at 5:01 PM;GUEST ACCOUNT;Revision Number 2 - C:\\Users\\katherine.rhee\\ContentManager\\Offline Records (EP)\\TasTAFE Supporting Information ~ POLICY AND PROCEDURES - Standards\\Request Change of Education Agent (International Education).docx (* Main Document Store: 002+0NFX+0O6F1PSB0F0.DOCX *);False|1;;;;;;;;;;08/01/2025 at 5:01 PM;GUEST ACCOUNT;;False|84;;;;;;;;;;08/01/2025 at 5:01 PM;GUEST ACCOUNT;From: 08/01/2025 at 3:54 AM - To: 08/01/2025 at 5:01 PM;False|84;;;;;;;;;;08/01/2025 at 3:54 AM;GUEST ACCOUNT;From: 07/01/2025 at 9:40 PM - To: 08/01/2025 at 3:54 AM;False|1;;;;;;;;;;08/01/2025 at 3:54 AM;GUEST ACCOUNT;;False|110;;;;;;;;;;08/01/2025 at 3:54 AM;GUEST ACCOUNT;Revision Number 2 - C:\\Users\\katherine.rhee\\ContentManager\\Offline Records (EP)\\TasTAFE Supporting Information ~ POLICY AND PROCEDURES - Standards\\Request Change of Education Agent (International Education).docx (* Main Document Store: 002+0NFX+0O6F1PSB0F0.DOCX *);False|110;;;;;;;;;;07/01/2025 at 9:40 PM;GUEST ACCOUNT;Revision Number 2 - C:\\Users\\katherine.rhee\\ContentManager\\Offline Records (EP)\\TasTAFE Supporting Information ~ POLICY AND PROCEDURES - Standards\\Request Change of Education Agent (International Education).docx (* Main Document Store: 002+0NFX+0O6F1PSB0F0.DOCX *);False|1;;;;;;;;;;07/01/2025 at 9:40 PM;GUEST ACCOUNT;;False|84;;;;;;;;;;07/01/2025 at 9:40 PM;GUEST ACCOUNT;From: 06/01/2025 at 1:20 PM - To: 07/01/2025 at 9:40 PM;False|84;;;;;;;;;;06/01/2025 at 1:20 PM;GUEST ACCOUNT;From: 05/01/2025 at 9:17 PM - To: 06/01/2025 at 1:20 PM;False|1;;;;;;;;;;06/01/2025 at 1:20 PM;GUEST ACCOUNT;;False|110;;;;;;;;;;06/01/2025 at 1:20 PM;GUEST ACCOUNT;Revision Number 2 - C:\\Users\\katherine.rhee\\ContentManager\\Offline Records (EP)\\TasTAFE Supporting Information ~ POLICY AND PROCEDURES - Standards\\Request Change of Education Agent (International Education).docx (* Main Document Store: 002+0NFX+0O6F1PSB0F0.DOCX *);False|110;;;;;;;;;;05/01/2025 at 9:17 PM;GUEST ACCOUNT;Revision Number 2 - C:\\Users\\katherine.rhee\\ContentManager\\Offline Records (EP)\\TasTAFE Supporting Information ~ POLICY AND PROCEDURES - Standards\\Request Change of Education Agent (International Education).docx (* Main Document Store: 002+0NFX+0O6F1PSB0F0.DOCX *);False|1;;;;;;;;;;05/01/2025 at 9:17 PM;GUEST ACCOUNT;;False|84;;;;;;;;;;05/01/2025 at 9:17 PM;GUEST ACCOUNT;From: 05/01/2025 at 10:36 AM - To: 05/01/2025 at 9:17 PM;False|1;;;;;;;;;;05/01/2025 at 10:36 AM;GUEST ACCOUNT;;False|84;;;;;;;;;;05/01/2025 at 10:36 AM;GUEST ACCOUNT;From: 03/01/2025 at 3:12 PM - To: 05/01/2025 at 10:36 AM;False|110;;;;;;;;;;05/01/2025 at 10:36 AM;GUEST ACCOUNT;Revision Number 2 - C:\\Users\\katherine.rhee\\ContentManager\\Offline Records (EP)\\TasTAFE Supporting Information ~ POLICY AND PROCEDURES - Standards\\Request Change of Education Agent (International Education).docx (* Main Document Store: 002+0NFX+0O6F1PSB0F0.DOCX *);False|110;;;;;;;;;;03/01/2025 at 3:12 PM;GUEST ACCOUNT;Revision Number 2 - C:\\Users\\katherine.rhee\\ContentManager\\Offline Records (EP)\\TasTAFE Supporting Information ~ POLICY AND PROCEDURES - Standards\\Request Change of Education Agent (International Education).docx (* Main Document Store: 002+0NFX+0O6F1PSB0F0.DOCX *);False|84;;;;;;;;;;03/01/2025 at 3:12 PM;GUEST ACCOUNT;From: 03/01/2025 at 2:52 AM - To: 03/01/2025 at 3:12 PM;False|1;;;;;;;;;;03/01/2025 at 3:12 PM;GUEST ACCOUNT;;False|1;;;;;;;;;;03/01/2025 at 2:52 AM;GUEST ACCOUNT;;False|84;;;;;;;;;;03/01/2025 at 2:52 AM;GUEST ACCOUNT;From: 31/12/2024 at 9:58 PM - To: 03/01/2025 at 2:52 AM;False|110;;;;;;;;;;03/01/2025 at 2:52 AM;GUEST ACCOUNT;Revision Number 2 - C:\\Users\\katherine.rhee\\ContentManager\\Offline Records (EP)\\TasTAFE Supporting Information ~ POLICY AND PROCEDURES - Standards\\Request Change of Education Agent (International Education).docx (* Main Document Store: 002+0NFX+0O6F1PSB0F0.DOCX *);False|110;;;;;;;;;;31/12/2024 at 9:58 PM;GUEST ACCOUNT;Revision Number 2 - C:\\Users\\katherine.rhee\\ContentManager\\Offline Records (EP)\\TasTAFE Supporting Information ~ POLICY AND PROCEDURES - Standards\\Request Change of Education Agent (International Education).docx (* Main Document Store: 002+0NFX+0O6F1PSB0F0.DOCX *);False|84;;;;;;;;;;31/12/2024 at 9:58 PM;GUEST ACCOUNT;From: 31/12/2024 at 6:50 PM - To: 31/12/2024 at 9:58 PM;False|1;;;;;;;;;;31/12/2024 at 9:58 PM;GUEST ACCOUNT;;False|1;;;;;;;;;;31/12/2024 at 6:50 PM;GUEST ACCOUNT;;False|84;;;;;;;;;;31/12/2024 at 6:50 PM;GUEST ACCOUNT;From: 30/12/2024 at 10:44 AM - To: 31/12/2024 at 6:50 PM;False|110;;;;;;;;;;31/12/2024 at 6:50 PM;GUEST ACCOUNT;Revision Number 2 - C:\\Users\\katherine.rhee\\ContentManager\\Offline Records (EP)\\TasTAFE Supporting Information ~ POLICY AND PROCEDURES - Standards\\Request Change of Education Agent (International Education).docx (* Main Document Store: 002+0NFX+0O6F1PSB0F0.DOCX *);False|84;;;;;;;;;;30/12/2024 at 10:44 AM;GUEST ACCOUNT;From: 30/12/2024 at 10:44 AM - To: 30/12/2024 at 10:44 AM;False|110;;;;;;;;;;30/12/2024 at 10:44 AM;GUEST ACCOUNT;Revision Number 2 - C:\\Users\\katherine.rhee\\ContentManager\\Offline Records (EP)\\TasTAFE Supporting Information ~ POLICY AND PROCEDURES - Standards\\Request Change of Education Agent (International Education).docx (* Main Document Store: 002+0NFX+0O6F1PSB0F0.DOCX *);False|1;;;;;;;;;;30/12/2024 at 10:44 AM;GUEST ACCOUNT;;False|1;;;;;;;;;;30/12/2024 at 10:44 AM;GUEST ACCOUNT;;False|110;;;;;;;;;;30/12/</Log>
    <Creator_x003a__x0020_Date_x0020_Of_x0020_Birth xmlns="09dfffd6-8fc2-4120-ba5d-b951f1df6f40">1992-03-22T13:00:00+00:00</Creator_x003a__x0020_Date_x0020_Of_x0020_Birth>
    <Creator_x003a__x0020_Last_x0020_Name_x0020_Prefix xmlns="09dfffd6-8fc2-4120-ba5d-b951f1df6f40" xsi:nil="true"/>
    <Creator_x003a__x0020_Sort_x0020_Name xmlns="09dfffd6-8fc2-4120-ba5d-b951f1df6f40">Rhee, Katherine</Creator_x003a__x0020_Sort_x0020_Name>
    <ConsultationPeriodEndDate xmlns="09dfffd6-8fc2-4120-ba5d-b951f1df6f40" xsi:nil="true"/>
    <Owner_x003a_LocationType xmlns="09dfffd6-8fc2-4120-ba5d-b951f1df6f40">3</Owner_x003a_LocationType>
    <Internet_x0020_Media_x0020_Type xmlns="09dfffd6-8fc2-4120-ba5d-b951f1df6f40">application/vnd.openxmlformats-officedocument.wordprocessingml.document</Internet_x0020_Media_x0020_Type>
    <Owner_x003a__x0020_Last_x0020_Name xmlns="09dfffd6-8fc2-4120-ba5d-b951f1df6f40" xsi:nil="true"/>
    <Security0 xmlns="09dfffd6-8fc2-4120-ba5d-b951f1df6f40">-, TasTAFE Corporate Folders</Security0>
    <Responsibilities xmlns="09dfffd6-8fc2-4120-ba5d-b951f1df6f40" xsi:nil="true"/>
    <RecordNumber xmlns="09dfffd6-8fc2-4120-ba5d-b951f1df6f40">DOC/24/154133</RecordNumber>
    <ExecutiveOwner_x003a_LocationType xmlns="09dfffd6-8fc2-4120-ba5d-b951f1df6f40" xsi:nil="true"/>
    <Expanded_x0020_Number xmlns="09dfffd6-8fc2-4120-ba5d-b951f1df6f40">DOC/2024/0154133</Expanded_x0020_Number>
    <Home_x003a__x0020_Sort_x0020_Name xmlns="09dfffd6-8fc2-4120-ba5d-b951f1df6f40" xsi:nil="true"/>
    <Notes0 xmlns="09dfffd6-8fc2-4120-ba5d-b951f1df6f40" xsi:nil="true"/>
    <Committee_x0020_for_x0020_Endorsement xmlns="09dfffd6-8fc2-4120-ba5d-b951f1df6f40" xsi:nil="true"/>
    <Date_x0020_for_x0020_Review xmlns="09dfffd6-8fc2-4120-ba5d-b951f1df6f40" xsi:nil="true"/>
    <Date_x0020_Registered xmlns="09dfffd6-8fc2-4120-ba5d-b951f1df6f40">2024-08-19T06:04:03+00:00</Date_x0020_Registered>
    <Document_x0020_Review_x0020_Due_x0020_Date xmlns="09dfffd6-8fc2-4120-ba5d-b951f1df6f40" xsi:nil="true"/>
    <GPS_x0020_Location xmlns="09dfffd6-8fc2-4120-ba5d-b951f1df6f40" xsi:nil="true"/>
    <Home_x003a__x0020_ID_x0020_Number xmlns="09dfffd6-8fc2-4120-ba5d-b951f1df6f40" xsi:nil="true"/>
    <Owner_x003a__x0020_Date_x0020_Of_x0020_Birth xmlns="09dfffd6-8fc2-4120-ba5d-b951f1df6f40" xsi:nil="true"/>
    <Retention_x0020_Review_x0020_Date xmlns="09dfffd6-8fc2-4120-ba5d-b951f1df6f40" xsi:nil="true"/>
    <Security_x0020_Marking xmlns="09dfffd6-8fc2-4120-ba5d-b951f1df6f40">Unclassified</Security_x0020_Marking>
    <Approver_x003a__x0020_Sort_x0020_Name xmlns="09dfffd6-8fc2-4120-ba5d-b951f1df6f40" xsi:nil="true"/>
    <Archives_x0020__x0028_External_x0029__x0020_Item_x0020_Number xmlns="09dfffd6-8fc2-4120-ba5d-b951f1df6f40" xsi:nil="true"/>
    <Assignee_x003a__x0020_Date_x0020_Of_x0020_Birth xmlns="09dfffd6-8fc2-4120-ba5d-b951f1df6f40" xsi:nil="true"/>
    <Assignee_x003a__x0020_First_x0020_Names xmlns="09dfffd6-8fc2-4120-ba5d-b951f1df6f40" xsi:nil="true"/>
    <Classification xmlns="09dfffd6-8fc2-4120-ba5d-b951f1df6f40" xsi:nil="true"/>
    <Disposition xmlns="09dfffd6-8fc2-4120-ba5d-b951f1df6f40">1</Disposition>
    <UniqueIdentifier xmlns="09dfffd6-8fc2-4120-ba5d-b951f1df6f40">7119974</UniqueIdentifier>
    <DocumentCategory xmlns="09dfffd6-8fc2-4120-ba5d-b951f1df6f40">Supporting Document</DocumentCategory>
    <Approver_x003a__x0020_ID_x0020_Number xmlns="09dfffd6-8fc2-4120-ba5d-b951f1df6f40" xsi:nil="true"/>
    <Assignee_x003a__x0020_Initials xmlns="09dfffd6-8fc2-4120-ba5d-b951f1df6f40" xsi:nil="true"/>
    <Assignee_x003a__x0020_Last_x0020_Name xmlns="09dfffd6-8fc2-4120-ba5d-b951f1df6f40" xsi:nil="true"/>
    <Auto_x002d_Classification_x0020_Confidence_x0020_Level xmlns="09dfffd6-8fc2-4120-ba5d-b951f1df6f40">0</Auto_x002d_Classification_x0020_Confidence_x0020_Level>
    <Creator_x003a__x0020_Location_x0020_Type xmlns="09dfffd6-8fc2-4120-ba5d-b951f1df6f40">4</Creator_x003a__x0020_Location_x0020_Type>
    <Home_x003a__x0020_Date_x0020_Of_x0020_Birth xmlns="09dfffd6-8fc2-4120-ba5d-b951f1df6f40" xsi:nil="true"/>
    <Number_x0020_of_x0020_Pages xmlns="09dfffd6-8fc2-4120-ba5d-b951f1df6f40">2</Number_x0020_of_x0020_Pages>
    <Record_x0020_Holds xmlns="09dfffd6-8fc2-4120-ba5d-b951f1df6f40" xsi:nil="true"/>
    <Render_x0020_to_x0020_PDF_x0020_after_x0020_saving xmlns="09dfffd6-8fc2-4120-ba5d-b951f1df6f40">False</Render_x0020_to_x0020_PDF_x0020_after_x0020_saving>
    <TasTAFE_x0020_Current_x0020_Employee_x0020__x0028_2025_x0020_Migration_x0029_ xmlns="09dfffd6-8fc2-4120-ba5d-b951f1df6f40" xsi:nil="true"/>
    <Approver_x003a_LocationType xmlns="09dfffd6-8fc2-4120-ba5d-b951f1df6f40" xsi:nil="true"/>
    <Client_x003a__x0020_Location_x0020_Type xmlns="09dfffd6-8fc2-4120-ba5d-b951f1df6f40" xsi:nil="true"/>
    <Creator_x003a__x0020_ID_x0020_Number xmlns="09dfffd6-8fc2-4120-ba5d-b951f1df6f40" xsi:nil="true"/>
    <Electronic_x0020_Only_x003f_ xmlns="09dfffd6-8fc2-4120-ba5d-b951f1df6f40" xsi:nil="true"/>
    <Movement_x0020_history xmlns="09dfffd6-8fc2-4120-ba5d-b951f1df6f40" xsi:nil="true"/>
    <Needs_x0020_Review xmlns="09dfffd6-8fc2-4120-ba5d-b951f1df6f40">False</Needs_x0020_Review>
    <Owner_x003a__x0020_Unique_x0020_Name xmlns="09dfffd6-8fc2-4120-ba5d-b951f1df6f40" xsi:nil="true"/>
    <Responsible_x0020_Business_x0020_Unit_x0020__x0028_Owner_x0029__x003a__x0020_ID_x0020_Number xmlns="09dfffd6-8fc2-4120-ba5d-b951f1df6f40" xsi:nil="true"/>
    <Contact_x0020_Person xmlns="09dfffd6-8fc2-4120-ba5d-b951f1df6f40">
      <UserInfo>
        <DisplayName/>
        <AccountId xsi:nil="true"/>
        <AccountType/>
      </UserInfo>
    </Contact_x0020_Person>
    <ReviewType xmlns="09dfffd6-8fc2-4120-ba5d-b951f1df6f40" xsi:nil="true"/>
    <ExternalEditorId xmlns="09dfffd6-8fc2-4120-ba5d-b951f1df6f40" xsi:nil="true"/>
    <Date_x0020_Created xmlns="09dfffd6-8fc2-4120-ba5d-b951f1df6f40">2024-08-18T14:29:52+00:00</Date_x0020_Created>
    <Media_x0020_Type xmlns="09dfffd6-8fc2-4120-ba5d-b951f1df6f40">0</Media_x0020_Type>
    <Record_x0020_Thesaurus_x0020_Terms xmlns="09dfffd6-8fc2-4120-ba5d-b951f1df6f40" xsi:nil="true"/>
    <Title_x0020__x0028_Structured_x0020_Part_x0029_ xmlns="09dfffd6-8fc2-4120-ba5d-b951f1df6f40" xsi:nil="true"/>
    <PolicySubCategory xmlns="09dfffd6-8fc2-4120-ba5d-b951f1df6f40">
      <Value>International Education</Value>
    </PolicySubCategory>
    <ConsultationPeriodStartDate xmlns="09dfffd6-8fc2-4120-ba5d-b951f1df6f40" xsi:nil="true"/>
    <Container_x003a__x0020_Record_x0020_Number xmlns="09dfffd6-8fc2-4120-ba5d-b951f1df6f40">FOL/18/7144</Container_x003a__x0020_Record_x0020_Number>
    <Enclosed_x003f_ xmlns="09dfffd6-8fc2-4120-ba5d-b951f1df6f40">True</Enclosed_x003f_>
    <Executive_x0020_Owner_x003a__x0020_ID_x0020_Number xmlns="09dfffd6-8fc2-4120-ba5d-b951f1df6f40" xsi:nil="true"/>
    <Is_x0020_Hardcopy_x0020_on_x0020_Folder_x003f_ xmlns="09dfffd6-8fc2-4120-ba5d-b951f1df6f40">No</Is_x0020_Hardcopy_x0020_on_x0020_Folder_x003f_>
    <Renditions xmlns="09dfffd6-8fc2-4120-ba5d-b951f1df6f40" xsi:nil="true"/>
    <FirstandpreviousPart xmlns="09dfffd6-8fc2-4120-ba5d-b951f1df6f40">DOC/2024/0154133;</FirstandpreviousPart>
    <DateDue xmlns="09dfffd6-8fc2-4120-ba5d-b951f1df6f40" xsi:nil="true"/>
    <AutomatedPartRule xmlns="09dfffd6-8fc2-4120-ba5d-b951f1df6f40" xsi:nil="true"/>
    <Creator_x003a__x0020_Last_x0020_Name xmlns="09dfffd6-8fc2-4120-ba5d-b951f1df6f40">Rhee</Creator_x003a__x0020_Last_x0020_Name>
    <DOS_x0020_file xmlns="09dfffd6-8fc2-4120-ba5d-b951f1df6f40" xsi:nil="true"/>
    <Executive_x0020_Owner_x003a__x0020_Sort_x0020_Name xmlns="09dfffd6-8fc2-4120-ba5d-b951f1df6f40" xsi:nil="true"/>
    <Format xmlns="09dfffd6-8fc2-4120-ba5d-b951f1df6f40" xsi:nil="true"/>
    <Hardcopy_x0020_Folder_x0020_Exists_x003f_ xmlns="09dfffd6-8fc2-4120-ba5d-b951f1df6f40" xsi:nil="true"/>
    <Record_x0020_Type xmlns="09dfffd6-8fc2-4120-ba5d-b951f1df6f40">Document</Record_x0020_Type>
    <Responsible_x0020_Business_x0020_Unit_x0020__x0028_Owner_x0029__x003a__x0020_Last_x0020_Name xmlns="09dfffd6-8fc2-4120-ba5d-b951f1df6f40" xsi:nil="true"/>
    <RelatedRecords xmlns="09dfffd6-8fc2-4120-ba5d-b951f1df6f40" xsi:nil="true"/>
    <DateCommenced xmlns="09dfffd6-8fc2-4120-ba5d-b951f1df6f40" xsi:nil="true"/>
    <Accession_x0020_Number xmlns="09dfffd6-8fc2-4120-ba5d-b951f1df6f40">0</Accession_x0020_Number>
    <Client_x003a__x0020_Sort_x0020_Name xmlns="09dfffd6-8fc2-4120-ba5d-b951f1df6f40" xsi:nil="true"/>
    <Home_x003a__x0020_Location_x0020_Type xmlns="09dfffd6-8fc2-4120-ba5d-b951f1df6f40" xsi:nil="true"/>
    <Provenance xmlns="09dfffd6-8fc2-4120-ba5d-b951f1df6f40">Agency: DEPARTMENT OF EDUCATION\r\nUnit: TasTAFE\r\nPosition: Senior Policy Analyst (972263)\r\nCreated By: Rhee, Katherine\r\nDated: Monday, 19 August 2024\r\n</Provenance>
    <SeriesRecord xmlns="09dfffd6-8fc2-4120-ba5d-b951f1df6f40" xsi:nil="true"/>
    <ContentManagerBarcode xmlns="09dfffd6-8fc2-4120-ba5d-b951f1df6f40">REP0048LT2</ContentManagerBarcode>
    <Account_x0020_Type xmlns="09dfffd6-8fc2-4120-ba5d-b951f1df6f40" xsi:nil="true"/>
    <Document_x0020_Hash xmlns="09dfffd6-8fc2-4120-ba5d-b951f1df6f40">6eec0499a2071ba69282a0c14beeffee7ed934dd92f759d7a49e712d9e07d56d</Document_x0020_Hash>
    <External_x0020_Editing_x0020_Finalize_x0020_On_x0020_Checkin xmlns="09dfffd6-8fc2-4120-ba5d-b951f1df6f40">False</External_x0020_Editing_x0020_Finalize_x0020_On_x0020_Checkin>
    <Responsible_x0020_Business_x0020_Unit_x0020__x0028_Owner_x0029__x003a__x0020_Date_x0020_Of_x0020_Birth xmlns="09dfffd6-8fc2-4120-ba5d-b951f1df6f40" xsi:nil="true"/>
    <Responsible_x0020_Business_x0020_Unit_x0020__x0028_Owner_x0029__x003a__x0020_Initials xmlns="09dfffd6-8fc2-4120-ba5d-b951f1df6f40" xsi:nil="true"/>
    <Update_x0020_the_x0020_record_x0020_number_x0020_when_x0020_the_x0020_classification_x0020_is_x0020_changed xmlns="09dfffd6-8fc2-4120-ba5d-b951f1df6f40" xsi:nil="true"/>
    <Comments xmlns="09dfffd6-8fc2-4120-ba5d-b951f1df6f40" xsi:nil="true"/>
    <Document_x0020_Review_x0020_State xmlns="09dfffd6-8fc2-4120-ba5d-b951f1df6f40">0</Document_x0020_Review_x0020_State>
    <Record_x0020_Class xmlns="09dfffd6-8fc2-4120-ba5d-b951f1df6f40">1</Record_x0020_Class>
    <TasTAFE_x002f_DECYP_x0020_Dual_x0020_Employee_x0020__x0028_2025_x0020_Migration_x0029_ xmlns="09dfffd6-8fc2-4120-ba5d-b951f1df6f40" xsi:nil="true"/>
    <Container_x003a_ExpandedNumber xmlns="09dfffd6-8fc2-4120-ba5d-b951f1df6f40">FOL/2018/007144</Container_x003a_ExpandedNumber>
    <LastActionDate xmlns="09dfffd6-8fc2-4120-ba5d-b951f1df6f40">2025-04-03T00:23:49+00:00</LastActionDate>
    <Assignee_x003a__x0020_Date_x0020_Assigned xmlns="09dfffd6-8fc2-4120-ba5d-b951f1df6f40">2024-08-19T06:03:56+00:00</Assignee_x003a__x0020_Date_x0020_Assigned>
    <Assignee_x003a__x0020_ID_x0020_Number xmlns="09dfffd6-8fc2-4120-ba5d-b951f1df6f40" xsi:nil="true"/>
    <Assignee_x003a__x0020_Location_x0020_Type xmlns="09dfffd6-8fc2-4120-ba5d-b951f1df6f40" xsi:nil="true"/>
    <Home_x003a__x0020_Unique_x0020_Name xmlns="09dfffd6-8fc2-4120-ba5d-b951f1df6f40" xsi:nil="true"/>
    <PolicyCategory xmlns="09dfffd6-8fc2-4120-ba5d-b951f1df6f40">
      <Value>Education</Value>
    </PolicyCategory>
    <Assignee_x003a__x0020_Sort_x0020_Name xmlns="09dfffd6-8fc2-4120-ba5d-b951f1df6f40" xsi:nil="true"/>
    <Is_x0020_Project_x0020_Related_x003f_ xmlns="09dfffd6-8fc2-4120-ba5d-b951f1df6f40" xsi:nil="true"/>
    <Matter_x0020_record xmlns="09dfffd6-8fc2-4120-ba5d-b951f1df6f40" xsi:nil="true"/>
    <My_x0020_Authorization_x0020_Complete xmlns="09dfffd6-8fc2-4120-ba5d-b951f1df6f40">False</My_x0020_Authorization_x0020_Complete>
    <Owner_x003a__x0020_First_x0020_Names xmlns="09dfffd6-8fc2-4120-ba5d-b951f1df6f40" xsi:nil="true"/>
    <Owner_x003a__x0020_Initials xmlns="09dfffd6-8fc2-4120-ba5d-b951f1df6f40" xsi:nil="true"/>
    <Owner_x003a__x0020_Sort_x0020_Name xmlns="09dfffd6-8fc2-4120-ba5d-b951f1df6f40">Senior Policy Analyst (972263)</Owner_x003a__x0020_Sort_x0020_Name>
    <Associated_x0020_legislation xmlns="09dfffd6-8fc2-4120-ba5d-b951f1df6f40">Acts Interpretation Act 1931</Associated_x0020_legislation>
    <DatePublished xmlns="09dfffd6-8fc2-4120-ba5d-b951f1df6f40" xsi:nil="true"/>
    <ExternalID xmlns="09dfffd6-8fc2-4120-ba5d-b951f1df6f40" xsi:nil="true"/>
    <DocStatus xmlns="d6ba8d63-2205-4b86-9f24-420d49a982d5">Final</DocStatus>
    <Access_x0020_Control xmlns="09dfffd6-8fc2-4120-ba5d-b951f1df6f40">1;1|2;1|3;1|4;1|5;1|6;0|7;1</Access_x0020_Control>
    <Creator_x003a__x0020_First_x0020_Names xmlns="09dfffd6-8fc2-4120-ba5d-b951f1df6f40">Katherine</Creator_x003a__x0020_First_x0020_Names>
    <Creator_x003a__x0020_Initials xmlns="09dfffd6-8fc2-4120-ba5d-b951f1df6f40">K</Creator_x003a__x0020_Initials>
    <External_x0020_Editing_x0020_Completed_x0020_By_x003a__x0020_Date_x0020_Of_x0020_Birth xmlns="09dfffd6-8fc2-4120-ba5d-b951f1df6f40" xsi:nil="true"/>
    <Home_x003a__x0020_Initials xmlns="09dfffd6-8fc2-4120-ba5d-b951f1df6f40" xsi:nil="true"/>
    <Home_x003a__x0020_Last_x0020_Name xmlns="09dfffd6-8fc2-4120-ba5d-b951f1df6f40" xsi:nil="true"/>
    <Responsible_x0020_Business_x0020_Unit_x0020__x0028_Owner_x0029__x003a__x0020_First_x0020_Names xmlns="09dfffd6-8fc2-4120-ba5d-b951f1df6f40" xsi:nil="true"/>
    <Responsible_x0020_Business_x0020_Unit_x0020__x0028_Owner_x0029__x003a__x0020_Sort_x0020_Name xmlns="09dfffd6-8fc2-4120-ba5d-b951f1df6f40">Manager International Business Development (977033)</Responsible_x0020_Business_x0020_Unit_x0020__x0028_Owner_x0029__x003a__x0020_Sort_x0020_Name>
    <Reviewers_x0020_Can_x0020_Edit_x0020_Document xmlns="09dfffd6-8fc2-4120-ba5d-b951f1df6f40">False</Reviewers_x0020_Can_x0020_Edit_x0020_Document>
    <ConsignmentNumber xmlns="09dfffd6-8fc2-4120-ba5d-b951f1df6f40" xsi:nil="true"/>
    <DateInactive xmlns="09dfffd6-8fc2-4120-ba5d-b951f1df6f40" xsi:nil="true"/>
    <Jurisdictions xmlns="09dfffd6-8fc2-4120-ba5d-b951f1df6f40" xsi:nil="true"/>
    <ResponsibleBusinessUnit_x0028_Owner_x0029__x003a_LocationType xmlns="09dfffd6-8fc2-4120-ba5d-b951f1df6f40">3</ResponsibleBusinessUnit_x0028_Owner_x0029__x003a_LocationType>
    <Date_x0020_Declared_x0020_As_x0020_Final xmlns="09dfffd6-8fc2-4120-ba5d-b951f1df6f40">2024-09-30T22:29:28+00:00</Date_x0020_Declared_x0020_As_x0020_Final>
    <Home_x003a__x0020_First_x0020_Names xmlns="09dfffd6-8fc2-4120-ba5d-b951f1df6f40" xsi:nil="true"/>
    <My_x0020_Review_x0020_Complete xmlns="09dfffd6-8fc2-4120-ba5d-b951f1df6f40">False</My_x0020_Review_x0020_Complete>
    <Owner_x003a__x0020_ID_x0020_Number xmlns="09dfffd6-8fc2-4120-ba5d-b951f1df6f40" xsi:nil="true"/>
    <Soft_x0020_Deletion_x0020_Requested xmlns="09dfffd6-8fc2-4120-ba5d-b951f1df6f40">No</Soft_x0020_Deletion_x0020_Requested>
    <Title_x0020__x0028_Free_x0020_Text_x0020_Part_x0029_ xmlns="09dfffd6-8fc2-4120-ba5d-b951f1df6f40">Request Change of Education Agent (International Education)</Title_x0020__x0028_Free_x0020_Text_x0020_Part_x0029_>
    <Policy_x0020_Audience xmlns="09dfffd6-8fc2-4120-ba5d-b951f1df6f40" xsi:nil="true"/>
    <DateClosed xmlns="09dfffd6-8fc2-4120-ba5d-b951f1df6f40" xsi:nil="true"/>
    <DateReceived xmlns="09dfffd6-8fc2-4120-ba5d-b951f1df6f40">2024-08-19T06:04:03+00:00</DateReceived>
    <Bypass_x0020_record_x0020_type_x0020_Access_x0020_Controls xmlns="09dfffd6-8fc2-4120-ba5d-b951f1df6f40">False</Bypass_x0020_record_x0020_type_x0020_Access_x0020_Controls>
    <Date_x0020_Modified xmlns="09dfffd6-8fc2-4120-ba5d-b951f1df6f40">2024-08-19T06:04:25+00:00</Date_x0020_Modified>
    <Foreign_x0020_Barcode xmlns="09dfffd6-8fc2-4120-ba5d-b951f1df6f40" xsi:nil="true"/>
    <Needs_x0020_Authorization xmlns="09dfffd6-8fc2-4120-ba5d-b951f1df6f40">False</Needs_x0020_Authorization>
    <Creator xmlns="09dfffd6-8fc2-4120-ba5d-b951f1df6f40">Rhee, Katherine</Creator>
    <Active_x0020_Audit_x0020_Events xmlns="09dfffd6-8fc2-4120-ba5d-b951f1df6f40">84;;;;;;;;;;01/04/2025 at 4:15 PM;GUEST ACCOUNT;From: 30/03/2025 at 10:23 AM - To: 01/04/2025 at 4:15 PM;False|1;;;;;;;;;;01/04/2025 at 4:15 PM;GUEST ACCOUNT;;False|110;;;;;;;;;;01/04/2025 at 4:15 PM;GUEST ACCOUNT;Revision Number 2 - C:\\Users\\katherine.rhee\\ContentManager\\Offline Records (EP)\\TasTAFE Supporting Information ~ POLICY AND PROCEDURES - Standards\\Request Change of Education Agent (International Education).docx (* Main Document Store: 002+0NFX+0O6F1PSB0F0.DOCX *);False|110;;;;;;;;;;30/03/2025 at 10:23 AM;GUEST ACCOUNT;Revision Number 2 - C:\\Users\\katherine.rhee\\ContentManager\\Offline Records (EP)\\TasTAFE Supporting Information ~ POLICY AND PROCEDURES - Standards\\Request Change of Education Agent (International Education).docx (* Main Document Store: 002+0NFX+0O6F1PSB0F0.DOCX *);False|84;;;;;;;;;;30/03/2025 at 10:23 AM;GUEST ACCOUNT;From: 27/03/2025 at 5:50 PM - To: 30/03/2025 at 10:23 AM;False|1;;;;;;;;;;30/03/2025 at 10:23 AM;GUEST ACCOUNT;;False|84;;;;;;;;;;27/03/2025 at 5:50 PM;GUEST ACCOUNT;From: 26/03/2025 at 5:58 AM - To: 27/03/2025 at 5:50 PM;False|1;;;;;;;;;;27/03/2025 at 5:50 PM;GUEST ACCOUNT;;False|110;;;;;;;;;;27/03/2025 at 5:50 PM;GUEST ACCOUNT;Revision Number 2 - C:\\Users\\katherine.rhee\\ContentManager\\Offline Records (EP)\\TasTAFE Supporting Information ~ POLICY AND PROCEDURES - Standards\\Request Change of Education Agent (International Education).docx (* Main Document Store: 002+0NFX+0O6F1PSB0F0.DOCX *);False|110;;;;;;;;;;26/03/2025 at 5:58 AM;GUEST ACCOUNT;Revision Number 2 - C:\\Users\\katherine.rhee\\ContentManager\\Offline Records (EP)\\TasTAFE Supporting Information ~ POLICY AND PROCEDURES - Standards\\Request Change of Education Agent (International Education).docx (* Main Document Store: 002+0NFX+0O6F1PSB0F0.DOCX *);False|84;;;;;;;;;;26/03/2025 at 5:58 AM;GUEST ACCOUNT;From: 25/03/2025 at 9:43 PM - To: 26/03/2025 at 5:58 AM;False|1;;;;;;;;;;26/03/2025 at 5:58 AM;GUEST ACCOUNT;;False|84;;;;;;;;;;25/03/2025 at 9:43 PM;GUEST ACCOUNT;From: 23/03/2025 at 11:24 AM - To: 25/03/2025 at 9:43 PM;False|1;;;;;;;;;;25/03/2025 at 9:43 PM;GUEST ACCOUNT;;False|110;;;;;;;;;;25/03/2025 at 9:43 PM;GUEST ACCOUNT;Revision Number 2 - C:\\Users\\katherine.rhee\\ContentManager\\Offline Records (EP)\\TasTAFE Supporting Information ~ POLICY AND PROCEDURES - Standards\\Request Change of Education Agent (International Education).docx (* Main Document Store: 002+0NFX+0O6F1PSB0F0.DOCX *);False|112;;;;;;;;;;23/03/2025 at 11:24 AM;scott.turnbull;P:\\TasTAFE test export of all files 21March\\EP_7119974.DOCX;False|84;;;;;;;;;;23/03/2025 at 11:24 AM;scott.turnbull;From: 23/03/2025 at 10:30 AM - To: 23/03/2025 at 11:24 AM;False|1;;;;;;;;;;23/03/2025 at 11:24 AM;scott.turnbull;;False|125;;;;;;;;;;23/03/2025 at 11:23 AM;scott.turnbull;Revision Number 1 (Main Document Store: 002+0NFX+0O6F1PSB0EZ.DOCX);False|110;;;;;;;;;;23/03/2025 at 10:30 AM;GUEST ACCOUNT;Revision Number 2 - C:\\Users\\katherine.rhee\\ContentManager\\Offline Records (EP)\\TasTAFE Supporting Information ~ POLICY AND PROCEDURES - Standards\\Request Change of Education Agent (International Education).docx (* Main Document Store: 002+0NFX+0O6F1PSB0F0.DOCX *);False|84;;;;;;;;;;23/03/2025 at 10:30 AM;GUEST ACCOUNT;From: 18/03/2025 at 9:42 PM - To: 23/03/2025 at 10:30 AM;False|1;;;;;;;;;;23/03/2025 at 10:30 AM;GUEST ACCOUNT;;False|84;;;;;;;;;;18/03/2025 at 9:42 PM;GUEST ACCOUNT;From: 18/03/2025 at 1:47 PM - To: 18/03/2025 at 9:42 PM;False|1;;;;;;;;;;18/03/2025 at 9:42 PM;GUEST ACCOUNT;;False|110;;;;;;;;;;18/03/2025 at 9:42 PM;GUEST ACCOUNT;Revision Number 2 - C:\\Users\\katherine.rhee\\ContentManager\\Offline Records (EP)\\TasTAFE Supporting Information ~ POLICY AND PROCEDURES - Standards\\Request Change of Education Agent (International Education).docx (* Main Document Store: 002+0NFX+0O6F1PSB0F0.DOCX *);False|112;;;;;;;;;;18/03/2025 at 1:47 PM;scott.turnbull;P:\\Test Export 14March\\Request Change of Education Agent (International Education).DOCX;False|84;;;;;;;;;;18/03/2025 at 1:47 PM;scott.turnbull;From: 18/03/2025 at 1:28 AM - To: 18/03/2025 at 1:47 PM;False|1;;;;;;;;;;18/03/2025 at 1:47 PM;scott.turnbull;;False|125;;;;;;;;;;18/03/2025 at 1:47 PM;scott.turnbull;Revision Number 1 (Main Document Store: 002+0NFX+0O6F1PSB0EZ.DOCX);False|110;;;;;;;;;;18/03/2025 at 1:28 AM;GUEST ACCOUNT;Revision Number 2 - C:\\Users\\katherine.rhee\\ContentManager\\Offline Records (EP)\\TasTAFE Supporting Information ~ POLICY AND PROCEDURES - Standards\\Request Change of Education Agent (International Education).docx (* Main Document Store: 002+0NFX+0O6F1PSB0F0.DOCX *);False|84;;;;;;;;;;18/03/2025 at 1:28 AM;GUEST ACCOUNT;From: 18/03/2025 at 12:44 AM - To: 18/03/2025 at 1:28 AM;False|1;;;;;;;;;;18/03/2025 at 1:28 AM;GUEST ACCOUNT;;False|84;;;;;;;;;;18/03/2025 at 12:44 AM;GUEST ACCOUNT;From: 17/03/2025 at 11:59 PM - To: 18/03/2025 at 12:44 AM;False|1;;;;;;;;;;18/03/2025 at 12:44 AM;GUEST ACCOUNT;;False|110;;;;;;;;;;18/03/2025 at 12:44 AM;GUEST ACCOUNT;Revision Number 2 - C:\\Users\\katherine.rhee\\ContentManager\\Offline Records (EP)\\TasTAFE Supporting Information ~ POLICY AND PROCEDURES - Standards\\Request Change of Education Agent (International Education).docx (* Main Document Store: 002+0NFX+0O6F1PSB0F0.DOCX *);False|110;;;;;;;;;;17/03/2025 at 11:59 PM;GUEST ACCOUNT;Revision Number 2 - C:\\Users\\katherine.rhee\\ContentManager\\Offline Records (EP)\\TasTAFE Supporting Information ~ POLICY AND PROCEDURES - Standards\\Request Change of Education Agent (International Education).docx (* Main Document Store: 002+0NFX+0O6F1PSB0F0.DOCX *);False|84;;;;;;;;;;17/03/2025 at 11:59 PM;GUEST ACCOUNT;From: 17/03/2025 at 6:03 PM - To: 17/03/2025 at 11:59 PM;False|1;;;;;;;;;;17/03/2025 at 11:59 PM;GUEST ACCOUNT;;False|84;;;;;;;;;;17/03/2025 at 6:03 PM;GUEST ACCOUNT;From: 16/03/2025 at 10:28 AM - To: 17/03/2025 at 6:03 PM;False|1;;;;;;;;;;17/03/2025 at 6:03 PM;GUEST ACCOUNT;;False|110;;;;;;;;;;17/03/2025 at 6:03 PM;GUEST ACCOUNT;Revision Number 2 - C:\\Users\\katherine.rhee\\ContentManager\\Offline Records (EP)\\TasTAFE Supporting Information ~ POLICY AND PROCEDURES - Standards\\Request Change of Education Agent (International Education).docx (* Main Document Store: 002+0NFX+0O6F1PSB0F0.DOCX *);False|110;;;;;;;;;;16/03/2025 at 10:28 AM;GUEST ACCOUNT;Revision Number 2 - C:\\Users\\katherine.rhee\\ContentManager\\Offline Records (EP)\\TasTAFE Supporting Information ~ POLICY AND PROCEDURES - Standards\\Request Change of Education Agent (International Education).docx (* Main Document Store: 002+0NFX+0O6F1PSB0F0.DOCX *);False|84;;;;;;;;;;16/03/2025 at 10:28 AM;GUEST ACCOUNT;From: 11/03/2025 at 10:01 PM - To: 16/03/2025 at 10:28 AM;False|1;;;;;;;;;;16/03/2025 at 10:28 AM;GUEST ACCOUNT;;False|84;;;;;;;;;;11/03/2025 at 10:01 PM;GUEST ACCOUNT;From: 11/03/2025 at 7:09 AM - To: 11/03/2025 at 10:01 PM;False|1;;;;;;;;;;11/03/2025 at 10:01 PM;GUEST ACCOUNT;;False|110;;;;;;;;;;11/03/2025 at 10:01 PM;GUEST ACCOUNT;Revision Number 2 - C:\\Users\\katherine.rhee\\ContentManager\\Offline Records (EP)\\TasTAFE Supporting Information ~ POLICY AND PROCEDURES - Standards\\Request Change of Education Agent (International Education).docx (* Main Document Store: 002+0NFX+0O6F1PSB0F0.DOCX *);False|110;;;;;;;;;;11/03/2025 at 7:09 AM;GUEST ACCOUNT;Revision Number 2 - C:\\Users\\katherine.rhee\\ContentManager\\Offline Records (EP)\\TasTAFE Supporting Information ~ POLICY AND PROCEDURES - Standards\\Request Change of Education Agent (International Education).docx (* Main Document Store: 002+0NFX+0O6F1PSB0F0.DOCX *);False|1;;;;;;;;;;11/03/2025 at 7:09 AM;GUEST ACCOUNT;;False|84;;;;;;;;;;11/03/2025 at 7:09 AM;GUEST ACCOUNT;From: 09/03/2025 at 10:26 AM - To: 11/03/2025 at 7:09 AM;False|84;;;;;;;;;;09/03/2025 at 10:26 AM;GUEST ACCOUNT;From: 08/03/2025 at 10:24 AM - To: 09/03/2025 at 10:26 AM;False|1;;;;;;;;;;09/03/2025 at 10:26 AM;GUEST ACCOUNT;;False|110;;;;;;;;;;09/03/2025 at 10:26 AM;GUEST ACCOUNT;Revision Number 2 - C:\\Users\\katherine.rhee\\ContentManager\\Offline Records (EP)\\TasTAFE Supporting Information ~ POLICY AND PROCEDURES - Standards\\Request Change of Education Agent (International Education).docx (* Main Document Store: 002+0NFX+0O6F1PSB0F0.DOCX *);False|110;;;;;;;;;;08/03/2025 at 10:24 AM;GUEST ACCOUNT;Revision Number 2 - C:\\Users\\katherine.rhee\\ContentManager\\Offline Records (EP)\\TasTAFE Supporting Information ~ POLICY AND PROCEDURES - Standards\\Request Change of Education Agent (International Education).docx (* Main Document Store: 002+0NFX+0O6F1PSB0F0.DOCX *);False|1;;;;;;;;;;08/03/2025 at 10:24 AM;GUEST ACCOUNT;;False|84;;;;;;;;;;08/03/2025 at 10:24 AM;GUEST ACCOUNT;From: 08/03/2025 at 3:08 AM - To: 08/03/2025 at 10:24 AM;False|84;;;;;;;;;;08/03/2025 at 3:08 AM;GUEST ACCOUNT;From: 04/03/2025 at 9:41 PM - To: 08/03/2025 at 3:08 AM;False|1;;;;;;;;;;08/03/2025 at 3:08 AM;GUEST ACCOUNT;;False|110;;;;;;;;;;08/03/2025 at 3:08 AM;GUEST ACCOUNT;Revision Number 2 - C:\\Users\\katherine.rhee\\ContentManager\\Offline Records (EP)\\TasTAFE Supporting Information ~ POLICY AND PROCEDURES - Standards\\Request Change of Education Agent (International Education).docx (* Main Document Store: 002+0NFX+0O6F1PSB0F0.DOCX *);False|110;;;;;;;;;;04/03/2025 at 9:41 PM;GUEST ACCOUNT;Revision Number 2 - C:\\Users\\katherine.rhee\\ContentManager\\Offline Records (EP)\\TasTAFE Supporting Information ~ POLICY AND PROCEDURES - Standards\\Request Change of Education Agent (International Education).docx (* Main Document Store: 002+0NFX+0O6F1PSB0F0.DOCX *);False|1;;;;;;;;;;04/03/2025 at 9:41 PM;GUEST ACCOUNT;;False|84;;;;;;;;;;04/03/2025 at 9:41 PM;GUEST ACCOUNT;From: 04/03/2025 at 1:25 AM - To: 04/03/2025 at 9:41 PM;False|84;;;;;;;;;;04/03/2025 at 1:25 AM;GUEST ACCOUNT;From: 02/03/2025 at 10:26 AM - To: 04/03/2025 at 1:25 AM;False|1;;;;;;;;;;04/03/2025 at 1:25 AM;GUEST ACCOUNT;;False|110;;;;;;;;;;04/03/2025 at 1:25 AM;GUEST ACCOUNT;Revision Number 2 - C:\\Users\\katherine.rhee\\ContentManager\\Offline Records (EP)\\TasTAFE Supporting Information ~ POLICY AND PROCEDURES - Standards\\Request Change of Education Agent (International Education).docx (* Main Document Store: 002+0NFX+0O6F1PSB0F0.DOCX *);False|110;;;;;;;;;;02/03/2025 at 10:26 AM;GUEST ACCOUNT;Revision Number 2 - C:\\Users\\katherine.rhee\\ContentManager\\Offline Records (EP)\\TasTAFE Supporting Information ~ POLICY AND PROCEDURES - Standards\\Request Change of Education Agent (International Education).docx (* Main Document Store: 002+0NFX+0O6F1PSB0F0.DOCX *);False|1;;;;;;;;;;02/03/2025 at 10:26 AM;GUEST ACCOUNT;;False|84;;;;;;;;;;02/03/2025 at 10:26 AM;GUEST ACCOUNT;From: 01/03/2025 at 4:27 PM - To: 02/03/2025 at 10:26 AM;False|84;;;;;;;;;;01/03/2025 at 4:27 PM;GUEST ACCOUNT;From: 01/03/2025 at 4:16 PM - To: 01/03/2025 at 4:27 PM;False|1;;;;;;;;;;01/03/2025 at 4:27 PM;GUEST ACCOUNT;;False|110;;;;;;;;;;01/03/2025 at 4:27 PM;GUEST ACCOUNT;Revision Number 2 - C:\\Users\\katherine.rhee\\ContentManager\\Offline Records (EP)\\TasTAFE Supporting Information ~ POLICY AND PROCEDURES - Standards\\Request Change of Education Agent (International Education).docx (* Main Document Store: 002+0NFX+0O6F1PSB0F0.DOCX *);False|110;;;;;;;;;;01/03/2025 at 4:16 PM;GUEST ACCOUNT;Revision Number 2 - C:\\Users\\katherine.rhee\\ContentManager\\Offline Records (EP)\\TasTAFE Supporting Information ~ POLICY AND PROCEDURES - Standards\\Request Change of Education Agent (International Education).docx (* Main Document Store: 002+0NFX+0O6F1PSB0F0.DOCX *);False|1;;;;;;;;;;01/03/2025 at 4:16 PM;GUEST ACCOUNT;;False|84;;;;;;;;;;01/03/2025 at 4:16 PM;GUEST ACCOUNT;From: 01/03/2025 at 5:58 AM - To: 01/03/2025 at 4:16 PM;False|84;;;;;;;;;;01/03/2025 at 5:58 AM;GUEST ACCOUNT;From: 28/02/2025 at 9:06 PM - To: 01/03/2025 at 5:58 AM;False|1;;;;;;;;;;01/03/2025 at 5:58 AM;GUEST ACCOUNT;;False|110;;;;;;;;;;01/03/2025 at 5:58 AM;GUEST ACCOUNT;Revision Number 2 - C:\\Users\\katherine.rhee\\ContentManager\\Offline Records (EP)\\TasTAFE Supporting Information ~ POLICY AND PROCEDURES - Standards\\Request Change of Education Agent (International Education).docx (* Main Document Store: 002+0NFX+0O6F1PSB0F0.DOCX *);False|110;;;;;;;;;;28/02/2025 at 9:06 PM;GUEST ACCOUNT;Revision Number 2 - C:\\Users\\katherine.rhee\\ContentManager\\Offline Records (EP)\\TasTAFE Supporting Information ~ POLICY AND PROCEDURES - Standards\\Request Change of Education Agent (International Education).docx (* Main Document Store: 002+0NFX+0O6F1PSB0F0.DOCX *);False|1;;;;;;;;;;28/02/2025 at 9:06 PM;GUEST ACCOUNT;;False|84;;;;;;;;;;28/02/2025 at 9:06 PM;GUEST ACCOUNT;From: 28/02/2025 at 1:56 PM - To: 28/02/2025 at 9:06 PM;False|84;;;;;;;;;;28/02/2025 at 1:56 PM;GUEST ACCOUNT;From: 28/02/2025 at 5:30 AM - To: 28/02/2025 at 1:56 PM;False|1;;;;;;;;;;28/02/2025 at 1:56 PM;GUEST ACCOUNT;;False|110;;;;;;;;;;28/02/2025 at 1:56 PM;GUEST ACCOUNT;Revision Number 2 - C:\\Users\\katherine.rhee\\ContentManager\\Offline Records (EP)\\TasTAFE Supporting Information ~ POLICY AND PROCEDURES - Standards\\Request Change of Education Agent (International Education).docx (* Main Document Store: 002+0NFX+0O6F1PSB0F0.DOCX *);False|110;;;;;;;;;;28/02/2025 at 5:30 AM;GUEST ACCOUNT;Revision Number 2 - C:\\Users\\katherine.rhee\\ContentManager\\Offline Records (EP)\\TasTAFE Supporting Information ~ POLICY AND PROCEDURES - Standards\\Request Change of Education Agent (International Education).docx (* Main Document Store: 002+0NFX+0O6F1PSB0F0.DOCX *);False|1;;;;;;;;;;28/02/2025 at 5:30 AM;GUEST ACCOUNT;;False|84;;;;;;;;;;28/02/2025 at 5:30 AM;GUEST ACCOUNT;From: 26/02/2025 at 3:57 AM - To: 28/02/2025 at 5:30 AM;False|84;;;;;;;;;;26/02/2025 at 3:57 AM;GUEST ACCOUNT;From: 25/02/2025 at 9:47 PM - To: 26/02/2025 at 3:57 AM;False|1;;;;;;;;;;26/02/2025 at 3:57 AM;GUEST ACCOUNT;;False|110;;;;;;;;;;26/02/2025 at 3:57 AM;GUEST ACCOUNT;Revision Number 2 - C:\\Users\\katherine.rhee\\ContentManager\\Offline Records (EP)\\TasTAFE Supporting Information ~ POLICY AND PROCEDURES - Standards\\Request Change of Education Agent (International Education).docx (* Main Document Store: 002+0NFX+0O6F1PSB0F0.DOCX *);False|110;;;;;;;;;;25/02/2025 at 9:47 PM;GUEST ACCOUNT;Revision Number 2 - C:\\Users\\katherine.rhee\\ContentManager\\Offline Records (EP)\\TasTAFE Supporting Information ~ POLICY AND PROCEDURES - Standards\\Request Change of Education Agent (International Education).docx (* Main Document Store: 002+0NFX+0O6F1PSB0F0.DOCX *);False|1;;;;;;;;;;25/02/2025 at 9:47 PM;GUEST ACCOUNT;;False|84;;;;;;;;;;25/02/2025 at 9:47 PM;GUEST ACCOUNT;From: 25/02/2025 at 7:04 PM - To: 25/02/2025 at 9:47 PM;False|1;;;;;;;;;;25/02/2025 at 7:04 PM;GUEST ACCOUNT;;False|84;;;;;;;;;;25/02/2025 at 7:04 PM;GUEST ACCOUNT;From: 25/02/2025 at 12:11 PM - To: 25/02/2025 at 7:04 PM;False|110;;;;;;;;;;25/02/2025 at 7:04 PM;GUEST ACCOUNT;Revision Number 2 - C:\\Users\\katherine.rhee\\ContentManager\\Offline Records (EP)\\TasTAFE Supporting Information ~ POLICY AND PROCEDURES - Standards\\Request Change of Education Agent (International Education).docx (* Main Document Store: 002+0NFX+0O6F1PSB0F0.DOCX *);False|110;;;;;;;;;;25/02/2025 at 12:11 PM;GUEST ACCOUNT;Revision Number 2 - C:\\Users\\katherine.rhee\\ContentManager\\Offline Records (EP)\\TasTAFE Supporting Information ~ POLICY AND PROCEDURES - Standards\\Request Change of Education Agent (International Education).docx (* Main Document Store: 002+0NFX+0O6F1PSB0F0.DOCX *);False|84;;;;;;;;;;25/02/2025 at 12:11 PM;GUEST ACCOUNT;From: 23/02/2025 at 10:33 AM - To: 25/02/2025 at 12:11 PM;False|1;;;;;;;;;;25/02/2025 at 12:11 PM;GUEST ACCOUNT;;False|1;;;;;;;;;;23/02/2025 at 10:33 AM;GUEST ACCOUNT;;False|84;;;;;;;;;;23/02/2025 at 10:33 AM;GUEST ACCOUNT;From: 18/02/2025 at 9:42 PM - To: 23/02/2025 at 10:33 AM;False|110;;;;;;;;;;23/02/2025 at 10:33 AM;GUEST ACCOUNT;Revision Number 2 - C:\\Users\\katherine.rhee\\ContentManager\\Offline Records (EP)\\TasTAFE Supporting Information ~ POLICY AND PROCEDURES - Standards\\Request Change of Education Agent (International Education).docx (* Main Document Store: 002+0NFX+0O6F1PSB0F0.DOCX *);False|110;;;;;;;;;;18/02/2025 at 9:42 PM;GUEST ACCOUNT;Revision Number 2 - C:\\Users\\katherine.rhee\\ContentManager\\Offline Records (EP)\\TasTAFE Supporting Information ~ POLICY AND PROCEDURES - Standards\\Request Change of Education Agent (International Education).docx (* Main Document Store: 002+0NFX+0O6F1PSB0F0.DOCX *);False|84;;;;;;;;;;18/02/2025 at 9:42 PM;GUEST ACCOUNT;From: 16/02/2025 at 10:26 AM - To: 18/02/2025 at 9:42 PM;False|1;;;;;;;;;;18/02/2025 at 9:42 PM;GUEST ACCOUNT;;False|1;;;;;;;;;;16/02/2025 at 10:26 AM;GUEST ACCOUNT;;False|84;;;;;;;;;;16/02/2025 at 10:26 AM;GUEST ACCOUNT;From: 15/02/2025 at 3:46 PM - To: 16/02/2025 at 10:26 AM;False|110;;;;;;;;;;16/02/2025 at 10:26 AM;GUEST ACCOUNT;Revision Number 2 - C:\\Users\\katherine.rhee\\ContentManager\\Offline Records (EP)\\TasTAFE Supporting Information ~ POLICY AND PROCEDURES - Standards\\Request Change of Education Agent (International Education).docx (* Main Document Store: 002+0NFX+0O6F1PSB0F0.DOCX *);False|110;;;;;;;;;;15/02/2025 at 3:46 PM;GUEST ACCOUNT;Revision Number 2 - C:\\Users\\katherine.rhee\\ContentManager\\Offline Records (EP)\\TasTAFE Supporting Information ~ POLICY AND PROCEDURES - Standards\\Request Change of Education Agent (International Education).docx (* Main Document Store: 002+0NFX+0O6F1PSB0F0.DOCX *);False|84;;;;;;;;;;15/02/2025 at 3:46 PM;GUEST ACCOUNT;From: 11/02/2025 at 9:42 PM - To: 15/02/2025 at 3:46 PM;False|1;;;;;;;;;;15/02/2025 at 3:46 PM;GUEST ACCOUNT;;False|1;;;;;;;;;;11/02/2025 at 9:42 PM;GUEST ACCOUNT;;False|84;;;;;;;;;;11/02/2025 at 9:42 PM;GUEST ACCOUNT;From: 11/02/2025 at 2:19 AM - To: 11/02/2025 at 9:42 PM;False|110;;;;;;;;;;11/02/2025 at 9:42 PM;GUEST ACCOUNT;Revision Number 2 - C:\\Users\\katherine.rhee\\ContentManager\\Offline Records (EP)\\TasTAFE Supporting Information ~ POLICY AND PROCEDURES - Standards\\Request Change of Education Agent (International Education).docx (* Main Document Store: 002+0NFX+0O6F1PSB0F0.DOCX *);False|110;;;;;;;;;;11/02/2025 at 2:19 AM;GUEST ACCOUNT;Revision Number 2 - C:\\Users\\katherine.rhee\\ContentManager\\Offline Records (EP)\\TasTAFE Supporting Information ~ POLICY AND PROCEDURES - Standards\\Request Change of Education Agent (International Education).docx (* Main Document Store: 002+0NFX+0O6F1PSB0F0.DOCX *);False|84;;;;;;;;;;11/02/2025 at 2:19 AM;GUEST ACCOUNT;From: 09/02/2025 at 10:29 AM - To: 11/02/2025 at 2:19 AM;False|1;;;;;;;;;;11/02/2025 at 2:19 AM;GUEST ACCOUNT;;False|1;;;;;;;;;;09/02/2025 at 10:29 AM;GUEST ACCOUNT;;False|84;;;;;;;;;;09/02/2025 at 10:29 AM;GUEST ACCOUNT;From: 07/02/2025 at 10:58 PM - To: 09/02/2025 at 10:29 AM;False|110;;;;;;;;;;09/02/2025 at 10:29 AM;GUEST ACCOUNT;Revision Number 2 - C:\\Users\\katherine.rhee\\ContentManager\\Offline Records (EP)\\TasTAFE Supporting Information ~ POLICY AND PROCEDURES - Standards\\Request Change of Education Agent (International Education).docx (* Main Document Store: 002+0NFX+0O6F1PSB0F0.DOCX *);False|112;;;;;;;;;;07/02/2025 at 10:58 PM;scott.turnbull;P:\\TasTAFE Test export 07022025\\EP_7119974_Request Change of Education Agent (International Education).DOCX;False|84;;;;;;;;;;07/02/2025 at 10:58 PM;scott.turnbull;From: 06/02/2025 at 9:50 PM - To: 07/02/2025 at 10:58 PM;False|1;;;;;;;;;;07/02/2025 at 10:58 PM;scott.turnbull;;False|125;;;;;;;;;;07/02/2025 at 10:58 PM;scott.turnbull;Revision Number 1 (Main Document Store: 002+0NFX+0O6F1PSB0EZ.DOCX);False|112;;;;;;;;;;06/02/2025 at 9:50 PM;scott.turnbull;P:\\TasTAFE test export 06022025\\EP_7119974_Request Change of Education Agent (International Education).DOCX;False|1;;;;;;;;;;06/02/2025 at 9:50 PM;scott.turnbull;;False|84;;;;;;;;;;06/02/2025 at 9:50 PM;scott.turnbull;From: 06/02/2025 at 9:47 PM - To: 06/02/2025 at 9:50 PM;False|125;;;;;;;;;;06/02/2025 at 9:50 PM;scott.turnbull;Revision Number 1 (Main Document Store: 002+0NFX+0O6F1PSB0EZ.DOCX);False|110;;;;;;;;;;06/02/2025 at 9:47 PM;GUEST ACCOUNT;Revision Number 2 - C:\\Users\\katherine.rhee\\ContentManager\\Offline Records (EP)\\TasTAFE Supporting Information ~ POLICY AND PROCEDURES - Standards\\Request Change of Education Agent (International Education).docx (* Main Document Store: 002+0NFX+0O6F1PSB0F0.DOCX *);False|84;;;;;;;;;;06/02/2025 at 9:47 PM;GUEST ACCOUNT;From: 06/02/2025 at 1:55 AM - To: 06/02/2025 at 9:47 PM;False|1;;;;;;;;;;06/02/2025 at 9:47 PM;GUEST ACCOUNT;;False|1;;;;;;;;;;06/02/2025 at 1:55 AM;GUEST ACCOUNT;;False|84;;;;;;;;;;06/02/2025 at 1:55 AM;GUEST ACCOUNT;From: 05/02/2025 at 8:15 PM - To: 06/02/2025 at 1:55 AM;False|110;;;;;;;;;;06/02/2025 at 1:55 AM;GUEST ACCOUNT;Revision Number 2 - C:\\Users\\katherine.rhee\\ContentManager\\Offline Records (EP)\\TasTAFE Supporting Information ~ POLICY AND PROCEDURES - Standards\\Request Change of Education Agent (International Education).docx (* Main Document Store: 002+0NFX+0O6F1PSB0F0.DOCX *);False|110;;;;;;;;;;05/02/2025 at 8:15 PM;GUEST ACCOUNT;Revision Number 2 - C:\\Users\\katherine.rhee\\ContentManager\\Offline Records (EP)\\TasTAFE Supporting Information ~ POLICY AND PROCEDURES - Standards\\Request Change of Education Agent (International Education).docx (* Main Document Store: 002+0NFX+0O6F1PSB0F0.DOCX *);False|84;;;;;;;;;;05/02/2025 at 8:15 PM;GUEST ACCOUNT;From: 04/02/2025 at 9:44 PM - To: 05/02/2025 at 8:15 PM;False|1;;;;;;;;;;05/02/2025 at 8:15 PM;GUEST ACCOUNT;;False|1;;;;;;;;;;04/02/2025 at 9:44 PM;GUEST ACCOUNT;;False|84;;;;;;;;;;04/02/2025 at 9:44 PM;GUEST ACCOUNT;From: 02/02/2025 at 10:25 AM - To: 04/02/2025 at 9:44 PM;False|110;;;;;;;;;;04/02/2025 at 9:44 PM;GUEST ACCOUNT;Revision Number 2 - C:\\Users\\katherine.rhee\\ContentManager\\Offline Records (EP)\\TasTAFE Supporting Information ~ POLICY AND PROCEDURES - Standards\\Request Change of Education Agent (International Education).docx (* Main Document Store: 002+0NFX+0O6F1PSB0F0.DOCX *);False|110;;;;;;;;;;02/02/2025 at 10:25 AM;GUEST ACCOUNT;Revision Number 2 - C:\\Users\\katherine.rhee\\ContentManager\\Offline Records (EP)\\TasTAFE Supporting Information ~ POLICY AND PROCEDURES - Standards\\Request Change of Education Agent (International Education).docx (* Main Document Store: 002+0NFX+0O6F1PSB0F0.DOCX *);False|84;;;;;;;;;;02/02/2025 at 10:25 AM;GUEST ACCOUNT;From: 29/01/2025 at 9:40 PM - To: 02/02/2025 at 10:25 AM;False|1;;;;;;;;;;02/02/2025 at 10:25 AM;GUEST ACCOUNT;;False|1;;;;;;;;;;29/01/2025 at 9:40 PM;GUEST ACCOUNT;;False|84;;;;;;;;;;29/01/2025 at 9:40 PM;GUEST ACCOUNT;From: 28/01/2025 at 9:40 PM - To: 29/01/2025 at 9:40 PM;False|110;;;;;;;;;;29/01/2025 at 9:40 PM;GUEST ACCOUNT;Revision Number 2 - C:\\Users\\katherine.rhee\\ContentManager\\Offline Records (EP)\\TasTAFE Supporting Information ~ POLICY AND PROCEDURES - Standards\\Request Change of Education Agent (International Education).docx (* Main Document Store: 002+0NFX+0O6F1PSB0F0.DOCX *);False|110;;;;;;;;;;28/01/2025 at 9:40 PM;GUEST ACCOUNT;Revision Number 2 - C:\\Users\\katherine.rhee\\ContentManager\\Offline Records (EP)\\TasTAFE Supporting Information ~ POLICY AND PROCEDURES - Standards\\Request Change of Education Agent (International Education).docx (* Main Document Store: 002+0NFX+0O6F1PSB0F0.DOCX *);False|84;;;;;;;;;;28/01/2025 at 9:40 PM;GUEST ACCOUNT;From: 26/01/2025 at 10:31 AM - To: 28/01/2025 at 9:40 PM;False|1;;;;;;;;;;28/01/2025 at 9:40 PM;GUEST ACCOUNT;;False|1;;;;;;;;;;26/01/2025 at 10:31 AM;GUEST ACCOUNT;;False|84;;;;;;;;;;26/01/2025 at 10:31 AM;GUEST ACCOUNT;From: 22/01/2025 at 11:56 AM - To: 26/01/2025 at 10:31 AM;False|110;;;;;;;;;;26/01/2025 at 10:31 AM;GUEST ACCOUNT;Revision Number 2 - C:\\Users\\katherine.rhee\\ContentManager\\Offline Records (EP)\\TasTAFE Supporting Information ~ POLICY AND PROCEDURES - Standards\\Request Change of Education Agent (International Education).docx (* Main Document Store: 002+0NFX+0O6F1PSB0F0.DOCX *);False|112;;;;;;;;;;22/01/2025 at 11:56 AM;mark.steczkowicz;C:\\Users\\mark.steczkowicz\\Downloads\\TasTafe Export 05122025\\Documents\\EP_7119974.DOCX;False|84;;;;;;;;;;22/01/2025 at 11:56 AM;mark.steczkowicz;From: 21/01/2025 at 9:43 PM - To: 22/01/2025 at 11:56 AM;False|1;;;;;;;;;;22/01/2025 at 11:56 AM;mark.steczkowicz;;False|125;;;;;;;;;;22/01/2025 at 11:56 AM;mark.steczkowicz;Revision Number 1 (Main Document Store: 002+0NFX+0O6F1PSB0EZ.DOCX);False|110;;;;;;;;;;21/01/2025 at 9:43 PM;GUEST ACCOUNT;Revision Number 2 - C:\\Users\\katherine.rhee\\ContentManager\\Offline Records (EP)\\TasTAFE Supporting Information ~ POLICY AND PROCEDURES - Standards\\Request Change of Education Agent (International Education).docx (* Main Document Store: 002+0NFX+0O6F1PSB0F0.DOCX *);False|1;;;;;;;;;;21/01/2025 at 9:43 PM;GUEST ACCOUNT;;False|84;;;;;;;;;;21/01/2025 at 9:43 PM;GUEST ACCOUNT;From: 19/01/2025 at 10:19 AM - To: 21/01/2025 at 9:43 PM;False|84;;;;;;;;;;19/01/2025 at 10:19 AM;GUEST ACCOUNT;From: 14/01/2025 at 9:44 PM - To: 19/01/2025 at 10:19 AM;False|1;;;;;;;;;;19/01/2025 at 10:19 AM;GUEST ACCOUNT;;False|110;;;;;;;;;;19/01/2025 at 10:19 AM;GUEST ACCOUNT;Revision Number 2 - C:\\Users\\katherine.rhee\\ContentManager\\Offline Records (EP)\\TasTAFE Supporting Information ~ POLICY AND PROCEDURES - Standards\\Request Change of Education Agent (International Education).docx (* Main Document Store: 002+0NFX+0O6F1PSB0F0.DOCX *);False|110;;;;;;;;;;14/01/2025 at 9:44 PM;GUEST ACCOUNT;Revision Number 2 - C:\\Users\\katherine.rhee\\ContentManager\\Offline Records (EP)\\TasTAFE Supporting Information ~ POLICY AND PROCEDURES - Standards\\Request Change of Education Agent (International Education).docx (* Main Document Store: 002+0NFX+0O6F1PSB0F0.DOCX *);False|1;;;;;;;;;;14/01/2025 at 9:44 PM;GUEST ACCOUNT;;False|84;;;;;;;;;;14/01/2025 at 9:44 PM;GUEST ACCOUNT;From: 12/01/2025 at 10:33 AM - To: 14/01/2025 at 9:44 PM;False|84;;;;;;;;;;12/01/2025 at 10:33 AM;GUEST ACCOUNT;From: 11/01/2025 at 3:44 PM - To: 12/01/2025 at 10:33 AM;False|1;;;;;;;;;;12/01/2025 at 10:33 AM;GUEST ACCOUNT;;False|110;;;;;;;;;;12/01/2025 at 10:33 AM;GUEST ACCOUNT;Revision Number 2 - C:\\Users\\katherine.rhee\\ContentManager\\Offline Records (EP)\\TasTAFE Supporting Information ~ POLICY AND PROCEDURES - Standards\\Request Change of Education Agent (International Education).docx (* Main Document Store: 002+0NFX+0O6F1PSB0F0.DOCX *);False|110;;;;;;;;;;11/01/2025 at 3:44 PM;GUEST ACCOUNT;Revision Number 2 - C:\\Users\\katherine.rhee\\ContentManager\\Offline Records (EP)\\TasTAFE Supporting Information ~ POLICY AND PROCEDURES - Standards\\Request Change of Education Agent (International Education).docx (* Main Document Store: 002+0NFX+0O6F1PSB0F0.DOCX *);False|1;;;;;;;;;;11/01/2025 at 3:44 PM;GUEST ACCOUNT;;False|84;;;;;;;;;;11/01/2025 at 3:44 PM;GUEST ACCOUNT;From: 11/01/2025 at 6:36 AM - To: 11/01/2025 at 3:44 PM;False|84;;;;;;;;;;11/01/2025 at 6:36 AM;GUEST ACCOUNT;From: 08/01/2025 at 5:01 PM - To: 11/01/2025 at 6:36 AM;False|1;;;;;;;;;;11/01/2025 at 6:36 AM;GUEST ACCOUNT;;False|110;;;;;;;;;;11/01/2025 at 6:36 AM;GUEST ACCOUNT;Revision Number 2 - C:\\Users\\katherine.rhee\\ContentManager\\Offline Records (EP)\\TasTAFE Supporting Information ~ POLICY AND PROCEDURES - Standards\\Request Change of Education Agent (International Education).docx (* Main Document Store: 002+0NFX+0O6F1PSB0F0.DOCX *);False|110;;;;;;;;;;08/01/2025 at 5:01 PM;GUEST ACCOUNT;Revision Number 2 - C:\\Users\\katherine.rhee\\ContentManager\\Offline Records (EP)\\TasTAFE Supporting Information ~ POLICY AND PROCEDURES - Standards\\Request Change of Education Agent (International Education).docx (* Main Document Store: 002+0NFX+0O6F1PSB0F0.DOCX *);False|1;;;;;;;;;;08/01/2025 at 5:01 PM;GUEST ACCOUNT;;False|84;;;;;;;;;;08/01/2025 at 5:01 PM;GUEST ACCOUNT;From: 08/01/2025 at 3:54 AM - To: 08/01/2025 at 5:01 PM;False|84;;;;;;;;;;08/01/2025 at 3:54 AM;GUEST ACCOUNT;From: 07/01/2025 at 9:40 PM - To: 08/01/2025 at 3:54 AM;False|1;;;;;;;;;;08/01/2025 at 3:54 AM;GUEST ACCOUNT;;False|110;;;;;;;;;;08/01/2025 at 3:54 AM;GUEST ACCOUNT;Revision Number 2 - C:\\Users\\katherine.rhee\\ContentManager\\Offline Records (EP)\\TasTAFE Supporting Information ~ POLICY AND PROCEDURES - Standards\\Request Change of Education Agent (International Education).docx (* Main Document Store: 002+0NFX+0O6F1PSB0F0.DOCX *);False|110;;;;;;;;;;07/01/2025 at 9:40 PM;GUEST ACCOUNT;Revision Number 2 - C:\\Users\\katherine.rhee\\ContentManager\\Offline Records (EP)\\TasTAFE Supporting Information ~ POLICY AND PROCEDURES - Standards\\Request Change of Education Agent (International Education).docx (* Main Document Store: 002+0NFX+0O6F1PSB0F0.DOCX *);False|1;;;;;;;;;;07/01/2025 at 9:40 PM;GUEST ACCOUNT;;False|84;;;;;;;;;;07/01/2025 at 9:40 PM;GUEST ACCOUNT;From: 06/01/2025 at 1:20 PM - To: 07/01/2025 at 9:40 PM;False|84;;;;;;;;;;06/01/2025 at 1:20 PM;GUEST ACCOUNT;From: 05/01/2025 at 9:17 PM - To: 06/01/2025 at 1:20 PM;False|1;;;;;;;;;;06/01/2025 at 1:20 PM;GUEST ACCOUNT;;False|110;;;;;;;;;;06/01/2025 at 1:20 PM;GUEST ACCOUNT;Revision Number 2 - C:\\Users\\katherine.rhee\\ContentManager\\Offline Records (EP)\\TasTAFE Supporting Information ~ POLICY AND PROCEDURES - Standards\\Request Change of Education Agent (International Education).docx (* Main Document Store: 002+0NFX+0O6F1PSB0F0.DOCX *);False|110;;;;;;;;;;05/01/2025 at 9:17 PM;GUEST ACCOUNT;Revision Number 2 - C:\\Users\\katherine.rhee\\ContentManager\\Offline Records (EP)\\TasTAFE Supporting Information ~ POLICY AND PROCEDURES - Standards\\Request Change of Education Agent (International Education).docx (* Main Document Store: 002+0NFX+0O6F1PSB0F0.DOCX *);False|1;;;;;;;;;;05/01/2025 at 9:17 PM;GUEST ACCOUNT;;False|84;;;;;;;;;;05/01/2025 at 9:17 PM;GUEST ACCOUNT;From: 05/01/2025 at 10:36 AM - To: 05/01/2025 at 9:17 PM;False|1;;;;;;;;;;05/01/2025 at 10:36 AM;GUEST ACCOUNT;;False|84;;;;;;;;;;05/01/2025 at 10:36 AM;GUEST ACCOUNT;From: 03/01/2025 at 3:12 PM - To: 05/01/2025 at 10:36 AM;False|110;;;;;;;;;;05/01/2025 at 10:36 AM;GUEST ACCOUNT;Revision Number 2 - C:\\Users\\katherine.rhee\\ContentManager\\Offline Records (EP)\\TasTAFE Supporting Information ~ POLICY AND PROCEDURES - Standards\\Request Change of Education Agent (International Education).docx (* Main Document Store: 002+0NFX+0O6F1PSB0F0.DOCX *);False|110;;;;;;;;;;03/01/2025 at 3:12 PM;GUEST ACCOUNT;Revision Number 2 - C:\\Users\\katherine.rhee\\ContentManager\\Offline Records (EP)\\TasTAFE Supporting Information ~ POLICY AND PROCEDURES - Standards\\Request Change of Education Agent (International Education).docx (* Main Document Store: 002+0NFX+0O6F1PSB0F0.DOCX *);False|84;;;;;;;;;;03/01/2025 at 3:12 PM;GUEST ACCOUNT;From: 03/01/2025 at 2:52 AM - To: 03/01/2025 at 3:12 PM;False|1;;;;;;;;;;03/01/2025 at 3:12 PM;GUEST ACCOUNT;;False|1;;;;;;;;;;03/01/2025 at 2:52 AM;GUEST ACCOUNT;;False|84;;;;;;;;;;03/01/2025 at 2:52 AM;GUEST ACCOUNT;From: 31/12/2024 at 9:58 PM - To: 03/01/2025 at 2:52 AM;False|110;;;;;;;;;;03/01/2025 at 2:52 AM;GUEST ACCOUNT;Revision Number 2 - C:\\Users\\katherine.rhee\\ContentManager\\Offline Records (EP)\\TasTAFE Supporting Information ~ POLICY AND PROCEDURES - Standards\\Request Change of Education Agent (International Education).docx (* Main Document Store: 002+0NFX+0O6F1PSB0F0.DOCX *);False|110;;;;;;;;;;31/12/2024 at 9:58 PM;GUEST ACCOUNT;Revision Number 2 - C:\\Users\\katherine.rhee\\ContentManager\\Offline Records (EP)\\TasTAFE Supporting Information ~ POLICY AND PROCEDURES - Standards\\Request Change of Education Agent (International Education).docx (* Main Document Store: 002+0NFX+0O6F1PSB0F0.DOCX *);False|84;;;;;;;;;;31/12/2024 at 9:58 PM;GUEST ACCOUNT;From: 31/12/2024 at 6:50 PM - To: 31/12/2024 at 9:58 PM;False|1;;;;;;;;;;31/12/2024 at 9:58 PM;GUEST ACCOUNT;;False|1;;;;;;;;;;31/12/2024 at 6:50 PM;GUEST ACCOUNT;;False|84;;;;;;;;;;31/12/2024 at 6:50 PM;GUEST ACCOUNT;From: 30/12/2024 at 10:44 AM - To: 31/12/2024 at 6:50 PM;False|110;;;;;;;;;;31/12/2024 at 6:50 PM;GUEST ACCOUNT;Revision Number 2 - C:\\Users\\katherine.rhee\\ContentManager\\Offline Records (EP)\\TasTAFE Supporting Information ~ POLICY AND PROCEDURES - Standards\\Request Change of Education Agent (International Education).docx (* Main Document Store: 002+0NFX+0O6F1PSB0F0.DOCX *);False|84;;;;;;;;;;30/12/2024 at 10:44 AM;GUEST ACCOUNT;From: 30/12/2024 at 10:44 AM - To: 30/12/2024 at 10:44 AM;False|110;;;;;;;;;;30/12/2024 at 10:44 AM;GUEST ACCOUNT;Revision Number 2 - C:\\Users\\katherine.rhee\\ContentManager\\Offline Records (EP)\\TasTAFE Supporting Information ~ POLICY AND PROCEDURES - Standards\\Request Change of Education Agent (International Education).docx (* Main Document Store: 002+0NFX+0O6F1PSB0F0.DOCX *);False|1;;;;;;;;;;30/12/2024 at 10:44 AM;GUEST ACCOUNT;;False|1;;;;;;;;;;30/12/2024 at 10:44 AM;GUEST ACCOUNT;;False|110;;;;;;;;;;30/12/</Active_x0020_Audit_x0020_Events>
    <Assignee_x003a__x0020_Unique_x0020_Name xmlns="09dfffd6-8fc2-4120-ba5d-b951f1df6f40" xsi:nil="true"/>
    <Contacts xmlns="09dfffd6-8fc2-4120-ba5d-b951f1df6f40" xsi:nil="true"/>
    <Retention_x0020_Schedule xmlns="09dfffd6-8fc2-4120-ba5d-b951f1df6f40" xsi:nil="true"/>
    <PolicyRevised xmlns="7fa37bdc-f6e5-49b4-8da2-2bf50fb304e8">false</PolicyRevis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F38C98-3E8C-45B2-ABD7-6BBC32FB6B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ffd6-8fc2-4120-ba5d-b951f1df6f40"/>
    <ds:schemaRef ds:uri="d6ba8d63-2205-4b86-9f24-420d49a982d5"/>
    <ds:schemaRef ds:uri="7fa37bdc-f6e5-49b4-8da2-2bf50fb30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customXml/itemProps3.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9dfffd6-8fc2-4120-ba5d-b951f1df6f40"/>
    <ds:schemaRef ds:uri="d6ba8d63-2205-4b86-9f24-420d49a982d5"/>
    <ds:schemaRef ds:uri="7fa37bdc-f6e5-49b4-8da2-2bf50fb304e8"/>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TasTAFE Supporting document (3)</Template>
  <TotalTime>208</TotalTime>
  <Pages>2</Pages>
  <Words>348</Words>
  <Characters>1989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Refund Request Form</vt:lpstr>
    </vt:vector>
  </TitlesOfParts>
  <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Change of Education Agent (International Education)</dc:title>
  <dc:subject/>
  <dc:creator>Lawes, Alison</dc:creator>
  <cp:keywords/>
  <dc:description/>
  <cp:lastModifiedBy>Rigby, Matt</cp:lastModifiedBy>
  <cp:revision>48</cp:revision>
  <cp:lastPrinted>2020-12-23T02:30:00Z</cp:lastPrinted>
  <dcterms:created xsi:type="dcterms:W3CDTF">2024-05-24T02:16:00Z</dcterms:created>
  <dcterms:modified xsi:type="dcterms:W3CDTF">2025-05-05T01:40:00Z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0x0101000B9EE96E0621B447BC05C7F6E85A4DAE</vt:lpwstr>
  </property>
  <property fmtid="{D5CDD505-2E9C-101B-9397-08002B2CF9AE}" pid="3" name="GrammarlyDocumentId">
    <vt:lpwstr>0917bc0d209f240e4ca83017f4ad542b690e56549e2616f2e3b23e86043ad82c</vt:lpwstr>
  </property>
  <property fmtid="{D5CDD505-2E9C-101B-9397-08002B2CF9AE}" pid="4" name="MediaServiceImageTags">
    <vt:lpwstr/>
  </property>
  <property fmtid="{D5CDD505-2E9C-101B-9397-08002B2CF9AE}" pid="5" name="_ExtendedDescription">
    <vt:lpwstr>Request Change of Education Agent (International Education)</vt:lpwstr>
  </property>
</Properties>
</file>