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DA024" w14:textId="25C9633C" w:rsidR="00C74762" w:rsidRDefault="007173F1" w:rsidP="009558CC">
      <w:pPr>
        <w:pStyle w:val="MainTitleHeading"/>
        <w:framePr w:wrap="around"/>
      </w:pPr>
      <w:bookmarkStart w:id="0" w:name="_Toc49512514"/>
      <w:bookmarkStart w:id="1" w:name="_Toc30502210"/>
      <w:r>
        <w:rPr>
          <w:rFonts w:hint="eastAsia"/>
        </w:rPr>
        <w:t>Official Document Request Form</w:t>
      </w:r>
      <w:r w:rsidR="00D6738C">
        <w:t xml:space="preserve"> (International Education)</w:t>
      </w:r>
    </w:p>
    <w:p w14:paraId="14A1116A" w14:textId="66290058" w:rsidR="00572D5A" w:rsidRPr="00D6738C" w:rsidRDefault="007D0C9A" w:rsidP="00FF4914">
      <w:pPr>
        <w:rPr>
          <w:lang w:eastAsia="zh-TW"/>
        </w:rPr>
      </w:pPr>
      <w:r>
        <w:rPr>
          <w:lang w:eastAsia="zh-TW"/>
        </w:rPr>
        <w:t xml:space="preserve">This is for international students to request official documents prior to the completion of all qualifications under their Letter of Offer.  This form is </w:t>
      </w:r>
      <w:r w:rsidR="009558CC">
        <w:rPr>
          <w:lang w:eastAsia="zh-TW"/>
        </w:rPr>
        <w:t xml:space="preserve">to be </w:t>
      </w:r>
      <w:r>
        <w:rPr>
          <w:lang w:eastAsia="zh-TW"/>
        </w:rPr>
        <w:t xml:space="preserve">completed and submitted to </w:t>
      </w:r>
      <w:r w:rsidR="008E2873">
        <w:rPr>
          <w:lang w:eastAsia="zh-TW"/>
        </w:rPr>
        <w:t>TasTAFE International or your local campus</w:t>
      </w:r>
      <w:r w:rsidR="00DA37B7">
        <w:rPr>
          <w:lang w:eastAsia="zh-TW"/>
        </w:rPr>
        <w:t>’</w:t>
      </w:r>
      <w:r w:rsidR="008E2873">
        <w:rPr>
          <w:lang w:eastAsia="zh-TW"/>
        </w:rPr>
        <w:t xml:space="preserve"> Client Central </w:t>
      </w:r>
      <w:r w:rsidR="00DA37B7">
        <w:rPr>
          <w:lang w:eastAsia="zh-TW"/>
        </w:rPr>
        <w:t>front desk.</w:t>
      </w:r>
    </w:p>
    <w:p w14:paraId="6D2CDFBD" w14:textId="3BCD8218" w:rsidR="00FF4914" w:rsidRPr="00D6738C" w:rsidRDefault="00FF4914" w:rsidP="00FF4914">
      <w:pPr>
        <w:rPr>
          <w:lang w:eastAsia="zh-TW"/>
        </w:rPr>
      </w:pPr>
      <w:r w:rsidRPr="00D6738C">
        <w:rPr>
          <w:lang w:eastAsia="zh-TW"/>
        </w:rPr>
        <w:t xml:space="preserve">Document Requests may take </w:t>
      </w:r>
      <w:r w:rsidRPr="00D6738C">
        <w:rPr>
          <w:rFonts w:hint="eastAsia"/>
          <w:lang w:eastAsia="zh-TW"/>
        </w:rPr>
        <w:t>5-7</w:t>
      </w:r>
      <w:r w:rsidRPr="00D6738C">
        <w:rPr>
          <w:lang w:eastAsia="zh-TW"/>
        </w:rPr>
        <w:t xml:space="preserve"> business days to process. Once the requested document is ready for collection, </w:t>
      </w:r>
      <w:r w:rsidRPr="00D6738C">
        <w:rPr>
          <w:rFonts w:hint="eastAsia"/>
          <w:lang w:eastAsia="zh-TW"/>
        </w:rPr>
        <w:t>Client Central Service</w:t>
      </w:r>
      <w:r w:rsidRPr="00D6738C">
        <w:rPr>
          <w:lang w:eastAsia="zh-TW"/>
        </w:rPr>
        <w:t xml:space="preserve"> or </w:t>
      </w:r>
      <w:r w:rsidRPr="00D6738C">
        <w:rPr>
          <w:rFonts w:hint="eastAsia"/>
          <w:lang w:eastAsia="zh-TW"/>
        </w:rPr>
        <w:t xml:space="preserve">TasTAFE </w:t>
      </w:r>
      <w:r w:rsidRPr="00D6738C">
        <w:rPr>
          <w:lang w:eastAsia="zh-TW"/>
        </w:rPr>
        <w:t>International</w:t>
      </w:r>
      <w:r w:rsidR="00DA37B7">
        <w:rPr>
          <w:lang w:eastAsia="zh-TW"/>
        </w:rPr>
        <w:t xml:space="preserve"> </w:t>
      </w:r>
      <w:r w:rsidRPr="00D6738C">
        <w:rPr>
          <w:lang w:eastAsia="zh-TW"/>
        </w:rPr>
        <w:t xml:space="preserve">will email you for collection. </w:t>
      </w:r>
    </w:p>
    <w:p w14:paraId="77BDE0C3" w14:textId="4FCFF0F2" w:rsidR="00FF4914" w:rsidRDefault="00FF4914" w:rsidP="00FF4914">
      <w:pPr>
        <w:rPr>
          <w:lang w:eastAsia="zh-TW"/>
        </w:rPr>
      </w:pPr>
      <w:r w:rsidRPr="78D62727">
        <w:rPr>
          <w:lang w:eastAsia="zh-TW"/>
        </w:rPr>
        <w:t xml:space="preserve">If you have any question, please contact </w:t>
      </w:r>
      <w:hyperlink r:id="rId11" w:history="1">
        <w:r w:rsidR="006C62EF" w:rsidRPr="00462931">
          <w:rPr>
            <w:rStyle w:val="Hyperlink"/>
            <w:lang w:eastAsia="zh-TW"/>
          </w:rPr>
          <w:t>international@tafe.tas.edu.au</w:t>
        </w:r>
      </w:hyperlink>
      <w:r w:rsidR="00DA37B7" w:rsidRPr="78D62727">
        <w:rPr>
          <w:lang w:eastAsia="zh-TW"/>
        </w:rPr>
        <w:t xml:space="preserve"> </w:t>
      </w:r>
      <w:r w:rsidRPr="78D62727">
        <w:rPr>
          <w:lang w:eastAsia="zh-TW"/>
        </w:rPr>
        <w:t>for more information.</w:t>
      </w:r>
    </w:p>
    <w:p w14:paraId="57320E2B" w14:textId="4E3F1C5E" w:rsidR="00EE6C14" w:rsidRPr="00D6738C" w:rsidRDefault="65E326BE" w:rsidP="78D62727">
      <w:pPr>
        <w:rPr>
          <w:i/>
          <w:iCs/>
          <w:lang w:eastAsia="zh-TW"/>
        </w:rPr>
      </w:pPr>
      <w:r w:rsidRPr="78D62727">
        <w:rPr>
          <w:i/>
          <w:iCs/>
          <w:lang w:eastAsia="zh-TW"/>
        </w:rPr>
        <w:t>No d</w:t>
      </w:r>
      <w:r w:rsidR="00EE6C14" w:rsidRPr="78D62727">
        <w:rPr>
          <w:i/>
          <w:iCs/>
          <w:lang w:eastAsia="zh-TW"/>
        </w:rPr>
        <w:t>ocument</w:t>
      </w:r>
      <w:r w:rsidR="62EBD908" w:rsidRPr="78D62727">
        <w:rPr>
          <w:i/>
          <w:iCs/>
          <w:lang w:eastAsia="zh-TW"/>
        </w:rPr>
        <w:t xml:space="preserve">s </w:t>
      </w:r>
      <w:r w:rsidR="00EE6C14" w:rsidRPr="78D62727">
        <w:rPr>
          <w:i/>
          <w:iCs/>
          <w:lang w:eastAsia="zh-TW"/>
        </w:rPr>
        <w:t xml:space="preserve">will be issued where fees remaining outstanding. </w:t>
      </w:r>
    </w:p>
    <w:p w14:paraId="0A15EC44" w14:textId="5652D990" w:rsidR="00521829" w:rsidRPr="00EE6C14" w:rsidRDefault="00521829" w:rsidP="009558CC">
      <w:pPr>
        <w:pStyle w:val="Heading1"/>
        <w:rPr>
          <w:lang w:eastAsia="zh-TW"/>
        </w:rPr>
      </w:pPr>
      <w:r w:rsidRPr="009558CC">
        <w:rPr>
          <w:rFonts w:hint="eastAsia"/>
        </w:rPr>
        <w:t xml:space="preserve">Section </w:t>
      </w:r>
      <w:r w:rsidR="0083224C" w:rsidRPr="009558CC">
        <w:rPr>
          <w:rFonts w:hint="eastAsia"/>
          <w:lang w:eastAsia="zh-TW"/>
        </w:rPr>
        <w:t>1</w:t>
      </w:r>
      <w:r w:rsidR="00681583" w:rsidRPr="009558CC">
        <w:rPr>
          <w:lang w:eastAsia="zh-TW"/>
        </w:rPr>
        <w:t xml:space="preserve"> –</w:t>
      </w:r>
      <w:r w:rsidR="007F7C68" w:rsidRPr="009558CC">
        <w:rPr>
          <w:rFonts w:hint="eastAsia"/>
          <w:lang w:eastAsia="zh-TW"/>
        </w:rPr>
        <w:t xml:space="preserve"> </w:t>
      </w:r>
      <w:r w:rsidRPr="009558CC">
        <w:rPr>
          <w:rFonts w:hint="eastAsia"/>
          <w:lang w:eastAsia="zh-TW"/>
        </w:rPr>
        <w:t>Student Detail</w:t>
      </w:r>
      <w:r w:rsidR="00EE6C14" w:rsidRPr="009558CC">
        <w:rPr>
          <w:rFonts w:hint="eastAsia"/>
          <w:lang w:eastAsia="zh-TW"/>
        </w:rPr>
        <w:t xml:space="preserve"> </w:t>
      </w:r>
      <w:r w:rsidR="00C503B5" w:rsidRPr="00EE6C14">
        <w:rPr>
          <w:lang w:eastAsia="zh-TW"/>
        </w:rPr>
        <w:tab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F7C68" w:rsidRPr="007F7C68" w14:paraId="5CC48445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677DB639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Family Name:</w:t>
            </w:r>
          </w:p>
        </w:tc>
      </w:tr>
      <w:tr w:rsidR="007F7C68" w:rsidRPr="007F7C68" w14:paraId="4B47EC48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7A13238E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Given Name:</w:t>
            </w:r>
          </w:p>
        </w:tc>
      </w:tr>
      <w:tr w:rsidR="007F7C68" w:rsidRPr="007F7C68" w14:paraId="3D3C907B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21405D00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Date of Birth:</w:t>
            </w:r>
          </w:p>
        </w:tc>
      </w:tr>
      <w:tr w:rsidR="007F7C68" w:rsidRPr="007F7C68" w14:paraId="56AECB78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577FA376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TasTAFE Student ID:</w:t>
            </w:r>
          </w:p>
        </w:tc>
      </w:tr>
      <w:tr w:rsidR="007F7C68" w:rsidRPr="007F7C68" w14:paraId="1ACBA3D3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0AC0A020" w14:textId="75CC9712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>
              <w:rPr>
                <w:rFonts w:cs="Arial" w:hint="eastAsia"/>
                <w:b/>
                <w:bCs/>
                <w:color w:val="000000"/>
                <w:spacing w:val="0"/>
                <w:sz w:val="22"/>
                <w:lang w:eastAsia="zh-TW"/>
              </w:rPr>
              <w:t>Mobile</w:t>
            </w: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:</w:t>
            </w:r>
          </w:p>
        </w:tc>
      </w:tr>
      <w:tr w:rsidR="007F7C68" w:rsidRPr="007F7C68" w14:paraId="0DE4B967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115891F9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Address:</w:t>
            </w:r>
          </w:p>
        </w:tc>
      </w:tr>
      <w:tr w:rsidR="007F7C68" w:rsidRPr="007F7C68" w14:paraId="6F69A92B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1AA963E3" w14:textId="2F4618C3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Email:</w:t>
            </w:r>
          </w:p>
        </w:tc>
      </w:tr>
    </w:tbl>
    <w:p w14:paraId="0CACEE5E" w14:textId="77777777" w:rsidR="007F7C68" w:rsidRDefault="007F7C68" w:rsidP="00BF4E6B">
      <w:pPr>
        <w:pStyle w:val="ListBullet"/>
        <w:numPr>
          <w:ilvl w:val="0"/>
          <w:numId w:val="0"/>
        </w:numPr>
        <w:rPr>
          <w:lang w:eastAsia="zh-TW"/>
        </w:rPr>
      </w:pPr>
    </w:p>
    <w:p w14:paraId="29863CC5" w14:textId="7318A37E" w:rsidR="00F03471" w:rsidRPr="0083224C" w:rsidRDefault="007F7C68" w:rsidP="009558CC">
      <w:pPr>
        <w:pStyle w:val="Heading1"/>
        <w:rPr>
          <w:lang w:eastAsia="zh-TW"/>
        </w:rPr>
      </w:pPr>
      <w:r w:rsidRPr="0083224C">
        <w:rPr>
          <w:rFonts w:hint="eastAsia"/>
          <w:lang w:eastAsia="zh-TW"/>
        </w:rPr>
        <w:t xml:space="preserve">Section </w:t>
      </w:r>
      <w:r w:rsidR="0083224C">
        <w:rPr>
          <w:rFonts w:hint="eastAsia"/>
          <w:lang w:eastAsia="zh-TW"/>
        </w:rPr>
        <w:t>2</w:t>
      </w:r>
      <w:r w:rsidR="00681583">
        <w:rPr>
          <w:lang w:eastAsia="zh-TW"/>
        </w:rPr>
        <w:t xml:space="preserve"> –</w:t>
      </w:r>
      <w:r w:rsidRPr="0083224C">
        <w:rPr>
          <w:rFonts w:hint="eastAsia"/>
          <w:lang w:eastAsia="zh-TW"/>
        </w:rPr>
        <w:t xml:space="preserve"> </w:t>
      </w:r>
      <w:r w:rsidR="00E55349" w:rsidRPr="00E55349">
        <w:rPr>
          <w:lang w:eastAsia="zh-TW"/>
        </w:rPr>
        <w:t xml:space="preserve">Current Course </w:t>
      </w:r>
      <w:r w:rsidR="007D0C9A">
        <w:rPr>
          <w:lang w:eastAsia="zh-TW"/>
        </w:rPr>
        <w:t>and</w:t>
      </w:r>
      <w:r w:rsidR="00E55349" w:rsidRPr="00E55349">
        <w:rPr>
          <w:lang w:eastAsia="zh-TW"/>
        </w:rPr>
        <w:t xml:space="preserve"> Campus Details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F7C68" w:rsidRPr="007F7C68" w14:paraId="502BAF5C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587D0B69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Course Name:</w:t>
            </w:r>
          </w:p>
        </w:tc>
      </w:tr>
      <w:tr w:rsidR="007F7C68" w:rsidRPr="007F7C68" w14:paraId="29E02C40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36F32BB2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Course Code:</w:t>
            </w:r>
          </w:p>
        </w:tc>
      </w:tr>
      <w:tr w:rsidR="007F7C68" w:rsidRPr="007F7C68" w14:paraId="77827651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180E4BE6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Campus:</w:t>
            </w:r>
          </w:p>
        </w:tc>
      </w:tr>
      <w:tr w:rsidR="007F7C68" w:rsidRPr="007F7C68" w14:paraId="5C958B5F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6301F15E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Start Date:</w:t>
            </w:r>
          </w:p>
        </w:tc>
      </w:tr>
      <w:tr w:rsidR="007F7C68" w:rsidRPr="007F7C68" w14:paraId="4B0CE386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7010AEC0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End Date:</w:t>
            </w:r>
          </w:p>
        </w:tc>
      </w:tr>
    </w:tbl>
    <w:p w14:paraId="52D829A5" w14:textId="73A583E9" w:rsidR="00E55349" w:rsidRPr="0083224C" w:rsidRDefault="00E55349" w:rsidP="009558CC">
      <w:pPr>
        <w:pStyle w:val="Heading1"/>
        <w:rPr>
          <w:lang w:eastAsia="zh-TW"/>
        </w:rPr>
      </w:pPr>
      <w:r w:rsidRPr="0083224C">
        <w:rPr>
          <w:rFonts w:hint="eastAsia"/>
          <w:lang w:eastAsia="zh-TW"/>
        </w:rPr>
        <w:lastRenderedPageBreak/>
        <w:t xml:space="preserve">Section </w:t>
      </w:r>
      <w:r>
        <w:rPr>
          <w:rFonts w:hint="eastAsia"/>
          <w:lang w:eastAsia="zh-TW"/>
        </w:rPr>
        <w:t>3</w:t>
      </w:r>
      <w:r w:rsidR="00681583">
        <w:rPr>
          <w:lang w:eastAsia="zh-TW"/>
        </w:rPr>
        <w:t xml:space="preserve"> –</w:t>
      </w:r>
      <w:r w:rsidRPr="0083224C">
        <w:rPr>
          <w:rFonts w:hint="eastAsia"/>
          <w:lang w:eastAsia="zh-TW"/>
        </w:rPr>
        <w:t xml:space="preserve"> </w:t>
      </w:r>
      <w:r w:rsidR="00A17F5A">
        <w:rPr>
          <w:rFonts w:hint="eastAsia"/>
          <w:lang w:eastAsia="zh-TW"/>
        </w:rPr>
        <w:t>Requested Document</w:t>
      </w:r>
      <w:r w:rsidR="00683D27">
        <w:rPr>
          <w:lang w:eastAsia="zh-TW"/>
        </w:rPr>
        <w:t>/s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E55349" w:rsidRPr="007F7C68" w14:paraId="47358495" w14:textId="77777777" w:rsidTr="009558CC">
        <w:trPr>
          <w:trHeight w:val="480"/>
        </w:trPr>
        <w:tc>
          <w:tcPr>
            <w:tcW w:w="9498" w:type="dxa"/>
            <w:shd w:val="clear" w:color="auto" w:fill="F2F2F2" w:themeFill="background1" w:themeFillShade="F2"/>
            <w:vAlign w:val="center"/>
            <w:hideMark/>
          </w:tcPr>
          <w:p w14:paraId="49C28A03" w14:textId="484F8765" w:rsidR="00E55349" w:rsidRPr="00A17F5A" w:rsidRDefault="00000000" w:rsidP="36B8199B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sdt>
              <w:sdtPr>
                <w:rPr>
                  <w:rFonts w:ascii="MS Gothic" w:eastAsia="MS Gothic" w:hAnsi="MS Gothic"/>
                  <w:sz w:val="28"/>
                  <w:szCs w:val="28"/>
                </w:rPr>
                <w:id w:val="90641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F5A">
                  <w:rPr>
                    <w:rFonts w:ascii="MS Gothic" w:eastAsia="MS Gothic" w:hAnsi="MS Gothic"/>
                    <w:sz w:val="28"/>
                    <w:szCs w:val="28"/>
                  </w:rPr>
                  <w:t>☐</w:t>
                </w:r>
              </w:sdtContent>
            </w:sdt>
            <w:r w:rsidR="00A17F5A" w:rsidRPr="36B8199B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 xml:space="preserve"> </w:t>
            </w:r>
            <w:r w:rsidR="00BA5941" w:rsidRPr="36B8199B"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  <w:t>Completion Letter</w:t>
            </w:r>
            <w:r w:rsidR="7862A0D8" w:rsidRPr="36B8199B"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  <w:t xml:space="preserve"> (prior to the completion of your full study package)</w:t>
            </w:r>
          </w:p>
        </w:tc>
      </w:tr>
      <w:tr w:rsidR="00E55349" w:rsidRPr="007F7C68" w14:paraId="18BDE625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6B2C2CC1" w14:textId="58C52E91" w:rsidR="00E55349" w:rsidRPr="00A17F5A" w:rsidRDefault="00000000" w:rsidP="003A3941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sdt>
              <w:sdtPr>
                <w:rPr>
                  <w:rFonts w:ascii="MS Gothic" w:eastAsia="MS Gothic" w:hAnsi="MS Gothic"/>
                  <w:sz w:val="28"/>
                  <w:szCs w:val="28"/>
                </w:rPr>
                <w:id w:val="-104166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F5A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A17F5A"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 xml:space="preserve"> </w:t>
            </w:r>
            <w:r w:rsidR="00A17F5A">
              <w:rPr>
                <w:rFonts w:cs="Arial" w:hint="eastAsia"/>
                <w:b/>
                <w:bCs/>
                <w:color w:val="000000"/>
                <w:spacing w:val="0"/>
                <w:sz w:val="22"/>
                <w:lang w:eastAsia="zh-TW"/>
              </w:rPr>
              <w:t>Confirmation of Enrolment Status Letter</w:t>
            </w:r>
          </w:p>
        </w:tc>
      </w:tr>
      <w:tr w:rsidR="00E55349" w:rsidRPr="007F7C68" w14:paraId="62EE8262" w14:textId="77777777" w:rsidTr="009558CC">
        <w:trPr>
          <w:trHeight w:val="480"/>
        </w:trPr>
        <w:tc>
          <w:tcPr>
            <w:tcW w:w="9498" w:type="dxa"/>
            <w:shd w:val="clear" w:color="auto" w:fill="F2F2F2" w:themeFill="background1" w:themeFillShade="F2"/>
            <w:vAlign w:val="center"/>
            <w:hideMark/>
          </w:tcPr>
          <w:p w14:paraId="4832E0FF" w14:textId="454537E5" w:rsidR="00E55349" w:rsidRPr="00A17F5A" w:rsidRDefault="00000000" w:rsidP="003A3941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sdt>
              <w:sdtPr>
                <w:rPr>
                  <w:rFonts w:ascii="MS Gothic" w:eastAsia="MS Gothic" w:hAnsi="MS Gothic"/>
                  <w:sz w:val="28"/>
                  <w:szCs w:val="28"/>
                </w:rPr>
                <w:id w:val="92369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F5A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A17F5A"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 xml:space="preserve"> </w:t>
            </w:r>
            <w:r w:rsidR="00A17F5A"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  <w:t>Release</w:t>
            </w:r>
            <w:r w:rsidR="00A17F5A">
              <w:rPr>
                <w:rFonts w:cs="Arial" w:hint="eastAsia"/>
                <w:b/>
                <w:bCs/>
                <w:color w:val="000000"/>
                <w:spacing w:val="0"/>
                <w:sz w:val="22"/>
                <w:lang w:eastAsia="zh-TW"/>
              </w:rPr>
              <w:t xml:space="preserve"> Letter</w:t>
            </w:r>
          </w:p>
        </w:tc>
      </w:tr>
    </w:tbl>
    <w:p w14:paraId="05E6B0FF" w14:textId="3DDD5F71" w:rsidR="00BD3DFC" w:rsidRPr="00BD3DFC" w:rsidRDefault="008B55F7" w:rsidP="009558CC">
      <w:pPr>
        <w:pStyle w:val="Heading1"/>
        <w:rPr>
          <w:rFonts w:eastAsia="PMingLiU"/>
          <w:lang w:eastAsia="zh-TW"/>
        </w:rPr>
      </w:pPr>
      <w:r w:rsidRPr="0083224C">
        <w:rPr>
          <w:rFonts w:eastAsia="PMingLiU" w:hint="eastAsia"/>
          <w:lang w:eastAsia="zh-TW"/>
        </w:rPr>
        <w:t xml:space="preserve">Section </w:t>
      </w:r>
      <w:r w:rsidR="00611B9C">
        <w:rPr>
          <w:rFonts w:eastAsia="PMingLiU" w:hint="eastAsia"/>
          <w:lang w:eastAsia="zh-TW"/>
        </w:rPr>
        <w:t>4</w:t>
      </w:r>
      <w:r w:rsidR="009A060F">
        <w:rPr>
          <w:rFonts w:eastAsia="PMingLiU"/>
          <w:lang w:eastAsia="zh-TW"/>
        </w:rPr>
        <w:t xml:space="preserve"> –</w:t>
      </w:r>
      <w:r w:rsidRPr="0083224C">
        <w:rPr>
          <w:rFonts w:eastAsia="PMingLiU" w:hint="eastAsia"/>
          <w:lang w:eastAsia="zh-TW"/>
        </w:rPr>
        <w:t xml:space="preserve"> </w:t>
      </w:r>
      <w:r w:rsidR="009905C8" w:rsidRPr="0083224C">
        <w:t>Student Declaration</w:t>
      </w:r>
    </w:p>
    <w:p w14:paraId="5337F483" w14:textId="3147540B" w:rsidR="00BD3DFC" w:rsidRPr="00BD3DFC" w:rsidRDefault="00BD3DFC" w:rsidP="00BD3DFC">
      <w:pPr>
        <w:rPr>
          <w:lang w:eastAsia="zh-TW"/>
        </w:rPr>
      </w:pPr>
      <w:r w:rsidRPr="00BD3DFC">
        <w:rPr>
          <w:lang w:eastAsia="zh-TW"/>
        </w:rPr>
        <w:t xml:space="preserve">TasTAFE is gathering your details on this form in compliance with the Information Privacy Act 2009 and Education Services for Overseas Students Act 2000 to facilitate your </w:t>
      </w:r>
      <w:r w:rsidR="003C1A17">
        <w:rPr>
          <w:lang w:eastAsia="zh-TW"/>
        </w:rPr>
        <w:t>request</w:t>
      </w:r>
      <w:r w:rsidRPr="00BD3DFC">
        <w:rPr>
          <w:lang w:eastAsia="zh-TW"/>
        </w:rPr>
        <w:t>. Your personal information will not be shared with any third party without your consent, except where authorized or mandated by law.</w:t>
      </w:r>
    </w:p>
    <w:p w14:paraId="1C889F5B" w14:textId="77777777" w:rsidR="00BD3DFC" w:rsidRDefault="00BD3DFC" w:rsidP="00BD3DFC">
      <w:pPr>
        <w:pStyle w:val="ListParagraph"/>
        <w:numPr>
          <w:ilvl w:val="0"/>
          <w:numId w:val="50"/>
        </w:numPr>
        <w:rPr>
          <w:lang w:eastAsia="zh-TW"/>
        </w:rPr>
      </w:pPr>
      <w:r>
        <w:rPr>
          <w:lang w:eastAsia="zh-TW"/>
        </w:rPr>
        <w:t xml:space="preserve">I declare that all the information provided on this form is accurate and complete. </w:t>
      </w:r>
    </w:p>
    <w:p w14:paraId="25DA690A" w14:textId="5769EE62" w:rsidR="00611B9C" w:rsidRDefault="00BD3DFC" w:rsidP="009558CC">
      <w:pPr>
        <w:pStyle w:val="ListParagraph"/>
        <w:numPr>
          <w:ilvl w:val="0"/>
          <w:numId w:val="50"/>
        </w:numPr>
        <w:rPr>
          <w:lang w:eastAsia="zh-TW"/>
        </w:rPr>
      </w:pPr>
      <w:r>
        <w:rPr>
          <w:lang w:eastAsia="zh-TW"/>
        </w:rPr>
        <w:t>I understand that providing inaccurate information or withholding relevant details may delay the processing of my application.</w:t>
      </w:r>
    </w:p>
    <w:tbl>
      <w:tblPr>
        <w:tblW w:w="92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ED6BD0" w:rsidRPr="00ED6BD0" w14:paraId="674EA9F2" w14:textId="77777777" w:rsidTr="009558CC">
        <w:trPr>
          <w:trHeight w:val="463"/>
        </w:trPr>
        <w:tc>
          <w:tcPr>
            <w:tcW w:w="9286" w:type="dxa"/>
            <w:shd w:val="clear" w:color="000000" w:fill="F2F2F2"/>
            <w:vAlign w:val="center"/>
            <w:hideMark/>
          </w:tcPr>
          <w:p w14:paraId="0A9A94E4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Student Name: </w:t>
            </w:r>
          </w:p>
        </w:tc>
      </w:tr>
      <w:tr w:rsidR="00ED6BD0" w:rsidRPr="00ED6BD0" w14:paraId="0EA5C2F8" w14:textId="77777777" w:rsidTr="009558CC">
        <w:trPr>
          <w:trHeight w:val="463"/>
        </w:trPr>
        <w:tc>
          <w:tcPr>
            <w:tcW w:w="9286" w:type="dxa"/>
            <w:shd w:val="clear" w:color="auto" w:fill="auto"/>
            <w:vAlign w:val="center"/>
            <w:hideMark/>
          </w:tcPr>
          <w:p w14:paraId="4FDA8ED1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Student Signature: </w:t>
            </w:r>
          </w:p>
        </w:tc>
      </w:tr>
      <w:tr w:rsidR="00ED6BD0" w:rsidRPr="00ED6BD0" w14:paraId="7FAA0203" w14:textId="77777777" w:rsidTr="009558CC">
        <w:trPr>
          <w:trHeight w:val="463"/>
        </w:trPr>
        <w:tc>
          <w:tcPr>
            <w:tcW w:w="9286" w:type="dxa"/>
            <w:shd w:val="clear" w:color="000000" w:fill="F2F2F2"/>
            <w:vAlign w:val="center"/>
            <w:hideMark/>
          </w:tcPr>
          <w:p w14:paraId="08354BCF" w14:textId="32952CF1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: </w:t>
            </w:r>
          </w:p>
        </w:tc>
      </w:tr>
    </w:tbl>
    <w:p w14:paraId="146394D5" w14:textId="77777777" w:rsidR="00BF0E21" w:rsidRDefault="00BF0E21" w:rsidP="00ED6BD0">
      <w:pPr>
        <w:rPr>
          <w:lang w:eastAsia="zh-TW"/>
        </w:rPr>
      </w:pPr>
    </w:p>
    <w:p w14:paraId="313B3425" w14:textId="7A8131BC" w:rsidR="0083224C" w:rsidRPr="0083224C" w:rsidRDefault="0083224C" w:rsidP="009558CC">
      <w:pPr>
        <w:pStyle w:val="Heading1"/>
        <w:rPr>
          <w:lang w:eastAsia="zh-TW"/>
        </w:rPr>
      </w:pPr>
      <w:r w:rsidRPr="0083224C">
        <w:rPr>
          <w:rFonts w:hint="eastAsia"/>
          <w:lang w:eastAsia="zh-TW"/>
        </w:rPr>
        <w:t xml:space="preserve">Section </w:t>
      </w:r>
      <w:r w:rsidR="00D562BA">
        <w:rPr>
          <w:rFonts w:hint="eastAsia"/>
          <w:lang w:eastAsia="zh-TW"/>
        </w:rPr>
        <w:t>5</w:t>
      </w:r>
      <w:r w:rsidR="0080015C">
        <w:rPr>
          <w:lang w:eastAsia="zh-TW"/>
        </w:rPr>
        <w:t xml:space="preserve"> –</w:t>
      </w:r>
      <w:r w:rsidRPr="0083224C"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Office Use Only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E6C14" w:rsidRPr="00ED6BD0" w14:paraId="064481FD" w14:textId="77777777" w:rsidTr="009558CC">
        <w:trPr>
          <w:trHeight w:val="925"/>
        </w:trPr>
        <w:tc>
          <w:tcPr>
            <w:tcW w:w="9356" w:type="dxa"/>
            <w:shd w:val="clear" w:color="000000" w:fill="F2F2F2"/>
            <w:vAlign w:val="center"/>
          </w:tcPr>
          <w:p w14:paraId="23DF4FE3" w14:textId="77777777" w:rsidR="00EE6C14" w:rsidRDefault="00EE6C14" w:rsidP="00EE6C14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Approved </w:t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bookmarkEnd w:id="2"/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Yes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No</w:t>
            </w:r>
          </w:p>
          <w:p w14:paraId="3E66BBEE" w14:textId="490878F4" w:rsidR="00EE6C14" w:rsidRPr="00ED6BD0" w:rsidRDefault="00EE6C14" w:rsidP="00EE6C14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Reason of non-approval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>: ______________________________________________</w:t>
            </w:r>
          </w:p>
        </w:tc>
      </w:tr>
      <w:tr w:rsidR="00ED6BD0" w:rsidRPr="00ED6BD0" w14:paraId="5FBE7E7F" w14:textId="77777777" w:rsidTr="009558CC">
        <w:trPr>
          <w:trHeight w:val="925"/>
        </w:trPr>
        <w:tc>
          <w:tcPr>
            <w:tcW w:w="9356" w:type="dxa"/>
            <w:shd w:val="clear" w:color="000000" w:fill="F2F2F2"/>
            <w:vAlign w:val="center"/>
            <w:hideMark/>
          </w:tcPr>
          <w:p w14:paraId="32361488" w14:textId="058161A4" w:rsidR="00ED6BD0" w:rsidRPr="00ED6BD0" w:rsidRDefault="00EE6C14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>Date Document Forwarded/Received:</w:t>
            </w:r>
          </w:p>
        </w:tc>
      </w:tr>
      <w:tr w:rsidR="00ED6BD0" w:rsidRPr="00ED6BD0" w14:paraId="512E9C26" w14:textId="77777777" w:rsidTr="009558CC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29B484DC" w14:textId="77777777" w:rsidR="00723498" w:rsidRDefault="00723498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</w:p>
          <w:p w14:paraId="0DFD8045" w14:textId="488ECF53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TasTAFE International Delegated Officer</w:t>
            </w:r>
          </w:p>
        </w:tc>
      </w:tr>
      <w:tr w:rsidR="00ED6BD0" w:rsidRPr="00ED6BD0" w14:paraId="3F002751" w14:textId="77777777" w:rsidTr="009558CC">
        <w:trPr>
          <w:trHeight w:val="480"/>
        </w:trPr>
        <w:tc>
          <w:tcPr>
            <w:tcW w:w="9356" w:type="dxa"/>
            <w:shd w:val="clear" w:color="auto" w:fill="F2F2F2" w:themeFill="background1" w:themeFillShade="F2"/>
            <w:vAlign w:val="center"/>
            <w:hideMark/>
          </w:tcPr>
          <w:p w14:paraId="042949C8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Position:</w:t>
            </w:r>
          </w:p>
        </w:tc>
      </w:tr>
      <w:tr w:rsidR="00ED6BD0" w:rsidRPr="00ED6BD0" w14:paraId="55970AE4" w14:textId="77777777" w:rsidTr="009558CC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03F127F8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Name:</w:t>
            </w:r>
          </w:p>
        </w:tc>
      </w:tr>
      <w:tr w:rsidR="00ED6BD0" w:rsidRPr="00ED6BD0" w14:paraId="2432E41F" w14:textId="77777777" w:rsidTr="009558CC">
        <w:trPr>
          <w:trHeight w:val="480"/>
        </w:trPr>
        <w:tc>
          <w:tcPr>
            <w:tcW w:w="9356" w:type="dxa"/>
            <w:shd w:val="clear" w:color="auto" w:fill="F2F2F2" w:themeFill="background1" w:themeFillShade="F2"/>
            <w:vAlign w:val="center"/>
            <w:hideMark/>
          </w:tcPr>
          <w:p w14:paraId="1E89B6B4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Signature:</w:t>
            </w:r>
          </w:p>
        </w:tc>
      </w:tr>
      <w:tr w:rsidR="00ED6BD0" w:rsidRPr="00ED6BD0" w14:paraId="1DCF2056" w14:textId="77777777" w:rsidTr="009558CC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4F662CBD" w14:textId="184C98DC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:</w:t>
            </w:r>
          </w:p>
        </w:tc>
      </w:tr>
      <w:bookmarkEnd w:id="0"/>
      <w:bookmarkEnd w:id="1"/>
    </w:tbl>
    <w:p w14:paraId="1C4FDF03" w14:textId="5F96EA13" w:rsidR="00ED6BD0" w:rsidRDefault="00ED6BD0" w:rsidP="009558CC">
      <w:pPr>
        <w:spacing w:before="0" w:after="0" w:line="240" w:lineRule="auto"/>
        <w:rPr>
          <w:lang w:eastAsia="zh-TW"/>
        </w:rPr>
      </w:pPr>
    </w:p>
    <w:p w14:paraId="349DC6BF" w14:textId="747AC0E0" w:rsidR="0048550A" w:rsidRPr="009626AD" w:rsidRDefault="0048550A" w:rsidP="009558CC">
      <w:pPr>
        <w:spacing w:before="0" w:after="0" w:line="240" w:lineRule="auto"/>
        <w:rPr>
          <w:sz w:val="20"/>
          <w:szCs w:val="18"/>
          <w:lang w:eastAsia="zh-TW"/>
        </w:rPr>
      </w:pPr>
      <w:r w:rsidRPr="009626AD">
        <w:rPr>
          <w:sz w:val="20"/>
          <w:szCs w:val="18"/>
          <w:lang w:eastAsia="zh-TW"/>
        </w:rPr>
        <w:t>Record Number: DOC/24/154072</w:t>
      </w:r>
    </w:p>
    <w:sectPr w:rsidR="0048550A" w:rsidRPr="009626AD" w:rsidSect="00CA5BD8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1134" w:right="849" w:bottom="198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3033F" w14:textId="77777777" w:rsidR="00AB611E" w:rsidRDefault="00AB611E" w:rsidP="00C37A29">
      <w:pPr>
        <w:spacing w:after="0"/>
      </w:pPr>
      <w:r>
        <w:separator/>
      </w:r>
    </w:p>
  </w:endnote>
  <w:endnote w:type="continuationSeparator" w:id="0">
    <w:p w14:paraId="2909C4DC" w14:textId="77777777" w:rsidR="00AB611E" w:rsidRDefault="00AB611E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01534" w14:textId="26C9920C" w:rsidR="008303AF" w:rsidRDefault="00F06E03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7216" behindDoc="0" locked="1" layoutInCell="1" allowOverlap="1" wp14:anchorId="49D7F0EE" wp14:editId="349BBDE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050" cy="633730"/>
              <wp:effectExtent l="0" t="0" r="0" b="0"/>
              <wp:wrapSquare wrapText="bothSides"/>
              <wp:docPr id="70976423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633730"/>
                        <a:chOff x="0" y="0"/>
                        <a:chExt cx="780862" cy="632236"/>
                      </a:xfrm>
                      <a:noFill/>
                    </wpg:grpSpPr>
                    <wps:wsp>
                      <wps:cNvPr id="1486203294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6FE6632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97793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9D7F0EE" id="Group 2" o:spid="_x0000_s1026" alt="&quot;&quot;" style="position:absolute;margin-left:0;margin-top:0;width:61.5pt;height:49.9pt;z-index:251657216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46FE6632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303AF"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C62EF">
          <w:rPr>
            <w:rStyle w:val="Strong"/>
          </w:rPr>
          <w:t>Official Document Request Form (International Education)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FF6D" w14:textId="40B61447" w:rsidR="00885045" w:rsidRDefault="00885045" w:rsidP="00A17F5A">
    <w:pPr>
      <w:pStyle w:val="Footer-Left"/>
      <w:spacing w:before="12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8686FC3" wp14:editId="599492A2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35" name="Graphic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38C" w:rsidRPr="00D6738C">
      <w:rPr>
        <w:rStyle w:val="Strong"/>
        <w:rFonts w:hint="eastAsia"/>
        <w:szCs w:val="18"/>
        <w:lang w:eastAsia="zh-TW"/>
      </w:rPr>
      <w:t xml:space="preserve"> </w:t>
    </w:r>
    <w:r w:rsidR="00D6738C">
      <w:rPr>
        <w:rStyle w:val="Strong"/>
        <w:rFonts w:hint="eastAsia"/>
        <w:szCs w:val="18"/>
        <w:lang w:eastAsia="zh-TW"/>
      </w:rPr>
      <w:t>Official Document Request Form</w:t>
    </w:r>
    <w:r w:rsidR="00D6738C">
      <w:rPr>
        <w:rStyle w:val="Strong"/>
        <w:szCs w:val="18"/>
        <w:lang w:eastAsia="zh-TW"/>
      </w:rPr>
      <w:t xml:space="preserve"> (International Education)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03471">
          <w:tab/>
        </w:r>
        <w:r w:rsidR="00EB11FB">
          <w:rPr>
            <w:rFonts w:hint="eastAsia"/>
            <w:lang w:eastAsia="zh-TW"/>
          </w:rPr>
          <w:t xml:space="preserve">                                               </w:t>
        </w:r>
        <w:r w:rsidR="00C503B5">
          <w:rPr>
            <w:rFonts w:hint="eastAsia"/>
            <w:lang w:eastAsia="zh-TW"/>
          </w:rPr>
          <w:t xml:space="preserve">                                                          </w:t>
        </w:r>
        <w:r w:rsidR="00EB11FB">
          <w:rPr>
            <w:rFonts w:hint="eastAsia"/>
            <w:lang w:eastAsia="zh-TW"/>
          </w:rPr>
          <w:t xml:space="preserve">     </w:t>
        </w:r>
        <w:r w:rsidR="00F03471">
          <w:t xml:space="preserve">Page </w:t>
        </w:r>
        <w:r w:rsidR="00F03471">
          <w:rPr>
            <w:b/>
            <w:bCs/>
          </w:rPr>
          <w:fldChar w:fldCharType="begin"/>
        </w:r>
        <w:r w:rsidR="00F03471">
          <w:rPr>
            <w:b/>
            <w:bCs/>
          </w:rPr>
          <w:instrText xml:space="preserve"> PAGE  \* Arabic  \* MERGEFORMAT </w:instrText>
        </w:r>
        <w:r w:rsidR="00F03471">
          <w:rPr>
            <w:b/>
            <w:bCs/>
          </w:rPr>
          <w:fldChar w:fldCharType="separate"/>
        </w:r>
        <w:r w:rsidR="00F03471">
          <w:rPr>
            <w:b/>
            <w:bCs/>
            <w:noProof/>
          </w:rPr>
          <w:t>1</w:t>
        </w:r>
        <w:r w:rsidR="00F03471">
          <w:rPr>
            <w:b/>
            <w:bCs/>
          </w:rPr>
          <w:fldChar w:fldCharType="end"/>
        </w:r>
        <w:r w:rsidR="00F03471">
          <w:t xml:space="preserve"> of </w:t>
        </w:r>
        <w:r w:rsidR="00F03471">
          <w:rPr>
            <w:b/>
            <w:bCs/>
          </w:rPr>
          <w:fldChar w:fldCharType="begin"/>
        </w:r>
        <w:r w:rsidR="00F03471">
          <w:rPr>
            <w:b/>
            <w:bCs/>
          </w:rPr>
          <w:instrText xml:space="preserve"> NUMPAGES  \* Arabic  \* MERGEFORMAT </w:instrText>
        </w:r>
        <w:r w:rsidR="00F03471">
          <w:rPr>
            <w:b/>
            <w:bCs/>
          </w:rPr>
          <w:fldChar w:fldCharType="separate"/>
        </w:r>
        <w:r w:rsidR="00F03471">
          <w:rPr>
            <w:b/>
            <w:bCs/>
            <w:noProof/>
          </w:rPr>
          <w:t>2</w:t>
        </w:r>
        <w:r w:rsidR="00F03471">
          <w:rPr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D455C" w14:textId="6096509B" w:rsidR="00D939C7" w:rsidRPr="00BF0E21" w:rsidRDefault="006C62EF" w:rsidP="00BF0E21">
    <w:pPr>
      <w:pStyle w:val="Footer-Left"/>
      <w:spacing w:before="120"/>
      <w:rPr>
        <w:b/>
        <w:bCs/>
        <w:szCs w:val="18"/>
        <w:lang w:eastAsia="zh-TW"/>
      </w:rPr>
    </w:pPr>
    <w:r>
      <w:rPr>
        <w:rStyle w:val="Strong"/>
        <w:rFonts w:hint="eastAsia"/>
        <w:noProof/>
        <w:szCs w:val="18"/>
        <w:lang w:eastAsia="zh-TW"/>
      </w:rPr>
      <w:drawing>
        <wp:anchor distT="0" distB="0" distL="114300" distR="114300" simplePos="0" relativeHeight="251659264" behindDoc="0" locked="0" layoutInCell="1" allowOverlap="1" wp14:anchorId="0FD7975B" wp14:editId="1726E607">
          <wp:simplePos x="0" y="0"/>
          <wp:positionH relativeFrom="margin">
            <wp:posOffset>5160010</wp:posOffset>
          </wp:positionH>
          <wp:positionV relativeFrom="paragraph">
            <wp:posOffset>-418465</wp:posOffset>
          </wp:positionV>
          <wp:extent cx="1455807" cy="764244"/>
          <wp:effectExtent l="0" t="0" r="0" b="0"/>
          <wp:wrapNone/>
          <wp:docPr id="16112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807" cy="7642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noProof/>
        <w:szCs w:val="18"/>
      </w:rPr>
      <w:drawing>
        <wp:anchor distT="0" distB="0" distL="114300" distR="114300" simplePos="0" relativeHeight="251656192" behindDoc="1" locked="1" layoutInCell="1" allowOverlap="1" wp14:anchorId="250F8B8D" wp14:editId="5310E49C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3" w:name="_Hlk167108039"/>
    <w:bookmarkStart w:id="4" w:name="_Hlk167108040"/>
    <w:bookmarkStart w:id="5" w:name="_Hlk167108041"/>
    <w:bookmarkStart w:id="6" w:name="_Hlk167108042"/>
    <w:bookmarkStart w:id="7" w:name="_Hlk167108043"/>
    <w:bookmarkStart w:id="8" w:name="_Hlk167108044"/>
    <w:r w:rsidR="00BF0E21">
      <w:rPr>
        <w:rStyle w:val="Strong"/>
        <w:rFonts w:hint="eastAsia"/>
        <w:szCs w:val="18"/>
        <w:lang w:eastAsia="zh-TW"/>
      </w:rPr>
      <w:t xml:space="preserve"> </w:t>
    </w:r>
    <w:bookmarkEnd w:id="3"/>
    <w:bookmarkEnd w:id="4"/>
    <w:bookmarkEnd w:id="5"/>
    <w:bookmarkEnd w:id="6"/>
    <w:bookmarkEnd w:id="7"/>
    <w:bookmarkEnd w:id="8"/>
    <w:r>
      <w:rPr>
        <w:rStyle w:val="Strong"/>
        <w:szCs w:val="18"/>
        <w:lang w:eastAsia="zh-TW"/>
      </w:rPr>
      <w:t xml:space="preserve">        </w:t>
    </w:r>
    <w:r w:rsidR="00A17F5A">
      <w:rPr>
        <w:rStyle w:val="Strong"/>
        <w:rFonts w:hint="eastAsia"/>
        <w:szCs w:val="18"/>
        <w:lang w:eastAsia="zh-TW"/>
      </w:rPr>
      <w:t>Official Document Request Form</w:t>
    </w:r>
    <w:r w:rsidR="00D6738C">
      <w:rPr>
        <w:rStyle w:val="Strong"/>
        <w:szCs w:val="18"/>
        <w:lang w:eastAsia="zh-TW"/>
      </w:rPr>
      <w:t xml:space="preserve"> (International Education)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4A062" w14:textId="77777777" w:rsidR="00AB611E" w:rsidRDefault="00AB611E" w:rsidP="00C37A29">
      <w:pPr>
        <w:spacing w:after="0"/>
      </w:pPr>
      <w:r>
        <w:separator/>
      </w:r>
    </w:p>
  </w:footnote>
  <w:footnote w:type="continuationSeparator" w:id="0">
    <w:p w14:paraId="1E13014A" w14:textId="77777777" w:rsidR="00AB611E" w:rsidRDefault="00AB611E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FA86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638DFA0B" wp14:editId="58BE61B8">
          <wp:extent cx="7560000" cy="10702800"/>
          <wp:effectExtent l="0" t="0" r="3175" b="3810"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C366C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8.25pt;height:6.75pt" o:bullet="t">
        <v:imagedata r:id="rId1" o:title="dot point 1"/>
      </v:shape>
    </w:pict>
  </w:numPicBullet>
  <w:numPicBullet w:numPicBulletId="1">
    <w:pict>
      <v:shape id="_x0000_i1063" type="#_x0000_t75" style="width:8.25pt;height:6.75pt" o:bullet="t">
        <v:imagedata r:id="rId2" o:title="dot point 2"/>
      </v:shape>
    </w:pict>
  </w:numPicBullet>
  <w:numPicBullet w:numPicBulletId="2">
    <w:pict>
      <v:shape id="_x0000_i1064" type="#_x0000_t75" style="width:8.25pt;height:6.75pt" o:bullet="t">
        <v:imagedata r:id="rId3" o:title="dot 1"/>
      </v:shape>
    </w:pict>
  </w:numPicBullet>
  <w:numPicBullet w:numPicBulletId="3">
    <w:pict>
      <v:shape id="_x0000_i1065" type="#_x0000_t75" style="width:8.25pt;height:6.75pt" o:bullet="t">
        <v:imagedata r:id="rId4" o:title="dot 2"/>
      </v:shape>
    </w:pict>
  </w:numPicBullet>
  <w:numPicBullet w:numPicBulletId="4">
    <w:pict>
      <v:shape id="_x0000_i1066" type="#_x0000_t75" style="width:39pt;height:35.25pt" o:bullet="t">
        <v:imagedata r:id="rId5" o:title="DOT-1"/>
      </v:shape>
    </w:pict>
  </w:numPicBullet>
  <w:numPicBullet w:numPicBulletId="5">
    <w:pict>
      <v:shape id="_x0000_i1067" type="#_x0000_t75" style="width:39pt;height:36.7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DB6C5EE8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DB6C5EE8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DB6C5EE8"/>
    <w:numStyleLink w:val="Bullets"/>
  </w:abstractNum>
  <w:abstractNum w:abstractNumId="20" w15:restartNumberingAfterBreak="0">
    <w:nsid w:val="27D01B43"/>
    <w:multiLevelType w:val="hybridMultilevel"/>
    <w:tmpl w:val="18082ED4"/>
    <w:lvl w:ilvl="0" w:tplc="C532C1F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7E16E5"/>
    <w:multiLevelType w:val="hybridMultilevel"/>
    <w:tmpl w:val="0D942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9252A9"/>
    <w:multiLevelType w:val="hybridMultilevel"/>
    <w:tmpl w:val="B78E3F98"/>
    <w:lvl w:ilvl="0" w:tplc="D7F468B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1F1D0F"/>
    <w:multiLevelType w:val="multilevel"/>
    <w:tmpl w:val="DB6C5EE8"/>
    <w:numStyleLink w:val="Bullets"/>
  </w:abstractNum>
  <w:abstractNum w:abstractNumId="24" w15:restartNumberingAfterBreak="0">
    <w:nsid w:val="366F1185"/>
    <w:multiLevelType w:val="multilevel"/>
    <w:tmpl w:val="DB6C5EE8"/>
    <w:numStyleLink w:val="Bullets"/>
  </w:abstractNum>
  <w:abstractNum w:abstractNumId="25" w15:restartNumberingAfterBreak="0">
    <w:nsid w:val="3F3067E1"/>
    <w:multiLevelType w:val="hybridMultilevel"/>
    <w:tmpl w:val="454ABA6C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97427"/>
    <w:multiLevelType w:val="multilevel"/>
    <w:tmpl w:val="97DAEA0E"/>
    <w:numStyleLink w:val="Numbering"/>
  </w:abstractNum>
  <w:abstractNum w:abstractNumId="27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497542A0"/>
    <w:multiLevelType w:val="multilevel"/>
    <w:tmpl w:val="DB6C5EE8"/>
    <w:numStyleLink w:val="Bullets"/>
  </w:abstractNum>
  <w:abstractNum w:abstractNumId="29" w15:restartNumberingAfterBreak="0">
    <w:nsid w:val="498652A3"/>
    <w:multiLevelType w:val="hybridMultilevel"/>
    <w:tmpl w:val="4D16D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443469"/>
    <w:multiLevelType w:val="hybridMultilevel"/>
    <w:tmpl w:val="2854666C"/>
    <w:lvl w:ilvl="0" w:tplc="D3A2698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BDD1733"/>
    <w:multiLevelType w:val="hybridMultilevel"/>
    <w:tmpl w:val="6DE2F026"/>
    <w:lvl w:ilvl="0" w:tplc="D7F468B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7F1CD0"/>
    <w:multiLevelType w:val="multilevel"/>
    <w:tmpl w:val="97DAEA0E"/>
    <w:numStyleLink w:val="Numbering"/>
  </w:abstractNum>
  <w:abstractNum w:abstractNumId="34" w15:restartNumberingAfterBreak="0">
    <w:nsid w:val="4FD84C59"/>
    <w:multiLevelType w:val="hybridMultilevel"/>
    <w:tmpl w:val="4AF05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73D84"/>
    <w:multiLevelType w:val="multilevel"/>
    <w:tmpl w:val="50041352"/>
    <w:numStyleLink w:val="ListHeadings"/>
  </w:abstractNum>
  <w:abstractNum w:abstractNumId="36" w15:restartNumberingAfterBreak="0">
    <w:nsid w:val="596A0C8C"/>
    <w:multiLevelType w:val="multilevel"/>
    <w:tmpl w:val="97DAEA0E"/>
    <w:numStyleLink w:val="Numbering"/>
  </w:abstractNum>
  <w:abstractNum w:abstractNumId="37" w15:restartNumberingAfterBreak="0">
    <w:nsid w:val="60E1502C"/>
    <w:multiLevelType w:val="multilevel"/>
    <w:tmpl w:val="DB6C5EE8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8" w15:restartNumberingAfterBreak="0">
    <w:nsid w:val="643520E2"/>
    <w:multiLevelType w:val="multilevel"/>
    <w:tmpl w:val="DB6C5EE8"/>
    <w:numStyleLink w:val="Bullets"/>
  </w:abstractNum>
  <w:abstractNum w:abstractNumId="39" w15:restartNumberingAfterBreak="0">
    <w:nsid w:val="65A00AF1"/>
    <w:multiLevelType w:val="hybridMultilevel"/>
    <w:tmpl w:val="034E45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0D51AD"/>
    <w:multiLevelType w:val="multilevel"/>
    <w:tmpl w:val="97DAEA0E"/>
    <w:numStyleLink w:val="Numbering"/>
  </w:abstractNum>
  <w:abstractNum w:abstractNumId="41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210E6F"/>
    <w:multiLevelType w:val="multilevel"/>
    <w:tmpl w:val="DB6C5EE8"/>
    <w:numStyleLink w:val="Bullets"/>
  </w:abstractNum>
  <w:abstractNum w:abstractNumId="43" w15:restartNumberingAfterBreak="0">
    <w:nsid w:val="6F9A32BA"/>
    <w:multiLevelType w:val="hybridMultilevel"/>
    <w:tmpl w:val="AB5A4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3A34B5"/>
    <w:multiLevelType w:val="hybridMultilevel"/>
    <w:tmpl w:val="8D406024"/>
    <w:lvl w:ilvl="0" w:tplc="F4FAC864">
      <w:numFmt w:val="bullet"/>
      <w:lvlText w:val="–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4D0736"/>
    <w:multiLevelType w:val="multilevel"/>
    <w:tmpl w:val="97DAEA0E"/>
    <w:numStyleLink w:val="Numbering"/>
  </w:abstractNum>
  <w:abstractNum w:abstractNumId="46" w15:restartNumberingAfterBreak="0">
    <w:nsid w:val="7C440DEC"/>
    <w:multiLevelType w:val="multilevel"/>
    <w:tmpl w:val="DB6C5EE8"/>
    <w:numStyleLink w:val="Bullets"/>
  </w:abstractNum>
  <w:num w:numId="1" w16cid:durableId="1519544383">
    <w:abstractNumId w:val="9"/>
  </w:num>
  <w:num w:numId="2" w16cid:durableId="591400425">
    <w:abstractNumId w:val="7"/>
  </w:num>
  <w:num w:numId="3" w16cid:durableId="406926644">
    <w:abstractNumId w:val="6"/>
  </w:num>
  <w:num w:numId="4" w16cid:durableId="958684157">
    <w:abstractNumId w:val="5"/>
  </w:num>
  <w:num w:numId="5" w16cid:durableId="1878084526">
    <w:abstractNumId w:val="4"/>
  </w:num>
  <w:num w:numId="6" w16cid:durableId="461730400">
    <w:abstractNumId w:val="8"/>
  </w:num>
  <w:num w:numId="7" w16cid:durableId="1911184397">
    <w:abstractNumId w:val="3"/>
  </w:num>
  <w:num w:numId="8" w16cid:durableId="1973367131">
    <w:abstractNumId w:val="2"/>
  </w:num>
  <w:num w:numId="9" w16cid:durableId="1122190797">
    <w:abstractNumId w:val="1"/>
  </w:num>
  <w:num w:numId="10" w16cid:durableId="742752171">
    <w:abstractNumId w:val="0"/>
  </w:num>
  <w:num w:numId="11" w16cid:durableId="992297897">
    <w:abstractNumId w:val="37"/>
  </w:num>
  <w:num w:numId="12" w16cid:durableId="357631005">
    <w:abstractNumId w:val="38"/>
  </w:num>
  <w:num w:numId="13" w16cid:durableId="885680118">
    <w:abstractNumId w:val="23"/>
  </w:num>
  <w:num w:numId="14" w16cid:durableId="1933782884">
    <w:abstractNumId w:val="15"/>
  </w:num>
  <w:num w:numId="15" w16cid:durableId="778526039">
    <w:abstractNumId w:val="45"/>
  </w:num>
  <w:num w:numId="16" w16cid:durableId="837041264">
    <w:abstractNumId w:val="33"/>
  </w:num>
  <w:num w:numId="17" w16cid:durableId="343751617">
    <w:abstractNumId w:val="40"/>
  </w:num>
  <w:num w:numId="18" w16cid:durableId="1801340137">
    <w:abstractNumId w:val="10"/>
  </w:num>
  <w:num w:numId="19" w16cid:durableId="691146640">
    <w:abstractNumId w:val="13"/>
  </w:num>
  <w:num w:numId="20" w16cid:durableId="1773822212">
    <w:abstractNumId w:val="26"/>
  </w:num>
  <w:num w:numId="21" w16cid:durableId="999847048">
    <w:abstractNumId w:val="16"/>
  </w:num>
  <w:num w:numId="22" w16cid:durableId="1322005320">
    <w:abstractNumId w:val="12"/>
  </w:num>
  <w:num w:numId="23" w16cid:durableId="662320779">
    <w:abstractNumId w:val="14"/>
  </w:num>
  <w:num w:numId="24" w16cid:durableId="1109740705">
    <w:abstractNumId w:val="18"/>
  </w:num>
  <w:num w:numId="25" w16cid:durableId="593632881">
    <w:abstractNumId w:val="36"/>
  </w:num>
  <w:num w:numId="26" w16cid:durableId="311370581">
    <w:abstractNumId w:val="35"/>
  </w:num>
  <w:num w:numId="27" w16cid:durableId="818040493">
    <w:abstractNumId w:val="17"/>
  </w:num>
  <w:num w:numId="28" w16cid:durableId="10887678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89058896">
    <w:abstractNumId w:val="31"/>
  </w:num>
  <w:num w:numId="30" w16cid:durableId="808405620">
    <w:abstractNumId w:val="28"/>
  </w:num>
  <w:num w:numId="31" w16cid:durableId="1667827307">
    <w:abstractNumId w:val="19"/>
  </w:num>
  <w:num w:numId="32" w16cid:durableId="1115296252">
    <w:abstractNumId w:val="42"/>
  </w:num>
  <w:num w:numId="33" w16cid:durableId="1105997548">
    <w:abstractNumId w:val="46"/>
  </w:num>
  <w:num w:numId="34" w16cid:durableId="1341347707">
    <w:abstractNumId w:val="11"/>
  </w:num>
  <w:num w:numId="35" w16cid:durableId="1353727173">
    <w:abstractNumId w:val="24"/>
  </w:num>
  <w:num w:numId="36" w16cid:durableId="4457109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27310546">
    <w:abstractNumId w:val="27"/>
  </w:num>
  <w:num w:numId="38" w16cid:durableId="470942851">
    <w:abstractNumId w:val="41"/>
  </w:num>
  <w:num w:numId="39" w16cid:durableId="2025553200">
    <w:abstractNumId w:val="29"/>
  </w:num>
  <w:num w:numId="40" w16cid:durableId="489101781">
    <w:abstractNumId w:val="20"/>
  </w:num>
  <w:num w:numId="41" w16cid:durableId="1826121380">
    <w:abstractNumId w:val="22"/>
  </w:num>
  <w:num w:numId="42" w16cid:durableId="156500807">
    <w:abstractNumId w:val="25"/>
  </w:num>
  <w:num w:numId="43" w16cid:durableId="429349269">
    <w:abstractNumId w:val="43"/>
  </w:num>
  <w:num w:numId="44" w16cid:durableId="713115746">
    <w:abstractNumId w:val="32"/>
  </w:num>
  <w:num w:numId="45" w16cid:durableId="441343376">
    <w:abstractNumId w:val="39"/>
  </w:num>
  <w:num w:numId="46" w16cid:durableId="1616253581">
    <w:abstractNumId w:val="44"/>
  </w:num>
  <w:num w:numId="47" w16cid:durableId="751582464">
    <w:abstractNumId w:val="30"/>
  </w:num>
  <w:num w:numId="48" w16cid:durableId="2054498912">
    <w:abstractNumId w:val="37"/>
  </w:num>
  <w:num w:numId="49" w16cid:durableId="1618176828">
    <w:abstractNumId w:val="21"/>
  </w:num>
  <w:num w:numId="50" w16cid:durableId="107289411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25"/>
    <w:rsid w:val="0002013B"/>
    <w:rsid w:val="000300AF"/>
    <w:rsid w:val="000319B6"/>
    <w:rsid w:val="0003799F"/>
    <w:rsid w:val="00052847"/>
    <w:rsid w:val="00053277"/>
    <w:rsid w:val="00071205"/>
    <w:rsid w:val="000724AE"/>
    <w:rsid w:val="00072A74"/>
    <w:rsid w:val="0008037D"/>
    <w:rsid w:val="000836C2"/>
    <w:rsid w:val="00086C6C"/>
    <w:rsid w:val="00090227"/>
    <w:rsid w:val="000B4318"/>
    <w:rsid w:val="000B497F"/>
    <w:rsid w:val="000B78FC"/>
    <w:rsid w:val="000C095E"/>
    <w:rsid w:val="000C2125"/>
    <w:rsid w:val="000D5C40"/>
    <w:rsid w:val="000D5D52"/>
    <w:rsid w:val="000E562A"/>
    <w:rsid w:val="000F0359"/>
    <w:rsid w:val="00100110"/>
    <w:rsid w:val="00107A69"/>
    <w:rsid w:val="00112E8F"/>
    <w:rsid w:val="00115B67"/>
    <w:rsid w:val="001176B7"/>
    <w:rsid w:val="001268BC"/>
    <w:rsid w:val="00130310"/>
    <w:rsid w:val="00131659"/>
    <w:rsid w:val="00141CCF"/>
    <w:rsid w:val="00142A37"/>
    <w:rsid w:val="00145410"/>
    <w:rsid w:val="00162BC7"/>
    <w:rsid w:val="0016465B"/>
    <w:rsid w:val="00170F53"/>
    <w:rsid w:val="00173608"/>
    <w:rsid w:val="001808EC"/>
    <w:rsid w:val="0019389A"/>
    <w:rsid w:val="0019621F"/>
    <w:rsid w:val="001A0D77"/>
    <w:rsid w:val="001A72E4"/>
    <w:rsid w:val="001B091F"/>
    <w:rsid w:val="001B5487"/>
    <w:rsid w:val="001C7835"/>
    <w:rsid w:val="001D21D7"/>
    <w:rsid w:val="001E5875"/>
    <w:rsid w:val="001F13C1"/>
    <w:rsid w:val="001F288A"/>
    <w:rsid w:val="001F4446"/>
    <w:rsid w:val="001F446D"/>
    <w:rsid w:val="00200082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814E6"/>
    <w:rsid w:val="00282D5E"/>
    <w:rsid w:val="00297992"/>
    <w:rsid w:val="002A306F"/>
    <w:rsid w:val="002A67EF"/>
    <w:rsid w:val="002B7C53"/>
    <w:rsid w:val="002C0417"/>
    <w:rsid w:val="002C4498"/>
    <w:rsid w:val="002C5F8D"/>
    <w:rsid w:val="002E2245"/>
    <w:rsid w:val="002E507D"/>
    <w:rsid w:val="002F6C59"/>
    <w:rsid w:val="00305171"/>
    <w:rsid w:val="00306999"/>
    <w:rsid w:val="00310D9C"/>
    <w:rsid w:val="00314A11"/>
    <w:rsid w:val="003228FB"/>
    <w:rsid w:val="00342A8C"/>
    <w:rsid w:val="0034680A"/>
    <w:rsid w:val="003566F2"/>
    <w:rsid w:val="00363FF8"/>
    <w:rsid w:val="003729D5"/>
    <w:rsid w:val="0037721D"/>
    <w:rsid w:val="0038102A"/>
    <w:rsid w:val="00392C2F"/>
    <w:rsid w:val="00397AB4"/>
    <w:rsid w:val="003B33EF"/>
    <w:rsid w:val="003C1A17"/>
    <w:rsid w:val="003C344F"/>
    <w:rsid w:val="003D029F"/>
    <w:rsid w:val="003D07A9"/>
    <w:rsid w:val="003D23A3"/>
    <w:rsid w:val="003D5856"/>
    <w:rsid w:val="003D6C1B"/>
    <w:rsid w:val="003F6FC3"/>
    <w:rsid w:val="004015AA"/>
    <w:rsid w:val="00404E4F"/>
    <w:rsid w:val="004070C1"/>
    <w:rsid w:val="004107DD"/>
    <w:rsid w:val="00414E7D"/>
    <w:rsid w:val="0042339A"/>
    <w:rsid w:val="0042508F"/>
    <w:rsid w:val="00431EE9"/>
    <w:rsid w:val="00440D83"/>
    <w:rsid w:val="00440FF1"/>
    <w:rsid w:val="00445B64"/>
    <w:rsid w:val="00451FFA"/>
    <w:rsid w:val="004571B1"/>
    <w:rsid w:val="00461CFA"/>
    <w:rsid w:val="004635FD"/>
    <w:rsid w:val="0047077B"/>
    <w:rsid w:val="0048550A"/>
    <w:rsid w:val="0049630B"/>
    <w:rsid w:val="00496AE7"/>
    <w:rsid w:val="00497A35"/>
    <w:rsid w:val="004A2FAD"/>
    <w:rsid w:val="004A439D"/>
    <w:rsid w:val="004B1739"/>
    <w:rsid w:val="004B609E"/>
    <w:rsid w:val="004B7547"/>
    <w:rsid w:val="004C0765"/>
    <w:rsid w:val="004C1757"/>
    <w:rsid w:val="004D0D39"/>
    <w:rsid w:val="004D0EDB"/>
    <w:rsid w:val="004E0833"/>
    <w:rsid w:val="004E28C6"/>
    <w:rsid w:val="004F1080"/>
    <w:rsid w:val="004F138F"/>
    <w:rsid w:val="004F66E3"/>
    <w:rsid w:val="004F677A"/>
    <w:rsid w:val="00501DF7"/>
    <w:rsid w:val="00502679"/>
    <w:rsid w:val="0050670B"/>
    <w:rsid w:val="00511FFE"/>
    <w:rsid w:val="005141E8"/>
    <w:rsid w:val="00521829"/>
    <w:rsid w:val="0052253B"/>
    <w:rsid w:val="00525F8C"/>
    <w:rsid w:val="00550C99"/>
    <w:rsid w:val="00553413"/>
    <w:rsid w:val="005560EF"/>
    <w:rsid w:val="00560885"/>
    <w:rsid w:val="00562C0D"/>
    <w:rsid w:val="00572D5A"/>
    <w:rsid w:val="005762D5"/>
    <w:rsid w:val="0058369E"/>
    <w:rsid w:val="00593314"/>
    <w:rsid w:val="00594496"/>
    <w:rsid w:val="005956E1"/>
    <w:rsid w:val="005B4E55"/>
    <w:rsid w:val="005C6618"/>
    <w:rsid w:val="005E0231"/>
    <w:rsid w:val="005E2D46"/>
    <w:rsid w:val="005E5879"/>
    <w:rsid w:val="00603FD5"/>
    <w:rsid w:val="00605048"/>
    <w:rsid w:val="00610DD4"/>
    <w:rsid w:val="00611B9C"/>
    <w:rsid w:val="00613955"/>
    <w:rsid w:val="00616DC8"/>
    <w:rsid w:val="00633BBA"/>
    <w:rsid w:val="006509FA"/>
    <w:rsid w:val="006528C6"/>
    <w:rsid w:val="00653080"/>
    <w:rsid w:val="00655EFE"/>
    <w:rsid w:val="00657FB8"/>
    <w:rsid w:val="00661664"/>
    <w:rsid w:val="006676F4"/>
    <w:rsid w:val="00672ADE"/>
    <w:rsid w:val="00674486"/>
    <w:rsid w:val="00681583"/>
    <w:rsid w:val="00681976"/>
    <w:rsid w:val="00683D27"/>
    <w:rsid w:val="0068724F"/>
    <w:rsid w:val="0069113B"/>
    <w:rsid w:val="006A1DEF"/>
    <w:rsid w:val="006A2AB0"/>
    <w:rsid w:val="006A4D83"/>
    <w:rsid w:val="006B1FDA"/>
    <w:rsid w:val="006C1E89"/>
    <w:rsid w:val="006C4AF4"/>
    <w:rsid w:val="006C62EF"/>
    <w:rsid w:val="006D3F2F"/>
    <w:rsid w:val="006D56AB"/>
    <w:rsid w:val="006D5D76"/>
    <w:rsid w:val="006E0752"/>
    <w:rsid w:val="006E0AF4"/>
    <w:rsid w:val="006E3536"/>
    <w:rsid w:val="006F2521"/>
    <w:rsid w:val="00714488"/>
    <w:rsid w:val="0071658D"/>
    <w:rsid w:val="007173F1"/>
    <w:rsid w:val="00723498"/>
    <w:rsid w:val="00726871"/>
    <w:rsid w:val="00726AFA"/>
    <w:rsid w:val="007307E9"/>
    <w:rsid w:val="00747165"/>
    <w:rsid w:val="007610E9"/>
    <w:rsid w:val="00770965"/>
    <w:rsid w:val="00771D82"/>
    <w:rsid w:val="00773CFB"/>
    <w:rsid w:val="0077753A"/>
    <w:rsid w:val="00783571"/>
    <w:rsid w:val="00793284"/>
    <w:rsid w:val="00793B0A"/>
    <w:rsid w:val="00794530"/>
    <w:rsid w:val="007968F9"/>
    <w:rsid w:val="007A0363"/>
    <w:rsid w:val="007B2479"/>
    <w:rsid w:val="007C13C9"/>
    <w:rsid w:val="007C1B07"/>
    <w:rsid w:val="007C7236"/>
    <w:rsid w:val="007D0C9A"/>
    <w:rsid w:val="007D14BD"/>
    <w:rsid w:val="007D2606"/>
    <w:rsid w:val="007E47ED"/>
    <w:rsid w:val="007F7C68"/>
    <w:rsid w:val="0080015C"/>
    <w:rsid w:val="00804D3F"/>
    <w:rsid w:val="00807850"/>
    <w:rsid w:val="00807AF3"/>
    <w:rsid w:val="00810E00"/>
    <w:rsid w:val="00813E1A"/>
    <w:rsid w:val="0081533C"/>
    <w:rsid w:val="00815F55"/>
    <w:rsid w:val="00821160"/>
    <w:rsid w:val="008303AF"/>
    <w:rsid w:val="0083224C"/>
    <w:rsid w:val="00841C5F"/>
    <w:rsid w:val="0085129D"/>
    <w:rsid w:val="00851DCC"/>
    <w:rsid w:val="0085439B"/>
    <w:rsid w:val="00857936"/>
    <w:rsid w:val="00882A5C"/>
    <w:rsid w:val="00885045"/>
    <w:rsid w:val="008862CA"/>
    <w:rsid w:val="0089085C"/>
    <w:rsid w:val="008950A3"/>
    <w:rsid w:val="008B01D0"/>
    <w:rsid w:val="008B05C3"/>
    <w:rsid w:val="008B4965"/>
    <w:rsid w:val="008B55F7"/>
    <w:rsid w:val="008D1ABD"/>
    <w:rsid w:val="008D3B55"/>
    <w:rsid w:val="008E2873"/>
    <w:rsid w:val="008E3CF9"/>
    <w:rsid w:val="008F5D5B"/>
    <w:rsid w:val="008F6172"/>
    <w:rsid w:val="0090137A"/>
    <w:rsid w:val="009272CA"/>
    <w:rsid w:val="009343E6"/>
    <w:rsid w:val="00936068"/>
    <w:rsid w:val="009419E9"/>
    <w:rsid w:val="00942B67"/>
    <w:rsid w:val="009432E6"/>
    <w:rsid w:val="00944F22"/>
    <w:rsid w:val="00946C11"/>
    <w:rsid w:val="009517CC"/>
    <w:rsid w:val="00954EC3"/>
    <w:rsid w:val="009558CC"/>
    <w:rsid w:val="009615D4"/>
    <w:rsid w:val="009617F6"/>
    <w:rsid w:val="009626AD"/>
    <w:rsid w:val="00962C99"/>
    <w:rsid w:val="009725D8"/>
    <w:rsid w:val="00974677"/>
    <w:rsid w:val="00981B76"/>
    <w:rsid w:val="009905C8"/>
    <w:rsid w:val="00991A8A"/>
    <w:rsid w:val="0099434A"/>
    <w:rsid w:val="00994FB0"/>
    <w:rsid w:val="00997C7F"/>
    <w:rsid w:val="009A060F"/>
    <w:rsid w:val="009A2F17"/>
    <w:rsid w:val="009B68EA"/>
    <w:rsid w:val="009C4C9A"/>
    <w:rsid w:val="009D24F5"/>
    <w:rsid w:val="009D4E88"/>
    <w:rsid w:val="009D52FD"/>
    <w:rsid w:val="009F063A"/>
    <w:rsid w:val="009F349C"/>
    <w:rsid w:val="009F56FA"/>
    <w:rsid w:val="00A03D2C"/>
    <w:rsid w:val="00A05F30"/>
    <w:rsid w:val="00A11143"/>
    <w:rsid w:val="00A12778"/>
    <w:rsid w:val="00A13664"/>
    <w:rsid w:val="00A17F5A"/>
    <w:rsid w:val="00A24EF4"/>
    <w:rsid w:val="00A3047A"/>
    <w:rsid w:val="00A36B09"/>
    <w:rsid w:val="00A62113"/>
    <w:rsid w:val="00A62AE8"/>
    <w:rsid w:val="00A63585"/>
    <w:rsid w:val="00A75505"/>
    <w:rsid w:val="00A90151"/>
    <w:rsid w:val="00A90F0C"/>
    <w:rsid w:val="00A92B42"/>
    <w:rsid w:val="00A9359B"/>
    <w:rsid w:val="00A9755A"/>
    <w:rsid w:val="00A97702"/>
    <w:rsid w:val="00AA163B"/>
    <w:rsid w:val="00AA68D0"/>
    <w:rsid w:val="00AB4B33"/>
    <w:rsid w:val="00AB611E"/>
    <w:rsid w:val="00AE7AA4"/>
    <w:rsid w:val="00AF2AF5"/>
    <w:rsid w:val="00B01B6A"/>
    <w:rsid w:val="00B23603"/>
    <w:rsid w:val="00B2539A"/>
    <w:rsid w:val="00B253FF"/>
    <w:rsid w:val="00B2714B"/>
    <w:rsid w:val="00B32D6C"/>
    <w:rsid w:val="00B3749D"/>
    <w:rsid w:val="00B44F9B"/>
    <w:rsid w:val="00B53B4E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0322"/>
    <w:rsid w:val="00BA3CB8"/>
    <w:rsid w:val="00BA5941"/>
    <w:rsid w:val="00BA7623"/>
    <w:rsid w:val="00BB0D54"/>
    <w:rsid w:val="00BB18B6"/>
    <w:rsid w:val="00BC08CC"/>
    <w:rsid w:val="00BD1437"/>
    <w:rsid w:val="00BD3DFC"/>
    <w:rsid w:val="00BE2420"/>
    <w:rsid w:val="00BF0E21"/>
    <w:rsid w:val="00BF4E6B"/>
    <w:rsid w:val="00BF68C8"/>
    <w:rsid w:val="00C01E68"/>
    <w:rsid w:val="00C04BE2"/>
    <w:rsid w:val="00C11924"/>
    <w:rsid w:val="00C1250F"/>
    <w:rsid w:val="00C125C1"/>
    <w:rsid w:val="00C13FF8"/>
    <w:rsid w:val="00C17F76"/>
    <w:rsid w:val="00C30A53"/>
    <w:rsid w:val="00C326F9"/>
    <w:rsid w:val="00C37A29"/>
    <w:rsid w:val="00C41508"/>
    <w:rsid w:val="00C503B5"/>
    <w:rsid w:val="00C5758A"/>
    <w:rsid w:val="00C70EFC"/>
    <w:rsid w:val="00C71CFB"/>
    <w:rsid w:val="00C72C59"/>
    <w:rsid w:val="00C74762"/>
    <w:rsid w:val="00C7480B"/>
    <w:rsid w:val="00C75BFB"/>
    <w:rsid w:val="00C85830"/>
    <w:rsid w:val="00C86234"/>
    <w:rsid w:val="00C932F3"/>
    <w:rsid w:val="00CA03B5"/>
    <w:rsid w:val="00CA4E32"/>
    <w:rsid w:val="00CA5BD8"/>
    <w:rsid w:val="00CA6985"/>
    <w:rsid w:val="00CC3C01"/>
    <w:rsid w:val="00CD2A54"/>
    <w:rsid w:val="00CD61EB"/>
    <w:rsid w:val="00CF02F0"/>
    <w:rsid w:val="00CF2857"/>
    <w:rsid w:val="00CF33AD"/>
    <w:rsid w:val="00CF488F"/>
    <w:rsid w:val="00D070F2"/>
    <w:rsid w:val="00D16F74"/>
    <w:rsid w:val="00D17703"/>
    <w:rsid w:val="00D34ED6"/>
    <w:rsid w:val="00D36897"/>
    <w:rsid w:val="00D41FB1"/>
    <w:rsid w:val="00D46594"/>
    <w:rsid w:val="00D529C8"/>
    <w:rsid w:val="00D538F7"/>
    <w:rsid w:val="00D562BA"/>
    <w:rsid w:val="00D56CF5"/>
    <w:rsid w:val="00D60649"/>
    <w:rsid w:val="00D61E88"/>
    <w:rsid w:val="00D6574D"/>
    <w:rsid w:val="00D66DC3"/>
    <w:rsid w:val="00D6738C"/>
    <w:rsid w:val="00D75FE2"/>
    <w:rsid w:val="00D80812"/>
    <w:rsid w:val="00D8323A"/>
    <w:rsid w:val="00D83923"/>
    <w:rsid w:val="00D90E18"/>
    <w:rsid w:val="00D927A2"/>
    <w:rsid w:val="00D939C7"/>
    <w:rsid w:val="00D9419D"/>
    <w:rsid w:val="00D97594"/>
    <w:rsid w:val="00DA37B7"/>
    <w:rsid w:val="00DB1743"/>
    <w:rsid w:val="00DB46E0"/>
    <w:rsid w:val="00DB5F15"/>
    <w:rsid w:val="00DD2DA7"/>
    <w:rsid w:val="00DD58FD"/>
    <w:rsid w:val="00DE0652"/>
    <w:rsid w:val="00DF47B6"/>
    <w:rsid w:val="00DF4E3E"/>
    <w:rsid w:val="00E0453D"/>
    <w:rsid w:val="00E05FA6"/>
    <w:rsid w:val="00E20A76"/>
    <w:rsid w:val="00E25474"/>
    <w:rsid w:val="00E303F5"/>
    <w:rsid w:val="00E32F93"/>
    <w:rsid w:val="00E33E1A"/>
    <w:rsid w:val="00E46D8A"/>
    <w:rsid w:val="00E51DB2"/>
    <w:rsid w:val="00E51F0D"/>
    <w:rsid w:val="00E54B2B"/>
    <w:rsid w:val="00E55349"/>
    <w:rsid w:val="00E604DD"/>
    <w:rsid w:val="00E63534"/>
    <w:rsid w:val="00E65E7D"/>
    <w:rsid w:val="00E704DB"/>
    <w:rsid w:val="00E93037"/>
    <w:rsid w:val="00EA1943"/>
    <w:rsid w:val="00EB11FB"/>
    <w:rsid w:val="00EB5085"/>
    <w:rsid w:val="00EC57C6"/>
    <w:rsid w:val="00ED02BE"/>
    <w:rsid w:val="00ED5036"/>
    <w:rsid w:val="00ED6BD0"/>
    <w:rsid w:val="00EE095F"/>
    <w:rsid w:val="00EE36A6"/>
    <w:rsid w:val="00EE3BE8"/>
    <w:rsid w:val="00EE6C14"/>
    <w:rsid w:val="00EE6F14"/>
    <w:rsid w:val="00EF3F23"/>
    <w:rsid w:val="00EF3FB1"/>
    <w:rsid w:val="00EF7774"/>
    <w:rsid w:val="00F02484"/>
    <w:rsid w:val="00F03471"/>
    <w:rsid w:val="00F06E03"/>
    <w:rsid w:val="00F162D4"/>
    <w:rsid w:val="00F16665"/>
    <w:rsid w:val="00F25BF7"/>
    <w:rsid w:val="00F4010B"/>
    <w:rsid w:val="00F4035F"/>
    <w:rsid w:val="00F43125"/>
    <w:rsid w:val="00F4701B"/>
    <w:rsid w:val="00F4702C"/>
    <w:rsid w:val="00F505B8"/>
    <w:rsid w:val="00F634F6"/>
    <w:rsid w:val="00F650AF"/>
    <w:rsid w:val="00F87B07"/>
    <w:rsid w:val="00F94880"/>
    <w:rsid w:val="00F9598C"/>
    <w:rsid w:val="00F95F54"/>
    <w:rsid w:val="00FA00BC"/>
    <w:rsid w:val="00FC1543"/>
    <w:rsid w:val="00FC2D27"/>
    <w:rsid w:val="00FC2D8B"/>
    <w:rsid w:val="00FC5DEE"/>
    <w:rsid w:val="00FD3306"/>
    <w:rsid w:val="00FD5BF1"/>
    <w:rsid w:val="00FE34D1"/>
    <w:rsid w:val="00FE57D8"/>
    <w:rsid w:val="00FF3221"/>
    <w:rsid w:val="00FF4914"/>
    <w:rsid w:val="36B8199B"/>
    <w:rsid w:val="37215BB1"/>
    <w:rsid w:val="62EBD908"/>
    <w:rsid w:val="65E326BE"/>
    <w:rsid w:val="7862A0D8"/>
    <w:rsid w:val="78D62727"/>
    <w:rsid w:val="7D69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7B096"/>
  <w15:docId w15:val="{6D2659B6-8106-440D-A13D-4FB0FC2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F8D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558CC"/>
    <w:pPr>
      <w:keepNext/>
      <w:keepLines/>
      <w:spacing w:before="240"/>
      <w:outlineLvl w:val="0"/>
    </w:pPr>
    <w:rPr>
      <w:rFonts w:eastAsiaTheme="majorEastAsia" w:cstheme="majorBidi"/>
      <w:b/>
      <w:spacing w:val="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F8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5F8D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BF4E6B"/>
    <w:pPr>
      <w:numPr>
        <w:numId w:val="47"/>
      </w:numPr>
      <w:spacing w:after="6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558CC"/>
    <w:rPr>
      <w:rFonts w:ascii="Arial" w:eastAsiaTheme="majorEastAsia" w:hAnsi="Arial" w:cstheme="majorBidi"/>
      <w:b/>
      <w:spacing w:val="2"/>
      <w:sz w:val="36"/>
      <w:szCs w:val="28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C5F8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1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C5F8D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2C5F8D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2C5F8D"/>
    <w:pPr>
      <w:spacing w:after="0" w:line="240" w:lineRule="auto"/>
      <w:jc w:val="right"/>
    </w:pPr>
    <w:rPr>
      <w:rFonts w:ascii="Arial" w:hAnsi="Arial"/>
    </w:r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C5F8D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0E1"/>
    </w:tcPr>
    <w:tblStylePr w:type="firstRow">
      <w:rPr>
        <w:b w:val="0"/>
        <w:color w:val="FFFFFF" w:themeColor="background1"/>
      </w:rPr>
      <w:tblPr/>
      <w:tcPr>
        <w:shd w:val="clear" w:color="auto" w:fill="2E2E2F"/>
        <w:vAlign w:val="center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BF0E21"/>
    <w:pPr>
      <w:framePr w:w="10206" w:vSpace="454" w:wrap="around" w:vAnchor="page" w:hAnchor="margin" w:y="710" w:anchorLock="1"/>
      <w:spacing w:after="0"/>
    </w:pPr>
    <w:rPr>
      <w:rFonts w:eastAsia="PMingLiU"/>
      <w:spacing w:val="14"/>
      <w:sz w:val="44"/>
      <w:szCs w:val="44"/>
      <w:lang w:eastAsia="zh-TW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/>
    </w:pPr>
    <w:rPr>
      <w:rFonts w:ascii="Gill Sans MT" w:hAnsi="Gill Sans MT"/>
      <w:b w:val="0"/>
      <w:bCs/>
      <w:color w:val="F26522"/>
      <w:spacing w:val="5"/>
      <w:kern w:val="28"/>
      <w:szCs w:val="36"/>
      <w:lang w:eastAsia="en-AU"/>
    </w:rPr>
  </w:style>
  <w:style w:type="character" w:styleId="CommentReference">
    <w:name w:val="annotation reference"/>
    <w:basedOn w:val="DefaultParagraphFont"/>
    <w:rsid w:val="009F349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349C"/>
    <w:pPr>
      <w:spacing w:before="0" w:line="240" w:lineRule="auto"/>
    </w:pPr>
    <w:rPr>
      <w:rFonts w:ascii="Gill Sans MT" w:eastAsiaTheme="minorEastAsia" w:hAnsi="Gill Sans MT"/>
      <w:spacing w:val="0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9F349C"/>
    <w:rPr>
      <w:rFonts w:ascii="Gill Sans MT" w:eastAsiaTheme="minorEastAsia" w:hAnsi="Gill Sans MT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8EA"/>
    <w:pPr>
      <w:spacing w:before="60"/>
    </w:pPr>
    <w:rPr>
      <w:rFonts w:ascii="Arial" w:eastAsiaTheme="minorHAnsi" w:hAnsi="Arial"/>
      <w:b/>
      <w:bCs/>
      <w:spacing w:val="4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8EA"/>
    <w:rPr>
      <w:rFonts w:ascii="Arial" w:eastAsiaTheme="minorEastAsia" w:hAnsi="Arial"/>
      <w:b/>
      <w:bCs/>
      <w:spacing w:val="4"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201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013B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1F4446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ternational@tafe.tas.edu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2" Type="http://schemas.openxmlformats.org/officeDocument/2006/relationships/image" Target="media/image8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lawes\Downloads\TasTAFE%20Supporting%20document%20(3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82e648adf56bd50e0dfb59b1d64bc4d3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52c71e7452c5e02ebc21df4fe5439236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1;;;;;;;;;;01/04/2025 at 4:18 PM;GUEST ACCOUNT;;False|110;;;;;;;;;;01/04/2025 at 4:18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*);False|84;;;;;;;;;;01/04/2025 at 4:18 PM;GUEST ACCOUNT;From: 30/03/2025 at 10:23 AM - To: 01/04/2025 at 4:18 PM;False|110;;;;;;;;;;30/03/2025 at 10:23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*);False|84;;;;;;;;;;30/03/2025 at 10:23 AM;GUEST ACCOUNT;From: 27/03/2025 at 5:49 PM - To: 30/03/2025 at 10:23 AM;False|1;;;;;;;;;;30/03/2025 at 10:23 AM;GUEST ACCOUNT;;False|1;;;;;;;;;;27/03/2025 at 5:49 PM;GUEST ACCOUNT;;False|110;;;;;;;;;;27/03/2025 at 5:49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*);False|84;;;;;;;;;;27/03/2025 at 5:49 PM;GUEST ACCOUNT;From: 26/03/2025 at 5:58 AM - To: 27/03/2025 at 5:49 PM;False|110;;;;;;;;;;26/03/2025 at 5:58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*);False|84;;;;;;;;;;26/03/2025 at 5:58 AM;GUEST ACCOUNT;From: 25/03/2025 at 9:43 PM - To: 26/03/2025 at 5:58 AM;False|1;;;;;;;;;;26/03/2025 at 5:58 AM;GUEST ACCOUNT;;False|1;;;;;;;;;;25/03/2025 at 9:43 PM;GUEST ACCOUNT;;False|110;;;;;;;;;;25/03/2025 at 9:43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*);False|84;;;;;;;;;;25/03/2025 at 9:43 PM;GUEST ACCOUNT;From: 23/03/2025 at 11:41 AM - To: 25/03/2025 at 9:43 PM;False|1;;;;;;;;;;23/03/2025 at 11:41 AM;scott.turnbull;;False|112;;;;;;;;;;23/03/2025 at 11:41 AM;scott.turnbull;P:\\TasTAFE test export of all files 21March\\EP_7120152.DOCX;False|84;;;;;;;;;;23/03/2025 at 11:41 AM;scott.turnbull;From: 23/03/2025 at 10:30 AM - To: 23/03/2025 at 11:41 AM;False|125;;;;;;;;;;23/03/2025 at 11:41 AM;scott.turnbull;Revision Number 1 (Main Document Store: 001+0UHX+0O6F1PTK0IY.DOCX);False|125;;;;;;;;;;23/03/2025 at 11:41 AM;scott.turnbull;Revision Number 2 (Main Document Store: 002+0NFX+0O6F1PSB0DI.DOCX);False|125;;;;;;;;;;23/03/2025 at 11:41 AM;scott.turnbull;Revision Number 3 (Main Document Store: 002+0NGX+0O6F1PSB70T.DOCX);False|110;;;;;;;;;;23/03/2025 at 10:30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*);False|84;;;;;;;;;;23/03/2025 at 10:30 AM;GUEST ACCOUNT;From: 18/03/2025 at 9:43 PM - To: 23/03/2025 at 10:30 AM;False|1;;;;;;;;;;23/03/2025 at 10:30 AM;GUEST ACCOUNT;;False|1;;;;;;;;;;18/03/2025 at 9:43 PM;GUEST ACCOUNT;;False|110;;;;;;;;;;18/03/2025 at 9:43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*);False|84;;;;;;;;;;18/03/2025 at 9:43 PM;GUEST ACCOUNT;From: 18/03/2025 at 2:03 PM - To: 18/03/2025 at 9:43 PM;False|112;;;;;;;;;;18/03/2025 at 2:03 PM;scott.turnbull;P:\\Test Export 14March\\Official Document Request Form (International Education).DOCX;False|84;;;;;;;;;;18/03/2025 at 2:03 PM;scott.turnbull;From: 18/03/2025 at 1:17 AM - To: 18/03/2025 at 2:03 PM;False|1;;;;;;;;;;18/03/2025 at 2:03 PM;scott.turnbull;;False|125;;;;;;;;;;18/03/2025 at 2:03 PM;scott.turnbull;Revision Number 1 (Main Document Store: 001+0UHX+0O6F1PTK0IY.DOCX);False|125;;;;;;;;;;18/03/2025 at 2:03 PM;scott.turnbull;Revision Number 2 (Main Document Store: 002+0NFX+0O6F1PSB0DI.DOCX);False|125;;;;;;;;;;18/03/2025 at 2:03 PM;scott.turnbull;Revision Number 3 (Main Document Store: 002+0NGX+0O6F1PSB70T.DOCX);False|110;;;;;;;;;;18/03/2025 at 1:17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*);False|84;;;;;;;;;;18/03/2025 at 1:17 AM;GUEST ACCOUNT;From: 18/03/2025 at 12:27 AM - To: 18/03/2025 at 1:17 AM;False|1;;;;;;;;;;18/03/2025 at 1:17 AM;GUEST ACCOUNT;;False|1;;;;;;;;;;18/03/2025 at 12:27 AM;GUEST ACCOUNT;;False|110;;;;;;;;;;18/03/2025 at 12:27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*);False|84;;;;;;;;;;18/03/2025 at 12:27 AM;GUEST ACCOUNT;From: 17/03/2025 at 11:38 PM - To: 18/03/2025 at 12:27 AM;False|110;;;;;;;;;;17/03/2025 at 11:38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*);False|84;;;;;;;;;;17/03/2025 at 11:38 PM;GUEST ACCOUNT;From: 16/03/2025 at 10:28 AM - To: 17/03/2025 at 11:38 PM;False|1;;;;;;;;;;17/03/2025 at 11:38 PM;GUEST ACCOUNT;;False|1;;;;;;;;;;16/03/2025 at 10:28 AM;GUEST ACCOUNT;;False|110;;;;;;;;;;16/03/2025 at 10:28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*);False|84;;;;;;;;;;16/03/2025 at 10:28 AM;GUEST ACCOUNT;From: 11/03/2025 at 10:01 PM - To: 16/03/2025 at 10:28 AM;False|110;;;;;;;;;;11/03/2025 at 10:01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*);False|84;;;;;;;;;;11/03/2025 at 10:01 PM;GUEST ACCOUNT;From: 11/03/2025 at 12:54 AM - To: 11/03/2025 at 10:01 PM;False|1;;;;;;;;;;11/03/2025 at 10:01 PM;GUEST ACCOUNT;;False|1;;;;;;;;;;11/03/2025 at 12:54 AM;GUEST ACCOUNT;;False|110;;;;;;;;;;11/03/2025 at 12:54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*);False|84;;;;;;;;;;11/03/2025 at 12:54 AM;GUEST ACCOUNT;From: 09/03/2025 at 10:25 AM - To: 11/03/2025 at 12:54 AM;False|110;;;;;;;;;;09/03/2025 at 10:25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*);False|84;;;;;;;;;;09/03/2025 at 10:25 AM;GUEST ACCOUNT;From: 08/03/2025 at 10:24 AM - To: 09/03/2025 at 10:25 AM;False|1;;;;;;;;;;09/03/2025 at 10:25 AM;GUEST ACCOUNT;;False|1;;;;;;;;;;08/03/2025 at 10:24 AM;GUEST ACCOUNT;;False|110;;;;;;;;;;08/03/2025 at 10:24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*);False|84;;;;;;;;;;08/03/2025 at 10:24 AM;GUEST ACCOUNT;From: 08/03/2025 at 3:08 AM - To: 08/03/2025 at 10:24 AM;False|110;;;;;;;;;;08/03/2025 at 3:08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*);False|84;;;;;;;;;;08/03/2025 at 3:08 AM;GUEST ACCOUNT;From: 04/03/2025 at 9:42 PM - To: 08/03/2025 at 3:08 AM;False|1;;;;;;;;;;08/03/2025 at 3:08 AM;GUEST ACCOUNT;;False|1;;;;;;;;;;04/03/2025 at 9:42 PM;GUEST ACCOUNT;;False|84;;;;;;;;;;04/03/2025 at 9:42 PM;GUEST ACCOUNT;From: 04/03/2025 at 1:25 AM - To: 04/03/2025 at 9:42 PM;False|110;;;;;;;;;;04/03/2025 at 9:42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*);False|110;;;;;;;;;;04/03/2025 at 1:25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*);False|84;;;;;;;;;;04/03/2025 at 1:25 AM;GUEST ACCOUNT;From: 02/03/2025 at 10:26 AM - To: 04/03/2025 at 1:25 AM;False|1;;;;;;;;;;04/03/2025 at 1:25 AM;GUEST ACCOUNT;;False|84;;;;;;;;;;02/03/2025 at 10:26 AM;GUEST ACCOUNT;From: 01/03/2025 at 4:28 PM - To: 02/03/2025 at 10:26 AM;False|1;;;;;;;;;;02/03/2025 at 10:26 AM;GUEST ACCOUNT;;False|110;;;;;;;;;;02/03/2025 at 10:26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*);False|110;;;;;;;;;;01/03/2025 at 4:28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*);False|84;;;;;;;;;;01/03/2025 at 4:28 PM;GUEST ACCOUNT;From: 01/03/2025 at 4:16 PM - To: 01/03/2025 at 4:28 PM;False|1;;;;;;;;;;01/03/2025 at 4:28 PM;GUEST ACCOUNT;;False|84;;;;;;;;;;01/03/2025 at 4:16 PM;GUEST ACCOUNT;From: 01/03/2025 at 5:59 AM - To: 01/03/2025 at 4:16 PM;False|1;;;;;;;;;;01/03/2025 at 4:16 PM;GUEST ACCOUNT;;False|110;;;;;;;;;;01/03/2025 at 4:16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*);False|110;;;;;;;;;;01/03/2025 at 5:59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*);False|84;;;;;;;;;;01/03/2025 at 5:59 AM;GUEST ACCOUNT;From: 28/02/2025 at 9:07 PM - To: 01/03/2025 at 5:59 AM;False|1;;;;;;;;;;01/03/2025 at 5:59 AM;GUEST ACCOUNT;;False|84;;;;;;;;;;28/02/2025 at 9:07 PM;GUEST ACCOUNT;From: 28/02/2025 at 5:31 AM - To: 28/02/2025 at 9:07 PM;False|1;;;;;;;;;;28/02/2025 at 9:07 PM;GUEST ACCOUNT;;False|110;;;;;;;;;;28/02/2025 at 9:07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*);False|110;;;;;;;;;;28/02/2025 at 5:31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*);False|84;;;;;;;;;;28/02/2025 at 5:31 AM;GUEST ACCOUNT;From: 27/02/2025 at 11:07 AM - To: 28/02/2025 at 5:31 AM;False|1;;;;;;;;;;28/02/2025 at 5:31 AM;GUEST ACCOUNT;;False|1;;;;;;;;;;27/02/2025 at 11:07 AM;GUEST ACCOUNT;;False|84;;;;;;;;;;27/02/2025 at 11:07 AM;GUEST ACCOUNT;From: 27/02/2025 at 6:19 AM - To: 27/02/2025 at 11:07 AM;False|110;;;;;;;;;;27/02/2025 at 11:07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*);False|110;;;;;;;;;;27/02/2025 at 6:19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*);False|84;;;;;;;;;;27/02/2025 at 6:19 AM;GUEST ACCOUNT;From: 26/02/2025 at 3:58 AM - To: 27/02/2025 at 6:19 AM;False|1;;;;;;;;;;27/02/2025 at 6:19 AM;GUEST ACCOUNT;;False|1;;;;;;;;;;26/02/2025 at 3:58 AM;GUEST ACCOUNT;;False|84;;;;;;;;;;26/02/2025 at 3:58 AM;GUEST ACCOUNT;From: 25/02/2025 at 9:47 PM - To: 26/02/2025 at 3:58 AM;False|110;;;;;;;;;;26/02/2025 at 3:58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*);False|110;;;;;;;;;;25/02/2025 at 9:47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*);False|84;;;;;;;;;;25/02/2025 at 9:47 PM;GUEST ACCOUNT;From: 23/02/2025 at 10:46 AM - To: 25/02/2025 at 9:47 PM;False|1;;;;;;;;;;25/02/2025 at 9:47 PM;GUEST ACCOUNT;;False|1;;;;;;;;;;23/02/2025 at 10:46 AM;GUEST ACCOUNT;;False|84;;;;;;;;;;23/02/2025 at 10:46 AM;GUEST ACCOUNT;From: 20/02/2025 at 10:33 AM - To: 23/02/2025 at 10:46 AM;False|110;;;;;;;;;;23/02/2025 at 10:46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*);False|110;;;;;;;;;;20/02/2025 at 10:33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*);False|84;;;;;;;;;;20/02/2025 at 10:33 AM;GUEST ACCOUNT;From: 18/02/2025 at 9:42 PM - To: 20/02/2025 at 10:33 AM;False|1;;;;;;;;;;20/02/2025 at 10:33 AM;GUEST ACCOUNT;;False|1;;;;;;;;;;18/02/2025 at 9:42 PM;GUEST ACCOUNT;;False|84;;;;;;;;;;18/02/2025 at 9:42 PM;GUEST ACCOUNT;From: 16/02/2025 at 3:19 PM - To: 18/02/2025 at 9:42 PM;False|110;;;;;;;;;;18/02/2025 at 9:42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*);False|110;;;;;;;;;;16/02/2025 at 3:19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*);False|84;;;;;;;;;;16/02/2025 at 3:19 PM;GUEST ACCOUNT;From: 16/02/2025 at 10:26 AM - To: 16/02/2025 at 3:19 PM;False|1;;;;;;;;;;16/02/2025 at 3:19 PM;GUEST ACCOUNT;;False|1;;;;;;;;;;16/02/2025 at 10:26 AM;GUEST ACCOUNT;;False|84;;;;;;;;;;16/02/2025 at 10:26 AM;GUEST ACCOUNT;From: 12/02/2025 at 9:35 AM - To: 16/02/2025 at 10:26 AM;False|110;;;;;;;;;;16/02/2025 at 10:26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*);False|110;;;;;;;;;;12/02/2025 at 9:35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*);False|84;;;;;;;;;;12/02/2025 at 9:35 AM;GUEST ACCOUNT;From: 11/02/2025 at 9:43 PM - To: 12/02/2025 at 9:35 AM;False|1;;;;;;;;;;12/02/2025 at 9:35 AM;GUEST ACCOUNT;;False|1;;;;;;;;;;11/02/2025 at 9:43 PM;GUEST ACCOUNT;;False|84;;;;;;;;;;11/02/2025 at 9:43 PM;GUEST ACCOUNT;From: 09/02/2025 at 10:29 AM - To: 11/02/2025 at 9:43 PM;False|110;;;;;;;;;;11/02/2025 at 9:43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*);False|110;;;;;;;;;;09/02/2025 at 10:29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*);False|84;;;;;;;;;;09/02/2025 at 10:29 AM;GUEST ACCOUNT;From: 07/02/2025 at 11:19 PM - To: 09/02/2025 at 10:29 AM;False|1;;;;;;;;;;09/02/2025 at 10:29 AM;GUEST ACCOUNT;;False|1;;;;;;;;;;07/02/2025 at 11:19 PM;scott.turnbull;;False|84;;;;;;;;;;07/02/2025 at 11:19 PM;scott.turnbull;From: 06/02/2025 at 9:51 PM - To: 07/02/2025 at 11:19 PM;False|112;;;;;;;;;;07/02/2025 at 11:19 PM;scott.turnbull;P:\\TasTAFE Test export 07022025\\EP_7120152_Official Document Request Form (International Education).DOCX;False|125;;;;;;;;;;07/02/2025 at 11:19 PM;scott.turnbull;Revision Number 1 (Main Document Store: 001+0UHX+0O6F1PTK0IY.DOCX);False|125;;;;;;;;;;07/02/2025 at 11:19 PM;scott.turnbull;Revision Number 2 (Main Document Store: 002+0NFX+0O6F1PSB0DI.DOCX);False|125;;;;;;;;;;07/02/2025 at 11:19 PM;scott.turnbull;Revision Number 3 (Main Document Store: 002+0NGX+0O6F1PSB70T.DOCX);False|112;;;;;;;;;;06/02/2025 at 9:51 PM;scott.turnbull;P:\\TasTAFE test export 06022025\\EP_7120152_Official Document Request Form (International Education).DOCX;False|84;;;;;;;;;;06/02/2025 at 9:51 PM;scott.turnbull;From: 06/02/2025 at 1:48 AM - To: 06/02/2025 at 9:51 PM;False|1;;;;;;;;;;06/02/2025 at 9:51 PM;scott.turnbull;;False|125;;;;;;;;;;06/02/2025 at 9:51 PM;scott.turnbull;Revision Number 1 (Main Document Store: 001+0UHX+0O6F1PTK0IY.DOCX);False|125;;;;;;;;;;06/02/2025 at 9:51 PM;scott.turnbull;Revision Number 2 (Main Document Store: 002+0NFX+0O6F1PSB0DI.DOCX);False|125;;;;;;;;;;06/02/2025 at 9:51 PM;scott.turnbull;Revision Number 3 (Main Document Store: 002+0NGX+0O6F1PSB70T.DOCX);False|110;;;;;;;;;;06/02/2025 at 1:48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*);False|1;;;;;;;;;;06/02/2025 at 1:48 AM;GUEST ACCOUNT;;False|84;;;;;;;;;;06/02/2025 at 1:48 AM;GUEST ACCOUNT;From: 05/02/2025 at 8:15 PM - To: 06/02/2025 at 1:48 AM;False|84;;;;;;;;;;05/02/2025 at 8:15 PM;GUEST ACCOUNT;From: 04/02/2025 at 9:45 PM - To: 05/02/2025 at 8:15 PM;False|1;;;;;;;;;;05/02/2025 at 8:15 PM;GUEST ACCOUNT;;False|110;;;;;;;;;;05/02/2025 at 8:15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*);False|1;;;;;;;;;;04/02/2025 at 9:45 PM;GUEST ACCOUNT;;False|84;;;;;;;;;;04/02/2025 at 9:45 PM;GUEST ACCOUNT;From: 04/02/2025 at 9:14 AM - To: 04/02/2025 at 9:45 PM;False|110;;;;;;;;;;04/02/2025 at 9:45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*);False|1;;;;;;;;;;04/02/2025 at 9:14 AM;GUEST ACCOUNT;;False|84;;;;;;;;;;04/02/2025 at 9:14 AM;GUEST ACCOUNT;From: 02/02/2025 at 10:25 AM - To: 04/02/2025 at 9:14 AM;False|110;;;;;;;;;;04/02/2025 at 9:14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*);False|110;;;;;;;;;;02/02/2025 at 10:25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*);False|84;;;;;;;;;;02/02/2025 at 10:25 AM;GUEST ACCOUNT;From: 29/01/2025 at 9:41 PM - To: 02/02/2025 at 10:25 AM;False|1;;;;;;;;;;02/02/2025 at 10:25 AM;GUEST ACCOUNT;;False|1;;;;;;;;;;29/01/2025 at 9:41 PM;GUEST ACCOUNT;;False|84;;;;;;;;;;29/01/2025 at 9:41 PM;GUEST ACCOUNT;From: 28/01/2025 at 9:40 PM - To: 29/01/2025 at 9:41 PM;False|110;;;;;;;;;;29/01/2025 at 9:41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*);False|110;;;;;;;;;;28/01/2025 at 9:40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*);False|84;;;;;;;;;;28/01/2025 at 9:40 PM;GUEST ACCOUNT;From: 26/01/2025 at 10:31 AM - To: 28/01/2025 at 9:40 PM;False|1;;;;;;;;;;28/01/2025 at 9:40 PM;GUEST ACCOUNT;;False|1;;;;;;;;;;26/01/2025 at 10:31 AM;GUEST ACCOUNT;;False|84;;;;;;;;;;26/01/2025 at 10:31 AM;GUEST ACCOUNT;From: 25/01/2025 at 10:12 PM - To: 26/01/2025 at 10:31 AM;False|110;;;;;;;;;;26/01/2025 at 10:31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*);False|110;;;;;;;;;;25/01/2025 at 10:12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*);False|84;;;;;;;;;;25/01/2025 at 10:12 PM;GUEST ACCOUNT;From: 22/01/2025 at 11:56 AM - To: 25/01/2025 at 10:12 PM;False|1;;;;;;;;;;25/01/2025 at 10:12 PM;GUEST ACCOUNT;;False|1;;;;;;;;;;22/01/2025 at 11:56 AM;mark.steczkowicz;;False|84;;;;;;;;;;22/01/2025 at 11:56 AM;mark.steczkowicz;From: 21/01/2025 at 9:44 PM - To: 22/01/2025 at 11:56 AM;False|125;;;;;;;;;;22/01/2025 at 11:56 AM;mark.steczkowicz;Revision Number 1 (Main Document Store: 001+0UHX+0O6F1PTK0IY.DOCX);False|112;;;;;;;;;;22/01/2025 at 11:56 AM;mark.steczkowicz;C:\\Users\\mark.steczkowicz\\Downloads\\TasTafe Export 05122025\\Documents\\EP_7120152.DOCX;False|125;;;;;;;;;;22/01/2025 at 11:56 AM;mark.steczkowicz;Revision Number 2 (Main Document Store: 002+0NFX+0O6F1PSB0DI.DOCX);False|125;;;;;;;;;;22/01/2025 at 11:56 AM;mark.steczkowicz;Revision Number 3 (Main Document Store: 002+0NGX+0O6F1PSB70T.DOCX);False|110;;;;;;;;;;21/01/2025 at 9:44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*);False|84;;;;;;;;;;21/01/2025 at 9:44 PM;GUEST ACCOUNT;From: 19/01/2025 at 10:19 AM - To: 21/01/2025 at 9:44 PM;False|1;;;;;;;;;;21/01/2025 at 9:44 PM;GUEST ACCOUNT;;False|1;;;;;;;;;;19/01/2025 at 10:19 AM;GUEST ACCOUNT;;False|84;;;;;;;;;;19/01/2025 at 10:19 AM;GUEST ACCOUNT;From: 14/01/2025 at 9:45 PM - To: 19/01/2025 at 10:19 AM;False|110;;;;;;;;;;19/01/2025 at 10:19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*);False|110;;;;;;;;;;14/01/2025 at 9:45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*);False|84;;;;;;;;;;14/01/2025 at 9:45 PM;GUEST ACCOUNT;From: 12/01/2025 at 10:33 AM - To: 14/01/2025 at 9:45 PM;False|1;;;;;;;;;;14/01/2025 at 9:45 PM;GUEST ACCOUNT;;False|1;;;;;;;;;;12/01/2025 at 10:33 AM;GUEST ACCOUNT;;False|84;;;;;;;;;;12/01/2025 at 10:33 AM;GUEST ACCOUNT;From: 11/01/2025 at 3:00 PM - To: 12/01/2025 at 10:33 AM;False|110;;;;;;;;;;12/01/2025 at 10:33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*);False|110;;;;;;;;;;11/01/2025 at 3:00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*);False|84;;;;;;;;;;11/01/2025 at 3:00 PM;GUEST ACCOUNT;From: 11/01/2025 at 7:47 AM - To: 11/01/2025 at 3:00 PM;False|1;;;;;;;;;;11/01/2025 at 3:00 PM;GUEST ACCOUNT;;False|1;;;;;;;;;;11/01/2025 at 7:47 AM;GUEST ACCOUNT;;False|84;;;;;;;;;;11/01/2025 at 7:47 AM;GUEST ACCOUNT;From: 08/01/2025 at 4:50 PM - To: 11/01/2025 at 7:47 AM;False|110;;;;;;;;;;11/01/2025 at 7:47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*);False|110;;;;;;;;;;08/01/2025 at 4:50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*);False|84;;;;;;;;;;08/01/2025 at 4:50 PM;GUEST ACCOUNT;From: 08/01/2025 at 3:55 AM - To: 08/01/2025 at 4:50 PM;False|1;;;;;;;;;;08/01/2025 at 4:50 PM;GUEST ACCOUNT;;False|1;;;;;;;;;;08/01/2025 at 3:55 AM;GUEST ACCOUNT;;False|84;;;;;;;;;;08/01/2025 at 3:55 AM;GUEST ACCOUNT;From: 07/01/2025 at 9:40 PM - To: 08/01/2025 at 3:55 AM;False|110;;;;;;;;;;08/01/2025 at 3:55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*);False|110;;;;;;;;;;07/01/2025 at 9:40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*);False|84;;;;;;;;;;07/01/2025 at 9:40 PM;GUEST ACCOUNT;From: 06/01/2025 at 1:20 PM - To: 07/01/2025 at 9:40 PM;False|1;;;;;;;;;;07/01/2025 at 9:40 PM;GUEST ACCOUNT;;False|1;;;;;;;;;;06/01/2025 at 1:20 PM;GUEST ACCOUNT;;False|84;;;;;;;;;;06/01/2025 at 1:20 PM;GUEST ACCOUNT;From: 06/01/2025 at 1:20 PM - To: 06/01/2025 at 1:20 PM;False|110;;;;;;;;;;06/01/2025 at 1:20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*);False|110;;;;;;;;;;06/01/2025 at 1:20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*);False|84;;;;;;;;;;06/01/2025 at 1:20 PM;GUEST ACCOUNT;From: 05/01/2025 at 6:29 PM - To: 06/01/2025 at 1:20 PM;False|1;;;;;;;;;;06/01/2025 at 1:20 PM;GUEST ACCOUNT;;False|1;;;;;;;;;;05/01/2025 at 6:29 PM;GUEST ACCOUNT;;False|84;;;;;;;;;;05/01/2025 at 6:29 PM;GUEST ACCOUNT;From: 05/01/2025 at 10:36 AM - To: 05/01/2025 at 6:29 PM;False|110;;;;;;;;;;05/01/2025 at 6:29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*);False|110;;;;;;;;;;05/01/2025 at 10:36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*);False|84;;;;;;;;;;05/01/2025 at 10:36 AM;GUEST ACCOUNT;From: 04/01/2025 at 5:32 AM - To: 05/01/2025 at 10:36 AM;False|1;;;;;;;;;;05/01/2025 at 10:36 AM;GUEST ACCOUNT;;False|1;;;;;;;;;;04/01/2025 at 5:32 AM;GUEST ACCOUNT;;False|84;;;;;;;;;;04/01/2025 at 5:32 AM;GUEST ACCOUNT;From: 04/01/2025 at 5:32 AM - To: 04/01/2025 at 5:32 AM;False|110;;;;;;;;;;04/01/2025 at 5:32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*);False|110;;;;;;;;;;04/01/2025 at 5:32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*);False|84;;;;;;;;;;04/01/2025 at 5:32 AM;GUEST ACCOUNT;From: 04/01/2025 at 5:32 AM - To: 04/01/2025 at 5:32 AM;False|1;;;;;;;;;;04/01/2025 at 5:32 AM;GUEST ACCOUNT;;False|1;;;;;;;;;;04/01/2025 at 5:32 AM;GUEST ACCOUNT;;False|84;;;;;;;;;;04/01/2025 at 5:32 AM;GUEST ACCOUNT;From: 03/01/2025 at 4:43 AM - To: 04/01/2025 at 5:32 AM;False|110;;;;;;;;;;04/01/2025 at 5:32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*);False|110;;;;;;;;;;03/01/2025 at 4:43 AM;GUEST ACCOUNT;Revisio</Log>
    <Creator_x003a__x0020_Date_x0020_Of_x0020_Birth xmlns="09dfffd6-8fc2-4120-ba5d-b951f1df6f40">1992-03-22T13:00:00+00:00</Creator_x003a__x0020_Date_x0020_Of_x0020_Birth>
    <Creator_x003a__x0020_Last_x0020_Name_x0020_Prefix xmlns="09dfffd6-8fc2-4120-ba5d-b951f1df6f40" xsi:nil="true"/>
    <Creator_x003a__x0020_Sort_x0020_Name xmlns="09dfffd6-8fc2-4120-ba5d-b951f1df6f40">Rhee, Katherine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DOC/24/154072</RecordNumber>
    <ExecutiveOwner_x003a_LocationType xmlns="09dfffd6-8fc2-4120-ba5d-b951f1df6f40" xsi:nil="true"/>
    <Expanded_x0020_Number xmlns="09dfffd6-8fc2-4120-ba5d-b951f1df6f40">DOC/2024/0154072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 xsi:nil="true"/>
    <Date_x0020_for_x0020_Review xmlns="09dfffd6-8fc2-4120-ba5d-b951f1df6f40" xsi:nil="true"/>
    <Date_x0020_Registered xmlns="09dfffd6-8fc2-4120-ba5d-b951f1df6f40">2024-08-19T05:38:44+00:00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 xsi:nil="true"/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7120152</UniqueIdentifier>
    <DocumentCategory xmlns="09dfffd6-8fc2-4120-ba5d-b951f1df6f40">Supporting Document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2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 xsi:nil="true"/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2024-08-18T14:29:44+00:00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International Education</Value>
    </PolicySubCategory>
    <ConsultationPeriodStartDate xmlns="09dfffd6-8fc2-4120-ba5d-b951f1df6f40" xsi:nil="true"/>
    <Container_x003a__x0020_Record_x0020_Number xmlns="09dfffd6-8fc2-4120-ba5d-b951f1df6f40">FOL/18/7144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DOC/2024/0154072;</FirstandpreviousPart>
    <DateDue xmlns="09dfffd6-8fc2-4120-ba5d-b951f1df6f40" xsi:nil="true"/>
    <AutomatedPartRule xmlns="09dfffd6-8fc2-4120-ba5d-b951f1df6f40" xsi:nil="true"/>
    <Creator_x003a__x0020_Last_x0020_Name xmlns="09dfffd6-8fc2-4120-ba5d-b951f1df6f40">Rhee</Creator_x003a__x0020_Last_x0020_Name>
    <DOS_x0020_file xmlns="09dfffd6-8fc2-4120-ba5d-b951f1df6f40" xsi:nil="true"/>
    <Executive_x0020_Owner_x003a__x0020_Sort_x0020_Name xmlns="09dfffd6-8fc2-4120-ba5d-b951f1df6f40" xsi:nil="true"/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 xsi:nil="true"/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TasTAFE\r\nPosition: Senior Policy Analyst (972263)\r\nCreated By: Rhee, Katherine\r\nDated: Monday, 19 August 2024\r\n</Provenance>
    <SeriesRecord xmlns="09dfffd6-8fc2-4120-ba5d-b951f1df6f40" xsi:nil="true"/>
    <ContentManagerBarcode xmlns="09dfffd6-8fc2-4120-ba5d-b951f1df6f40">REP0048LY0</ContentManagerBarcode>
    <Account_x0020_Type xmlns="09dfffd6-8fc2-4120-ba5d-b951f1df6f40" xsi:nil="true"/>
    <Document_x0020_Hash xmlns="09dfffd6-8fc2-4120-ba5d-b951f1df6f40">fe230af6fd6e590644b052e8a29b2bee6df23981a20ccfd308e27cc9a4ae077e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FOL/2018/007144</Container_x003a_ExpandedNumber>
    <LastActionDate xmlns="09dfffd6-8fc2-4120-ba5d-b951f1df6f40">2025-04-03T00:23:44+00:00</LastActionDate>
    <Assignee_x003a__x0020_Date_x0020_Assigned xmlns="09dfffd6-8fc2-4120-ba5d-b951f1df6f40">2024-08-19T05:38:36+00:00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Education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 xsi:nil="true"/>
    <ExternalID xmlns="09dfffd6-8fc2-4120-ba5d-b951f1df6f40" xsi:nil="true"/>
    <DocStatus xmlns="d6ba8d63-2205-4b86-9f24-420d49a982d5">Final</DocStatus>
    <Access_x0020_Control xmlns="09dfffd6-8fc2-4120-ba5d-b951f1df6f40">1;1|2;1|3;1|4;1|5;1|6;0|7;1</Access_x0020_Control>
    <Creator_x003a__x0020_First_x0020_Names xmlns="09dfffd6-8fc2-4120-ba5d-b951f1df6f40">Katherine</Creator_x003a__x0020_First_x0020_Names>
    <Creator_x003a__x0020_Initials xmlns="09dfffd6-8fc2-4120-ba5d-b951f1df6f40">K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>Manager International Business Development (977033)</Responsible_x0020_Business_x0020_Unit_x0020__x0028_Owner_x0029__x003a__x0020_Sort_x0020_Name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>3</ResponsibleBusinessUnit_x0028_Owner_x0029__x003a_LocationType>
    <Date_x0020_Declared_x0020_As_x0020_Final xmlns="09dfffd6-8fc2-4120-ba5d-b951f1df6f40">2024-09-30T06:18:48+00:00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Official Document Request Form (International Education)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2024-08-19T05:38:44+00:00</DateReceived>
    <Bypass_x0020_record_x0020_type_x0020_Access_x0020_Controls xmlns="09dfffd6-8fc2-4120-ba5d-b951f1df6f40">False</Bypass_x0020_record_x0020_type_x0020_Access_x0020_Controls>
    <Date_x0020_Modified xmlns="09dfffd6-8fc2-4120-ba5d-b951f1df6f40">2024-09-30T06:18:35+00:00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Rhee, Katherine</Creator>
    <Active_x0020_Audit_x0020_Events xmlns="09dfffd6-8fc2-4120-ba5d-b951f1df6f40">1;;;;;;;;;;01/04/2025 at 4:18 PM;GUEST ACCOUNT;;False|110;;;;;;;;;;01/04/2025 at 4:18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*);False|84;;;;;;;;;;01/04/2025 at 4:18 PM;GUEST ACCOUNT;From: 30/03/2025 at 10:23 AM - To: 01/04/2025 at 4:18 PM;False|110;;;;;;;;;;30/03/2025 at 10:23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*);False|84;;;;;;;;;;30/03/2025 at 10:23 AM;GUEST ACCOUNT;From: 27/03/2025 at 5:49 PM - To: 30/03/2025 at 10:23 AM;False|1;;;;;;;;;;30/03/2025 at 10:23 AM;GUEST ACCOUNT;;False|1;;;;;;;;;;27/03/2025 at 5:49 PM;GUEST ACCOUNT;;False|110;;;;;;;;;;27/03/2025 at 5:49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*);False|84;;;;;;;;;;27/03/2025 at 5:49 PM;GUEST ACCOUNT;From: 26/03/2025 at 5:58 AM - To: 27/03/2025 at 5:49 PM;False|110;;;;;;;;;;26/03/2025 at 5:58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*);False|84;;;;;;;;;;26/03/2025 at 5:58 AM;GUEST ACCOUNT;From: 25/03/2025 at 9:43 PM - To: 26/03/2025 at 5:58 AM;False|1;;;;;;;;;;26/03/2025 at 5:58 AM;GUEST ACCOUNT;;False|1;;;;;;;;;;25/03/2025 at 9:43 PM;GUEST ACCOUNT;;False|110;;;;;;;;;;25/03/2025 at 9:43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*);False|84;;;;;;;;;;25/03/2025 at 9:43 PM;GUEST ACCOUNT;From: 23/03/2025 at 11:41 AM - To: 25/03/2025 at 9:43 PM;False|1;;;;;;;;;;23/03/2025 at 11:41 AM;scott.turnbull;;False|112;;;;;;;;;;23/03/2025 at 11:41 AM;scott.turnbull;P:\\TasTAFE test export of all files 21March\\EP_7120152.DOCX;False|84;;;;;;;;;;23/03/2025 at 11:41 AM;scott.turnbull;From: 23/03/2025 at 10:30 AM - To: 23/03/2025 at 11:41 AM;False|125;;;;;;;;;;23/03/2025 at 11:41 AM;scott.turnbull;Revision Number 1 (Main Document Store: 001+0UHX+0O6F1PTK0IY.DOCX);False|125;;;;;;;;;;23/03/2025 at 11:41 AM;scott.turnbull;Revision Number 2 (Main Document Store: 002+0NFX+0O6F1PSB0DI.DOCX);False|125;;;;;;;;;;23/03/2025 at 11:41 AM;scott.turnbull;Revision Number 3 (Main Document Store: 002+0NGX+0O6F1PSB70T.DOCX);False|110;;;;;;;;;;23/03/2025 at 10:30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*);False|84;;;;;;;;;;23/03/2025 at 10:30 AM;GUEST ACCOUNT;From: 18/03/2025 at 9:43 PM - To: 23/03/2025 at 10:30 AM;False|1;;;;;;;;;;23/03/2025 at 10:30 AM;GUEST ACCOUNT;;False|1;;;;;;;;;;18/03/2025 at 9:43 PM;GUEST ACCOUNT;;False|110;;;;;;;;;;18/03/2025 at 9:43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*);False|84;;;;;;;;;;18/03/2025 at 9:43 PM;GUEST ACCOUNT;From: 18/03/2025 at 2:03 PM - To: 18/03/2025 at 9:43 PM;False|112;;;;;;;;;;18/03/2025 at 2:03 PM;scott.turnbull;P:\\Test Export 14March\\Official Document Request Form (International Education).DOCX;False|84;;;;;;;;;;18/03/2025 at 2:03 PM;scott.turnbull;From: 18/03/2025 at 1:17 AM - To: 18/03/2025 at 2:03 PM;False|1;;;;;;;;;;18/03/2025 at 2:03 PM;scott.turnbull;;False|125;;;;;;;;;;18/03/2025 at 2:03 PM;scott.turnbull;Revision Number 1 (Main Document Store: 001+0UHX+0O6F1PTK0IY.DOCX);False|125;;;;;;;;;;18/03/2025 at 2:03 PM;scott.turnbull;Revision Number 2 (Main Document Store: 002+0NFX+0O6F1PSB0DI.DOCX);False|125;;;;;;;;;;18/03/2025 at 2:03 PM;scott.turnbull;Revision Number 3 (Main Document Store: 002+0NGX+0O6F1PSB70T.DOCX);False|110;;;;;;;;;;18/03/2025 at 1:17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*);False|84;;;;;;;;;;18/03/2025 at 1:17 AM;GUEST ACCOUNT;From: 18/03/2025 at 12:27 AM - To: 18/03/2025 at 1:17 AM;False|1;;;;;;;;;;18/03/2025 at 1:17 AM;GUEST ACCOUNT;;False|1;;;;;;;;;;18/03/2025 at 12:27 AM;GUEST ACCOUNT;;False|110;;;;;;;;;;18/03/2025 at 12:27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*);False|84;;;;;;;;;;18/03/2025 at 12:27 AM;GUEST ACCOUNT;From: 17/03/2025 at 11:38 PM - To: 18/03/2025 at 12:27 AM;False|110;;;;;;;;;;17/03/2025 at 11:38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*);False|84;;;;;;;;;;17/03/2025 at 11:38 PM;GUEST ACCOUNT;From: 16/03/2025 at 10:28 AM - To: 17/03/2025 at 11:38 PM;False|1;;;;;;;;;;17/03/2025 at 11:38 PM;GUEST ACCOUNT;;False|1;;;;;;;;;;16/03/2025 at 10:28 AM;GUEST ACCOUNT;;False|110;;;;;;;;;;16/03/2025 at 10:28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*);False|84;;;;;;;;;;16/03/2025 at 10:28 AM;GUEST ACCOUNT;From: 11/03/2025 at 10:01 PM - To: 16/03/2025 at 10:28 AM;False|110;;;;;;;;;;11/03/2025 at 10:01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*);False|84;;;;;;;;;;11/03/2025 at 10:01 PM;GUEST ACCOUNT;From: 11/03/2025 at 12:54 AM - To: 11/03/2025 at 10:01 PM;False|1;;;;;;;;;;11/03/2025 at 10:01 PM;GUEST ACCOUNT;;False|1;;;;;;;;;;11/03/2025 at 12:54 AM;GUEST ACCOUNT;;False|110;;;;;;;;;;11/03/2025 at 12:54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*);False|84;;;;;;;;;;11/03/2025 at 12:54 AM;GUEST ACCOUNT;From: 09/03/2025 at 10:25 AM - To: 11/03/2025 at 12:54 AM;False|110;;;;;;;;;;09/03/2025 at 10:25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*);False|84;;;;;;;;;;09/03/2025 at 10:25 AM;GUEST ACCOUNT;From: 08/03/2025 at 10:24 AM - To: 09/03/2025 at 10:25 AM;False|1;;;;;;;;;;09/03/2025 at 10:25 AM;GUEST ACCOUNT;;False|1;;;;;;;;;;08/03/2025 at 10:24 AM;GUEST ACCOUNT;;False|110;;;;;;;;;;08/03/2025 at 10:24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*);False|84;;;;;;;;;;08/03/2025 at 10:24 AM;GUEST ACCOUNT;From: 08/03/2025 at 3:08 AM - To: 08/03/2025 at 10:24 AM;False|110;;;;;;;;;;08/03/2025 at 3:08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*);False|84;;;;;;;;;;08/03/2025 at 3:08 AM;GUEST ACCOUNT;From: 04/03/2025 at 9:42 PM - To: 08/03/2025 at 3:08 AM;False|1;;;;;;;;;;08/03/2025 at 3:08 AM;GUEST ACCOUNT;;False|1;;;;;;;;;;04/03/2025 at 9:42 PM;GUEST ACCOUNT;;False|84;;;;;;;;;;04/03/2025 at 9:42 PM;GUEST ACCOUNT;From: 04/03/2025 at 1:25 AM - To: 04/03/2025 at 9:42 PM;False|110;;;;;;;;;;04/03/2025 at 9:42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*);False|110;;;;;;;;;;04/03/2025 at 1:25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*);False|84;;;;;;;;;;04/03/2025 at 1:25 AM;GUEST ACCOUNT;From: 02/03/2025 at 10:26 AM - To: 04/03/2025 at 1:25 AM;False|1;;;;;;;;;;04/03/2025 at 1:25 AM;GUEST ACCOUNT;;False|84;;;;;;;;;;02/03/2025 at 10:26 AM;GUEST ACCOUNT;From: 01/03/2025 at 4:28 PM - To: 02/03/2025 at 10:26 AM;False|1;;;;;;;;;;02/03/2025 at 10:26 AM;GUEST ACCOUNT;;False|110;;;;;;;;;;02/03/2025 at 10:26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*);False|110;;;;;;;;;;01/03/2025 at 4:28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*);False|84;;;;;;;;;;01/03/2025 at 4:28 PM;GUEST ACCOUNT;From: 01/03/2025 at 4:16 PM - To: 01/03/2025 at 4:28 PM;False|1;;;;;;;;;;01/03/2025 at 4:28 PM;GUEST ACCOUNT;;False|84;;;;;;;;;;01/03/2025 at 4:16 PM;GUEST ACCOUNT;From: 01/03/2025 at 5:59 AM - To: 01/03/2025 at 4:16 PM;False|1;;;;;;;;;;01/03/2025 at 4:16 PM;GUEST ACCOUNT;;False|110;;;;;;;;;;01/03/2025 at 4:16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*);False|110;;;;;;;;;;01/03/2025 at 5:59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*);False|84;;;;;;;;;;01/03/2025 at 5:59 AM;GUEST ACCOUNT;From: 28/02/2025 at 9:07 PM - To: 01/03/2025 at 5:59 AM;False|1;;;;;;;;;;01/03/2025 at 5:59 AM;GUEST ACCOUNT;;False|84;;;;;;;;;;28/02/2025 at 9:07 PM;GUEST ACCOUNT;From: 28/02/2025 at 5:31 AM - To: 28/02/2025 at 9:07 PM;False|1;;;;;;;;;;28/02/2025 at 9:07 PM;GUEST ACCOUNT;;False|110;;;;;;;;;;28/02/2025 at 9:07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*);False|110;;;;;;;;;;28/02/2025 at 5:31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*);False|84;;;;;;;;;;28/02/2025 at 5:31 AM;GUEST ACCOUNT;From: 27/02/2025 at 11:07 AM - To: 28/02/2025 at 5:31 AM;False|1;;;;;;;;;;28/02/2025 at 5:31 AM;GUEST ACCOUNT;;False|1;;;;;;;;;;27/02/2025 at 11:07 AM;GUEST ACCOUNT;;False|84;;;;;;;;;;27/02/2025 at 11:07 AM;GUEST ACCOUNT;From: 27/02/2025 at 6:19 AM - To: 27/02/2025 at 11:07 AM;False|110;;;;;;;;;;27/02/2025 at 11:07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*);False|110;;;;;;;;;;27/02/2025 at 6:19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*);False|84;;;;;;;;;;27/02/2025 at 6:19 AM;GUEST ACCOUNT;From: 26/02/2025 at 3:58 AM - To: 27/02/2025 at 6:19 AM;False|1;;;;;;;;;;27/02/2025 at 6:19 AM;GUEST ACCOUNT;;False|1;;;;;;;;;;26/02/2025 at 3:58 AM;GUEST ACCOUNT;;False|84;;;;;;;;;;26/02/2025 at 3:58 AM;GUEST ACCOUNT;From: 25/02/2025 at 9:47 PM - To: 26/02/2025 at 3:58 AM;False|110;;;;;;;;;;26/02/2025 at 3:58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*);False|110;;;;;;;;;;25/02/2025 at 9:47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*);False|84;;;;;;;;;;25/02/2025 at 9:47 PM;GUEST ACCOUNT;From: 23/02/2025 at 10:46 AM - To: 25/02/2025 at 9:47 PM;False|1;;;;;;;;;;25/02/2025 at 9:47 PM;GUEST ACCOUNT;;False|1;;;;;;;;;;23/02/2025 at 10:46 AM;GUEST ACCOUNT;;False|84;;;;;;;;;;23/02/2025 at 10:46 AM;GUEST ACCOUNT;From: 20/02/2025 at 10:33 AM - To: 23/02/2025 at 10:46 AM;False|110;;;;;;;;;;23/02/2025 at 10:46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*);False|110;;;;;;;;;;20/02/2025 at 10:33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*);False|84;;;;;;;;;;20/02/2025 at 10:33 AM;GUEST ACCOUNT;From: 18/02/2025 at 9:42 PM - To: 20/02/2025 at 10:33 AM;False|1;;;;;;;;;;20/02/2025 at 10:33 AM;GUEST ACCOUNT;;False|1;;;;;;;;;;18/02/2025 at 9:42 PM;GUEST ACCOUNT;;False|84;;;;;;;;;;18/02/2025 at 9:42 PM;GUEST ACCOUNT;From: 16/02/2025 at 3:19 PM - To: 18/02/2025 at 9:42 PM;False|110;;;;;;;;;;18/02/2025 at 9:42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*);False|110;;;;;;;;;;16/02/2025 at 3:19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*);False|84;;;;;;;;;;16/02/2025 at 3:19 PM;GUEST ACCOUNT;From: 16/02/2025 at 10:26 AM - To: 16/02/2025 at 3:19 PM;False|1;;;;;;;;;;16/02/2025 at 3:19 PM;GUEST ACCOUNT;;False|1;;;;;;;;;;16/02/2025 at 10:26 AM;GUEST ACCOUNT;;False|84;;;;;;;;;;16/02/2025 at 10:26 AM;GUEST ACCOUNT;From: 12/02/2025 at 9:35 AM - To: 16/02/2025 at 10:26 AM;False|110;;;;;;;;;;16/02/2025 at 10:26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*);False|110;;;;;;;;;;12/02/2025 at 9:35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*);False|84;;;;;;;;;;12/02/2025 at 9:35 AM;GUEST ACCOUNT;From: 11/02/2025 at 9:43 PM - To: 12/02/2025 at 9:35 AM;False|1;;;;;;;;;;12/02/2025 at 9:35 AM;GUEST ACCOUNT;;False|1;;;;;;;;;;11/02/2025 at 9:43 PM;GUEST ACCOUNT;;False|84;;;;;;;;;;11/02/2025 at 9:43 PM;GUEST ACCOUNT;From: 09/02/2025 at 10:29 AM - To: 11/02/2025 at 9:43 PM;False|110;;;;;;;;;;11/02/2025 at 9:43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*);False|110;;;;;;;;;;09/02/2025 at 10:29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*);False|84;;;;;;;;;;09/02/2025 at 10:29 AM;GUEST ACCOUNT;From: 07/02/2025 at 11:19 PM - To: 09/02/2025 at 10:29 AM;False|1;;;;;;;;;;09/02/2025 at 10:29 AM;GUEST ACCOUNT;;False|1;;;;;;;;;;07/02/2025 at 11:19 PM;scott.turnbull;;False|84;;;;;;;;;;07/02/2025 at 11:19 PM;scott.turnbull;From: 06/02/2025 at 9:51 PM - To: 07/02/2025 at 11:19 PM;False|112;;;;;;;;;;07/02/2025 at 11:19 PM;scott.turnbull;P:\\TasTAFE Test export 07022025\\EP_7120152_Official Document Request Form (International Education).DOCX;False|125;;;;;;;;;;07/02/2025 at 11:19 PM;scott.turnbull;Revision Number 1 (Main Document Store: 001+0UHX+0O6F1PTK0IY.DOCX);False|125;;;;;;;;;;07/02/2025 at 11:19 PM;scott.turnbull;Revision Number 2 (Main Document Store: 002+0NFX+0O6F1PSB0DI.DOCX);False|125;;;;;;;;;;07/02/2025 at 11:19 PM;scott.turnbull;Revision Number 3 (Main Document Store: 002+0NGX+0O6F1PSB70T.DOCX);False|112;;;;;;;;;;06/02/2025 at 9:51 PM;scott.turnbull;P:\\TasTAFE test export 06022025\\EP_7120152_Official Document Request Form (International Education).DOCX;False|84;;;;;;;;;;06/02/2025 at 9:51 PM;scott.turnbull;From: 06/02/2025 at 1:48 AM - To: 06/02/2025 at 9:51 PM;False|1;;;;;;;;;;06/02/2025 at 9:51 PM;scott.turnbull;;False|125;;;;;;;;;;06/02/2025 at 9:51 PM;scott.turnbull;Revision Number 1 (Main Document Store: 001+0UHX+0O6F1PTK0IY.DOCX);False|125;;;;;;;;;;06/02/2025 at 9:51 PM;scott.turnbull;Revision Number 2 (Main Document Store: 002+0NFX+0O6F1PSB0DI.DOCX);False|125;;;;;;;;;;06/02/2025 at 9:51 PM;scott.turnbull;Revision Number 3 (Main Document Store: 002+0NGX+0O6F1PSB70T.DOCX);False|110;;;;;;;;;;06/02/2025 at 1:48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*);False|1;;;;;;;;;;06/02/2025 at 1:48 AM;GUEST ACCOUNT;;False|84;;;;;;;;;;06/02/2025 at 1:48 AM;GUEST ACCOUNT;From: 05/02/2025 at 8:15 PM - To: 06/02/2025 at 1:48 AM;False|84;;;;;;;;;;05/02/2025 at 8:15 PM;GUEST ACCOUNT;From: 04/02/2025 at 9:45 PM - To: 05/02/2025 at 8:15 PM;False|1;;;;;;;;;;05/02/2025 at 8:15 PM;GUEST ACCOUNT;;False|110;;;;;;;;;;05/02/2025 at 8:15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*);False|1;;;;;;;;;;04/02/2025 at 9:45 PM;GUEST ACCOUNT;;False|84;;;;;;;;;;04/02/2025 at 9:45 PM;GUEST ACCOUNT;From: 04/02/2025 at 9:14 AM - To: 04/02/2025 at 9:45 PM;False|110;;;;;;;;;;04/02/2025 at 9:45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*);False|1;;;;;;;;;;04/02/2025 at 9:14 AM;GUEST ACCOUNT;;False|84;;;;;;;;;;04/02/2025 at 9:14 AM;GUEST ACCOUNT;From: 02/02/2025 at 10:25 AM - To: 04/02/2025 at 9:14 AM;False|110;;;;;;;;;;04/02/2025 at 9:14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*);False|110;;;;;;;;;;02/02/2025 at 10:25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*);False|84;;;;;;;;;;02/02/2025 at 10:25 AM;GUEST ACCOUNT;From: 29/01/2025 at 9:41 PM - To: 02/02/2025 at 10:25 AM;False|1;;;;;;;;;;02/02/2025 at 10:25 AM;GUEST ACCOUNT;;False|1;;;;;;;;;;29/01/2025 at 9:41 PM;GUEST ACCOUNT;;False|84;;;;;;;;;;29/01/2025 at 9:41 PM;GUEST ACCOUNT;From: 28/01/2025 at 9:40 PM - To: 29/01/2025 at 9:41 PM;False|110;;;;;;;;;;29/01/2025 at 9:41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*);False|110;;;;;;;;;;28/01/2025 at 9:40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*);False|84;;;;;;;;;;28/01/2025 at 9:40 PM;GUEST ACCOUNT;From: 26/01/2025 at 10:31 AM - To: 28/01/2025 at 9:40 PM;False|1;;;;;;;;;;28/01/2025 at 9:40 PM;GUEST ACCOUNT;;False|1;;;;;;;;;;26/01/2025 at 10:31 AM;GUEST ACCOUNT;;False|84;;;;;;;;;;26/01/2025 at 10:31 AM;GUEST ACCOUNT;From: 25/01/2025 at 10:12 PM - To: 26/01/2025 at 10:31 AM;False|110;;;;;;;;;;26/01/2025 at 10:31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*);False|110;;;;;;;;;;25/01/2025 at 10:12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*);False|84;;;;;;;;;;25/01/2025 at 10:12 PM;GUEST ACCOUNT;From: 22/01/2025 at 11:56 AM - To: 25/01/2025 at 10:12 PM;False|1;;;;;;;;;;25/01/2025 at 10:12 PM;GUEST ACCOUNT;;False|1;;;;;;;;;;22/01/2025 at 11:56 AM;mark.steczkowicz;;False|84;;;;;;;;;;22/01/2025 at 11:56 AM;mark.steczkowicz;From: 21/01/2025 at 9:44 PM - To: 22/01/2025 at 11:56 AM;False|125;;;;;;;;;;22/01/2025 at 11:56 AM;mark.steczkowicz;Revision Number 1 (Main Document Store: 001+0UHX+0O6F1PTK0IY.DOCX);False|112;;;;;;;;;;22/01/2025 at 11:56 AM;mark.steczkowicz;C:\\Users\\mark.steczkowicz\\Downloads\\TasTafe Export 05122025\\Documents\\EP_7120152.DOCX;False|125;;;;;;;;;;22/01/2025 at 11:56 AM;mark.steczkowicz;Revision Number 2 (Main Document Store: 002+0NFX+0O6F1PSB0DI.DOCX);False|125;;;;;;;;;;22/01/2025 at 11:56 AM;mark.steczkowicz;Revision Number 3 (Main Document Store: 002+0NGX+0O6F1PSB70T.DOCX);False|110;;;;;;;;;;21/01/2025 at 9:44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*);False|84;;;;;;;;;;21/01/2025 at 9:44 PM;GUEST ACCOUNT;From: 19/01/2025 at 10:19 AM - To: 21/01/2025 at 9:44 PM;False|1;;;;;;;;;;21/01/2025 at 9:44 PM;GUEST ACCOUNT;;False|1;;;;;;;;;;19/01/2025 at 10:19 AM;GUEST ACCOUNT;;False|84;;;;;;;;;;19/01/2025 at 10:19 AM;GUEST ACCOUNT;From: 14/01/2025 at 9:45 PM - To: 19/01/2025 at 10:19 AM;False|110;;;;;;;;;;19/01/2025 at 10:19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*);False|110;;;;;;;;;;14/01/2025 at 9:45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*);False|84;;;;;;;;;;14/01/2025 at 9:45 PM;GUEST ACCOUNT;From: 12/01/2025 at 10:33 AM - To: 14/01/2025 at 9:45 PM;False|1;;;;;;;;;;14/01/2025 at 9:45 PM;GUEST ACCOUNT;;False|1;;;;;;;;;;12/01/2025 at 10:33 AM;GUEST ACCOUNT;;False|84;;;;;;;;;;12/01/2025 at 10:33 AM;GUEST ACCOUNT;From: 11/01/2025 at 3:00 PM - To: 12/01/2025 at 10:33 AM;False|110;;;;;;;;;;12/01/2025 at 10:33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*);False|110;;;;;;;;;;11/01/2025 at 3:00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*);False|84;;;;;;;;;;11/01/2025 at 3:00 PM;GUEST ACCOUNT;From: 11/01/2025 at 7:47 AM - To: 11/01/2025 at 3:00 PM;False|1;;;;;;;;;;11/01/2025 at 3:00 PM;GUEST ACCOUNT;;False|1;;;;;;;;;;11/01/2025 at 7:47 AM;GUEST ACCOUNT;;False|84;;;;;;;;;;11/01/2025 at 7:47 AM;GUEST ACCOUNT;From: 08/01/2025 at 4:50 PM - To: 11/01/2025 at 7:47 AM;False|110;;;;;;;;;;11/01/2025 at 7:47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*);False|110;;;;;;;;;;08/01/2025 at 4:50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*);False|84;;;;;;;;;;08/01/2025 at 4:50 PM;GUEST ACCOUNT;From: 08/01/2025 at 3:55 AM - To: 08/01/2025 at 4:50 PM;False|1;;;;;;;;;;08/01/2025 at 4:50 PM;GUEST ACCOUNT;;False|1;;;;;;;;;;08/01/2025 at 3:55 AM;GUEST ACCOUNT;;False|84;;;;;;;;;;08/01/2025 at 3:55 AM;GUEST ACCOUNT;From: 07/01/2025 at 9:40 PM - To: 08/01/2025 at 3:55 AM;False|110;;;;;;;;;;08/01/2025 at 3:55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*);False|110;;;;;;;;;;07/01/2025 at 9:40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*);False|84;;;;;;;;;;07/01/2025 at 9:40 PM;GUEST ACCOUNT;From: 06/01/2025 at 1:20 PM - To: 07/01/2025 at 9:40 PM;False|1;;;;;;;;;;07/01/2025 at 9:40 PM;GUEST ACCOUNT;;False|1;;;;;;;;;;06/01/2025 at 1:20 PM;GUEST ACCOUNT;;False|84;;;;;;;;;;06/01/2025 at 1:20 PM;GUEST ACCOUNT;From: 06/01/2025 at 1:20 PM - To: 06/01/2025 at 1:20 PM;False|110;;;;;;;;;;06/01/2025 at 1:20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*);False|110;;;;;;;;;;06/01/2025 at 1:20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*);False|84;;;;;;;;;;06/01/2025 at 1:20 PM;GUEST ACCOUNT;From: 05/01/2025 at 6:29 PM - To: 06/01/2025 at 1:20 PM;False|1;;;;;;;;;;06/01/2025 at 1:20 PM;GUEST ACCOUNT;;False|1;;;;;;;;;;05/01/2025 at 6:29 PM;GUEST ACCOUNT;;False|84;;;;;;;;;;05/01/2025 at 6:29 PM;GUEST ACCOUNT;From: 05/01/2025 at 10:36 AM - To: 05/01/2025 at 6:29 PM;False|110;;;;;;;;;;05/01/2025 at 6:29 PM;GUEST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*);False|110;;;;;;;;;;05/01/2025 at 10:36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*);False|84;;;;;;;;;;05/01/2025 at 10:36 AM;GUEST ACCOUNT;From: 04/01/2025 at 5:32 AM - To: 05/01/2025 at 10:36 AM;False|1;;;;;;;;;;05/01/2025 at 10:36 AM;GUEST ACCOUNT;;False|1;;;;;;;;;;04/01/2025 at 5:32 AM;GUEST ACCOUNT;;False|84;;;;;;;;;;04/01/2025 at 5:32 AM;GUEST ACCOUNT;From: 04/01/2025 at 5:32 AM - To: 04/01/2025 at 5:32 AM;False|110;;;;;;;;;;04/01/2025 at 5:32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*);False|110;;;;;;;;;;04/01/2025 at 5:32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*);False|84;;;;;;;;;;04/01/2025 at 5:32 AM;GUEST ACCOUNT;From: 04/01/2025 at 5:32 AM - To: 04/01/2025 at 5:32 AM;False|1;;;;;;;;;;04/01/2025 at 5:32 AM;GUEST ACCOUNT;;False|1;;;;;;;;;;04/01/2025 at 5:32 AM;GUEST ACCOUNT;;False|84;;;;;;;;;;04/01/2025 at 5:32 AM;GUEST ACCOUNT;From: 03/01/2025 at 4:43 AM - To: 04/01/2025 at 5:32 AM;False|110;;;;;;;;;;04/01/2025 at 5:32 AM;GUEST ACCOUNT;Revision Number 4 - C:\\Users\\katherine.rhee\\ContentManager\\Offline Records (EP)\\TasTAFE Supporting ~ POLICY AND PROCEDURES - Standards(2)\\Official Document Request Form (International Education).DOCX (* Main Document Store: 001+0UJX+0O6F1PTKFSD.DOCX *);False|110;;;;;;;;;;03/01/2025 at 4:43 AM;GUEST ACCOUNT;Revisio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30922B-68C8-4782-9A31-25A88B2B7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ffd6-8fc2-4120-ba5d-b951f1df6f40"/>
    <ds:schemaRef ds:uri="d6ba8d63-2205-4b86-9f24-420d49a982d5"/>
    <ds:schemaRef ds:uri="7fa37bdc-f6e5-49b4-8da2-2bf50fb30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8754D8-AB20-479B-B7BE-8823CF94E7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9dfffd6-8fc2-4120-ba5d-b951f1df6f40"/>
    <ds:schemaRef ds:uri="d6ba8d63-2205-4b86-9f24-420d49a982d5"/>
    <ds:schemaRef ds:uri="7fa37bdc-f6e5-49b4-8da2-2bf50fb304e8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Supporting document (3)</Template>
  <TotalTime>19</TotalTime>
  <Pages>2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Document Request Form (International Education)</dc:title>
  <dc:subject/>
  <dc:creator>Lawes, Alison</dc:creator>
  <cp:keywords/>
  <dc:description/>
  <cp:lastModifiedBy>Rigby, Matt</cp:lastModifiedBy>
  <cp:revision>29</cp:revision>
  <cp:lastPrinted>2020-12-23T02:30:00Z</cp:lastPrinted>
  <dcterms:created xsi:type="dcterms:W3CDTF">2024-05-27T05:09:00Z</dcterms:created>
  <dcterms:modified xsi:type="dcterms:W3CDTF">2025-05-05T01:37:00Z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GrammarlyDocumentId">
    <vt:lpwstr>0917bc0d209f240e4ca83017f4ad542b690e56549e2616f2e3b23e86043ad82c</vt:lpwstr>
  </property>
  <property fmtid="{D5CDD505-2E9C-101B-9397-08002B2CF9AE}" pid="4" name="MediaServiceImageTags">
    <vt:lpwstr/>
  </property>
  <property fmtid="{D5CDD505-2E9C-101B-9397-08002B2CF9AE}" pid="5" name="_ExtendedDescription">
    <vt:lpwstr>Official Document Request Form (International Education)</vt:lpwstr>
  </property>
</Properties>
</file>