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9512514" w:displacedByCustomXml="next"/>
    <w:bookmarkStart w:id="1" w:name="_Toc30502210" w:displacedByCustomXml="next"/>
    <w:sdt>
      <w:sdtPr>
        <w:rPr>
          <w:sz w:val="48"/>
          <w:szCs w:val="24"/>
        </w:rPr>
        <w:alias w:val="Title"/>
        <w:tag w:val=""/>
        <w:id w:val="1694955488"/>
        <w:placeholder>
          <w:docPart w:val="8EF40278A06F49359E6F9BC3FB0008C2"/>
        </w:placeholder>
        <w:dataBinding w:prefixMappings="xmlns:ns0='http://purl.org/dc/elements/1.1/' xmlns:ns1='http://schemas.openxmlformats.org/package/2006/metadata/core-properties' " w:xpath="/ns1:coreProperties[1]/ns0:title[1]" w:storeItemID="{6C3C8BC8-F283-45AE-878A-BAB7291924A1}"/>
        <w:text/>
      </w:sdtPr>
      <w:sdtEndPr/>
      <w:sdtContent>
        <w:p w14:paraId="7736D30E" w14:textId="278C32BC" w:rsidR="00D75FE2" w:rsidRPr="005E4F17" w:rsidRDefault="00E3337E" w:rsidP="00556C0A">
          <w:pPr>
            <w:pStyle w:val="MainTitleHeading"/>
            <w:framePr w:w="9917" w:wrap="around"/>
            <w:ind w:right="277"/>
            <w:rPr>
              <w:sz w:val="48"/>
              <w:szCs w:val="24"/>
            </w:rPr>
          </w:pPr>
          <w:r>
            <w:rPr>
              <w:sz w:val="48"/>
              <w:szCs w:val="24"/>
            </w:rPr>
            <w:t>Informed Choices Student Self-Assessment</w:t>
          </w:r>
        </w:p>
      </w:sdtContent>
    </w:sdt>
    <w:p w14:paraId="3F04D8C6" w14:textId="483E764D" w:rsidR="00E3337E" w:rsidRPr="00B81340" w:rsidRDefault="00E3337E" w:rsidP="00CE6691">
      <w:pPr>
        <w:pStyle w:val="Heading1"/>
        <w:rPr>
          <w:rStyle w:val="Strong"/>
        </w:rPr>
      </w:pPr>
      <w:r w:rsidRPr="00B81340">
        <w:rPr>
          <w:rStyle w:val="Strong"/>
        </w:rPr>
        <w:t>CHC30113 Certificate III in Early Childhood Education and Care.</w:t>
      </w:r>
    </w:p>
    <w:p w14:paraId="6BA465F7" w14:textId="692802EB" w:rsidR="00556C0A" w:rsidRPr="00556C0A" w:rsidRDefault="00556C0A" w:rsidP="00CE6691">
      <w:pPr>
        <w:pStyle w:val="Heading1"/>
      </w:pPr>
      <w:r w:rsidRPr="00556C0A">
        <w:t>Purpose of this document</w:t>
      </w:r>
    </w:p>
    <w:p w14:paraId="1CE8B157" w14:textId="77777777" w:rsidR="00556C0A" w:rsidRPr="00556C0A" w:rsidRDefault="00556C0A" w:rsidP="00556C0A">
      <w:pPr>
        <w:rPr>
          <w:szCs w:val="24"/>
        </w:rPr>
      </w:pPr>
      <w:r w:rsidRPr="00556C0A">
        <w:rPr>
          <w:szCs w:val="24"/>
        </w:rPr>
        <w:t>To provide information for you to clearly understand the requirements of the course and the requirements to work in the Early Childhood Education and Care sector.</w:t>
      </w:r>
    </w:p>
    <w:p w14:paraId="523F14A5" w14:textId="77777777" w:rsidR="00556C0A" w:rsidRPr="00556C0A" w:rsidRDefault="00556C0A" w:rsidP="00556C0A">
      <w:pPr>
        <w:rPr>
          <w:szCs w:val="24"/>
        </w:rPr>
      </w:pPr>
      <w:r w:rsidRPr="00556C0A">
        <w:rPr>
          <w:szCs w:val="24"/>
        </w:rPr>
        <w:t xml:space="preserve">This document lists the requirements, skills and attributes recommended when participating in the Early Childhood Education and Care sector. </w:t>
      </w:r>
    </w:p>
    <w:p w14:paraId="1DA01D50" w14:textId="77777777" w:rsidR="00556C0A" w:rsidRPr="00556C0A" w:rsidRDefault="00556C0A" w:rsidP="00556C0A">
      <w:pPr>
        <w:rPr>
          <w:szCs w:val="24"/>
        </w:rPr>
      </w:pPr>
      <w:r w:rsidRPr="00556C0A">
        <w:rPr>
          <w:szCs w:val="24"/>
        </w:rPr>
        <w:t>Many of these skills and attributes are valued by industry and are key indicators of the employability skills required to work in the Childhood Education and Care sector.</w:t>
      </w:r>
    </w:p>
    <w:p w14:paraId="3A3C1F14" w14:textId="77777777" w:rsidR="00556C0A" w:rsidRPr="00556C0A" w:rsidRDefault="00556C0A" w:rsidP="00556C0A">
      <w:pPr>
        <w:rPr>
          <w:szCs w:val="24"/>
        </w:rPr>
      </w:pPr>
      <w:r w:rsidRPr="00556C0A">
        <w:rPr>
          <w:szCs w:val="24"/>
        </w:rPr>
        <w:t xml:space="preserve">To make an informed choice about this course, you should take into account the essential requirements, skills and attributes that Early Childhood Educators should possess when working in the sector.  </w:t>
      </w:r>
    </w:p>
    <w:p w14:paraId="7480ECE2" w14:textId="77777777" w:rsidR="00556C0A" w:rsidRDefault="00556C0A" w:rsidP="00556C0A">
      <w:pPr>
        <w:rPr>
          <w:szCs w:val="24"/>
        </w:rPr>
      </w:pPr>
    </w:p>
    <w:p w14:paraId="2F8119DC" w14:textId="01CEC5A5" w:rsidR="00556C0A" w:rsidRPr="00556C0A" w:rsidRDefault="00556C0A" w:rsidP="00556C0A">
      <w:pPr>
        <w:rPr>
          <w:szCs w:val="24"/>
        </w:rPr>
      </w:pPr>
      <w:r w:rsidRPr="00556C0A">
        <w:rPr>
          <w:szCs w:val="24"/>
        </w:rPr>
        <w:t>Educators are required to have the ability to:</w:t>
      </w:r>
    </w:p>
    <w:p w14:paraId="06C9CD5D" w14:textId="77777777" w:rsidR="00556C0A" w:rsidRPr="00556C0A" w:rsidRDefault="00556C0A" w:rsidP="00556C0A">
      <w:pPr>
        <w:pStyle w:val="ListBullet"/>
        <w:contextualSpacing w:val="0"/>
        <w:rPr>
          <w:sz w:val="24"/>
          <w:szCs w:val="24"/>
        </w:rPr>
      </w:pPr>
      <w:r w:rsidRPr="00556C0A">
        <w:rPr>
          <w:sz w:val="24"/>
          <w:szCs w:val="24"/>
        </w:rPr>
        <w:t>Meet the essential course / job requirements.</w:t>
      </w:r>
    </w:p>
    <w:p w14:paraId="06D8245B" w14:textId="77777777" w:rsidR="00556C0A" w:rsidRPr="00556C0A" w:rsidRDefault="00556C0A" w:rsidP="00556C0A">
      <w:pPr>
        <w:pStyle w:val="ListBullet"/>
        <w:contextualSpacing w:val="0"/>
        <w:rPr>
          <w:sz w:val="24"/>
          <w:szCs w:val="24"/>
        </w:rPr>
      </w:pPr>
      <w:r w:rsidRPr="00556C0A">
        <w:rPr>
          <w:sz w:val="24"/>
          <w:szCs w:val="24"/>
        </w:rPr>
        <w:t>Complete assessments / work to an Australian Core Skills Framework (ACSF) exit level 3 standard.</w:t>
      </w:r>
    </w:p>
    <w:p w14:paraId="2CF77A0C" w14:textId="77777777" w:rsidR="00556C0A" w:rsidRPr="00556C0A" w:rsidRDefault="00556C0A" w:rsidP="00556C0A">
      <w:pPr>
        <w:pStyle w:val="ListBullet"/>
        <w:contextualSpacing w:val="0"/>
        <w:rPr>
          <w:sz w:val="24"/>
          <w:szCs w:val="24"/>
        </w:rPr>
      </w:pPr>
      <w:r w:rsidRPr="00556C0A">
        <w:rPr>
          <w:sz w:val="24"/>
          <w:szCs w:val="24"/>
        </w:rPr>
        <w:t xml:space="preserve">Have high verbal communication skills in English to communicate with children, parents and supervisors. </w:t>
      </w:r>
    </w:p>
    <w:p w14:paraId="4AD8FF81" w14:textId="77777777" w:rsidR="00556C0A" w:rsidRDefault="00556C0A" w:rsidP="00556C0A">
      <w:pPr>
        <w:rPr>
          <w:szCs w:val="24"/>
        </w:rPr>
      </w:pPr>
    </w:p>
    <w:p w14:paraId="2D11E0AC" w14:textId="0EC8DD28" w:rsidR="00556C0A" w:rsidRPr="00556C0A" w:rsidRDefault="00556C0A" w:rsidP="00556C0A">
      <w:pPr>
        <w:rPr>
          <w:szCs w:val="24"/>
        </w:rPr>
      </w:pPr>
      <w:r w:rsidRPr="00556C0A">
        <w:rPr>
          <w:szCs w:val="24"/>
        </w:rPr>
        <w:t>For more specific information on the details and tasks relating to the Early Childhood Industry refer to:</w:t>
      </w:r>
    </w:p>
    <w:p w14:paraId="21E4F6CF" w14:textId="1E685405" w:rsidR="00556C0A" w:rsidRPr="00556C0A" w:rsidRDefault="00556C0A" w:rsidP="00556C0A">
      <w:pPr>
        <w:pStyle w:val="ListBullet"/>
        <w:contextualSpacing w:val="0"/>
        <w:rPr>
          <w:sz w:val="24"/>
          <w:szCs w:val="24"/>
        </w:rPr>
      </w:pPr>
      <w:r w:rsidRPr="00556C0A">
        <w:rPr>
          <w:sz w:val="24"/>
          <w:szCs w:val="24"/>
        </w:rPr>
        <w:t>Early Childhood Australia</w:t>
      </w:r>
      <w:r w:rsidRPr="00556C0A">
        <w:rPr>
          <w:b/>
          <w:bCs/>
          <w:sz w:val="24"/>
          <w:szCs w:val="24"/>
        </w:rPr>
        <w:t xml:space="preserve"> </w:t>
      </w:r>
      <w:hyperlink r:id="rId11" w:history="1">
        <w:r w:rsidRPr="00556C0A">
          <w:rPr>
            <w:rStyle w:val="Hyperlink"/>
            <w:b/>
            <w:bCs/>
            <w:sz w:val="24"/>
            <w:szCs w:val="24"/>
          </w:rPr>
          <w:t>http://www.earlychildhoodaustralia.org.au</w:t>
        </w:r>
      </w:hyperlink>
    </w:p>
    <w:p w14:paraId="67DD323F" w14:textId="0ACCB109" w:rsidR="00556C0A" w:rsidRPr="00556C0A" w:rsidRDefault="00556C0A" w:rsidP="00556C0A">
      <w:pPr>
        <w:pStyle w:val="ListBullet"/>
        <w:contextualSpacing w:val="0"/>
        <w:rPr>
          <w:sz w:val="24"/>
          <w:szCs w:val="24"/>
        </w:rPr>
      </w:pPr>
      <w:r w:rsidRPr="00556C0A">
        <w:rPr>
          <w:sz w:val="24"/>
          <w:szCs w:val="24"/>
        </w:rPr>
        <w:t xml:space="preserve">Education and Care Quality Authority </w:t>
      </w:r>
      <w:hyperlink r:id="rId12" w:history="1">
        <w:r w:rsidRPr="00556C0A">
          <w:rPr>
            <w:rStyle w:val="Hyperlink"/>
            <w:b/>
            <w:bCs/>
            <w:sz w:val="24"/>
            <w:szCs w:val="24"/>
          </w:rPr>
          <w:t>http://www.acecqa.gov.au</w:t>
        </w:r>
      </w:hyperlink>
    </w:p>
    <w:p w14:paraId="0665B214" w14:textId="2B27F705" w:rsidR="00BD1437" w:rsidRDefault="00502679" w:rsidP="00556C0A">
      <w:pPr>
        <w:spacing w:before="0" w:after="160" w:line="259" w:lineRule="auto"/>
      </w:pPr>
      <w:r>
        <w:br w:type="page"/>
      </w:r>
      <w:bookmarkEnd w:id="1"/>
      <w:bookmarkEnd w:id="0"/>
    </w:p>
    <w:p w14:paraId="460EE723" w14:textId="24699E05" w:rsidR="00556C0A" w:rsidRDefault="00556C0A" w:rsidP="00CE6691">
      <w:pPr>
        <w:pStyle w:val="Heading1"/>
      </w:pPr>
      <w:r>
        <w:lastRenderedPageBreak/>
        <w:t xml:space="preserve">Informed choice process </w:t>
      </w:r>
    </w:p>
    <w:p w14:paraId="11E8FFED" w14:textId="77777777" w:rsidR="00556C0A" w:rsidRDefault="00556C0A" w:rsidP="00556C0A">
      <w:pPr>
        <w:spacing w:before="0" w:after="160" w:line="259" w:lineRule="auto"/>
      </w:pPr>
      <w:r>
        <w:t xml:space="preserve">Complete the following pages of this document to gain an understanding of what is required when working in the Early Childhood Education and Care sector. This process is to help you make an informed choice as to whether the Early Childhood Education and Care course is the right course for you. </w:t>
      </w:r>
    </w:p>
    <w:p w14:paraId="32AEE045" w14:textId="77777777" w:rsidR="00556C0A" w:rsidRDefault="00556C0A" w:rsidP="00556C0A">
      <w:pPr>
        <w:spacing w:before="0" w:after="160" w:line="259" w:lineRule="auto"/>
      </w:pPr>
      <w:r>
        <w:t xml:space="preserve">If you think you may experience challenges related to a disability or health conditions, or for any other reason you should discuss your concerns with a teacher or client services person, preferably prior to the application process. </w:t>
      </w:r>
    </w:p>
    <w:p w14:paraId="79DE813E" w14:textId="77777777" w:rsidR="00556C0A" w:rsidRDefault="00556C0A" w:rsidP="00556C0A">
      <w:pPr>
        <w:spacing w:before="0" w:after="160" w:line="259" w:lineRule="auto"/>
      </w:pPr>
      <w:r>
        <w:t>A student support services staff member or a disability liaison officer may be able to assist you further.</w:t>
      </w:r>
    </w:p>
    <w:p w14:paraId="681120FB" w14:textId="77777777" w:rsidR="00556C0A" w:rsidRDefault="00556C0A" w:rsidP="00556C0A">
      <w:pPr>
        <w:spacing w:before="0" w:after="160" w:line="259" w:lineRule="auto"/>
      </w:pPr>
    </w:p>
    <w:p w14:paraId="742B27F4" w14:textId="77777777" w:rsidR="00556C0A" w:rsidRPr="00CE6691" w:rsidRDefault="00556C0A" w:rsidP="00CE6691">
      <w:pPr>
        <w:rPr>
          <w:b/>
          <w:bCs/>
          <w:sz w:val="32"/>
          <w:szCs w:val="28"/>
        </w:rPr>
      </w:pPr>
      <w:r w:rsidRPr="00CE6691">
        <w:rPr>
          <w:b/>
          <w:bCs/>
          <w:sz w:val="32"/>
          <w:szCs w:val="28"/>
        </w:rPr>
        <w:t>If you make an informed choice that Early Childhood Education and Care is not the right pathway for you, please consider another TasTAFE qualification from the following programs:</w:t>
      </w:r>
    </w:p>
    <w:p w14:paraId="36A8B5A0" w14:textId="77777777" w:rsidR="00556C0A" w:rsidRDefault="00556C0A" w:rsidP="00556C0A">
      <w:pPr>
        <w:spacing w:before="0" w:after="160" w:line="259" w:lineRule="auto"/>
      </w:pPr>
    </w:p>
    <w:p w14:paraId="014C89E1" w14:textId="3A882DB2" w:rsidR="00556C0A" w:rsidRDefault="00556C0A" w:rsidP="00556C0A">
      <w:pPr>
        <w:spacing w:before="0" w:after="160" w:line="259" w:lineRule="auto"/>
      </w:pPr>
      <w:r>
        <w:t>•</w:t>
      </w:r>
      <w:r>
        <w:tab/>
        <w:t xml:space="preserve">Course listings - </w:t>
      </w:r>
      <w:hyperlink r:id="rId13" w:history="1">
        <w:r w:rsidRPr="00CE6691">
          <w:rPr>
            <w:rStyle w:val="Hyperlink"/>
            <w:b/>
            <w:bCs/>
          </w:rPr>
          <w:t>https://www.tastafe.tas.edu.au</w:t>
        </w:r>
      </w:hyperlink>
    </w:p>
    <w:p w14:paraId="066D59C0" w14:textId="7FA1F1A1" w:rsidR="00BD1437" w:rsidRDefault="00556C0A" w:rsidP="00556C0A">
      <w:pPr>
        <w:spacing w:before="0" w:after="160" w:line="259" w:lineRule="auto"/>
        <w:rPr>
          <w:b/>
          <w:bCs/>
        </w:rPr>
      </w:pPr>
      <w:r>
        <w:t>•</w:t>
      </w:r>
      <w:r>
        <w:tab/>
        <w:t>For more detailed information about specific courses go to</w:t>
      </w:r>
      <w:r w:rsidR="00CE6691">
        <w:t xml:space="preserve"> </w:t>
      </w:r>
      <w:hyperlink r:id="rId14" w:history="1">
        <w:r w:rsidR="00CE6691" w:rsidRPr="00CE6691">
          <w:rPr>
            <w:rStyle w:val="Hyperlink"/>
            <w:b/>
            <w:bCs/>
          </w:rPr>
          <w:t>http:/training.gov.au</w:t>
        </w:r>
      </w:hyperlink>
    </w:p>
    <w:p w14:paraId="02BF9BF0" w14:textId="0BCDEFC7" w:rsidR="00CE6691" w:rsidRDefault="00CE6691">
      <w:pPr>
        <w:spacing w:before="0" w:after="160" w:line="259" w:lineRule="auto"/>
        <w:rPr>
          <w:b/>
          <w:bCs/>
        </w:rPr>
      </w:pPr>
      <w:r>
        <w:rPr>
          <w:b/>
          <w:bCs/>
        </w:rPr>
        <w:br w:type="page"/>
      </w:r>
    </w:p>
    <w:p w14:paraId="76745180" w14:textId="39C41E4A" w:rsidR="00CE6691" w:rsidRDefault="00CE6691" w:rsidP="00CE6691">
      <w:pPr>
        <w:pStyle w:val="Heading1"/>
      </w:pPr>
      <w:r>
        <w:lastRenderedPageBreak/>
        <w:t>Self-assessment of skills and attributes</w:t>
      </w:r>
    </w:p>
    <w:p w14:paraId="72FE50DD" w14:textId="77777777" w:rsidR="00CE6691" w:rsidRDefault="00CE6691" w:rsidP="00CE6691">
      <w:r>
        <w:t xml:space="preserve">Listed below are the skills and attributes which you will need to demonstrate during your training to meet the qualification requirements. These are also highly valued by industry when seeking employment. </w:t>
      </w:r>
    </w:p>
    <w:p w14:paraId="21712DF8" w14:textId="77777777" w:rsidR="00CE6691" w:rsidRDefault="00CE6691" w:rsidP="00CE6691"/>
    <w:p w14:paraId="33CAE170" w14:textId="2463AA74" w:rsidR="00CE6691" w:rsidRDefault="00CE6691" w:rsidP="00CE6691">
      <w:pPr>
        <w:rPr>
          <w:b/>
          <w:bCs/>
        </w:rPr>
      </w:pPr>
      <w:r w:rsidRPr="00CE6691">
        <w:rPr>
          <w:b/>
          <w:bCs/>
        </w:rPr>
        <w:t>Tick the most appropriate box and add comments as applicable</w:t>
      </w:r>
    </w:p>
    <w:tbl>
      <w:tblPr>
        <w:tblStyle w:val="TableGrid"/>
        <w:tblW w:w="9067" w:type="dxa"/>
        <w:tblLayout w:type="fixed"/>
        <w:tblLook w:val="04A0" w:firstRow="1" w:lastRow="0" w:firstColumn="1" w:lastColumn="0" w:noHBand="0" w:noVBand="1"/>
      </w:tblPr>
      <w:tblGrid>
        <w:gridCol w:w="3397"/>
        <w:gridCol w:w="1985"/>
        <w:gridCol w:w="2410"/>
        <w:gridCol w:w="1275"/>
      </w:tblGrid>
      <w:tr w:rsidR="00CE6691" w:rsidRPr="00CF6726" w14:paraId="1BB5674C" w14:textId="77777777" w:rsidTr="00CE6691">
        <w:trPr>
          <w:trHeight w:val="525"/>
        </w:trPr>
        <w:tc>
          <w:tcPr>
            <w:tcW w:w="3397" w:type="dxa"/>
            <w:shd w:val="clear" w:color="auto" w:fill="auto"/>
            <w:vAlign w:val="center"/>
          </w:tcPr>
          <w:p w14:paraId="243F43A5" w14:textId="77777777" w:rsidR="00CE6691" w:rsidRPr="001360AB" w:rsidRDefault="00CE6691" w:rsidP="00777889">
            <w:pPr>
              <w:spacing w:after="0"/>
              <w:rPr>
                <w:rFonts w:cs="Arial"/>
                <w:b/>
              </w:rPr>
            </w:pPr>
            <w:r w:rsidRPr="001360AB">
              <w:rPr>
                <w:rFonts w:cs="Arial"/>
                <w:b/>
              </w:rPr>
              <w:t>Essential Requirement</w:t>
            </w:r>
          </w:p>
        </w:tc>
        <w:tc>
          <w:tcPr>
            <w:tcW w:w="1985" w:type="dxa"/>
            <w:shd w:val="clear" w:color="auto" w:fill="auto"/>
            <w:vAlign w:val="center"/>
          </w:tcPr>
          <w:p w14:paraId="2A12CF5C" w14:textId="77777777" w:rsidR="00CE6691" w:rsidRPr="001360AB" w:rsidRDefault="00CE6691" w:rsidP="00777889">
            <w:pPr>
              <w:spacing w:after="0"/>
              <w:rPr>
                <w:rFonts w:cs="Arial"/>
              </w:rPr>
            </w:pPr>
            <w:r w:rsidRPr="001360AB">
              <w:rPr>
                <w:rFonts w:cs="Arial"/>
              </w:rPr>
              <w:t xml:space="preserve">Would be </w:t>
            </w:r>
            <w:r w:rsidRPr="001360AB">
              <w:rPr>
                <w:rFonts w:cs="Arial"/>
                <w:b/>
              </w:rPr>
              <w:t xml:space="preserve">unable </w:t>
            </w:r>
            <w:r w:rsidRPr="001360AB">
              <w:rPr>
                <w:rFonts w:cs="Arial"/>
              </w:rPr>
              <w:t xml:space="preserve">to do </w:t>
            </w:r>
          </w:p>
        </w:tc>
        <w:tc>
          <w:tcPr>
            <w:tcW w:w="2410" w:type="dxa"/>
            <w:shd w:val="clear" w:color="auto" w:fill="auto"/>
            <w:vAlign w:val="center"/>
          </w:tcPr>
          <w:p w14:paraId="2EA9BBAA" w14:textId="77777777" w:rsidR="00CE6691" w:rsidRPr="001360AB" w:rsidRDefault="00CE6691" w:rsidP="00777889">
            <w:pPr>
              <w:spacing w:after="0"/>
              <w:rPr>
                <w:rFonts w:cs="Arial"/>
                <w:b/>
              </w:rPr>
            </w:pPr>
            <w:r w:rsidRPr="001360AB">
              <w:rPr>
                <w:rFonts w:cs="Arial"/>
              </w:rPr>
              <w:t xml:space="preserve">Would be </w:t>
            </w:r>
            <w:r w:rsidRPr="001360AB">
              <w:rPr>
                <w:rFonts w:cs="Arial"/>
                <w:b/>
              </w:rPr>
              <w:t>difficult</w:t>
            </w:r>
            <w:r w:rsidRPr="001360AB">
              <w:rPr>
                <w:rFonts w:cs="Arial"/>
              </w:rPr>
              <w:t xml:space="preserve"> to do</w:t>
            </w:r>
          </w:p>
        </w:tc>
        <w:tc>
          <w:tcPr>
            <w:tcW w:w="1275" w:type="dxa"/>
            <w:shd w:val="clear" w:color="auto" w:fill="auto"/>
            <w:vAlign w:val="center"/>
          </w:tcPr>
          <w:p w14:paraId="409127EC" w14:textId="77777777" w:rsidR="00CE6691" w:rsidRPr="001360AB" w:rsidRDefault="00CE6691" w:rsidP="00777889">
            <w:pPr>
              <w:spacing w:after="0"/>
              <w:rPr>
                <w:rFonts w:cs="Arial"/>
              </w:rPr>
            </w:pPr>
            <w:r w:rsidRPr="001360AB">
              <w:rPr>
                <w:rFonts w:cs="Arial"/>
              </w:rPr>
              <w:t>Can do</w:t>
            </w:r>
          </w:p>
        </w:tc>
      </w:tr>
      <w:tr w:rsidR="00CE6691" w:rsidRPr="00CF6726" w14:paraId="20DF1068" w14:textId="77777777" w:rsidTr="00CE6691">
        <w:trPr>
          <w:trHeight w:val="703"/>
        </w:trPr>
        <w:tc>
          <w:tcPr>
            <w:tcW w:w="3397" w:type="dxa"/>
            <w:tcBorders>
              <w:bottom w:val="single" w:sz="4" w:space="0" w:color="auto"/>
            </w:tcBorders>
            <w:shd w:val="clear" w:color="auto" w:fill="auto"/>
            <w:vAlign w:val="center"/>
          </w:tcPr>
          <w:p w14:paraId="19488AEE" w14:textId="77777777" w:rsidR="00CE6691" w:rsidRPr="001360AB" w:rsidRDefault="00CE6691" w:rsidP="00777889">
            <w:pPr>
              <w:spacing w:after="60"/>
              <w:rPr>
                <w:rFonts w:cs="Arial"/>
                <w:b/>
              </w:rPr>
            </w:pPr>
            <w:r w:rsidRPr="001360AB">
              <w:rPr>
                <w:rFonts w:cs="Arial"/>
                <w:b/>
              </w:rPr>
              <w:t>Attend professional workplace experience,</w:t>
            </w:r>
          </w:p>
          <w:p w14:paraId="0F068868" w14:textId="77777777" w:rsidR="00CE6691" w:rsidRPr="001360AB" w:rsidRDefault="00CE6691" w:rsidP="00777889">
            <w:pPr>
              <w:contextualSpacing/>
              <w:rPr>
                <w:rFonts w:eastAsiaTheme="minorEastAsia"/>
              </w:rPr>
            </w:pPr>
            <w:r w:rsidRPr="001360AB">
              <w:rPr>
                <w:rFonts w:eastAsiaTheme="minorEastAsia"/>
              </w:rPr>
              <w:t xml:space="preserve">You will need to complete a minimum of 120 hours of work placement in a Regulated Early Childhood Education and Care Setting. </w:t>
            </w:r>
          </w:p>
          <w:p w14:paraId="08ABBD40" w14:textId="77777777" w:rsidR="00CE6691" w:rsidRPr="001360AB" w:rsidRDefault="00CE6691" w:rsidP="00777889">
            <w:pPr>
              <w:contextualSpacing/>
              <w:rPr>
                <w:rFonts w:eastAsiaTheme="minorEastAsia"/>
              </w:rPr>
            </w:pPr>
            <w:r w:rsidRPr="001360AB">
              <w:rPr>
                <w:rFonts w:eastAsiaTheme="minorEastAsia"/>
              </w:rPr>
              <w:t xml:space="preserve">Placement hours </w:t>
            </w:r>
            <w:r w:rsidRPr="001360AB">
              <w:rPr>
                <w:rFonts w:eastAsiaTheme="minorEastAsia"/>
                <w:i/>
                <w:iCs/>
              </w:rPr>
              <w:t>will</w:t>
            </w:r>
            <w:r w:rsidRPr="001360AB">
              <w:rPr>
                <w:rFonts w:eastAsiaTheme="minorEastAsia"/>
              </w:rPr>
              <w:t xml:space="preserve"> vary but can be a 7.5 working hour day from Monday to Friday between </w:t>
            </w:r>
          </w:p>
          <w:p w14:paraId="3F87EDF5" w14:textId="77777777" w:rsidR="00CE6691" w:rsidRPr="001360AB" w:rsidRDefault="00CE6691" w:rsidP="00777889">
            <w:pPr>
              <w:contextualSpacing/>
              <w:rPr>
                <w:rFonts w:eastAsiaTheme="minorEastAsia"/>
              </w:rPr>
            </w:pPr>
            <w:r w:rsidRPr="001360AB">
              <w:rPr>
                <w:rFonts w:eastAsiaTheme="minorEastAsia"/>
              </w:rPr>
              <w:t>7am – 10.00pm</w:t>
            </w:r>
          </w:p>
          <w:p w14:paraId="5CC0A233" w14:textId="77777777" w:rsidR="00CE6691" w:rsidRPr="001360AB" w:rsidRDefault="00CE6691" w:rsidP="00777889">
            <w:pPr>
              <w:spacing w:after="60"/>
              <w:rPr>
                <w:rFonts w:cs="Arial"/>
              </w:rPr>
            </w:pPr>
            <w:r w:rsidRPr="001360AB">
              <w:rPr>
                <w:rFonts w:cs="Arial"/>
              </w:rPr>
              <w:t>Work Placement may be in metropolitan, rural or remote areas of Tasmania</w:t>
            </w:r>
          </w:p>
        </w:tc>
        <w:tc>
          <w:tcPr>
            <w:tcW w:w="1985" w:type="dxa"/>
            <w:tcBorders>
              <w:bottom w:val="single" w:sz="4" w:space="0" w:color="auto"/>
            </w:tcBorders>
            <w:shd w:val="clear" w:color="auto" w:fill="auto"/>
            <w:vAlign w:val="center"/>
          </w:tcPr>
          <w:p w14:paraId="651B6254" w14:textId="77777777" w:rsidR="00CE6691" w:rsidRPr="001360AB" w:rsidRDefault="00CE6691" w:rsidP="00777889">
            <w:pPr>
              <w:rPr>
                <w:rFonts w:cs="Arial"/>
              </w:rPr>
            </w:pPr>
          </w:p>
        </w:tc>
        <w:tc>
          <w:tcPr>
            <w:tcW w:w="2410" w:type="dxa"/>
            <w:tcBorders>
              <w:bottom w:val="single" w:sz="4" w:space="0" w:color="auto"/>
            </w:tcBorders>
            <w:shd w:val="clear" w:color="auto" w:fill="auto"/>
            <w:vAlign w:val="center"/>
          </w:tcPr>
          <w:p w14:paraId="66982E9E" w14:textId="77777777" w:rsidR="00CE6691" w:rsidRPr="001360AB" w:rsidRDefault="00CE6691" w:rsidP="00777889">
            <w:pPr>
              <w:spacing w:after="0"/>
              <w:rPr>
                <w:rFonts w:cs="Arial"/>
                <w:b/>
              </w:rPr>
            </w:pPr>
          </w:p>
        </w:tc>
        <w:tc>
          <w:tcPr>
            <w:tcW w:w="1275" w:type="dxa"/>
            <w:tcBorders>
              <w:bottom w:val="single" w:sz="4" w:space="0" w:color="auto"/>
            </w:tcBorders>
            <w:shd w:val="clear" w:color="auto" w:fill="auto"/>
            <w:vAlign w:val="center"/>
          </w:tcPr>
          <w:p w14:paraId="77415822" w14:textId="77777777" w:rsidR="00CE6691" w:rsidRPr="001360AB" w:rsidRDefault="00CE6691" w:rsidP="00777889">
            <w:pPr>
              <w:spacing w:after="0"/>
              <w:rPr>
                <w:rFonts w:cs="Arial"/>
              </w:rPr>
            </w:pPr>
          </w:p>
        </w:tc>
      </w:tr>
      <w:tr w:rsidR="00CE6691" w:rsidRPr="00CF6726" w14:paraId="605EE22B" w14:textId="77777777" w:rsidTr="00CE6691">
        <w:trPr>
          <w:trHeight w:val="703"/>
        </w:trPr>
        <w:tc>
          <w:tcPr>
            <w:tcW w:w="3397" w:type="dxa"/>
            <w:tcBorders>
              <w:bottom w:val="single" w:sz="4" w:space="0" w:color="auto"/>
            </w:tcBorders>
            <w:shd w:val="clear" w:color="auto" w:fill="auto"/>
            <w:vAlign w:val="center"/>
          </w:tcPr>
          <w:p w14:paraId="28852998" w14:textId="77777777" w:rsidR="00CE6691" w:rsidRPr="001360AB" w:rsidRDefault="00CE6691" w:rsidP="00777889">
            <w:pPr>
              <w:spacing w:after="60"/>
              <w:rPr>
                <w:rFonts w:cs="Arial"/>
                <w:b/>
              </w:rPr>
            </w:pPr>
            <w:r w:rsidRPr="001360AB">
              <w:rPr>
                <w:rFonts w:cs="Arial"/>
              </w:rPr>
              <w:t>Need to arrange own transport to and from work placement</w:t>
            </w:r>
          </w:p>
        </w:tc>
        <w:tc>
          <w:tcPr>
            <w:tcW w:w="1985" w:type="dxa"/>
            <w:tcBorders>
              <w:bottom w:val="single" w:sz="4" w:space="0" w:color="auto"/>
            </w:tcBorders>
            <w:shd w:val="clear" w:color="auto" w:fill="auto"/>
            <w:vAlign w:val="center"/>
          </w:tcPr>
          <w:p w14:paraId="17996E75" w14:textId="77777777" w:rsidR="00CE6691" w:rsidRPr="001360AB" w:rsidRDefault="00CE6691" w:rsidP="00777889">
            <w:pPr>
              <w:rPr>
                <w:rFonts w:cs="Arial"/>
              </w:rPr>
            </w:pPr>
          </w:p>
        </w:tc>
        <w:tc>
          <w:tcPr>
            <w:tcW w:w="2410" w:type="dxa"/>
            <w:tcBorders>
              <w:bottom w:val="single" w:sz="4" w:space="0" w:color="auto"/>
            </w:tcBorders>
            <w:shd w:val="clear" w:color="auto" w:fill="auto"/>
            <w:vAlign w:val="center"/>
          </w:tcPr>
          <w:p w14:paraId="742F47DB" w14:textId="77777777" w:rsidR="00CE6691" w:rsidRPr="001360AB" w:rsidRDefault="00CE6691" w:rsidP="00777889">
            <w:pPr>
              <w:spacing w:after="0"/>
              <w:rPr>
                <w:rFonts w:cs="Arial"/>
                <w:b/>
              </w:rPr>
            </w:pPr>
          </w:p>
        </w:tc>
        <w:tc>
          <w:tcPr>
            <w:tcW w:w="1275" w:type="dxa"/>
            <w:tcBorders>
              <w:bottom w:val="single" w:sz="4" w:space="0" w:color="auto"/>
            </w:tcBorders>
            <w:shd w:val="clear" w:color="auto" w:fill="auto"/>
            <w:vAlign w:val="center"/>
          </w:tcPr>
          <w:p w14:paraId="54E49617" w14:textId="77777777" w:rsidR="00CE6691" w:rsidRPr="001360AB" w:rsidRDefault="00CE6691" w:rsidP="00777889">
            <w:pPr>
              <w:spacing w:after="0"/>
              <w:rPr>
                <w:rFonts w:cs="Arial"/>
              </w:rPr>
            </w:pPr>
          </w:p>
        </w:tc>
      </w:tr>
      <w:tr w:rsidR="00CE6691" w:rsidRPr="00CF6726" w14:paraId="5747988E" w14:textId="77777777" w:rsidTr="00CE6691">
        <w:trPr>
          <w:trHeight w:val="1543"/>
        </w:trPr>
        <w:tc>
          <w:tcPr>
            <w:tcW w:w="9067" w:type="dxa"/>
            <w:gridSpan w:val="4"/>
            <w:shd w:val="clear" w:color="auto" w:fill="auto"/>
            <w:vAlign w:val="center"/>
          </w:tcPr>
          <w:p w14:paraId="33178874" w14:textId="77777777" w:rsidR="00CE6691" w:rsidRPr="00CE6691" w:rsidRDefault="00CE6691" w:rsidP="00777889">
            <w:pPr>
              <w:rPr>
                <w:rFonts w:cs="Arial"/>
              </w:rPr>
            </w:pPr>
            <w:r w:rsidRPr="00CE6691">
              <w:rPr>
                <w:rFonts w:cs="Arial"/>
              </w:rPr>
              <w:t>Can you meet these requirements?</w:t>
            </w:r>
          </w:p>
          <w:p w14:paraId="28DA9525" w14:textId="77777777" w:rsidR="00CE6691" w:rsidRPr="00CE6691" w:rsidRDefault="00CE6691" w:rsidP="00777889">
            <w:pPr>
              <w:rPr>
                <w:rFonts w:cs="Arial"/>
              </w:rPr>
            </w:pPr>
          </w:p>
          <w:p w14:paraId="64987F76" w14:textId="77777777" w:rsidR="00CE6691" w:rsidRPr="00CE6691" w:rsidRDefault="00CE6691" w:rsidP="00777889">
            <w:pPr>
              <w:rPr>
                <w:rFonts w:cs="Arial"/>
              </w:rPr>
            </w:pPr>
            <w:r w:rsidRPr="00CE6691">
              <w:rPr>
                <w:rFonts w:cs="Arial"/>
              </w:rPr>
              <w:t xml:space="preserve">Are there any of the above areas you believe you need further assistance with? </w:t>
            </w:r>
          </w:p>
          <w:p w14:paraId="495EB599" w14:textId="77777777" w:rsidR="00CE6691" w:rsidRPr="00CE6691" w:rsidRDefault="00CE6691" w:rsidP="00777889">
            <w:pPr>
              <w:rPr>
                <w:rFonts w:cs="Arial"/>
              </w:rPr>
            </w:pPr>
          </w:p>
          <w:p w14:paraId="51697F5B" w14:textId="77777777" w:rsidR="00CE6691" w:rsidRPr="00CE6691" w:rsidRDefault="00CE6691" w:rsidP="00777889">
            <w:pPr>
              <w:rPr>
                <w:rFonts w:cs="Arial"/>
              </w:rPr>
            </w:pPr>
          </w:p>
        </w:tc>
      </w:tr>
    </w:tbl>
    <w:p w14:paraId="70B458E6" w14:textId="77777777" w:rsidR="00CE6691" w:rsidRPr="00CF6726" w:rsidRDefault="00CE6691" w:rsidP="00CE6691">
      <w:pPr>
        <w:rPr>
          <w:rFonts w:ascii="Gill Sans MT" w:hAnsi="Gill Sans MT"/>
        </w:rPr>
      </w:pPr>
      <w:r w:rsidRPr="00CF6726">
        <w:rPr>
          <w:rFonts w:ascii="Gill Sans MT" w:hAnsi="Gill Sans MT"/>
        </w:rPr>
        <w:br w:type="page"/>
      </w:r>
    </w:p>
    <w:tbl>
      <w:tblPr>
        <w:tblStyle w:val="TableGrid"/>
        <w:tblW w:w="9067" w:type="dxa"/>
        <w:tblLayout w:type="fixed"/>
        <w:tblLook w:val="04A0" w:firstRow="1" w:lastRow="0" w:firstColumn="1" w:lastColumn="0" w:noHBand="0" w:noVBand="1"/>
      </w:tblPr>
      <w:tblGrid>
        <w:gridCol w:w="3397"/>
        <w:gridCol w:w="1985"/>
        <w:gridCol w:w="2410"/>
        <w:gridCol w:w="1275"/>
      </w:tblGrid>
      <w:tr w:rsidR="009F3182" w:rsidRPr="003071B5" w14:paraId="211D33B4" w14:textId="77777777" w:rsidTr="003071B5">
        <w:trPr>
          <w:trHeight w:val="525"/>
        </w:trPr>
        <w:tc>
          <w:tcPr>
            <w:tcW w:w="3397" w:type="dxa"/>
            <w:shd w:val="clear" w:color="auto" w:fill="auto"/>
            <w:vAlign w:val="center"/>
          </w:tcPr>
          <w:p w14:paraId="4020AF10" w14:textId="77777777" w:rsidR="009F3182" w:rsidRPr="003071B5" w:rsidRDefault="009F3182" w:rsidP="00777889">
            <w:pPr>
              <w:spacing w:after="0"/>
              <w:rPr>
                <w:rFonts w:cs="Arial"/>
                <w:b/>
              </w:rPr>
            </w:pPr>
            <w:r w:rsidRPr="003071B5">
              <w:rPr>
                <w:rFonts w:cs="Arial"/>
                <w:b/>
              </w:rPr>
              <w:lastRenderedPageBreak/>
              <w:t>Essential Requirement</w:t>
            </w:r>
          </w:p>
        </w:tc>
        <w:tc>
          <w:tcPr>
            <w:tcW w:w="1985" w:type="dxa"/>
            <w:shd w:val="clear" w:color="auto" w:fill="auto"/>
            <w:vAlign w:val="center"/>
          </w:tcPr>
          <w:p w14:paraId="40E8D3B3" w14:textId="77777777" w:rsidR="009F3182" w:rsidRPr="003071B5" w:rsidRDefault="009F3182" w:rsidP="00777889">
            <w:pPr>
              <w:spacing w:after="0"/>
              <w:rPr>
                <w:rFonts w:cs="Arial"/>
              </w:rPr>
            </w:pPr>
            <w:r w:rsidRPr="003071B5">
              <w:rPr>
                <w:rFonts w:cs="Arial"/>
              </w:rPr>
              <w:t xml:space="preserve">Would be </w:t>
            </w:r>
            <w:r w:rsidRPr="003071B5">
              <w:rPr>
                <w:rFonts w:cs="Arial"/>
                <w:b/>
              </w:rPr>
              <w:t xml:space="preserve">unable </w:t>
            </w:r>
            <w:r w:rsidRPr="003071B5">
              <w:rPr>
                <w:rFonts w:cs="Arial"/>
              </w:rPr>
              <w:t xml:space="preserve">to do </w:t>
            </w:r>
          </w:p>
        </w:tc>
        <w:tc>
          <w:tcPr>
            <w:tcW w:w="2410" w:type="dxa"/>
            <w:shd w:val="clear" w:color="auto" w:fill="auto"/>
            <w:vAlign w:val="center"/>
          </w:tcPr>
          <w:p w14:paraId="3F0E6088" w14:textId="77777777" w:rsidR="009F3182" w:rsidRPr="003071B5" w:rsidRDefault="009F3182" w:rsidP="00777889">
            <w:pPr>
              <w:spacing w:after="0"/>
              <w:rPr>
                <w:rFonts w:cs="Arial"/>
                <w:b/>
              </w:rPr>
            </w:pPr>
            <w:r w:rsidRPr="003071B5">
              <w:rPr>
                <w:rFonts w:cs="Arial"/>
              </w:rPr>
              <w:t xml:space="preserve">Would be </w:t>
            </w:r>
            <w:r w:rsidRPr="003071B5">
              <w:rPr>
                <w:rFonts w:cs="Arial"/>
                <w:b/>
              </w:rPr>
              <w:t>difficult</w:t>
            </w:r>
            <w:r w:rsidRPr="003071B5">
              <w:rPr>
                <w:rFonts w:cs="Arial"/>
              </w:rPr>
              <w:t xml:space="preserve"> to do</w:t>
            </w:r>
          </w:p>
        </w:tc>
        <w:tc>
          <w:tcPr>
            <w:tcW w:w="1275" w:type="dxa"/>
            <w:shd w:val="clear" w:color="auto" w:fill="auto"/>
            <w:vAlign w:val="center"/>
          </w:tcPr>
          <w:p w14:paraId="259A0777" w14:textId="77777777" w:rsidR="009F3182" w:rsidRPr="003071B5" w:rsidRDefault="009F3182" w:rsidP="00777889">
            <w:pPr>
              <w:spacing w:after="0"/>
              <w:rPr>
                <w:rFonts w:cs="Arial"/>
              </w:rPr>
            </w:pPr>
            <w:r w:rsidRPr="003071B5">
              <w:rPr>
                <w:rFonts w:cs="Arial"/>
              </w:rPr>
              <w:t>Can do</w:t>
            </w:r>
          </w:p>
        </w:tc>
      </w:tr>
      <w:tr w:rsidR="009F3182" w:rsidRPr="003071B5" w14:paraId="069FCEAA" w14:textId="77777777" w:rsidTr="003071B5">
        <w:trPr>
          <w:trHeight w:val="735"/>
        </w:trPr>
        <w:tc>
          <w:tcPr>
            <w:tcW w:w="3397" w:type="dxa"/>
            <w:tcBorders>
              <w:bottom w:val="single" w:sz="4" w:space="0" w:color="auto"/>
            </w:tcBorders>
            <w:shd w:val="clear" w:color="auto" w:fill="auto"/>
            <w:vAlign w:val="center"/>
          </w:tcPr>
          <w:p w14:paraId="78554133" w14:textId="77777777" w:rsidR="009F3182" w:rsidRPr="003071B5" w:rsidRDefault="009F3182" w:rsidP="00777889">
            <w:pPr>
              <w:spacing w:after="0"/>
              <w:rPr>
                <w:rFonts w:cs="Arial"/>
                <w:b/>
              </w:rPr>
            </w:pPr>
            <w:r w:rsidRPr="003071B5">
              <w:rPr>
                <w:rFonts w:cs="Arial"/>
                <w:b/>
              </w:rPr>
              <w:t xml:space="preserve">Provide: </w:t>
            </w:r>
          </w:p>
          <w:p w14:paraId="79B3464C" w14:textId="77777777" w:rsidR="009F3182" w:rsidRPr="003071B5" w:rsidRDefault="009F3182" w:rsidP="00777889">
            <w:pPr>
              <w:spacing w:after="0"/>
              <w:rPr>
                <w:rFonts w:cs="Arial"/>
              </w:rPr>
            </w:pPr>
            <w:r w:rsidRPr="003071B5">
              <w:rPr>
                <w:rFonts w:cs="Arial"/>
              </w:rPr>
              <w:t>Registered Working with Vulnerable Persons (RWVP) card (volunteer status)</w:t>
            </w:r>
          </w:p>
          <w:p w14:paraId="6D9CCCB7" w14:textId="77777777" w:rsidR="009F3182" w:rsidRPr="003071B5" w:rsidRDefault="009F3182" w:rsidP="00777889">
            <w:pPr>
              <w:spacing w:after="0"/>
              <w:rPr>
                <w:rFonts w:cs="Arial"/>
                <w:b/>
              </w:rPr>
            </w:pPr>
          </w:p>
        </w:tc>
        <w:tc>
          <w:tcPr>
            <w:tcW w:w="1985" w:type="dxa"/>
            <w:tcBorders>
              <w:bottom w:val="single" w:sz="4" w:space="0" w:color="auto"/>
            </w:tcBorders>
            <w:vAlign w:val="center"/>
          </w:tcPr>
          <w:p w14:paraId="3366731B" w14:textId="77777777" w:rsidR="009F3182" w:rsidRPr="003071B5" w:rsidRDefault="009F3182" w:rsidP="00777889">
            <w:pPr>
              <w:spacing w:after="0"/>
              <w:rPr>
                <w:rFonts w:cs="Arial"/>
              </w:rPr>
            </w:pPr>
          </w:p>
        </w:tc>
        <w:tc>
          <w:tcPr>
            <w:tcW w:w="2410" w:type="dxa"/>
            <w:tcBorders>
              <w:bottom w:val="single" w:sz="4" w:space="0" w:color="auto"/>
            </w:tcBorders>
            <w:vAlign w:val="center"/>
          </w:tcPr>
          <w:p w14:paraId="7C5A9890" w14:textId="77777777" w:rsidR="009F3182" w:rsidRPr="003071B5" w:rsidRDefault="009F3182" w:rsidP="00777889">
            <w:pPr>
              <w:spacing w:after="0"/>
              <w:rPr>
                <w:rFonts w:cs="Arial"/>
              </w:rPr>
            </w:pPr>
          </w:p>
        </w:tc>
        <w:tc>
          <w:tcPr>
            <w:tcW w:w="1275" w:type="dxa"/>
            <w:tcBorders>
              <w:bottom w:val="single" w:sz="4" w:space="0" w:color="auto"/>
            </w:tcBorders>
            <w:vAlign w:val="center"/>
          </w:tcPr>
          <w:p w14:paraId="3A9BD0A3" w14:textId="77777777" w:rsidR="009F3182" w:rsidRPr="003071B5" w:rsidRDefault="009F3182" w:rsidP="00777889">
            <w:pPr>
              <w:spacing w:after="0"/>
              <w:rPr>
                <w:rFonts w:cs="Arial"/>
              </w:rPr>
            </w:pPr>
          </w:p>
        </w:tc>
      </w:tr>
      <w:tr w:rsidR="009F3182" w:rsidRPr="003071B5" w14:paraId="36119B28" w14:textId="77777777" w:rsidTr="009F3182">
        <w:trPr>
          <w:trHeight w:val="2871"/>
        </w:trPr>
        <w:tc>
          <w:tcPr>
            <w:tcW w:w="9067" w:type="dxa"/>
            <w:gridSpan w:val="4"/>
            <w:shd w:val="clear" w:color="auto" w:fill="auto"/>
            <w:vAlign w:val="center"/>
          </w:tcPr>
          <w:p w14:paraId="3BC8143E" w14:textId="77777777" w:rsidR="009F3182" w:rsidRPr="003071B5" w:rsidRDefault="009F3182" w:rsidP="00777889">
            <w:pPr>
              <w:rPr>
                <w:rFonts w:cs="Arial"/>
              </w:rPr>
            </w:pPr>
            <w:r w:rsidRPr="003071B5">
              <w:rPr>
                <w:rFonts w:cs="Arial"/>
              </w:rPr>
              <w:t>Can you meet this requirement?</w:t>
            </w:r>
          </w:p>
          <w:p w14:paraId="05BD691E" w14:textId="77777777" w:rsidR="009F3182" w:rsidRPr="003071B5" w:rsidRDefault="009F3182" w:rsidP="00777889">
            <w:pPr>
              <w:rPr>
                <w:rFonts w:cs="Arial"/>
              </w:rPr>
            </w:pPr>
          </w:p>
          <w:p w14:paraId="4E76482A" w14:textId="77777777" w:rsidR="009F3182" w:rsidRPr="003071B5" w:rsidRDefault="009F3182" w:rsidP="00777889">
            <w:pPr>
              <w:spacing w:after="0"/>
              <w:rPr>
                <w:rFonts w:cs="Arial"/>
              </w:rPr>
            </w:pPr>
            <w:r w:rsidRPr="003071B5">
              <w:rPr>
                <w:rFonts w:cs="Arial"/>
              </w:rPr>
              <w:t>Do you believe you need further assistance?</w:t>
            </w:r>
          </w:p>
          <w:p w14:paraId="2ABB49CD" w14:textId="77777777" w:rsidR="009F3182" w:rsidRPr="003071B5" w:rsidRDefault="009F3182" w:rsidP="00777889">
            <w:pPr>
              <w:spacing w:after="0"/>
              <w:rPr>
                <w:rFonts w:cs="Arial"/>
              </w:rPr>
            </w:pPr>
          </w:p>
          <w:p w14:paraId="6E0B0F71" w14:textId="77777777" w:rsidR="009F3182" w:rsidRPr="003071B5" w:rsidRDefault="009F3182" w:rsidP="00777889">
            <w:pPr>
              <w:spacing w:after="0"/>
              <w:rPr>
                <w:rFonts w:cs="Arial"/>
              </w:rPr>
            </w:pPr>
          </w:p>
          <w:p w14:paraId="395C5750" w14:textId="77777777" w:rsidR="009F3182" w:rsidRPr="003071B5" w:rsidRDefault="009F3182" w:rsidP="00777889">
            <w:pPr>
              <w:spacing w:after="0"/>
              <w:rPr>
                <w:rFonts w:cs="Arial"/>
              </w:rPr>
            </w:pPr>
          </w:p>
          <w:p w14:paraId="268E7C3E" w14:textId="316D5CDB" w:rsidR="009F3182" w:rsidRDefault="009F3182" w:rsidP="00777889">
            <w:pPr>
              <w:spacing w:after="0"/>
              <w:rPr>
                <w:rFonts w:cs="Arial"/>
              </w:rPr>
            </w:pPr>
            <w:r w:rsidRPr="003071B5">
              <w:rPr>
                <w:rFonts w:cs="Arial"/>
              </w:rPr>
              <w:t>Further information about attaining these checks and the cost can be found at:</w:t>
            </w:r>
          </w:p>
          <w:p w14:paraId="4B8FFF1F" w14:textId="77777777" w:rsidR="003071B5" w:rsidRPr="003071B5" w:rsidRDefault="003071B5" w:rsidP="00777889">
            <w:pPr>
              <w:spacing w:after="0"/>
              <w:rPr>
                <w:rFonts w:cs="Arial"/>
              </w:rPr>
            </w:pPr>
          </w:p>
          <w:p w14:paraId="43412ABE" w14:textId="689D7544" w:rsidR="009F3182" w:rsidRPr="003071B5" w:rsidRDefault="00880EBB" w:rsidP="00777889">
            <w:pPr>
              <w:ind w:left="-142"/>
              <w:jc w:val="center"/>
              <w:rPr>
                <w:rFonts w:cs="Arial"/>
                <w:b/>
                <w:bCs/>
              </w:rPr>
            </w:pPr>
            <w:hyperlink r:id="rId15" w:history="1">
              <w:r w:rsidR="001360AB" w:rsidRPr="00CB06E5">
                <w:rPr>
                  <w:rStyle w:val="Hyperlink"/>
                  <w:rFonts w:cs="Arial"/>
                  <w:b/>
                  <w:bCs/>
                </w:rPr>
                <w:t>http://www.justice.tas.gov.au/working_with_children/application</w:t>
              </w:r>
            </w:hyperlink>
          </w:p>
        </w:tc>
      </w:tr>
    </w:tbl>
    <w:p w14:paraId="5C7A2918" w14:textId="77777777" w:rsidR="009F3182" w:rsidRPr="003071B5" w:rsidRDefault="009F3182" w:rsidP="009F3182">
      <w:pPr>
        <w:rPr>
          <w:rFonts w:cs="Arial"/>
        </w:rPr>
      </w:pPr>
    </w:p>
    <w:tbl>
      <w:tblPr>
        <w:tblStyle w:val="TableGrid"/>
        <w:tblW w:w="9067" w:type="dxa"/>
        <w:tblLayout w:type="fixed"/>
        <w:tblLook w:val="04A0" w:firstRow="1" w:lastRow="0" w:firstColumn="1" w:lastColumn="0" w:noHBand="0" w:noVBand="1"/>
      </w:tblPr>
      <w:tblGrid>
        <w:gridCol w:w="3681"/>
        <w:gridCol w:w="1843"/>
        <w:gridCol w:w="2126"/>
        <w:gridCol w:w="1417"/>
      </w:tblGrid>
      <w:tr w:rsidR="009F3182" w:rsidRPr="003071B5" w14:paraId="121E2ECE" w14:textId="77777777" w:rsidTr="001360AB">
        <w:trPr>
          <w:trHeight w:val="525"/>
        </w:trPr>
        <w:tc>
          <w:tcPr>
            <w:tcW w:w="3681" w:type="dxa"/>
            <w:shd w:val="clear" w:color="auto" w:fill="auto"/>
            <w:vAlign w:val="center"/>
          </w:tcPr>
          <w:p w14:paraId="55875635" w14:textId="77777777" w:rsidR="009F3182" w:rsidRPr="003071B5" w:rsidRDefault="009F3182" w:rsidP="00777889">
            <w:pPr>
              <w:rPr>
                <w:rFonts w:cs="Arial"/>
                <w:b/>
              </w:rPr>
            </w:pPr>
            <w:r w:rsidRPr="003071B5">
              <w:rPr>
                <w:rFonts w:cs="Arial"/>
                <w:b/>
              </w:rPr>
              <w:t>Essential Requirement</w:t>
            </w:r>
          </w:p>
        </w:tc>
        <w:tc>
          <w:tcPr>
            <w:tcW w:w="1843" w:type="dxa"/>
            <w:shd w:val="clear" w:color="auto" w:fill="auto"/>
            <w:vAlign w:val="center"/>
          </w:tcPr>
          <w:p w14:paraId="44031CF3" w14:textId="77777777" w:rsidR="009F3182" w:rsidRPr="003071B5" w:rsidRDefault="009F3182" w:rsidP="00777889">
            <w:pPr>
              <w:rPr>
                <w:rFonts w:cs="Arial"/>
              </w:rPr>
            </w:pPr>
            <w:r w:rsidRPr="003071B5">
              <w:rPr>
                <w:rFonts w:cs="Arial"/>
              </w:rPr>
              <w:t xml:space="preserve">Would be </w:t>
            </w:r>
            <w:r w:rsidRPr="003071B5">
              <w:rPr>
                <w:rFonts w:cs="Arial"/>
                <w:b/>
              </w:rPr>
              <w:t xml:space="preserve">unable </w:t>
            </w:r>
            <w:r w:rsidRPr="003071B5">
              <w:rPr>
                <w:rFonts w:cs="Arial"/>
              </w:rPr>
              <w:t xml:space="preserve">to do </w:t>
            </w:r>
          </w:p>
        </w:tc>
        <w:tc>
          <w:tcPr>
            <w:tcW w:w="2126" w:type="dxa"/>
            <w:shd w:val="clear" w:color="auto" w:fill="auto"/>
            <w:vAlign w:val="center"/>
          </w:tcPr>
          <w:p w14:paraId="467A6D1F" w14:textId="77777777" w:rsidR="009F3182" w:rsidRPr="003071B5" w:rsidRDefault="009F3182" w:rsidP="00777889">
            <w:pPr>
              <w:rPr>
                <w:rFonts w:cs="Arial"/>
                <w:b/>
              </w:rPr>
            </w:pPr>
            <w:r w:rsidRPr="003071B5">
              <w:rPr>
                <w:rFonts w:cs="Arial"/>
              </w:rPr>
              <w:t xml:space="preserve">Would be </w:t>
            </w:r>
            <w:r w:rsidRPr="003071B5">
              <w:rPr>
                <w:rFonts w:cs="Arial"/>
                <w:b/>
              </w:rPr>
              <w:t>difficult</w:t>
            </w:r>
            <w:r w:rsidRPr="003071B5">
              <w:rPr>
                <w:rFonts w:cs="Arial"/>
              </w:rPr>
              <w:t xml:space="preserve"> to do</w:t>
            </w:r>
          </w:p>
        </w:tc>
        <w:tc>
          <w:tcPr>
            <w:tcW w:w="1417" w:type="dxa"/>
            <w:shd w:val="clear" w:color="auto" w:fill="auto"/>
            <w:vAlign w:val="center"/>
          </w:tcPr>
          <w:p w14:paraId="61B905BE" w14:textId="77777777" w:rsidR="009F3182" w:rsidRPr="003071B5" w:rsidRDefault="009F3182" w:rsidP="00777889">
            <w:pPr>
              <w:rPr>
                <w:rFonts w:cs="Arial"/>
              </w:rPr>
            </w:pPr>
            <w:r w:rsidRPr="003071B5">
              <w:rPr>
                <w:rFonts w:cs="Arial"/>
              </w:rPr>
              <w:t>Can do</w:t>
            </w:r>
          </w:p>
        </w:tc>
      </w:tr>
      <w:tr w:rsidR="009F3182" w:rsidRPr="003071B5" w14:paraId="5D8EAF60" w14:textId="77777777" w:rsidTr="001360AB">
        <w:trPr>
          <w:trHeight w:val="703"/>
        </w:trPr>
        <w:tc>
          <w:tcPr>
            <w:tcW w:w="3681" w:type="dxa"/>
            <w:tcBorders>
              <w:bottom w:val="single" w:sz="4" w:space="0" w:color="auto"/>
            </w:tcBorders>
            <w:shd w:val="clear" w:color="auto" w:fill="auto"/>
            <w:vAlign w:val="center"/>
          </w:tcPr>
          <w:p w14:paraId="2AF65414" w14:textId="77777777" w:rsidR="009F3182" w:rsidRPr="003071B5" w:rsidRDefault="009F3182" w:rsidP="00777889">
            <w:pPr>
              <w:rPr>
                <w:rFonts w:cs="Arial"/>
              </w:rPr>
            </w:pPr>
            <w:r w:rsidRPr="003071B5">
              <w:rPr>
                <w:rFonts w:cs="Arial"/>
                <w:b/>
                <w:bCs/>
              </w:rPr>
              <w:t>First Aid training</w:t>
            </w:r>
            <w:r w:rsidRPr="003071B5">
              <w:rPr>
                <w:rFonts w:cs="Arial"/>
              </w:rPr>
              <w:t xml:space="preserve"> - You must be physically able to carry out 3 minutes of CPR (cardiopulmonary resuscitation) kneeling on the floor.</w:t>
            </w:r>
          </w:p>
          <w:p w14:paraId="4704426E" w14:textId="77777777" w:rsidR="009F3182" w:rsidRPr="003071B5" w:rsidRDefault="009F3182" w:rsidP="00777889">
            <w:pPr>
              <w:rPr>
                <w:rFonts w:cs="Arial"/>
              </w:rPr>
            </w:pPr>
            <w:r w:rsidRPr="003071B5">
              <w:rPr>
                <w:rFonts w:cs="Arial"/>
              </w:rPr>
              <w:t xml:space="preserve">First Aid is a core unit requirement for the CHC30113 Certificate III in the Early Childhood Education and Care qualification. If you </w:t>
            </w:r>
            <w:proofErr w:type="spellStart"/>
            <w:r w:rsidRPr="003071B5">
              <w:rPr>
                <w:rFonts w:cs="Arial"/>
              </w:rPr>
              <w:t>can not</w:t>
            </w:r>
            <w:proofErr w:type="spellEnd"/>
            <w:r w:rsidRPr="003071B5">
              <w:rPr>
                <w:rFonts w:cs="Arial"/>
              </w:rPr>
              <w:t xml:space="preserve"> complete 3 minutes of CPR kneeling on the floor you will not be able to gain the full CHC30113 Certificate III in the Early Childhood Education and Care qualification.</w:t>
            </w:r>
          </w:p>
        </w:tc>
        <w:tc>
          <w:tcPr>
            <w:tcW w:w="1843" w:type="dxa"/>
            <w:tcBorders>
              <w:bottom w:val="single" w:sz="4" w:space="0" w:color="auto"/>
            </w:tcBorders>
            <w:shd w:val="clear" w:color="auto" w:fill="auto"/>
            <w:vAlign w:val="center"/>
          </w:tcPr>
          <w:p w14:paraId="09755486" w14:textId="77777777" w:rsidR="009F3182" w:rsidRPr="003071B5" w:rsidRDefault="009F3182" w:rsidP="00777889">
            <w:pPr>
              <w:rPr>
                <w:rFonts w:cs="Arial"/>
              </w:rPr>
            </w:pPr>
          </w:p>
        </w:tc>
        <w:tc>
          <w:tcPr>
            <w:tcW w:w="2126" w:type="dxa"/>
            <w:tcBorders>
              <w:bottom w:val="single" w:sz="4" w:space="0" w:color="auto"/>
            </w:tcBorders>
            <w:shd w:val="clear" w:color="auto" w:fill="auto"/>
            <w:vAlign w:val="center"/>
          </w:tcPr>
          <w:p w14:paraId="753854FE" w14:textId="77777777" w:rsidR="009F3182" w:rsidRPr="003071B5" w:rsidRDefault="009F3182" w:rsidP="00777889">
            <w:pPr>
              <w:rPr>
                <w:rFonts w:cs="Arial"/>
                <w:b/>
              </w:rPr>
            </w:pPr>
          </w:p>
        </w:tc>
        <w:tc>
          <w:tcPr>
            <w:tcW w:w="1417" w:type="dxa"/>
            <w:tcBorders>
              <w:bottom w:val="single" w:sz="4" w:space="0" w:color="auto"/>
            </w:tcBorders>
            <w:shd w:val="clear" w:color="auto" w:fill="auto"/>
            <w:vAlign w:val="center"/>
          </w:tcPr>
          <w:p w14:paraId="0D219CF2" w14:textId="77777777" w:rsidR="009F3182" w:rsidRPr="003071B5" w:rsidRDefault="009F3182" w:rsidP="00777889">
            <w:pPr>
              <w:rPr>
                <w:rFonts w:cs="Arial"/>
              </w:rPr>
            </w:pPr>
          </w:p>
        </w:tc>
      </w:tr>
      <w:tr w:rsidR="009F3182" w:rsidRPr="003071B5" w14:paraId="6C48799C" w14:textId="77777777" w:rsidTr="001360AB">
        <w:trPr>
          <w:trHeight w:val="1543"/>
        </w:trPr>
        <w:tc>
          <w:tcPr>
            <w:tcW w:w="9067" w:type="dxa"/>
            <w:gridSpan w:val="4"/>
            <w:shd w:val="clear" w:color="auto" w:fill="auto"/>
            <w:vAlign w:val="center"/>
          </w:tcPr>
          <w:p w14:paraId="45EAF04F" w14:textId="77777777" w:rsidR="009F3182" w:rsidRPr="003071B5" w:rsidRDefault="009F3182" w:rsidP="00777889">
            <w:pPr>
              <w:rPr>
                <w:rFonts w:cs="Arial"/>
              </w:rPr>
            </w:pPr>
            <w:r w:rsidRPr="003071B5">
              <w:rPr>
                <w:rFonts w:cs="Arial"/>
              </w:rPr>
              <w:t>Can you meet these requirements?</w:t>
            </w:r>
          </w:p>
          <w:p w14:paraId="6111D8E5" w14:textId="77777777" w:rsidR="009F3182" w:rsidRPr="003071B5" w:rsidRDefault="009F3182" w:rsidP="00777889">
            <w:pPr>
              <w:rPr>
                <w:rFonts w:cs="Arial"/>
              </w:rPr>
            </w:pPr>
          </w:p>
          <w:p w14:paraId="04BAAD00" w14:textId="77777777" w:rsidR="009F3182" w:rsidRPr="003071B5" w:rsidRDefault="009F3182" w:rsidP="00777889">
            <w:pPr>
              <w:rPr>
                <w:rFonts w:cs="Arial"/>
              </w:rPr>
            </w:pPr>
            <w:r w:rsidRPr="003071B5">
              <w:rPr>
                <w:rFonts w:cs="Arial"/>
              </w:rPr>
              <w:t xml:space="preserve">Are there any of the above areas you believe you need further assistance with? </w:t>
            </w:r>
          </w:p>
          <w:p w14:paraId="088B8A62" w14:textId="77777777" w:rsidR="009F3182" w:rsidRPr="003071B5" w:rsidRDefault="009F3182" w:rsidP="00777889">
            <w:pPr>
              <w:rPr>
                <w:rFonts w:cs="Arial"/>
                <w:b/>
              </w:rPr>
            </w:pPr>
          </w:p>
        </w:tc>
      </w:tr>
    </w:tbl>
    <w:p w14:paraId="1E8EE75B" w14:textId="4B3F8272" w:rsidR="001360AB" w:rsidRDefault="001360AB" w:rsidP="00CE6691">
      <w:pPr>
        <w:rPr>
          <w:b/>
          <w:bCs/>
        </w:rPr>
      </w:pPr>
    </w:p>
    <w:p w14:paraId="5E7C2295" w14:textId="77777777" w:rsidR="001360AB" w:rsidRDefault="001360AB">
      <w:pPr>
        <w:spacing w:before="0" w:after="160" w:line="259" w:lineRule="auto"/>
        <w:rPr>
          <w:b/>
          <w:bCs/>
        </w:rPr>
      </w:pPr>
      <w:r>
        <w:rPr>
          <w:b/>
          <w:bCs/>
        </w:rPr>
        <w:br w:type="page"/>
      </w:r>
    </w:p>
    <w:p w14:paraId="0FDFAB67" w14:textId="77777777" w:rsidR="001360AB" w:rsidRPr="00CF6726" w:rsidRDefault="001360AB" w:rsidP="001360AB">
      <w:pPr>
        <w:spacing w:after="0"/>
        <w:ind w:left="-142" w:right="-142"/>
        <w:rPr>
          <w:rFonts w:ascii="Gill Sans MT" w:hAnsi="Gill Sans MT" w:cs="Arial"/>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3"/>
        <w:gridCol w:w="851"/>
        <w:gridCol w:w="850"/>
        <w:gridCol w:w="709"/>
      </w:tblGrid>
      <w:tr w:rsidR="001360AB" w:rsidRPr="001360AB" w14:paraId="352546DE" w14:textId="77777777" w:rsidTr="00777889">
        <w:trPr>
          <w:cantSplit/>
          <w:trHeight w:val="624"/>
          <w:tblHeader/>
        </w:trPr>
        <w:tc>
          <w:tcPr>
            <w:tcW w:w="6833" w:type="dxa"/>
            <w:shd w:val="clear" w:color="auto" w:fill="D9D9D9"/>
            <w:vAlign w:val="center"/>
          </w:tcPr>
          <w:p w14:paraId="12BF56A7" w14:textId="77777777" w:rsidR="001360AB" w:rsidRPr="001360AB" w:rsidRDefault="001360AB" w:rsidP="00777889">
            <w:pPr>
              <w:jc w:val="center"/>
              <w:rPr>
                <w:rFonts w:cs="Arial"/>
                <w:b/>
              </w:rPr>
            </w:pPr>
          </w:p>
          <w:p w14:paraId="516BFC0A" w14:textId="77777777" w:rsidR="001360AB" w:rsidRPr="001360AB" w:rsidRDefault="001360AB" w:rsidP="00777889">
            <w:pPr>
              <w:jc w:val="center"/>
              <w:rPr>
                <w:rFonts w:cs="Arial"/>
                <w:b/>
              </w:rPr>
            </w:pPr>
            <w:r w:rsidRPr="001360AB">
              <w:rPr>
                <w:rFonts w:cs="Arial"/>
                <w:b/>
              </w:rPr>
              <w:t>Self-Assessment Area</w:t>
            </w:r>
          </w:p>
        </w:tc>
        <w:tc>
          <w:tcPr>
            <w:tcW w:w="2410" w:type="dxa"/>
            <w:gridSpan w:val="3"/>
            <w:shd w:val="clear" w:color="auto" w:fill="D9D9D9"/>
            <w:vAlign w:val="center"/>
          </w:tcPr>
          <w:p w14:paraId="36B0EE64" w14:textId="77777777" w:rsidR="001360AB" w:rsidRPr="001360AB" w:rsidRDefault="001360AB" w:rsidP="00777889">
            <w:pPr>
              <w:jc w:val="center"/>
              <w:rPr>
                <w:rFonts w:cs="Arial"/>
                <w:b/>
              </w:rPr>
            </w:pPr>
          </w:p>
          <w:p w14:paraId="3CB6353D" w14:textId="77777777" w:rsidR="001360AB" w:rsidRPr="001360AB" w:rsidRDefault="001360AB" w:rsidP="00777889">
            <w:pPr>
              <w:jc w:val="center"/>
              <w:rPr>
                <w:rFonts w:cs="Arial"/>
                <w:b/>
              </w:rPr>
            </w:pPr>
            <w:r w:rsidRPr="001360AB">
              <w:rPr>
                <w:rFonts w:cs="Arial"/>
                <w:b/>
              </w:rPr>
              <w:t>I do this</w:t>
            </w:r>
          </w:p>
        </w:tc>
      </w:tr>
      <w:tr w:rsidR="001360AB" w:rsidRPr="001360AB" w14:paraId="15E5FD55" w14:textId="77777777" w:rsidTr="00777889">
        <w:trPr>
          <w:cantSplit/>
          <w:trHeight w:val="1159"/>
        </w:trPr>
        <w:tc>
          <w:tcPr>
            <w:tcW w:w="6833" w:type="dxa"/>
            <w:tcBorders>
              <w:top w:val="single" w:sz="4" w:space="0" w:color="auto"/>
              <w:left w:val="single" w:sz="4" w:space="0" w:color="auto"/>
              <w:bottom w:val="single" w:sz="4" w:space="0" w:color="auto"/>
              <w:right w:val="single" w:sz="4" w:space="0" w:color="auto"/>
            </w:tcBorders>
            <w:shd w:val="clear" w:color="auto" w:fill="FFFFFF"/>
          </w:tcPr>
          <w:p w14:paraId="721C8717" w14:textId="77777777" w:rsidR="001360AB" w:rsidRPr="001360AB" w:rsidRDefault="001360AB" w:rsidP="00777889">
            <w:pPr>
              <w:spacing w:after="60"/>
              <w:rPr>
                <w:rFonts w:cs="Arial"/>
                <w:b/>
                <w:iCs/>
                <w:u w:val="single"/>
              </w:rPr>
            </w:pPr>
            <w:r w:rsidRPr="001360AB">
              <w:rPr>
                <w:rFonts w:cs="Arial"/>
                <w:b/>
                <w:iCs/>
                <w:u w:val="single"/>
              </w:rPr>
              <w:t>Communication</w:t>
            </w:r>
          </w:p>
          <w:p w14:paraId="4B777265" w14:textId="77777777" w:rsidR="001360AB" w:rsidRPr="001360AB" w:rsidRDefault="001360AB" w:rsidP="00777889">
            <w:pPr>
              <w:rPr>
                <w:rFonts w:cs="Arial"/>
                <w:b/>
              </w:rPr>
            </w:pPr>
            <w:r w:rsidRPr="001360AB">
              <w:rPr>
                <w:rFonts w:cs="Arial"/>
                <w:b/>
                <w:iCs/>
              </w:rPr>
              <w:t xml:space="preserve">I can demonstrate:   </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06C5C0A" w14:textId="26FE1138" w:rsidR="001360AB" w:rsidRPr="001360AB" w:rsidRDefault="001360AB" w:rsidP="001360AB">
            <w:pPr>
              <w:pStyle w:val="NoSpacing"/>
              <w:rPr>
                <w:rFonts w:cs="Arial"/>
              </w:rPr>
            </w:pPr>
            <w:r>
              <w:rPr>
                <w:rFonts w:cs="Arial"/>
              </w:rPr>
              <w:t xml:space="preserve"> </w:t>
            </w:r>
            <w:r w:rsidRPr="001360AB">
              <w:rPr>
                <w:rFonts w:cs="Arial"/>
              </w:rPr>
              <w:t>frequently</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813D330" w14:textId="77777777" w:rsidR="001360AB" w:rsidRPr="001360AB" w:rsidRDefault="001360AB" w:rsidP="001360AB">
            <w:pPr>
              <w:pStyle w:val="NoSpacing"/>
              <w:rPr>
                <w:rFonts w:cs="Arial"/>
              </w:rPr>
            </w:pPr>
          </w:p>
          <w:p w14:paraId="4B998CF6" w14:textId="553680F5" w:rsidR="001360AB" w:rsidRPr="001360AB" w:rsidRDefault="001360AB" w:rsidP="001360AB">
            <w:pPr>
              <w:pStyle w:val="NoSpacing"/>
              <w:rPr>
                <w:rFonts w:cs="Arial"/>
              </w:rPr>
            </w:pPr>
            <w:r>
              <w:rPr>
                <w:rFonts w:cs="Arial"/>
              </w:rPr>
              <w:t xml:space="preserve"> </w:t>
            </w:r>
            <w:r w:rsidRPr="001360AB">
              <w:rPr>
                <w:rFonts w:cs="Arial"/>
              </w:rPr>
              <w:t>sometimes</w:t>
            </w:r>
          </w:p>
          <w:p w14:paraId="5CC19FDE" w14:textId="77777777" w:rsidR="001360AB" w:rsidRPr="001360AB" w:rsidRDefault="001360AB" w:rsidP="001360AB">
            <w:pPr>
              <w:ind w:left="113" w:right="113"/>
              <w:rPr>
                <w:rFonts w:cs="Arial"/>
                <w:iCs/>
                <w:color w:val="0070C0"/>
              </w:rPr>
            </w:pP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B1EF413" w14:textId="77777777" w:rsidR="001360AB" w:rsidRPr="001360AB" w:rsidRDefault="001360AB" w:rsidP="001360AB">
            <w:pPr>
              <w:pStyle w:val="NoSpacing"/>
              <w:rPr>
                <w:rFonts w:cs="Arial"/>
              </w:rPr>
            </w:pPr>
          </w:p>
          <w:p w14:paraId="3D862A02" w14:textId="632D2021" w:rsidR="001360AB" w:rsidRPr="001360AB" w:rsidRDefault="001360AB" w:rsidP="001360AB">
            <w:pPr>
              <w:pStyle w:val="NoSpacing"/>
              <w:rPr>
                <w:rFonts w:cs="Arial"/>
              </w:rPr>
            </w:pPr>
            <w:r>
              <w:rPr>
                <w:rFonts w:cs="Arial"/>
              </w:rPr>
              <w:t xml:space="preserve"> </w:t>
            </w:r>
            <w:r w:rsidRPr="001360AB">
              <w:rPr>
                <w:rFonts w:cs="Arial"/>
              </w:rPr>
              <w:t>never</w:t>
            </w:r>
          </w:p>
          <w:p w14:paraId="5F0675E7" w14:textId="77777777" w:rsidR="001360AB" w:rsidRPr="001360AB" w:rsidRDefault="001360AB" w:rsidP="001360AB">
            <w:pPr>
              <w:ind w:left="113" w:right="113"/>
              <w:rPr>
                <w:rFonts w:cs="Arial"/>
                <w:iCs/>
                <w:color w:val="0070C0"/>
              </w:rPr>
            </w:pPr>
          </w:p>
        </w:tc>
      </w:tr>
      <w:tr w:rsidR="001360AB" w:rsidRPr="001360AB" w14:paraId="1C2E89C6" w14:textId="77777777" w:rsidTr="00777889">
        <w:trPr>
          <w:trHeight w:val="227"/>
        </w:trPr>
        <w:tc>
          <w:tcPr>
            <w:tcW w:w="6833" w:type="dxa"/>
            <w:shd w:val="clear" w:color="auto" w:fill="FFFFFF"/>
          </w:tcPr>
          <w:p w14:paraId="33345443" w14:textId="77777777" w:rsidR="001360AB" w:rsidRPr="001360AB" w:rsidRDefault="001360AB" w:rsidP="00777889">
            <w:pPr>
              <w:spacing w:after="60"/>
              <w:rPr>
                <w:rFonts w:cs="Arial"/>
              </w:rPr>
            </w:pPr>
            <w:r w:rsidRPr="001360AB">
              <w:rPr>
                <w:rFonts w:cs="Arial"/>
              </w:rPr>
              <w:t xml:space="preserve">The ability to communicate effectively in </w:t>
            </w:r>
            <w:r w:rsidRPr="001360AB">
              <w:rPr>
                <w:rFonts w:cs="Arial"/>
                <w:b/>
                <w:bCs/>
              </w:rPr>
              <w:t>English</w:t>
            </w:r>
            <w:r w:rsidRPr="001360AB">
              <w:rPr>
                <w:rFonts w:cs="Arial"/>
              </w:rPr>
              <w:t xml:space="preserve"> with the ability to speak clearly and audibly to children, parents and work supervisors.</w:t>
            </w:r>
          </w:p>
        </w:tc>
        <w:tc>
          <w:tcPr>
            <w:tcW w:w="851" w:type="dxa"/>
            <w:shd w:val="clear" w:color="auto" w:fill="FFFFFF"/>
          </w:tcPr>
          <w:p w14:paraId="79915285" w14:textId="77777777" w:rsidR="001360AB" w:rsidRPr="001360AB" w:rsidRDefault="001360AB" w:rsidP="00777889">
            <w:pPr>
              <w:rPr>
                <w:rFonts w:cs="Arial"/>
                <w:iCs/>
                <w:color w:val="0070C0"/>
              </w:rPr>
            </w:pPr>
          </w:p>
        </w:tc>
        <w:tc>
          <w:tcPr>
            <w:tcW w:w="850" w:type="dxa"/>
            <w:shd w:val="clear" w:color="auto" w:fill="FFFFFF"/>
          </w:tcPr>
          <w:p w14:paraId="5717C3C2" w14:textId="77777777" w:rsidR="001360AB" w:rsidRPr="001360AB" w:rsidRDefault="001360AB" w:rsidP="00777889">
            <w:pPr>
              <w:rPr>
                <w:rFonts w:cs="Arial"/>
                <w:iCs/>
                <w:color w:val="0070C0"/>
              </w:rPr>
            </w:pPr>
          </w:p>
        </w:tc>
        <w:tc>
          <w:tcPr>
            <w:tcW w:w="709" w:type="dxa"/>
            <w:shd w:val="clear" w:color="auto" w:fill="FFFFFF"/>
          </w:tcPr>
          <w:p w14:paraId="45BDC4AA" w14:textId="77777777" w:rsidR="001360AB" w:rsidRPr="001360AB" w:rsidRDefault="001360AB" w:rsidP="00777889">
            <w:pPr>
              <w:rPr>
                <w:rFonts w:cs="Arial"/>
                <w:iCs/>
                <w:color w:val="0070C0"/>
              </w:rPr>
            </w:pPr>
          </w:p>
        </w:tc>
      </w:tr>
      <w:tr w:rsidR="001360AB" w:rsidRPr="001360AB" w14:paraId="569A4DCE" w14:textId="77777777" w:rsidTr="00777889">
        <w:trPr>
          <w:trHeight w:val="227"/>
        </w:trPr>
        <w:tc>
          <w:tcPr>
            <w:tcW w:w="6833" w:type="dxa"/>
            <w:shd w:val="clear" w:color="auto" w:fill="FFFFFF"/>
          </w:tcPr>
          <w:p w14:paraId="40682681" w14:textId="77777777" w:rsidR="001360AB" w:rsidRPr="001360AB" w:rsidRDefault="001360AB" w:rsidP="00777889">
            <w:pPr>
              <w:spacing w:after="60"/>
              <w:rPr>
                <w:rFonts w:cs="Arial"/>
                <w:i/>
                <w:iCs/>
              </w:rPr>
            </w:pPr>
            <w:r w:rsidRPr="001360AB">
              <w:rPr>
                <w:rFonts w:cs="Arial"/>
              </w:rPr>
              <w:t>The ability to develop and maintain relationships, trust and confidence.</w:t>
            </w:r>
          </w:p>
        </w:tc>
        <w:tc>
          <w:tcPr>
            <w:tcW w:w="851" w:type="dxa"/>
            <w:shd w:val="clear" w:color="auto" w:fill="FFFFFF"/>
          </w:tcPr>
          <w:p w14:paraId="7699F7D4" w14:textId="77777777" w:rsidR="001360AB" w:rsidRPr="001360AB" w:rsidRDefault="001360AB" w:rsidP="00777889">
            <w:pPr>
              <w:rPr>
                <w:rFonts w:cs="Arial"/>
                <w:iCs/>
                <w:color w:val="0070C0"/>
              </w:rPr>
            </w:pPr>
          </w:p>
        </w:tc>
        <w:tc>
          <w:tcPr>
            <w:tcW w:w="850" w:type="dxa"/>
            <w:shd w:val="clear" w:color="auto" w:fill="FFFFFF"/>
          </w:tcPr>
          <w:p w14:paraId="0BC57F79" w14:textId="77777777" w:rsidR="001360AB" w:rsidRPr="001360AB" w:rsidRDefault="001360AB" w:rsidP="00777889">
            <w:pPr>
              <w:rPr>
                <w:rFonts w:cs="Arial"/>
                <w:iCs/>
                <w:color w:val="0070C0"/>
              </w:rPr>
            </w:pPr>
          </w:p>
        </w:tc>
        <w:tc>
          <w:tcPr>
            <w:tcW w:w="709" w:type="dxa"/>
            <w:shd w:val="clear" w:color="auto" w:fill="FFFFFF"/>
          </w:tcPr>
          <w:p w14:paraId="32B7F763" w14:textId="77777777" w:rsidR="001360AB" w:rsidRPr="001360AB" w:rsidRDefault="001360AB" w:rsidP="00777889">
            <w:pPr>
              <w:rPr>
                <w:rFonts w:cs="Arial"/>
                <w:iCs/>
                <w:color w:val="0070C0"/>
              </w:rPr>
            </w:pPr>
          </w:p>
        </w:tc>
      </w:tr>
      <w:tr w:rsidR="001360AB" w:rsidRPr="001360AB" w14:paraId="40B9CCB4" w14:textId="77777777" w:rsidTr="00777889">
        <w:trPr>
          <w:trHeight w:val="227"/>
        </w:trPr>
        <w:tc>
          <w:tcPr>
            <w:tcW w:w="6833" w:type="dxa"/>
            <w:shd w:val="clear" w:color="auto" w:fill="FFFFFF"/>
          </w:tcPr>
          <w:p w14:paraId="78A7C48E" w14:textId="77777777" w:rsidR="001360AB" w:rsidRPr="001360AB" w:rsidRDefault="001360AB" w:rsidP="00777889">
            <w:pPr>
              <w:spacing w:after="60"/>
              <w:rPr>
                <w:rFonts w:cs="Arial"/>
                <w:i/>
                <w:iCs/>
              </w:rPr>
            </w:pPr>
            <w:r w:rsidRPr="001360AB">
              <w:rPr>
                <w:rFonts w:cs="Arial"/>
              </w:rPr>
              <w:t>The ability to communicate with a range of people from different backgrounds.</w:t>
            </w:r>
          </w:p>
        </w:tc>
        <w:tc>
          <w:tcPr>
            <w:tcW w:w="851" w:type="dxa"/>
            <w:shd w:val="clear" w:color="auto" w:fill="FFFFFF"/>
          </w:tcPr>
          <w:p w14:paraId="572C6AEE" w14:textId="77777777" w:rsidR="001360AB" w:rsidRPr="001360AB" w:rsidRDefault="001360AB" w:rsidP="00777889">
            <w:pPr>
              <w:rPr>
                <w:rFonts w:cs="Arial"/>
                <w:iCs/>
                <w:color w:val="0070C0"/>
              </w:rPr>
            </w:pPr>
          </w:p>
        </w:tc>
        <w:tc>
          <w:tcPr>
            <w:tcW w:w="850" w:type="dxa"/>
            <w:shd w:val="clear" w:color="auto" w:fill="FFFFFF"/>
          </w:tcPr>
          <w:p w14:paraId="5E0F034D" w14:textId="77777777" w:rsidR="001360AB" w:rsidRPr="001360AB" w:rsidRDefault="001360AB" w:rsidP="00777889">
            <w:pPr>
              <w:rPr>
                <w:rFonts w:cs="Arial"/>
                <w:iCs/>
                <w:color w:val="0070C0"/>
              </w:rPr>
            </w:pPr>
          </w:p>
        </w:tc>
        <w:tc>
          <w:tcPr>
            <w:tcW w:w="709" w:type="dxa"/>
            <w:shd w:val="clear" w:color="auto" w:fill="FFFFFF"/>
          </w:tcPr>
          <w:p w14:paraId="00FE8ED2" w14:textId="77777777" w:rsidR="001360AB" w:rsidRPr="001360AB" w:rsidRDefault="001360AB" w:rsidP="00777889">
            <w:pPr>
              <w:rPr>
                <w:rFonts w:cs="Arial"/>
                <w:iCs/>
                <w:color w:val="0070C0"/>
              </w:rPr>
            </w:pPr>
          </w:p>
        </w:tc>
      </w:tr>
      <w:tr w:rsidR="001360AB" w:rsidRPr="001360AB" w14:paraId="6DC65ED2" w14:textId="77777777" w:rsidTr="00777889">
        <w:trPr>
          <w:trHeight w:val="227"/>
        </w:trPr>
        <w:tc>
          <w:tcPr>
            <w:tcW w:w="6833" w:type="dxa"/>
            <w:shd w:val="clear" w:color="auto" w:fill="FFFFFF"/>
          </w:tcPr>
          <w:p w14:paraId="32EEFAFF" w14:textId="77777777" w:rsidR="001360AB" w:rsidRPr="001360AB" w:rsidRDefault="001360AB" w:rsidP="00777889">
            <w:pPr>
              <w:spacing w:after="60"/>
              <w:rPr>
                <w:rFonts w:cs="Arial"/>
                <w:i/>
                <w:iCs/>
              </w:rPr>
            </w:pPr>
            <w:r w:rsidRPr="001360AB">
              <w:rPr>
                <w:rFonts w:cs="Arial"/>
              </w:rPr>
              <w:t>Politeness, respect and empathy in all interactions with people.</w:t>
            </w:r>
          </w:p>
        </w:tc>
        <w:tc>
          <w:tcPr>
            <w:tcW w:w="851" w:type="dxa"/>
            <w:shd w:val="clear" w:color="auto" w:fill="FFFFFF"/>
          </w:tcPr>
          <w:p w14:paraId="151FD345" w14:textId="77777777" w:rsidR="001360AB" w:rsidRPr="001360AB" w:rsidRDefault="001360AB" w:rsidP="00777889">
            <w:pPr>
              <w:rPr>
                <w:rFonts w:cs="Arial"/>
                <w:iCs/>
                <w:color w:val="0070C0"/>
              </w:rPr>
            </w:pPr>
          </w:p>
        </w:tc>
        <w:tc>
          <w:tcPr>
            <w:tcW w:w="850" w:type="dxa"/>
            <w:shd w:val="clear" w:color="auto" w:fill="FFFFFF"/>
          </w:tcPr>
          <w:p w14:paraId="00F8AE40" w14:textId="77777777" w:rsidR="001360AB" w:rsidRPr="001360AB" w:rsidRDefault="001360AB" w:rsidP="00777889">
            <w:pPr>
              <w:rPr>
                <w:rFonts w:cs="Arial"/>
                <w:iCs/>
                <w:color w:val="0070C0"/>
              </w:rPr>
            </w:pPr>
          </w:p>
        </w:tc>
        <w:tc>
          <w:tcPr>
            <w:tcW w:w="709" w:type="dxa"/>
            <w:shd w:val="clear" w:color="auto" w:fill="FFFFFF"/>
          </w:tcPr>
          <w:p w14:paraId="5F4178DB" w14:textId="77777777" w:rsidR="001360AB" w:rsidRPr="001360AB" w:rsidRDefault="001360AB" w:rsidP="00777889">
            <w:pPr>
              <w:rPr>
                <w:rFonts w:cs="Arial"/>
                <w:iCs/>
                <w:color w:val="0070C0"/>
              </w:rPr>
            </w:pPr>
          </w:p>
        </w:tc>
      </w:tr>
      <w:tr w:rsidR="001360AB" w:rsidRPr="001360AB" w14:paraId="36A25BBE" w14:textId="77777777" w:rsidTr="00777889">
        <w:trPr>
          <w:trHeight w:val="227"/>
        </w:trPr>
        <w:tc>
          <w:tcPr>
            <w:tcW w:w="6833" w:type="dxa"/>
            <w:shd w:val="clear" w:color="auto" w:fill="FFFFFF"/>
          </w:tcPr>
          <w:p w14:paraId="6E308DDB" w14:textId="77777777" w:rsidR="001360AB" w:rsidRPr="001360AB" w:rsidRDefault="001360AB" w:rsidP="00777889">
            <w:pPr>
              <w:spacing w:after="60"/>
              <w:rPr>
                <w:rFonts w:cs="Arial"/>
                <w:i/>
                <w:iCs/>
              </w:rPr>
            </w:pPr>
            <w:r w:rsidRPr="001360AB">
              <w:rPr>
                <w:rFonts w:cs="Arial"/>
              </w:rPr>
              <w:t>The ability to receive and reflect on constructive feedback for performance improvement and respond appropriately.</w:t>
            </w:r>
          </w:p>
        </w:tc>
        <w:tc>
          <w:tcPr>
            <w:tcW w:w="851" w:type="dxa"/>
            <w:shd w:val="clear" w:color="auto" w:fill="FFFFFF"/>
          </w:tcPr>
          <w:p w14:paraId="57BEF63B" w14:textId="77777777" w:rsidR="001360AB" w:rsidRPr="001360AB" w:rsidRDefault="001360AB" w:rsidP="00777889">
            <w:pPr>
              <w:rPr>
                <w:rFonts w:cs="Arial"/>
                <w:iCs/>
                <w:color w:val="0070C0"/>
              </w:rPr>
            </w:pPr>
          </w:p>
        </w:tc>
        <w:tc>
          <w:tcPr>
            <w:tcW w:w="850" w:type="dxa"/>
            <w:shd w:val="clear" w:color="auto" w:fill="FFFFFF"/>
          </w:tcPr>
          <w:p w14:paraId="53F91005" w14:textId="77777777" w:rsidR="001360AB" w:rsidRPr="001360AB" w:rsidRDefault="001360AB" w:rsidP="00777889">
            <w:pPr>
              <w:rPr>
                <w:rFonts w:cs="Arial"/>
                <w:iCs/>
                <w:color w:val="0070C0"/>
              </w:rPr>
            </w:pPr>
          </w:p>
        </w:tc>
        <w:tc>
          <w:tcPr>
            <w:tcW w:w="709" w:type="dxa"/>
            <w:shd w:val="clear" w:color="auto" w:fill="FFFFFF"/>
          </w:tcPr>
          <w:p w14:paraId="14E880D0" w14:textId="77777777" w:rsidR="001360AB" w:rsidRPr="001360AB" w:rsidRDefault="001360AB" w:rsidP="00777889">
            <w:pPr>
              <w:rPr>
                <w:rFonts w:cs="Arial"/>
                <w:iCs/>
                <w:color w:val="0070C0"/>
              </w:rPr>
            </w:pPr>
          </w:p>
        </w:tc>
      </w:tr>
      <w:tr w:rsidR="001360AB" w:rsidRPr="001360AB" w14:paraId="172AC081" w14:textId="77777777" w:rsidTr="00777889">
        <w:trPr>
          <w:trHeight w:val="227"/>
        </w:trPr>
        <w:tc>
          <w:tcPr>
            <w:tcW w:w="9243" w:type="dxa"/>
            <w:gridSpan w:val="4"/>
            <w:shd w:val="clear" w:color="auto" w:fill="FFFFFF"/>
          </w:tcPr>
          <w:p w14:paraId="0DA65A00" w14:textId="77777777" w:rsidR="001360AB" w:rsidRPr="001360AB" w:rsidRDefault="001360AB" w:rsidP="00777889">
            <w:pPr>
              <w:spacing w:after="60"/>
              <w:rPr>
                <w:rFonts w:cs="Arial"/>
              </w:rPr>
            </w:pPr>
            <w:r w:rsidRPr="001360AB">
              <w:rPr>
                <w:rFonts w:cs="Arial"/>
              </w:rPr>
              <w:t>Are there any of the above areas you believe you need further assistance with?</w:t>
            </w:r>
          </w:p>
          <w:p w14:paraId="41D75A89" w14:textId="77777777" w:rsidR="001360AB" w:rsidRPr="001360AB" w:rsidRDefault="001360AB" w:rsidP="00777889">
            <w:pPr>
              <w:rPr>
                <w:rFonts w:cs="Arial"/>
                <w:iCs/>
                <w:color w:val="0070C0"/>
              </w:rPr>
            </w:pPr>
          </w:p>
          <w:p w14:paraId="7DB91DDF" w14:textId="77777777" w:rsidR="001360AB" w:rsidRPr="001360AB" w:rsidRDefault="001360AB" w:rsidP="00777889">
            <w:pPr>
              <w:rPr>
                <w:rFonts w:cs="Arial"/>
                <w:iCs/>
                <w:color w:val="0070C0"/>
              </w:rPr>
            </w:pPr>
          </w:p>
          <w:p w14:paraId="41BBE7A0" w14:textId="77777777" w:rsidR="001360AB" w:rsidRPr="001360AB" w:rsidRDefault="001360AB" w:rsidP="00777889">
            <w:pPr>
              <w:rPr>
                <w:rFonts w:cs="Arial"/>
                <w:iCs/>
                <w:color w:val="0070C0"/>
              </w:rPr>
            </w:pPr>
          </w:p>
          <w:p w14:paraId="60B1C974" w14:textId="77777777" w:rsidR="001360AB" w:rsidRPr="001360AB" w:rsidRDefault="001360AB" w:rsidP="00777889">
            <w:pPr>
              <w:rPr>
                <w:rFonts w:cs="Arial"/>
                <w:iCs/>
                <w:color w:val="0070C0"/>
              </w:rPr>
            </w:pPr>
          </w:p>
          <w:p w14:paraId="1F8A494D" w14:textId="77777777" w:rsidR="001360AB" w:rsidRPr="001360AB" w:rsidRDefault="001360AB" w:rsidP="00777889">
            <w:pPr>
              <w:rPr>
                <w:rFonts w:cs="Arial"/>
                <w:iCs/>
                <w:color w:val="0070C0"/>
              </w:rPr>
            </w:pPr>
          </w:p>
        </w:tc>
      </w:tr>
    </w:tbl>
    <w:p w14:paraId="5E27CACF" w14:textId="77777777" w:rsidR="001360AB" w:rsidRPr="001360AB" w:rsidRDefault="001360AB" w:rsidP="001360AB">
      <w:pPr>
        <w:ind w:right="-142"/>
        <w:rPr>
          <w:rFonts w:cs="Arial"/>
          <w:b/>
        </w:rPr>
      </w:pPr>
    </w:p>
    <w:p w14:paraId="379C5F03" w14:textId="77777777" w:rsidR="001360AB" w:rsidRPr="00CF6726" w:rsidRDefault="001360AB" w:rsidP="001360AB">
      <w:pPr>
        <w:rPr>
          <w:rFonts w:ascii="Gill Sans MT" w:hAnsi="Gill Sans MT" w:cs="Arial"/>
          <w:b/>
        </w:rPr>
      </w:pPr>
      <w:r w:rsidRPr="00CF6726">
        <w:rPr>
          <w:rFonts w:ascii="Gill Sans MT" w:hAnsi="Gill Sans MT" w:cs="Arial"/>
          <w:b/>
        </w:rPr>
        <w:br w:type="page"/>
      </w:r>
    </w:p>
    <w:tbl>
      <w:tblPr>
        <w:tblpPr w:leftFromText="180" w:rightFromText="180" w:vertAnchor="text" w:horzAnchor="margin" w:tblpX="-5" w:tblpY="76"/>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2444"/>
      </w:tblGrid>
      <w:tr w:rsidR="001360AB" w:rsidRPr="001360AB" w14:paraId="6D515B6E" w14:textId="77777777" w:rsidTr="00777889">
        <w:trPr>
          <w:cantSplit/>
          <w:trHeight w:val="418"/>
          <w:tblHeader/>
        </w:trPr>
        <w:tc>
          <w:tcPr>
            <w:tcW w:w="6804" w:type="dxa"/>
            <w:shd w:val="clear" w:color="auto" w:fill="D9D9D9"/>
            <w:vAlign w:val="center"/>
          </w:tcPr>
          <w:p w14:paraId="0CE20633" w14:textId="77777777" w:rsidR="001360AB" w:rsidRPr="001360AB" w:rsidRDefault="001360AB" w:rsidP="00777889">
            <w:pPr>
              <w:pStyle w:val="NoSpacing"/>
              <w:jc w:val="center"/>
              <w:rPr>
                <w:rFonts w:cs="Arial"/>
                <w:b/>
              </w:rPr>
            </w:pPr>
            <w:r w:rsidRPr="001360AB">
              <w:rPr>
                <w:rFonts w:cs="Arial"/>
                <w:b/>
              </w:rPr>
              <w:lastRenderedPageBreak/>
              <w:t>Self-Assessment Areas</w:t>
            </w:r>
          </w:p>
        </w:tc>
        <w:tc>
          <w:tcPr>
            <w:tcW w:w="2444" w:type="dxa"/>
            <w:shd w:val="clear" w:color="auto" w:fill="D9D9D9"/>
            <w:vAlign w:val="center"/>
          </w:tcPr>
          <w:p w14:paraId="56148C25" w14:textId="77777777" w:rsidR="001360AB" w:rsidRPr="001360AB" w:rsidRDefault="001360AB" w:rsidP="00777889">
            <w:pPr>
              <w:pStyle w:val="NoSpacing"/>
              <w:jc w:val="center"/>
              <w:rPr>
                <w:rFonts w:cs="Arial"/>
                <w:b/>
              </w:rPr>
            </w:pPr>
            <w:r w:rsidRPr="001360AB">
              <w:rPr>
                <w:rFonts w:cs="Arial"/>
                <w:b/>
              </w:rPr>
              <w:t>I do this</w:t>
            </w:r>
          </w:p>
        </w:tc>
      </w:tr>
    </w:tbl>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5"/>
        <w:gridCol w:w="850"/>
        <w:gridCol w:w="851"/>
        <w:gridCol w:w="737"/>
      </w:tblGrid>
      <w:tr w:rsidR="001360AB" w:rsidRPr="001360AB" w14:paraId="74987A16" w14:textId="77777777" w:rsidTr="00777889">
        <w:trPr>
          <w:cantSplit/>
          <w:trHeight w:val="1159"/>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652D6BB1" w14:textId="77777777" w:rsidR="001360AB" w:rsidRPr="001360AB" w:rsidRDefault="001360AB" w:rsidP="00777889">
            <w:pPr>
              <w:spacing w:after="60"/>
              <w:rPr>
                <w:rFonts w:cs="Arial"/>
                <w:b/>
                <w:iCs/>
                <w:u w:val="single"/>
              </w:rPr>
            </w:pPr>
            <w:r w:rsidRPr="001360AB">
              <w:rPr>
                <w:rFonts w:cs="Arial"/>
                <w:b/>
                <w:iCs/>
                <w:u w:val="single"/>
              </w:rPr>
              <w:t>Teamwork</w:t>
            </w:r>
          </w:p>
          <w:p w14:paraId="1A895253" w14:textId="77777777" w:rsidR="001360AB" w:rsidRPr="001360AB" w:rsidRDefault="001360AB" w:rsidP="00777889">
            <w:pPr>
              <w:rPr>
                <w:rFonts w:cs="Arial"/>
                <w:b/>
              </w:rPr>
            </w:pPr>
            <w:r w:rsidRPr="001360AB">
              <w:rPr>
                <w:rFonts w:cs="Arial"/>
                <w:b/>
                <w:iCs/>
              </w:rPr>
              <w:t xml:space="preserve">I can demonstrate:   </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127F8A5" w14:textId="6E2ECAD3" w:rsidR="001360AB" w:rsidRPr="001360AB" w:rsidRDefault="001360AB" w:rsidP="001360AB">
            <w:pPr>
              <w:pStyle w:val="NoSpacing"/>
              <w:jc w:val="both"/>
              <w:rPr>
                <w:rFonts w:cs="Arial"/>
              </w:rPr>
            </w:pPr>
            <w:r w:rsidRPr="001360AB">
              <w:rPr>
                <w:rFonts w:cs="Arial"/>
              </w:rPr>
              <w:t xml:space="preserve"> frequently</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57A9827" w14:textId="77777777" w:rsidR="001360AB" w:rsidRPr="001360AB" w:rsidRDefault="001360AB" w:rsidP="001360AB">
            <w:pPr>
              <w:pStyle w:val="NoSpacing"/>
              <w:jc w:val="both"/>
              <w:rPr>
                <w:rFonts w:cs="Arial"/>
              </w:rPr>
            </w:pPr>
          </w:p>
          <w:p w14:paraId="1B2BCB37" w14:textId="77777777" w:rsidR="001360AB" w:rsidRPr="001360AB" w:rsidRDefault="001360AB" w:rsidP="001360AB">
            <w:pPr>
              <w:pStyle w:val="NoSpacing"/>
              <w:jc w:val="both"/>
              <w:rPr>
                <w:rFonts w:cs="Arial"/>
              </w:rPr>
            </w:pPr>
            <w:r w:rsidRPr="001360AB">
              <w:rPr>
                <w:rFonts w:cs="Arial"/>
              </w:rPr>
              <w:t xml:space="preserve"> sometimes</w:t>
            </w:r>
          </w:p>
          <w:p w14:paraId="7A1FB58C" w14:textId="77777777" w:rsidR="001360AB" w:rsidRPr="001360AB" w:rsidRDefault="001360AB" w:rsidP="001360AB">
            <w:pPr>
              <w:ind w:left="113" w:right="113"/>
              <w:jc w:val="both"/>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D84C162" w14:textId="77777777" w:rsidR="001360AB" w:rsidRPr="001360AB" w:rsidRDefault="001360AB" w:rsidP="001360AB">
            <w:pPr>
              <w:pStyle w:val="NoSpacing"/>
              <w:jc w:val="both"/>
              <w:rPr>
                <w:rFonts w:cs="Arial"/>
              </w:rPr>
            </w:pPr>
          </w:p>
          <w:p w14:paraId="58FB9A73" w14:textId="5DAA23D2" w:rsidR="001360AB" w:rsidRPr="001360AB" w:rsidRDefault="001360AB" w:rsidP="001360AB">
            <w:pPr>
              <w:pStyle w:val="NoSpacing"/>
              <w:jc w:val="both"/>
              <w:rPr>
                <w:rFonts w:cs="Arial"/>
              </w:rPr>
            </w:pPr>
            <w:r w:rsidRPr="001360AB">
              <w:rPr>
                <w:rFonts w:cs="Arial"/>
              </w:rPr>
              <w:t xml:space="preserve"> never</w:t>
            </w:r>
          </w:p>
          <w:p w14:paraId="4761236A" w14:textId="77777777" w:rsidR="001360AB" w:rsidRPr="001360AB" w:rsidRDefault="001360AB" w:rsidP="001360AB">
            <w:pPr>
              <w:ind w:left="113" w:right="113"/>
              <w:jc w:val="both"/>
              <w:rPr>
                <w:rFonts w:cs="Arial"/>
                <w:iCs/>
                <w:color w:val="0070C0"/>
              </w:rPr>
            </w:pPr>
          </w:p>
        </w:tc>
      </w:tr>
      <w:tr w:rsidR="001360AB" w:rsidRPr="001360AB" w14:paraId="36AB5FB9"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1890A35E" w14:textId="77777777" w:rsidR="001360AB" w:rsidRPr="001360AB" w:rsidRDefault="001360AB" w:rsidP="00777889">
            <w:pPr>
              <w:rPr>
                <w:rFonts w:cs="Arial"/>
                <w:b/>
              </w:rPr>
            </w:pPr>
            <w:r w:rsidRPr="001360AB">
              <w:rPr>
                <w:rFonts w:cs="Arial"/>
              </w:rPr>
              <w:t>The ability to work with other people for a common outcome.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FD80CE9" w14:textId="77777777" w:rsidR="001360AB" w:rsidRPr="001360AB" w:rsidRDefault="001360A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E743697" w14:textId="77777777" w:rsidR="001360AB" w:rsidRPr="001360AB" w:rsidRDefault="001360A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B5F00B7" w14:textId="77777777" w:rsidR="001360AB" w:rsidRPr="001360AB" w:rsidRDefault="001360AB" w:rsidP="00777889">
            <w:pPr>
              <w:rPr>
                <w:rFonts w:cs="Arial"/>
                <w:iCs/>
                <w:color w:val="0070C0"/>
              </w:rPr>
            </w:pPr>
          </w:p>
        </w:tc>
      </w:tr>
      <w:tr w:rsidR="001360AB" w:rsidRPr="001360AB" w14:paraId="4BF88EF1"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6783FDC4" w14:textId="77777777" w:rsidR="001360AB" w:rsidRPr="001360AB" w:rsidRDefault="001360AB" w:rsidP="00777889">
            <w:pPr>
              <w:rPr>
                <w:rFonts w:cs="Arial"/>
                <w:b/>
              </w:rPr>
            </w:pPr>
            <w:r w:rsidRPr="001360AB">
              <w:rPr>
                <w:rFonts w:cs="Arial"/>
              </w:rPr>
              <w:t>Respect for other people and their role within the work team.</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AB45EF" w14:textId="77777777" w:rsidR="001360AB" w:rsidRPr="001360AB" w:rsidRDefault="001360A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EA6B3B9" w14:textId="77777777" w:rsidR="001360AB" w:rsidRPr="001360AB" w:rsidRDefault="001360A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C498824" w14:textId="77777777" w:rsidR="001360AB" w:rsidRPr="001360AB" w:rsidRDefault="001360AB" w:rsidP="00777889">
            <w:pPr>
              <w:rPr>
                <w:rFonts w:cs="Arial"/>
                <w:iCs/>
                <w:color w:val="0070C0"/>
              </w:rPr>
            </w:pPr>
          </w:p>
        </w:tc>
      </w:tr>
      <w:tr w:rsidR="001360AB" w:rsidRPr="001360AB" w14:paraId="6C096E80"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1990806E" w14:textId="77777777" w:rsidR="001360AB" w:rsidRPr="001360AB" w:rsidRDefault="001360AB" w:rsidP="00777889">
            <w:pPr>
              <w:rPr>
                <w:rFonts w:cs="Arial"/>
                <w:b/>
              </w:rPr>
            </w:pPr>
            <w:r w:rsidRPr="001360AB">
              <w:rPr>
                <w:rFonts w:cs="Arial"/>
              </w:rPr>
              <w:t>The ability to accept direction and feedback.</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9BBD5F" w14:textId="77777777" w:rsidR="001360AB" w:rsidRPr="001360AB" w:rsidRDefault="001360A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CBCD54F" w14:textId="77777777" w:rsidR="001360AB" w:rsidRPr="001360AB" w:rsidRDefault="001360A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34FEB7A" w14:textId="77777777" w:rsidR="001360AB" w:rsidRPr="001360AB" w:rsidRDefault="001360AB" w:rsidP="00777889">
            <w:pPr>
              <w:rPr>
                <w:rFonts w:cs="Arial"/>
                <w:iCs/>
                <w:color w:val="0070C0"/>
              </w:rPr>
            </w:pPr>
          </w:p>
        </w:tc>
      </w:tr>
      <w:tr w:rsidR="001360AB" w:rsidRPr="001360AB" w14:paraId="27B5E076"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40E113C5" w14:textId="77777777" w:rsidR="001360AB" w:rsidRPr="001360AB" w:rsidRDefault="001360AB" w:rsidP="00777889">
            <w:pPr>
              <w:rPr>
                <w:rFonts w:cs="Arial"/>
              </w:rPr>
            </w:pPr>
            <w:r w:rsidRPr="001360AB">
              <w:rPr>
                <w:rFonts w:cs="Arial"/>
              </w:rPr>
              <w:t>The ability to work under pressure and function effectively in stressful situations.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C03C5E" w14:textId="77777777" w:rsidR="001360AB" w:rsidRPr="001360AB" w:rsidRDefault="001360A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AD8A6C9" w14:textId="77777777" w:rsidR="001360AB" w:rsidRPr="001360AB" w:rsidRDefault="001360A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4832F2F" w14:textId="77777777" w:rsidR="001360AB" w:rsidRPr="001360AB" w:rsidRDefault="001360AB" w:rsidP="00777889">
            <w:pPr>
              <w:rPr>
                <w:rFonts w:cs="Arial"/>
                <w:iCs/>
                <w:color w:val="0070C0"/>
              </w:rPr>
            </w:pPr>
          </w:p>
        </w:tc>
      </w:tr>
      <w:tr w:rsidR="001360AB" w:rsidRPr="001360AB" w14:paraId="2E396DC1" w14:textId="77777777" w:rsidTr="00777889">
        <w:trPr>
          <w:trHeight w:val="933"/>
        </w:trPr>
        <w:tc>
          <w:tcPr>
            <w:tcW w:w="9243" w:type="dxa"/>
            <w:gridSpan w:val="4"/>
            <w:tcBorders>
              <w:top w:val="single" w:sz="4" w:space="0" w:color="auto"/>
              <w:left w:val="single" w:sz="4" w:space="0" w:color="auto"/>
              <w:bottom w:val="single" w:sz="4" w:space="0" w:color="auto"/>
              <w:right w:val="single" w:sz="4" w:space="0" w:color="auto"/>
            </w:tcBorders>
            <w:shd w:val="clear" w:color="auto" w:fill="FFFFFF"/>
          </w:tcPr>
          <w:p w14:paraId="0770E62A" w14:textId="77777777" w:rsidR="001360AB" w:rsidRPr="001360AB" w:rsidRDefault="001360AB" w:rsidP="00777889">
            <w:pPr>
              <w:rPr>
                <w:rFonts w:cs="Arial"/>
              </w:rPr>
            </w:pPr>
            <w:r w:rsidRPr="001360AB">
              <w:rPr>
                <w:rFonts w:cs="Arial"/>
              </w:rPr>
              <w:t>Are there any of the above areas you believe you need further assistance with?</w:t>
            </w:r>
          </w:p>
          <w:p w14:paraId="113A7DD3" w14:textId="77777777" w:rsidR="001360AB" w:rsidRPr="001360AB" w:rsidRDefault="001360AB" w:rsidP="00777889">
            <w:pPr>
              <w:rPr>
                <w:rFonts w:cs="Arial"/>
                <w:b/>
              </w:rPr>
            </w:pPr>
          </w:p>
          <w:p w14:paraId="0BF9D3B5" w14:textId="77777777" w:rsidR="001360AB" w:rsidRPr="001360AB" w:rsidRDefault="001360AB" w:rsidP="00777889">
            <w:pPr>
              <w:rPr>
                <w:rFonts w:cs="Arial"/>
                <w:b/>
              </w:rPr>
            </w:pPr>
          </w:p>
          <w:p w14:paraId="0A3B883F" w14:textId="77777777" w:rsidR="001360AB" w:rsidRPr="001360AB" w:rsidRDefault="001360AB" w:rsidP="00777889">
            <w:pPr>
              <w:rPr>
                <w:rFonts w:cs="Arial"/>
                <w:b/>
              </w:rPr>
            </w:pPr>
          </w:p>
          <w:p w14:paraId="28E682EC" w14:textId="77777777" w:rsidR="001360AB" w:rsidRPr="001360AB" w:rsidRDefault="001360AB" w:rsidP="00777889">
            <w:pPr>
              <w:rPr>
                <w:rFonts w:cs="Arial"/>
                <w:b/>
              </w:rPr>
            </w:pPr>
          </w:p>
        </w:tc>
      </w:tr>
    </w:tbl>
    <w:p w14:paraId="6C344CAB" w14:textId="77777777" w:rsidR="001360AB" w:rsidRPr="00CF6726" w:rsidRDefault="001360AB" w:rsidP="001360AB">
      <w:pPr>
        <w:rPr>
          <w:rFonts w:ascii="Gill Sans MT" w:hAnsi="Gill Sans MT"/>
        </w:rPr>
      </w:pPr>
      <w:r w:rsidRPr="00CF6726">
        <w:rPr>
          <w:rFonts w:ascii="Gill Sans MT" w:hAnsi="Gill Sans MT"/>
        </w:rPr>
        <w:br w:type="page"/>
      </w: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5"/>
        <w:gridCol w:w="850"/>
        <w:gridCol w:w="851"/>
        <w:gridCol w:w="737"/>
      </w:tblGrid>
      <w:tr w:rsidR="00B4078B" w:rsidRPr="00CF6726" w14:paraId="3236FB5D" w14:textId="77777777" w:rsidTr="00777889">
        <w:trPr>
          <w:cantSplit/>
          <w:trHeight w:val="1186"/>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1F672F51" w14:textId="77777777" w:rsidR="00B4078B" w:rsidRPr="00B4078B" w:rsidRDefault="00B4078B" w:rsidP="00777889">
            <w:pPr>
              <w:rPr>
                <w:rFonts w:cs="Arial"/>
                <w:b/>
                <w:u w:val="single"/>
              </w:rPr>
            </w:pPr>
            <w:r w:rsidRPr="00B4078B">
              <w:rPr>
                <w:rFonts w:cs="Arial"/>
                <w:b/>
                <w:u w:val="single"/>
              </w:rPr>
              <w:lastRenderedPageBreak/>
              <w:t>Learning, Literacy and Numeracy</w:t>
            </w:r>
          </w:p>
          <w:p w14:paraId="548EE734" w14:textId="77777777" w:rsidR="00B4078B" w:rsidRPr="00B4078B" w:rsidRDefault="00B4078B" w:rsidP="00777889">
            <w:pPr>
              <w:rPr>
                <w:rFonts w:cs="Arial"/>
                <w:b/>
              </w:rPr>
            </w:pPr>
            <w:r w:rsidRPr="00B4078B">
              <w:rPr>
                <w:rFonts w:cs="Arial"/>
                <w:b/>
              </w:rPr>
              <w:t>Complete assessments / work to an Australian Core Skills Framework (ACSF) exit level 3 standard</w:t>
            </w:r>
          </w:p>
          <w:p w14:paraId="09489940" w14:textId="77777777" w:rsidR="00B4078B" w:rsidRPr="00B4078B" w:rsidRDefault="00B4078B" w:rsidP="00777889">
            <w:pPr>
              <w:rPr>
                <w:rFonts w:cs="Arial"/>
                <w:b/>
              </w:rPr>
            </w:pPr>
            <w:r w:rsidRPr="00B4078B">
              <w:rPr>
                <w:rFonts w:cs="Arial"/>
                <w:b/>
              </w:rPr>
              <w:t>I can demonstrate:</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tcPr>
          <w:p w14:paraId="412BDA2E" w14:textId="77777777" w:rsidR="00B4078B" w:rsidRPr="00B4078B" w:rsidRDefault="00B4078B" w:rsidP="00777889">
            <w:pPr>
              <w:pStyle w:val="NoSpacing"/>
              <w:rPr>
                <w:rFonts w:cs="Arial"/>
              </w:rPr>
            </w:pPr>
            <w:r w:rsidRPr="00B4078B">
              <w:rPr>
                <w:rFonts w:cs="Arial"/>
              </w:rPr>
              <w:t xml:space="preserve">  frequently</w:t>
            </w:r>
          </w:p>
          <w:p w14:paraId="4A5DFDD0" w14:textId="77777777" w:rsidR="00B4078B" w:rsidRPr="00B4078B" w:rsidRDefault="00B4078B" w:rsidP="00777889">
            <w:pPr>
              <w:pStyle w:val="NoSpacing"/>
              <w:rPr>
                <w:rFonts w:cs="Arial"/>
              </w:rPr>
            </w:pPr>
          </w:p>
          <w:p w14:paraId="12DEEC02" w14:textId="77777777" w:rsidR="00B4078B" w:rsidRPr="00B4078B" w:rsidRDefault="00B4078B" w:rsidP="00777889">
            <w:pPr>
              <w:ind w:left="113" w:right="113"/>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10BB3B" w14:textId="77777777" w:rsidR="00B4078B" w:rsidRPr="00B4078B" w:rsidRDefault="00B4078B" w:rsidP="00777889">
            <w:pPr>
              <w:pStyle w:val="NoSpacing"/>
              <w:rPr>
                <w:rFonts w:cs="Arial"/>
              </w:rPr>
            </w:pPr>
            <w:r w:rsidRPr="00B4078B">
              <w:rPr>
                <w:rFonts w:cs="Arial"/>
              </w:rPr>
              <w:t xml:space="preserve">  sometimes</w:t>
            </w:r>
          </w:p>
          <w:p w14:paraId="55EB8A3E" w14:textId="77777777" w:rsidR="00B4078B" w:rsidRPr="00B4078B" w:rsidRDefault="00B4078B" w:rsidP="00777889">
            <w:pPr>
              <w:pStyle w:val="NoSpacing"/>
              <w:rPr>
                <w:rFonts w:cs="Arial"/>
              </w:rPr>
            </w:pPr>
          </w:p>
          <w:p w14:paraId="48235520" w14:textId="77777777" w:rsidR="00B4078B" w:rsidRPr="00B4078B" w:rsidRDefault="00B4078B" w:rsidP="00777889">
            <w:pPr>
              <w:ind w:left="113" w:right="113"/>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E8575FC" w14:textId="77777777" w:rsidR="00B4078B" w:rsidRPr="00B4078B" w:rsidRDefault="00B4078B" w:rsidP="00777889">
            <w:pPr>
              <w:pStyle w:val="NoSpacing"/>
              <w:rPr>
                <w:rFonts w:cs="Arial"/>
              </w:rPr>
            </w:pPr>
            <w:r w:rsidRPr="00B4078B">
              <w:rPr>
                <w:rFonts w:cs="Arial"/>
              </w:rPr>
              <w:t xml:space="preserve">  never</w:t>
            </w:r>
          </w:p>
          <w:p w14:paraId="310BF15B" w14:textId="77777777" w:rsidR="00B4078B" w:rsidRPr="00B4078B" w:rsidRDefault="00B4078B" w:rsidP="00777889">
            <w:pPr>
              <w:ind w:left="113" w:right="113"/>
              <w:rPr>
                <w:rFonts w:cs="Arial"/>
                <w:iCs/>
                <w:color w:val="0070C0"/>
              </w:rPr>
            </w:pPr>
          </w:p>
        </w:tc>
      </w:tr>
      <w:tr w:rsidR="00B4078B" w:rsidRPr="00CF6726" w14:paraId="0BDCCB63" w14:textId="77777777" w:rsidTr="00777889">
        <w:trPr>
          <w:trHeight w:val="644"/>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0255E752" w14:textId="77777777" w:rsidR="00B4078B" w:rsidRPr="00B4078B" w:rsidRDefault="00B4078B" w:rsidP="00777889">
            <w:pPr>
              <w:rPr>
                <w:rFonts w:cs="Arial"/>
                <w:b/>
              </w:rPr>
            </w:pPr>
            <w:r w:rsidRPr="00B4078B">
              <w:rPr>
                <w:rFonts w:cs="Arial"/>
              </w:rPr>
              <w:t>The ability to identify own strengths and weaknesses and seek assistance where necessary.</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97E1AC"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1B955C2"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E1BCEE3" w14:textId="77777777" w:rsidR="00B4078B" w:rsidRPr="00B4078B" w:rsidRDefault="00B4078B" w:rsidP="00777889">
            <w:pPr>
              <w:rPr>
                <w:rFonts w:cs="Arial"/>
                <w:iCs/>
                <w:color w:val="0070C0"/>
              </w:rPr>
            </w:pPr>
          </w:p>
        </w:tc>
      </w:tr>
      <w:tr w:rsidR="00B4078B" w:rsidRPr="00CF6726" w14:paraId="69C57FC4"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30733E40" w14:textId="77777777" w:rsidR="00B4078B" w:rsidRPr="00B4078B" w:rsidRDefault="00B4078B" w:rsidP="00777889">
            <w:pPr>
              <w:rPr>
                <w:rFonts w:cs="Arial"/>
                <w:b/>
              </w:rPr>
            </w:pPr>
            <w:r w:rsidRPr="00B4078B">
              <w:rPr>
                <w:rFonts w:cs="Arial"/>
              </w:rPr>
              <w:t>The ability and motivation to build on past knowledge and experience.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27FA4F"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8BA9978"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99E523C" w14:textId="77777777" w:rsidR="00B4078B" w:rsidRPr="00B4078B" w:rsidRDefault="00B4078B" w:rsidP="00777889">
            <w:pPr>
              <w:rPr>
                <w:rFonts w:cs="Arial"/>
                <w:iCs/>
                <w:color w:val="0070C0"/>
              </w:rPr>
            </w:pPr>
          </w:p>
        </w:tc>
      </w:tr>
      <w:tr w:rsidR="00B4078B" w:rsidRPr="00CF6726" w14:paraId="57422B32"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58C37657" w14:textId="77777777" w:rsidR="00B4078B" w:rsidRPr="00B4078B" w:rsidRDefault="00B4078B" w:rsidP="00777889">
            <w:pPr>
              <w:rPr>
                <w:rFonts w:cs="Arial"/>
                <w:b/>
              </w:rPr>
            </w:pPr>
            <w:r w:rsidRPr="00B4078B">
              <w:rPr>
                <w:rFonts w:cs="Arial"/>
              </w:rPr>
              <w:t>The ability to take on new information and tasks.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9FD646"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7EC2022"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89996FD" w14:textId="77777777" w:rsidR="00B4078B" w:rsidRPr="00B4078B" w:rsidRDefault="00B4078B" w:rsidP="00777889">
            <w:pPr>
              <w:rPr>
                <w:rFonts w:cs="Arial"/>
                <w:iCs/>
                <w:color w:val="0070C0"/>
              </w:rPr>
            </w:pPr>
          </w:p>
        </w:tc>
      </w:tr>
      <w:tr w:rsidR="00B4078B" w:rsidRPr="00CF6726" w14:paraId="1E3F28EB"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207FFB5A" w14:textId="77777777" w:rsidR="00B4078B" w:rsidRPr="00B4078B" w:rsidRDefault="00B4078B" w:rsidP="00777889">
            <w:pPr>
              <w:rPr>
                <w:rFonts w:cs="Arial"/>
                <w:b/>
              </w:rPr>
            </w:pPr>
            <w:r w:rsidRPr="00B4078B">
              <w:rPr>
                <w:rFonts w:cs="Arial"/>
                <w:b/>
              </w:rPr>
              <w:t>Reading Skills:</w:t>
            </w:r>
            <w:r w:rsidRPr="00B4078B">
              <w:rPr>
                <w:rFonts w:cs="Arial"/>
              </w:rPr>
              <w:t xml:space="preserve"> ability to read familiar and some complex texts and extract relevant information. Understand client care plans, charts, procedures, reports, notes and work instructions, workplace safety signs.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DA6B88"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E5C3752"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2C30261" w14:textId="77777777" w:rsidR="00B4078B" w:rsidRPr="00B4078B" w:rsidRDefault="00B4078B" w:rsidP="00777889">
            <w:pPr>
              <w:rPr>
                <w:rFonts w:cs="Arial"/>
                <w:iCs/>
                <w:color w:val="0070C0"/>
              </w:rPr>
            </w:pPr>
          </w:p>
        </w:tc>
      </w:tr>
      <w:tr w:rsidR="00B4078B" w:rsidRPr="00CF6726" w14:paraId="2C2045A1" w14:textId="77777777" w:rsidTr="00777889">
        <w:trPr>
          <w:trHeight w:val="227"/>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78118580" w14:textId="77777777" w:rsidR="00B4078B" w:rsidRPr="00B4078B" w:rsidRDefault="00B4078B" w:rsidP="00777889">
            <w:pPr>
              <w:rPr>
                <w:rFonts w:cs="Arial"/>
                <w:b/>
              </w:rPr>
            </w:pPr>
            <w:r w:rsidRPr="00B4078B">
              <w:rPr>
                <w:rFonts w:cs="Arial"/>
                <w:b/>
              </w:rPr>
              <w:t>Writing Skills</w:t>
            </w:r>
            <w:r w:rsidRPr="00B4078B">
              <w:rPr>
                <w:rFonts w:cs="Arial"/>
              </w:rPr>
              <w:t>: recording observations, completing forms, documents, reports, taking messages. Ability to write sort reports accurately i.e. spell with reasonable accuracy, legible handwriting style.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3B804D"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CB5ED1B"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A55E432" w14:textId="77777777" w:rsidR="00B4078B" w:rsidRPr="00B4078B" w:rsidRDefault="00B4078B" w:rsidP="00777889">
            <w:pPr>
              <w:rPr>
                <w:rFonts w:cs="Arial"/>
                <w:iCs/>
                <w:color w:val="0070C0"/>
              </w:rPr>
            </w:pPr>
          </w:p>
        </w:tc>
      </w:tr>
      <w:tr w:rsidR="00B4078B" w:rsidRPr="00CF6726" w14:paraId="280739D3" w14:textId="77777777" w:rsidTr="00777889">
        <w:trPr>
          <w:trHeight w:val="1069"/>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6D1C07CE" w14:textId="77777777" w:rsidR="00B4078B" w:rsidRPr="00B4078B" w:rsidRDefault="00B4078B" w:rsidP="00777889">
            <w:pPr>
              <w:rPr>
                <w:rFonts w:cs="Arial"/>
                <w:b/>
              </w:rPr>
            </w:pPr>
            <w:r w:rsidRPr="00B4078B">
              <w:rPr>
                <w:rFonts w:cs="Arial"/>
                <w:b/>
              </w:rPr>
              <w:t>Numeracy Skills:</w:t>
            </w:r>
            <w:r w:rsidRPr="00B4078B">
              <w:rPr>
                <w:rFonts w:cs="Arial"/>
              </w:rPr>
              <w:t xml:space="preserve"> perform basic mathematical functions; read and record fluids, read weights and measurements, interpret and document in charts, tables and graphs, calculate timeframes; measure and record data and interpret results.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644D44"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DF5050B"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BCF3A96" w14:textId="77777777" w:rsidR="00B4078B" w:rsidRPr="00B4078B" w:rsidRDefault="00B4078B" w:rsidP="00777889">
            <w:pPr>
              <w:rPr>
                <w:rFonts w:cs="Arial"/>
                <w:iCs/>
                <w:color w:val="0070C0"/>
              </w:rPr>
            </w:pPr>
          </w:p>
        </w:tc>
      </w:tr>
      <w:tr w:rsidR="00B4078B" w:rsidRPr="00CF6726" w14:paraId="00DADF46" w14:textId="77777777" w:rsidTr="00777889">
        <w:trPr>
          <w:trHeight w:val="1069"/>
        </w:trPr>
        <w:tc>
          <w:tcPr>
            <w:tcW w:w="6805" w:type="dxa"/>
            <w:tcBorders>
              <w:top w:val="single" w:sz="4" w:space="0" w:color="auto"/>
              <w:left w:val="single" w:sz="4" w:space="0" w:color="auto"/>
              <w:bottom w:val="single" w:sz="4" w:space="0" w:color="auto"/>
              <w:right w:val="single" w:sz="4" w:space="0" w:color="auto"/>
            </w:tcBorders>
            <w:shd w:val="clear" w:color="auto" w:fill="FFFFFF"/>
          </w:tcPr>
          <w:p w14:paraId="3842295F" w14:textId="77777777" w:rsidR="00B4078B" w:rsidRPr="00B4078B" w:rsidRDefault="00B4078B" w:rsidP="00777889">
            <w:pPr>
              <w:rPr>
                <w:rFonts w:cs="Arial"/>
              </w:rPr>
            </w:pPr>
            <w:r w:rsidRPr="00B4078B">
              <w:rPr>
                <w:rFonts w:cs="Arial"/>
                <w:b/>
              </w:rPr>
              <w:t xml:space="preserve">Oral Skills:  </w:t>
            </w:r>
            <w:r w:rsidRPr="00B4078B">
              <w:rPr>
                <w:rFonts w:cs="Arial"/>
              </w:rPr>
              <w:t xml:space="preserve">able to listen to instructions and explicit instructions and use a range of verbal communication skills such </w:t>
            </w:r>
            <w:proofErr w:type="gramStart"/>
            <w:r w:rsidRPr="00B4078B">
              <w:rPr>
                <w:rFonts w:cs="Arial"/>
              </w:rPr>
              <w:t>as;</w:t>
            </w:r>
            <w:proofErr w:type="gramEnd"/>
            <w:r w:rsidRPr="00B4078B">
              <w:rPr>
                <w:rFonts w:cs="Arial"/>
              </w:rPr>
              <w:t xml:space="preserve"> questioning, clarifying and giving instructions.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39F38F" w14:textId="77777777" w:rsidR="00B4078B" w:rsidRPr="00B4078B"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3418AD2" w14:textId="77777777" w:rsidR="00B4078B" w:rsidRPr="00B4078B" w:rsidRDefault="00B4078B" w:rsidP="00777889">
            <w:pPr>
              <w:rPr>
                <w:rFonts w:cs="Arial"/>
                <w:iCs/>
                <w:color w:val="0070C0"/>
              </w:rPr>
            </w:pP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47753E8" w14:textId="77777777" w:rsidR="00B4078B" w:rsidRPr="00B4078B" w:rsidRDefault="00B4078B" w:rsidP="00777889">
            <w:pPr>
              <w:rPr>
                <w:rFonts w:cs="Arial"/>
                <w:iCs/>
                <w:color w:val="0070C0"/>
              </w:rPr>
            </w:pPr>
          </w:p>
        </w:tc>
      </w:tr>
      <w:tr w:rsidR="00B4078B" w:rsidRPr="00CF6726" w14:paraId="7E9C1DFF" w14:textId="77777777" w:rsidTr="00777889">
        <w:trPr>
          <w:trHeight w:val="992"/>
        </w:trPr>
        <w:tc>
          <w:tcPr>
            <w:tcW w:w="9243" w:type="dxa"/>
            <w:gridSpan w:val="4"/>
            <w:tcBorders>
              <w:top w:val="single" w:sz="4" w:space="0" w:color="auto"/>
              <w:left w:val="single" w:sz="4" w:space="0" w:color="auto"/>
              <w:bottom w:val="single" w:sz="4" w:space="0" w:color="auto"/>
              <w:right w:val="single" w:sz="4" w:space="0" w:color="auto"/>
            </w:tcBorders>
            <w:shd w:val="clear" w:color="auto" w:fill="FFFFFF"/>
          </w:tcPr>
          <w:p w14:paraId="67B43ACC" w14:textId="77777777" w:rsidR="00B4078B" w:rsidRPr="00B4078B" w:rsidRDefault="00B4078B" w:rsidP="00777889">
            <w:pPr>
              <w:rPr>
                <w:rFonts w:cs="Arial"/>
              </w:rPr>
            </w:pPr>
            <w:r w:rsidRPr="00B4078B">
              <w:rPr>
                <w:rFonts w:cs="Arial"/>
              </w:rPr>
              <w:t>Are there any of the above areas you believe you need further assistance with?</w:t>
            </w:r>
          </w:p>
          <w:p w14:paraId="0840910F" w14:textId="77777777" w:rsidR="00B4078B" w:rsidRPr="00B4078B" w:rsidRDefault="00B4078B" w:rsidP="00777889">
            <w:pPr>
              <w:rPr>
                <w:rFonts w:cs="Arial"/>
                <w:b/>
              </w:rPr>
            </w:pPr>
          </w:p>
          <w:p w14:paraId="3009AF70" w14:textId="77777777" w:rsidR="00B4078B" w:rsidRPr="00B4078B" w:rsidRDefault="00B4078B" w:rsidP="00777889">
            <w:pPr>
              <w:rPr>
                <w:rFonts w:cs="Arial"/>
                <w:b/>
              </w:rPr>
            </w:pPr>
          </w:p>
        </w:tc>
      </w:tr>
    </w:tbl>
    <w:p w14:paraId="0C8AFE03" w14:textId="7467EE79" w:rsidR="00B4078B" w:rsidRDefault="00B4078B" w:rsidP="00CE6691">
      <w:pPr>
        <w:rPr>
          <w:b/>
          <w:bCs/>
        </w:rPr>
      </w:pPr>
    </w:p>
    <w:p w14:paraId="52349A8E" w14:textId="77777777" w:rsidR="00B4078B" w:rsidRDefault="00B4078B">
      <w:pPr>
        <w:spacing w:before="0" w:after="160" w:line="259" w:lineRule="auto"/>
        <w:rPr>
          <w:b/>
          <w:bCs/>
        </w:rPr>
      </w:pPr>
      <w:r>
        <w:rPr>
          <w:b/>
          <w:bCs/>
        </w:rPr>
        <w:br w:type="page"/>
      </w:r>
    </w:p>
    <w:tbl>
      <w:tblPr>
        <w:tblpPr w:leftFromText="180" w:rightFromText="180" w:vertAnchor="text" w:tblpX="-10" w:tblpY="-6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3"/>
        <w:gridCol w:w="2693"/>
      </w:tblGrid>
      <w:tr w:rsidR="00B4078B" w:rsidRPr="00B4078B" w14:paraId="020C327D" w14:textId="77777777" w:rsidTr="00777889">
        <w:trPr>
          <w:cantSplit/>
          <w:trHeight w:val="418"/>
          <w:tblHeader/>
        </w:trPr>
        <w:tc>
          <w:tcPr>
            <w:tcW w:w="6663" w:type="dxa"/>
            <w:shd w:val="clear" w:color="auto" w:fill="D9D9D9"/>
            <w:vAlign w:val="center"/>
          </w:tcPr>
          <w:p w14:paraId="17B4C66A" w14:textId="77777777" w:rsidR="00B4078B" w:rsidRPr="00B4078B" w:rsidRDefault="00B4078B" w:rsidP="00777889">
            <w:pPr>
              <w:jc w:val="center"/>
              <w:rPr>
                <w:rFonts w:cs="Arial"/>
                <w:b/>
              </w:rPr>
            </w:pPr>
            <w:bookmarkStart w:id="2" w:name="_Hlk73887589"/>
            <w:r w:rsidRPr="00B4078B">
              <w:rPr>
                <w:rFonts w:cs="Arial"/>
                <w:b/>
              </w:rPr>
              <w:lastRenderedPageBreak/>
              <w:t>Self-Assessment Areas</w:t>
            </w:r>
          </w:p>
        </w:tc>
        <w:tc>
          <w:tcPr>
            <w:tcW w:w="2693" w:type="dxa"/>
            <w:shd w:val="clear" w:color="auto" w:fill="D9D9D9"/>
            <w:vAlign w:val="center"/>
          </w:tcPr>
          <w:p w14:paraId="0D2C92E6" w14:textId="77777777" w:rsidR="00B4078B" w:rsidRPr="00B4078B" w:rsidRDefault="00B4078B" w:rsidP="00777889">
            <w:pPr>
              <w:jc w:val="center"/>
              <w:rPr>
                <w:rFonts w:cs="Arial"/>
                <w:b/>
              </w:rPr>
            </w:pPr>
            <w:r w:rsidRPr="00B4078B">
              <w:rPr>
                <w:rFonts w:cs="Arial"/>
                <w:b/>
              </w:rPr>
              <w:t>I do this</w:t>
            </w:r>
          </w:p>
        </w:tc>
      </w:tr>
    </w:tbl>
    <w:tbl>
      <w:tblPr>
        <w:tblW w:w="9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2"/>
        <w:gridCol w:w="1041"/>
        <w:gridCol w:w="860"/>
        <w:gridCol w:w="745"/>
      </w:tblGrid>
      <w:tr w:rsidR="00B4078B" w:rsidRPr="00B4078B" w14:paraId="7627149D" w14:textId="77777777" w:rsidTr="00777889">
        <w:trPr>
          <w:trHeight w:val="1381"/>
        </w:trPr>
        <w:tc>
          <w:tcPr>
            <w:tcW w:w="6692" w:type="dxa"/>
            <w:tcBorders>
              <w:top w:val="single" w:sz="4" w:space="0" w:color="auto"/>
              <w:left w:val="single" w:sz="4" w:space="0" w:color="auto"/>
              <w:bottom w:val="single" w:sz="4" w:space="0" w:color="auto"/>
              <w:right w:val="single" w:sz="4" w:space="0" w:color="auto"/>
            </w:tcBorders>
            <w:shd w:val="clear" w:color="auto" w:fill="FFFFFF"/>
          </w:tcPr>
          <w:bookmarkEnd w:id="2"/>
          <w:p w14:paraId="28F989FA" w14:textId="77777777" w:rsidR="00B4078B" w:rsidRPr="00B4078B" w:rsidRDefault="00B4078B" w:rsidP="00777889">
            <w:pPr>
              <w:rPr>
                <w:rFonts w:cs="Arial"/>
                <w:b/>
                <w:u w:val="single"/>
              </w:rPr>
            </w:pPr>
            <w:r w:rsidRPr="00B4078B">
              <w:rPr>
                <w:rFonts w:cs="Arial"/>
                <w:b/>
                <w:u w:val="single"/>
              </w:rPr>
              <w:t>Problem Solving and observational skills</w:t>
            </w:r>
          </w:p>
          <w:p w14:paraId="082F07E1" w14:textId="77777777" w:rsidR="00B4078B" w:rsidRPr="00B4078B" w:rsidRDefault="00B4078B" w:rsidP="00777889">
            <w:pPr>
              <w:rPr>
                <w:rFonts w:cs="Arial"/>
                <w:b/>
              </w:rPr>
            </w:pPr>
            <w:r w:rsidRPr="00B4078B">
              <w:rPr>
                <w:rFonts w:cs="Arial"/>
                <w:b/>
              </w:rPr>
              <w:t>I can demonstrate:</w:t>
            </w:r>
          </w:p>
        </w:tc>
        <w:tc>
          <w:tcPr>
            <w:tcW w:w="1041" w:type="dxa"/>
            <w:tcBorders>
              <w:top w:val="single" w:sz="4" w:space="0" w:color="auto"/>
              <w:left w:val="single" w:sz="4" w:space="0" w:color="auto"/>
              <w:bottom w:val="single" w:sz="4" w:space="0" w:color="auto"/>
              <w:right w:val="single" w:sz="4" w:space="0" w:color="auto"/>
            </w:tcBorders>
            <w:shd w:val="clear" w:color="auto" w:fill="FFFFFF"/>
            <w:textDirection w:val="btLr"/>
          </w:tcPr>
          <w:p w14:paraId="0F4DF4DE" w14:textId="77777777" w:rsidR="00B4078B" w:rsidRPr="00B4078B" w:rsidRDefault="00B4078B" w:rsidP="00777889">
            <w:pPr>
              <w:pStyle w:val="NoSpacing"/>
              <w:rPr>
                <w:rFonts w:cs="Arial"/>
              </w:rPr>
            </w:pPr>
            <w:r w:rsidRPr="00B4078B">
              <w:rPr>
                <w:rFonts w:cs="Arial"/>
              </w:rPr>
              <w:t xml:space="preserve">   frequently</w:t>
            </w:r>
          </w:p>
          <w:p w14:paraId="3CB7AFFB" w14:textId="77777777" w:rsidR="00B4078B" w:rsidRPr="00B4078B" w:rsidRDefault="00B4078B" w:rsidP="00777889">
            <w:pPr>
              <w:rPr>
                <w:rFonts w:cs="Arial"/>
                <w:iCs/>
                <w:color w:val="0070C0"/>
              </w:rPr>
            </w:pPr>
          </w:p>
        </w:tc>
        <w:tc>
          <w:tcPr>
            <w:tcW w:w="8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6DE70706" w14:textId="77777777" w:rsidR="00B4078B" w:rsidRPr="00B4078B" w:rsidRDefault="00B4078B" w:rsidP="00777889">
            <w:pPr>
              <w:pStyle w:val="NoSpacing"/>
              <w:rPr>
                <w:rFonts w:cs="Arial"/>
              </w:rPr>
            </w:pPr>
            <w:r w:rsidRPr="00B4078B">
              <w:rPr>
                <w:rFonts w:cs="Arial"/>
              </w:rPr>
              <w:t xml:space="preserve">   sometimes</w:t>
            </w:r>
          </w:p>
          <w:p w14:paraId="53055F06" w14:textId="77777777" w:rsidR="00B4078B" w:rsidRPr="00B4078B" w:rsidRDefault="00B4078B" w:rsidP="00777889">
            <w:pPr>
              <w:rPr>
                <w:rFonts w:cs="Arial"/>
                <w:iCs/>
                <w:color w:val="0070C0"/>
              </w:rPr>
            </w:pPr>
          </w:p>
        </w:tc>
        <w:tc>
          <w:tcPr>
            <w:tcW w:w="74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01B4E1D" w14:textId="77777777" w:rsidR="00B4078B" w:rsidRPr="00B4078B" w:rsidRDefault="00B4078B" w:rsidP="00777889">
            <w:pPr>
              <w:pStyle w:val="NoSpacing"/>
              <w:rPr>
                <w:rFonts w:cs="Arial"/>
              </w:rPr>
            </w:pPr>
            <w:r w:rsidRPr="00B4078B">
              <w:rPr>
                <w:rFonts w:cs="Arial"/>
              </w:rPr>
              <w:t xml:space="preserve">   never</w:t>
            </w:r>
          </w:p>
          <w:p w14:paraId="0290555A" w14:textId="77777777" w:rsidR="00B4078B" w:rsidRPr="00B4078B" w:rsidRDefault="00B4078B" w:rsidP="00777889">
            <w:pPr>
              <w:rPr>
                <w:rFonts w:cs="Arial"/>
                <w:iCs/>
                <w:color w:val="0070C0"/>
              </w:rPr>
            </w:pPr>
          </w:p>
        </w:tc>
      </w:tr>
      <w:tr w:rsidR="00B4078B" w:rsidRPr="00B4078B" w14:paraId="42416EB4" w14:textId="77777777" w:rsidTr="00777889">
        <w:trPr>
          <w:trHeight w:val="245"/>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544ED0B5" w14:textId="77777777" w:rsidR="00B4078B" w:rsidRPr="00B4078B" w:rsidRDefault="00B4078B" w:rsidP="00777889">
            <w:pPr>
              <w:rPr>
                <w:rFonts w:cs="Arial"/>
              </w:rPr>
            </w:pPr>
            <w:r w:rsidRPr="00B4078B">
              <w:rPr>
                <w:rFonts w:cs="Arial"/>
              </w:rPr>
              <w:t>The ability to identify potential problems and respond appropriately.</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14:paraId="6EA9A277" w14:textId="77777777" w:rsidR="00B4078B" w:rsidRPr="00B4078B" w:rsidRDefault="00B4078B" w:rsidP="00777889">
            <w:pPr>
              <w:rPr>
                <w:rFonts w:cs="Arial"/>
                <w:iCs/>
                <w:color w:val="0070C0"/>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CCAB2F3" w14:textId="77777777" w:rsidR="00B4078B" w:rsidRPr="00B4078B" w:rsidRDefault="00B4078B" w:rsidP="00777889">
            <w:pPr>
              <w:rPr>
                <w:rFonts w:cs="Arial"/>
                <w:iCs/>
                <w:color w:val="0070C0"/>
              </w:rPr>
            </w:pPr>
          </w:p>
        </w:tc>
        <w:tc>
          <w:tcPr>
            <w:tcW w:w="745" w:type="dxa"/>
            <w:tcBorders>
              <w:top w:val="single" w:sz="4" w:space="0" w:color="auto"/>
              <w:left w:val="single" w:sz="4" w:space="0" w:color="auto"/>
              <w:bottom w:val="single" w:sz="4" w:space="0" w:color="auto"/>
              <w:right w:val="single" w:sz="4" w:space="0" w:color="auto"/>
            </w:tcBorders>
            <w:shd w:val="clear" w:color="auto" w:fill="FFFFFF"/>
          </w:tcPr>
          <w:p w14:paraId="07402112" w14:textId="77777777" w:rsidR="00B4078B" w:rsidRPr="00B4078B" w:rsidRDefault="00B4078B" w:rsidP="00777889">
            <w:pPr>
              <w:rPr>
                <w:rFonts w:cs="Arial"/>
                <w:iCs/>
                <w:color w:val="0070C0"/>
              </w:rPr>
            </w:pPr>
          </w:p>
        </w:tc>
      </w:tr>
      <w:tr w:rsidR="00B4078B" w:rsidRPr="00B4078B" w14:paraId="27A4551D" w14:textId="77777777" w:rsidTr="00777889">
        <w:trPr>
          <w:trHeight w:val="245"/>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6340CDF3" w14:textId="77777777" w:rsidR="00B4078B" w:rsidRPr="00B4078B" w:rsidRDefault="00B4078B" w:rsidP="00777889">
            <w:pPr>
              <w:rPr>
                <w:rFonts w:cs="Arial"/>
                <w:b/>
              </w:rPr>
            </w:pPr>
            <w:r w:rsidRPr="00B4078B">
              <w:rPr>
                <w:rFonts w:cs="Arial"/>
              </w:rPr>
              <w:t>The ability to ask questions and seek clarification when necessary.</w:t>
            </w:r>
          </w:p>
        </w:tc>
        <w:tc>
          <w:tcPr>
            <w:tcW w:w="1041" w:type="dxa"/>
            <w:tcBorders>
              <w:top w:val="single" w:sz="4" w:space="0" w:color="auto"/>
              <w:left w:val="single" w:sz="4" w:space="0" w:color="auto"/>
              <w:bottom w:val="single" w:sz="4" w:space="0" w:color="auto"/>
              <w:right w:val="single" w:sz="4" w:space="0" w:color="auto"/>
            </w:tcBorders>
            <w:shd w:val="clear" w:color="auto" w:fill="FFFFFF"/>
          </w:tcPr>
          <w:p w14:paraId="4829C5F5" w14:textId="77777777" w:rsidR="00B4078B" w:rsidRPr="00B4078B" w:rsidRDefault="00B4078B" w:rsidP="00777889">
            <w:pPr>
              <w:rPr>
                <w:rFonts w:cs="Arial"/>
                <w:iCs/>
                <w:color w:val="0070C0"/>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59C2A50" w14:textId="77777777" w:rsidR="00B4078B" w:rsidRPr="00B4078B" w:rsidRDefault="00B4078B" w:rsidP="00777889">
            <w:pPr>
              <w:rPr>
                <w:rFonts w:cs="Arial"/>
                <w:iCs/>
                <w:color w:val="0070C0"/>
              </w:rPr>
            </w:pPr>
          </w:p>
        </w:tc>
        <w:tc>
          <w:tcPr>
            <w:tcW w:w="745" w:type="dxa"/>
            <w:tcBorders>
              <w:top w:val="single" w:sz="4" w:space="0" w:color="auto"/>
              <w:left w:val="single" w:sz="4" w:space="0" w:color="auto"/>
              <w:bottom w:val="single" w:sz="4" w:space="0" w:color="auto"/>
              <w:right w:val="single" w:sz="4" w:space="0" w:color="auto"/>
            </w:tcBorders>
            <w:shd w:val="clear" w:color="auto" w:fill="FFFFFF"/>
          </w:tcPr>
          <w:p w14:paraId="530FFE87" w14:textId="77777777" w:rsidR="00B4078B" w:rsidRPr="00B4078B" w:rsidRDefault="00B4078B" w:rsidP="00777889">
            <w:pPr>
              <w:rPr>
                <w:rFonts w:cs="Arial"/>
                <w:iCs/>
                <w:color w:val="0070C0"/>
              </w:rPr>
            </w:pPr>
          </w:p>
        </w:tc>
      </w:tr>
      <w:tr w:rsidR="00B4078B" w:rsidRPr="00B4078B" w14:paraId="1CF2A7CC" w14:textId="77777777" w:rsidTr="00777889">
        <w:trPr>
          <w:trHeight w:val="880"/>
        </w:trPr>
        <w:tc>
          <w:tcPr>
            <w:tcW w:w="9338" w:type="dxa"/>
            <w:gridSpan w:val="4"/>
            <w:tcBorders>
              <w:top w:val="single" w:sz="4" w:space="0" w:color="auto"/>
              <w:left w:val="single" w:sz="4" w:space="0" w:color="auto"/>
              <w:bottom w:val="single" w:sz="4" w:space="0" w:color="auto"/>
              <w:right w:val="single" w:sz="4" w:space="0" w:color="auto"/>
            </w:tcBorders>
            <w:shd w:val="clear" w:color="auto" w:fill="FFFFFF"/>
          </w:tcPr>
          <w:p w14:paraId="66620BBB" w14:textId="77777777" w:rsidR="00B4078B" w:rsidRPr="00B4078B" w:rsidRDefault="00B4078B" w:rsidP="00777889">
            <w:pPr>
              <w:rPr>
                <w:rFonts w:cs="Arial"/>
              </w:rPr>
            </w:pPr>
            <w:r w:rsidRPr="00B4078B">
              <w:rPr>
                <w:rFonts w:cs="Arial"/>
              </w:rPr>
              <w:t>Are there any of the above areas you believe you need further assistance with?</w:t>
            </w:r>
          </w:p>
          <w:p w14:paraId="5A68E8BD" w14:textId="77777777" w:rsidR="00B4078B" w:rsidRPr="00B4078B" w:rsidRDefault="00B4078B" w:rsidP="00777889">
            <w:pPr>
              <w:rPr>
                <w:rFonts w:cs="Arial"/>
                <w:b/>
              </w:rPr>
            </w:pPr>
          </w:p>
          <w:p w14:paraId="05B57268" w14:textId="77777777" w:rsidR="00B4078B" w:rsidRPr="00B4078B" w:rsidRDefault="00B4078B" w:rsidP="00777889">
            <w:pPr>
              <w:rPr>
                <w:rFonts w:cs="Arial"/>
                <w:b/>
              </w:rPr>
            </w:pPr>
          </w:p>
        </w:tc>
      </w:tr>
    </w:tbl>
    <w:p w14:paraId="241BF070" w14:textId="77777777" w:rsidR="00B4078B" w:rsidRPr="00B4078B" w:rsidRDefault="00B4078B" w:rsidP="00B4078B"/>
    <w:tbl>
      <w:tblPr>
        <w:tblpPr w:leftFromText="180" w:rightFromText="180" w:vertAnchor="text" w:tblpX="-15" w:tblpY="-64"/>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8"/>
        <w:gridCol w:w="2693"/>
      </w:tblGrid>
      <w:tr w:rsidR="00B4078B" w:rsidRPr="00B4078B" w14:paraId="2BB77E20" w14:textId="77777777" w:rsidTr="00777889">
        <w:trPr>
          <w:cantSplit/>
          <w:trHeight w:val="418"/>
          <w:tblHeader/>
        </w:trPr>
        <w:tc>
          <w:tcPr>
            <w:tcW w:w="6668" w:type="dxa"/>
            <w:shd w:val="clear" w:color="auto" w:fill="D9D9D9"/>
            <w:vAlign w:val="center"/>
          </w:tcPr>
          <w:p w14:paraId="5EE3BC6C" w14:textId="77777777" w:rsidR="00B4078B" w:rsidRPr="00B4078B" w:rsidRDefault="00B4078B" w:rsidP="00777889">
            <w:pPr>
              <w:jc w:val="center"/>
              <w:rPr>
                <w:rFonts w:cs="Arial"/>
                <w:b/>
              </w:rPr>
            </w:pPr>
            <w:r w:rsidRPr="00B4078B">
              <w:rPr>
                <w:rFonts w:cs="Arial"/>
                <w:b/>
              </w:rPr>
              <w:t>Self-Assessment Areas</w:t>
            </w:r>
          </w:p>
        </w:tc>
        <w:tc>
          <w:tcPr>
            <w:tcW w:w="2693" w:type="dxa"/>
            <w:shd w:val="clear" w:color="auto" w:fill="D9D9D9"/>
            <w:vAlign w:val="center"/>
          </w:tcPr>
          <w:p w14:paraId="61C05CDD" w14:textId="77777777" w:rsidR="00B4078B" w:rsidRPr="00B4078B" w:rsidRDefault="00B4078B" w:rsidP="00777889">
            <w:pPr>
              <w:jc w:val="center"/>
              <w:rPr>
                <w:rFonts w:cs="Arial"/>
                <w:b/>
              </w:rPr>
            </w:pPr>
            <w:r w:rsidRPr="00B4078B">
              <w:rPr>
                <w:rFonts w:cs="Arial"/>
                <w:b/>
              </w:rPr>
              <w:t>I do this</w:t>
            </w:r>
          </w:p>
        </w:tc>
      </w:tr>
    </w:tbl>
    <w:tbl>
      <w:tblPr>
        <w:tblW w:w="93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2"/>
        <w:gridCol w:w="860"/>
        <w:gridCol w:w="939"/>
        <w:gridCol w:w="797"/>
      </w:tblGrid>
      <w:tr w:rsidR="00B4078B" w:rsidRPr="00B4078B" w14:paraId="654BE6E7" w14:textId="77777777" w:rsidTr="00777889">
        <w:trPr>
          <w:cantSplit/>
          <w:trHeight w:val="1688"/>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396E646C" w14:textId="77777777" w:rsidR="00B4078B" w:rsidRPr="00B4078B" w:rsidRDefault="00B4078B" w:rsidP="00777889">
            <w:pPr>
              <w:rPr>
                <w:rFonts w:cs="Arial"/>
                <w:b/>
                <w:u w:val="single"/>
              </w:rPr>
            </w:pPr>
            <w:r w:rsidRPr="00B4078B">
              <w:rPr>
                <w:rFonts w:cs="Arial"/>
                <w:b/>
                <w:u w:val="single"/>
              </w:rPr>
              <w:t>Initiative and enterprise</w:t>
            </w:r>
          </w:p>
          <w:p w14:paraId="5B0F520F" w14:textId="77777777" w:rsidR="00B4078B" w:rsidRPr="00B4078B" w:rsidRDefault="00B4078B" w:rsidP="00777889">
            <w:pPr>
              <w:rPr>
                <w:rFonts w:cs="Arial"/>
                <w:b/>
              </w:rPr>
            </w:pPr>
            <w:r w:rsidRPr="00B4078B">
              <w:rPr>
                <w:rFonts w:cs="Arial"/>
                <w:b/>
              </w:rPr>
              <w:t>I can demonstrate:</w:t>
            </w:r>
          </w:p>
        </w:tc>
        <w:tc>
          <w:tcPr>
            <w:tcW w:w="8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75CBE695" w14:textId="77777777" w:rsidR="00B4078B" w:rsidRPr="00B4078B" w:rsidRDefault="00B4078B" w:rsidP="00777889">
            <w:pPr>
              <w:pStyle w:val="NoSpacing"/>
              <w:rPr>
                <w:rFonts w:cs="Arial"/>
              </w:rPr>
            </w:pPr>
            <w:r w:rsidRPr="00B4078B">
              <w:rPr>
                <w:rFonts w:cs="Arial"/>
              </w:rPr>
              <w:t xml:space="preserve"> frequently</w:t>
            </w:r>
          </w:p>
          <w:p w14:paraId="2A59D9DE" w14:textId="77777777" w:rsidR="00B4078B" w:rsidRPr="00B4078B" w:rsidRDefault="00B4078B" w:rsidP="00777889">
            <w:pPr>
              <w:ind w:left="113" w:right="113"/>
              <w:rPr>
                <w:rFonts w:cs="Arial"/>
              </w:rPr>
            </w:pPr>
          </w:p>
        </w:tc>
        <w:tc>
          <w:tcPr>
            <w:tcW w:w="93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07D750" w14:textId="77777777" w:rsidR="00B4078B" w:rsidRPr="00B4078B" w:rsidRDefault="00B4078B" w:rsidP="00777889">
            <w:pPr>
              <w:pStyle w:val="NoSpacing"/>
              <w:rPr>
                <w:rFonts w:cs="Arial"/>
              </w:rPr>
            </w:pPr>
            <w:r w:rsidRPr="00B4078B">
              <w:rPr>
                <w:rFonts w:cs="Arial"/>
              </w:rPr>
              <w:t xml:space="preserve">   sometimes</w:t>
            </w:r>
          </w:p>
          <w:p w14:paraId="4BDC04B5" w14:textId="77777777" w:rsidR="00B4078B" w:rsidRPr="00B4078B" w:rsidRDefault="00B4078B" w:rsidP="00777889">
            <w:pPr>
              <w:ind w:left="113" w:right="113"/>
              <w:rPr>
                <w:rFonts w:cs="Arial"/>
              </w:rPr>
            </w:pPr>
          </w:p>
        </w:tc>
        <w:tc>
          <w:tcPr>
            <w:tcW w:w="797" w:type="dxa"/>
            <w:tcBorders>
              <w:top w:val="single" w:sz="4" w:space="0" w:color="auto"/>
              <w:left w:val="single" w:sz="4" w:space="0" w:color="auto"/>
              <w:bottom w:val="single" w:sz="4" w:space="0" w:color="auto"/>
              <w:right w:val="single" w:sz="4" w:space="0" w:color="auto"/>
            </w:tcBorders>
            <w:shd w:val="clear" w:color="auto" w:fill="FFFFFF"/>
            <w:textDirection w:val="btLr"/>
          </w:tcPr>
          <w:p w14:paraId="52AD7C21" w14:textId="77777777" w:rsidR="00B4078B" w:rsidRPr="00B4078B" w:rsidRDefault="00B4078B" w:rsidP="00777889">
            <w:pPr>
              <w:pStyle w:val="NoSpacing"/>
              <w:rPr>
                <w:rFonts w:cs="Arial"/>
              </w:rPr>
            </w:pPr>
          </w:p>
          <w:p w14:paraId="647FD8CD" w14:textId="77777777" w:rsidR="00B4078B" w:rsidRPr="00B4078B" w:rsidRDefault="00B4078B" w:rsidP="00777889">
            <w:pPr>
              <w:pStyle w:val="NoSpacing"/>
              <w:rPr>
                <w:rFonts w:cs="Arial"/>
              </w:rPr>
            </w:pPr>
            <w:r w:rsidRPr="00B4078B">
              <w:rPr>
                <w:rFonts w:cs="Arial"/>
              </w:rPr>
              <w:t xml:space="preserve">   never</w:t>
            </w:r>
          </w:p>
          <w:p w14:paraId="17AD1002" w14:textId="77777777" w:rsidR="00B4078B" w:rsidRPr="00B4078B" w:rsidRDefault="00B4078B" w:rsidP="00777889">
            <w:pPr>
              <w:ind w:left="113" w:right="113"/>
              <w:rPr>
                <w:rFonts w:cs="Arial"/>
              </w:rPr>
            </w:pPr>
          </w:p>
        </w:tc>
      </w:tr>
      <w:tr w:rsidR="00B4078B" w:rsidRPr="00B4078B" w14:paraId="39D315F3" w14:textId="77777777" w:rsidTr="00777889">
        <w:trPr>
          <w:trHeight w:val="245"/>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2BE62561" w14:textId="77777777" w:rsidR="00B4078B" w:rsidRPr="00B4078B" w:rsidRDefault="00B4078B" w:rsidP="00777889">
            <w:pPr>
              <w:rPr>
                <w:rFonts w:cs="Arial"/>
                <w:b/>
              </w:rPr>
            </w:pPr>
            <w:r w:rsidRPr="00B4078B">
              <w:rPr>
                <w:rFonts w:cs="Arial"/>
              </w:rPr>
              <w:t>Self- Motivation and initiative</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734BE93" w14:textId="77777777" w:rsidR="00B4078B" w:rsidRPr="00B4078B" w:rsidRDefault="00B4078B" w:rsidP="00777889">
            <w:pPr>
              <w:rPr>
                <w:rFonts w:cs="Arial"/>
                <w:iCs/>
                <w:color w:val="0070C0"/>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7D7FDA0D" w14:textId="77777777" w:rsidR="00B4078B" w:rsidRPr="00B4078B" w:rsidRDefault="00B4078B" w:rsidP="00777889">
            <w:pPr>
              <w:rPr>
                <w:rFonts w:cs="Arial"/>
                <w:iCs/>
                <w:color w:val="0070C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CDD1DF5" w14:textId="77777777" w:rsidR="00B4078B" w:rsidRPr="00B4078B" w:rsidRDefault="00B4078B" w:rsidP="00777889">
            <w:pPr>
              <w:rPr>
                <w:rFonts w:cs="Arial"/>
                <w:iCs/>
                <w:color w:val="0070C0"/>
              </w:rPr>
            </w:pPr>
          </w:p>
        </w:tc>
      </w:tr>
      <w:tr w:rsidR="00B4078B" w:rsidRPr="00B4078B" w14:paraId="0F1654BC" w14:textId="77777777" w:rsidTr="00777889">
        <w:trPr>
          <w:trHeight w:val="245"/>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71FDCBDD" w14:textId="77777777" w:rsidR="00B4078B" w:rsidRPr="00B4078B" w:rsidRDefault="00B4078B" w:rsidP="00777889">
            <w:pPr>
              <w:rPr>
                <w:rFonts w:cs="Arial"/>
                <w:b/>
              </w:rPr>
            </w:pPr>
            <w:r w:rsidRPr="00B4078B">
              <w:rPr>
                <w:rFonts w:cs="Arial"/>
              </w:rPr>
              <w:t>The ability to seek assistance when necessary.</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082CD28" w14:textId="77777777" w:rsidR="00B4078B" w:rsidRPr="00B4078B" w:rsidRDefault="00B4078B" w:rsidP="00777889">
            <w:pPr>
              <w:rPr>
                <w:rFonts w:cs="Arial"/>
                <w:iCs/>
                <w:color w:val="0070C0"/>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2505325A" w14:textId="77777777" w:rsidR="00B4078B" w:rsidRPr="00B4078B" w:rsidRDefault="00B4078B" w:rsidP="00777889">
            <w:pPr>
              <w:rPr>
                <w:rFonts w:cs="Arial"/>
                <w:iCs/>
                <w:color w:val="0070C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536970B9" w14:textId="77777777" w:rsidR="00B4078B" w:rsidRPr="00B4078B" w:rsidRDefault="00B4078B" w:rsidP="00777889">
            <w:pPr>
              <w:rPr>
                <w:rFonts w:cs="Arial"/>
                <w:iCs/>
                <w:color w:val="0070C0"/>
              </w:rPr>
            </w:pPr>
          </w:p>
        </w:tc>
      </w:tr>
      <w:tr w:rsidR="00B4078B" w:rsidRPr="00B4078B" w14:paraId="0AA2850A" w14:textId="77777777" w:rsidTr="00777889">
        <w:trPr>
          <w:trHeight w:val="245"/>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66BD5682" w14:textId="77777777" w:rsidR="00B4078B" w:rsidRPr="00B4078B" w:rsidRDefault="00B4078B" w:rsidP="00777889">
            <w:pPr>
              <w:rPr>
                <w:rFonts w:cs="Arial"/>
                <w:b/>
              </w:rPr>
            </w:pPr>
            <w:r w:rsidRPr="00B4078B">
              <w:rPr>
                <w:rFonts w:cs="Arial"/>
              </w:rPr>
              <w:t>Foresight / the ability to see what needs to be done.</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8ACAB7F" w14:textId="77777777" w:rsidR="00B4078B" w:rsidRPr="00B4078B" w:rsidRDefault="00B4078B" w:rsidP="00777889">
            <w:pPr>
              <w:rPr>
                <w:rFonts w:cs="Arial"/>
                <w:iCs/>
                <w:color w:val="0070C0"/>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633BDAB0" w14:textId="77777777" w:rsidR="00B4078B" w:rsidRPr="00B4078B" w:rsidRDefault="00B4078B" w:rsidP="00777889">
            <w:pPr>
              <w:rPr>
                <w:rFonts w:cs="Arial"/>
                <w:iCs/>
                <w:color w:val="0070C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A416A95" w14:textId="77777777" w:rsidR="00B4078B" w:rsidRPr="00B4078B" w:rsidRDefault="00B4078B" w:rsidP="00777889">
            <w:pPr>
              <w:rPr>
                <w:rFonts w:cs="Arial"/>
                <w:iCs/>
                <w:color w:val="0070C0"/>
              </w:rPr>
            </w:pPr>
          </w:p>
        </w:tc>
      </w:tr>
      <w:tr w:rsidR="00B4078B" w:rsidRPr="00B4078B" w14:paraId="34DF3C5C" w14:textId="77777777" w:rsidTr="00777889">
        <w:trPr>
          <w:trHeight w:val="245"/>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17D678DF" w14:textId="77777777" w:rsidR="00B4078B" w:rsidRPr="00B4078B" w:rsidRDefault="00B4078B" w:rsidP="00777889">
            <w:pPr>
              <w:rPr>
                <w:rFonts w:cs="Arial"/>
                <w:b/>
              </w:rPr>
            </w:pPr>
            <w:r w:rsidRPr="00B4078B">
              <w:rPr>
                <w:rFonts w:cs="Arial"/>
              </w:rPr>
              <w:t>Accept personal responsibility for accurate completion of work and seek help when required.</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9E7CB3F" w14:textId="77777777" w:rsidR="00B4078B" w:rsidRPr="00B4078B" w:rsidRDefault="00B4078B" w:rsidP="00777889">
            <w:pPr>
              <w:rPr>
                <w:rFonts w:cs="Arial"/>
                <w:iCs/>
                <w:color w:val="0070C0"/>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6C6CE742" w14:textId="77777777" w:rsidR="00B4078B" w:rsidRPr="00B4078B" w:rsidRDefault="00B4078B" w:rsidP="00777889">
            <w:pPr>
              <w:rPr>
                <w:rFonts w:cs="Arial"/>
                <w:iCs/>
                <w:color w:val="0070C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28F0B1BC" w14:textId="77777777" w:rsidR="00B4078B" w:rsidRPr="00B4078B" w:rsidRDefault="00B4078B" w:rsidP="00777889">
            <w:pPr>
              <w:rPr>
                <w:rFonts w:cs="Arial"/>
                <w:iCs/>
                <w:color w:val="0070C0"/>
              </w:rPr>
            </w:pPr>
          </w:p>
        </w:tc>
      </w:tr>
      <w:tr w:rsidR="00B4078B" w:rsidRPr="00B4078B" w14:paraId="2ACD769D" w14:textId="77777777" w:rsidTr="00777889">
        <w:trPr>
          <w:trHeight w:val="245"/>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731B5EB3" w14:textId="77777777" w:rsidR="00B4078B" w:rsidRPr="00B4078B" w:rsidRDefault="00B4078B" w:rsidP="00777889">
            <w:pPr>
              <w:rPr>
                <w:rFonts w:cs="Arial"/>
                <w:b/>
              </w:rPr>
            </w:pPr>
            <w:r w:rsidRPr="00B4078B">
              <w:rPr>
                <w:rFonts w:cs="Arial"/>
              </w:rPr>
              <w:t>Ability to use and apply new knowledge in practice.</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C0CEB97" w14:textId="77777777" w:rsidR="00B4078B" w:rsidRPr="00B4078B" w:rsidRDefault="00B4078B" w:rsidP="00777889">
            <w:pPr>
              <w:rPr>
                <w:rFonts w:cs="Arial"/>
                <w:iCs/>
                <w:color w:val="0070C0"/>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16B6F5B8" w14:textId="77777777" w:rsidR="00B4078B" w:rsidRPr="00B4078B" w:rsidRDefault="00B4078B" w:rsidP="00777889">
            <w:pPr>
              <w:rPr>
                <w:rFonts w:cs="Arial"/>
                <w:iCs/>
                <w:color w:val="0070C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03FD630C" w14:textId="77777777" w:rsidR="00B4078B" w:rsidRPr="00B4078B" w:rsidRDefault="00B4078B" w:rsidP="00777889">
            <w:pPr>
              <w:rPr>
                <w:rFonts w:cs="Arial"/>
                <w:iCs/>
                <w:color w:val="0070C0"/>
              </w:rPr>
            </w:pPr>
          </w:p>
        </w:tc>
      </w:tr>
      <w:tr w:rsidR="00B4078B" w:rsidRPr="00B4078B" w14:paraId="23195868" w14:textId="77777777" w:rsidTr="00777889">
        <w:trPr>
          <w:trHeight w:val="245"/>
        </w:trPr>
        <w:tc>
          <w:tcPr>
            <w:tcW w:w="6742" w:type="dxa"/>
            <w:tcBorders>
              <w:top w:val="single" w:sz="4" w:space="0" w:color="auto"/>
              <w:left w:val="single" w:sz="4" w:space="0" w:color="auto"/>
              <w:bottom w:val="single" w:sz="4" w:space="0" w:color="auto"/>
              <w:right w:val="single" w:sz="4" w:space="0" w:color="auto"/>
            </w:tcBorders>
            <w:shd w:val="clear" w:color="auto" w:fill="FFFFFF"/>
          </w:tcPr>
          <w:p w14:paraId="274C21CE" w14:textId="77777777" w:rsidR="00B4078B" w:rsidRPr="00B4078B" w:rsidRDefault="00B4078B" w:rsidP="00777889">
            <w:pPr>
              <w:rPr>
                <w:rFonts w:cs="Arial"/>
                <w:b/>
              </w:rPr>
            </w:pPr>
            <w:r w:rsidRPr="00B4078B">
              <w:rPr>
                <w:rFonts w:cs="Arial"/>
              </w:rPr>
              <w:t>Able to manage time appropriately (for study and completion of projects)</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EB99B3A" w14:textId="77777777" w:rsidR="00B4078B" w:rsidRPr="00B4078B" w:rsidRDefault="00B4078B" w:rsidP="00777889">
            <w:pPr>
              <w:rPr>
                <w:rFonts w:cs="Arial"/>
                <w:iCs/>
                <w:color w:val="0070C0"/>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2184CD2C" w14:textId="77777777" w:rsidR="00B4078B" w:rsidRPr="00B4078B" w:rsidRDefault="00B4078B" w:rsidP="00777889">
            <w:pPr>
              <w:rPr>
                <w:rFonts w:cs="Arial"/>
                <w:iCs/>
                <w:color w:val="0070C0"/>
              </w:rPr>
            </w:pPr>
          </w:p>
        </w:tc>
        <w:tc>
          <w:tcPr>
            <w:tcW w:w="797" w:type="dxa"/>
            <w:tcBorders>
              <w:top w:val="single" w:sz="4" w:space="0" w:color="auto"/>
              <w:left w:val="single" w:sz="4" w:space="0" w:color="auto"/>
              <w:bottom w:val="single" w:sz="4" w:space="0" w:color="auto"/>
              <w:right w:val="single" w:sz="4" w:space="0" w:color="auto"/>
            </w:tcBorders>
            <w:shd w:val="clear" w:color="auto" w:fill="FFFFFF"/>
          </w:tcPr>
          <w:p w14:paraId="7EBFE74C" w14:textId="77777777" w:rsidR="00B4078B" w:rsidRPr="00B4078B" w:rsidRDefault="00B4078B" w:rsidP="00777889">
            <w:pPr>
              <w:rPr>
                <w:rFonts w:cs="Arial"/>
                <w:iCs/>
                <w:color w:val="0070C0"/>
              </w:rPr>
            </w:pPr>
          </w:p>
        </w:tc>
      </w:tr>
      <w:tr w:rsidR="00B4078B" w:rsidRPr="00B4078B" w14:paraId="0C6B55F3" w14:textId="77777777" w:rsidTr="00777889">
        <w:trPr>
          <w:trHeight w:val="1583"/>
        </w:trPr>
        <w:tc>
          <w:tcPr>
            <w:tcW w:w="9338" w:type="dxa"/>
            <w:gridSpan w:val="4"/>
            <w:tcBorders>
              <w:top w:val="single" w:sz="4" w:space="0" w:color="auto"/>
              <w:left w:val="single" w:sz="4" w:space="0" w:color="auto"/>
              <w:bottom w:val="single" w:sz="4" w:space="0" w:color="auto"/>
              <w:right w:val="single" w:sz="4" w:space="0" w:color="auto"/>
            </w:tcBorders>
            <w:shd w:val="clear" w:color="auto" w:fill="FFFFFF"/>
          </w:tcPr>
          <w:p w14:paraId="1E6142C2" w14:textId="77777777" w:rsidR="00B4078B" w:rsidRPr="00B4078B" w:rsidRDefault="00B4078B" w:rsidP="00777889">
            <w:pPr>
              <w:rPr>
                <w:rFonts w:cs="Arial"/>
              </w:rPr>
            </w:pPr>
            <w:r w:rsidRPr="00B4078B">
              <w:rPr>
                <w:rFonts w:cs="Arial"/>
              </w:rPr>
              <w:t>Are there any of the above areas you believe you need further assistance with?</w:t>
            </w:r>
          </w:p>
          <w:p w14:paraId="144AD011" w14:textId="77777777" w:rsidR="00B4078B" w:rsidRPr="00B4078B" w:rsidRDefault="00B4078B" w:rsidP="00777889">
            <w:pPr>
              <w:rPr>
                <w:rFonts w:cs="Arial"/>
              </w:rPr>
            </w:pPr>
          </w:p>
          <w:p w14:paraId="151CC983" w14:textId="77777777" w:rsidR="00B4078B" w:rsidRPr="00B4078B" w:rsidRDefault="00B4078B" w:rsidP="00777889">
            <w:pPr>
              <w:rPr>
                <w:rFonts w:cs="Arial"/>
                <w:iCs/>
                <w:color w:val="0070C0"/>
              </w:rPr>
            </w:pPr>
          </w:p>
        </w:tc>
      </w:tr>
    </w:tbl>
    <w:p w14:paraId="540C3C08" w14:textId="2BBADE23" w:rsidR="00B4078B" w:rsidRDefault="00B4078B" w:rsidP="00CE6691">
      <w:pPr>
        <w:rPr>
          <w:b/>
          <w:bCs/>
        </w:rPr>
      </w:pPr>
    </w:p>
    <w:p w14:paraId="3AE8A574" w14:textId="77777777" w:rsidR="00B4078B" w:rsidRDefault="00B4078B">
      <w:pPr>
        <w:spacing w:before="0" w:after="160" w:line="259" w:lineRule="auto"/>
        <w:rPr>
          <w:b/>
          <w:bCs/>
        </w:rPr>
      </w:pPr>
      <w:r>
        <w:rPr>
          <w:b/>
          <w:bCs/>
        </w:rPr>
        <w:br w:type="page"/>
      </w:r>
    </w:p>
    <w:tbl>
      <w:tblPr>
        <w:tblpPr w:leftFromText="180" w:rightFromText="180" w:vertAnchor="text" w:tblpX="-5" w:tblpY="-64"/>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8"/>
        <w:gridCol w:w="2580"/>
      </w:tblGrid>
      <w:tr w:rsidR="00B4078B" w:rsidRPr="002A7E64" w14:paraId="37C4F073" w14:textId="77777777" w:rsidTr="00777889">
        <w:trPr>
          <w:cantSplit/>
          <w:trHeight w:val="418"/>
          <w:tblHeader/>
        </w:trPr>
        <w:tc>
          <w:tcPr>
            <w:tcW w:w="6668" w:type="dxa"/>
            <w:shd w:val="clear" w:color="auto" w:fill="D9D9D9"/>
            <w:vAlign w:val="center"/>
          </w:tcPr>
          <w:p w14:paraId="0A202A96" w14:textId="77777777" w:rsidR="00B4078B" w:rsidRPr="002A7E64" w:rsidRDefault="00B4078B" w:rsidP="00777889">
            <w:pPr>
              <w:jc w:val="center"/>
              <w:rPr>
                <w:rFonts w:cs="Arial"/>
                <w:b/>
              </w:rPr>
            </w:pPr>
            <w:r w:rsidRPr="002A7E64">
              <w:rPr>
                <w:rFonts w:cs="Arial"/>
                <w:b/>
              </w:rPr>
              <w:lastRenderedPageBreak/>
              <w:t>Self-Assessment Areas</w:t>
            </w:r>
          </w:p>
        </w:tc>
        <w:tc>
          <w:tcPr>
            <w:tcW w:w="2580" w:type="dxa"/>
            <w:shd w:val="clear" w:color="auto" w:fill="D9D9D9"/>
            <w:vAlign w:val="center"/>
          </w:tcPr>
          <w:p w14:paraId="0F0E6EFF" w14:textId="77777777" w:rsidR="00B4078B" w:rsidRPr="002A7E64" w:rsidRDefault="00B4078B" w:rsidP="00777889">
            <w:pPr>
              <w:jc w:val="center"/>
              <w:rPr>
                <w:rFonts w:cs="Arial"/>
                <w:b/>
              </w:rPr>
            </w:pPr>
            <w:r w:rsidRPr="002A7E64">
              <w:rPr>
                <w:rFonts w:cs="Arial"/>
                <w:b/>
              </w:rPr>
              <w:t>I do this</w:t>
            </w:r>
          </w:p>
        </w:tc>
      </w:tr>
    </w:tbl>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2"/>
        <w:gridCol w:w="818"/>
        <w:gridCol w:w="851"/>
        <w:gridCol w:w="882"/>
      </w:tblGrid>
      <w:tr w:rsidR="00B4078B" w:rsidRPr="002A7E64" w14:paraId="71C5643C" w14:textId="77777777" w:rsidTr="00777889">
        <w:trPr>
          <w:trHeight w:val="1158"/>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19492E04" w14:textId="77777777" w:rsidR="00B4078B" w:rsidRPr="002A7E64" w:rsidRDefault="00B4078B" w:rsidP="00777889">
            <w:pPr>
              <w:rPr>
                <w:rFonts w:cs="Arial"/>
                <w:b/>
                <w:u w:val="single"/>
              </w:rPr>
            </w:pPr>
            <w:r w:rsidRPr="002A7E64">
              <w:rPr>
                <w:rFonts w:cs="Arial"/>
                <w:b/>
                <w:u w:val="single"/>
              </w:rPr>
              <w:t>Planning, organising and self-management</w:t>
            </w:r>
          </w:p>
          <w:p w14:paraId="277718CF" w14:textId="77777777" w:rsidR="00B4078B" w:rsidRPr="002A7E64" w:rsidRDefault="00B4078B" w:rsidP="00777889">
            <w:pPr>
              <w:rPr>
                <w:rFonts w:cs="Arial"/>
                <w:b/>
              </w:rPr>
            </w:pPr>
            <w:r w:rsidRPr="002A7E64">
              <w:rPr>
                <w:rFonts w:cs="Arial"/>
                <w:b/>
              </w:rPr>
              <w:t xml:space="preserve">I can demonstrate:  </w:t>
            </w:r>
          </w:p>
        </w:tc>
        <w:tc>
          <w:tcPr>
            <w:tcW w:w="818" w:type="dxa"/>
            <w:tcBorders>
              <w:top w:val="single" w:sz="4" w:space="0" w:color="auto"/>
              <w:left w:val="single" w:sz="4" w:space="0" w:color="auto"/>
              <w:bottom w:val="single" w:sz="4" w:space="0" w:color="auto"/>
              <w:right w:val="single" w:sz="4" w:space="0" w:color="auto"/>
            </w:tcBorders>
            <w:shd w:val="clear" w:color="auto" w:fill="FFFFFF"/>
            <w:textDirection w:val="btLr"/>
          </w:tcPr>
          <w:p w14:paraId="1EFF905F" w14:textId="77777777" w:rsidR="00B4078B" w:rsidRPr="002A7E64" w:rsidRDefault="00B4078B" w:rsidP="00777889">
            <w:pPr>
              <w:pStyle w:val="NoSpacing"/>
              <w:rPr>
                <w:rFonts w:cs="Arial"/>
              </w:rPr>
            </w:pPr>
            <w:r w:rsidRPr="002A7E64">
              <w:rPr>
                <w:rFonts w:cs="Arial"/>
              </w:rPr>
              <w:t xml:space="preserve">   frequently</w:t>
            </w:r>
          </w:p>
          <w:p w14:paraId="4D5257D0" w14:textId="77777777" w:rsidR="00B4078B" w:rsidRPr="002A7E64" w:rsidRDefault="00B4078B" w:rsidP="00777889">
            <w:pPr>
              <w:rPr>
                <w:rFonts w:cs="Arial"/>
                <w:iCs/>
                <w:color w:val="0070C0"/>
              </w:rPr>
            </w:pP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14:paraId="6AFFB574" w14:textId="77777777" w:rsidR="00B4078B" w:rsidRPr="002A7E64" w:rsidRDefault="00B4078B" w:rsidP="00777889">
            <w:pPr>
              <w:pStyle w:val="NoSpacing"/>
              <w:rPr>
                <w:rFonts w:cs="Arial"/>
              </w:rPr>
            </w:pPr>
            <w:r w:rsidRPr="002A7E64">
              <w:rPr>
                <w:rFonts w:cs="Arial"/>
              </w:rPr>
              <w:t xml:space="preserve">  sometimes</w:t>
            </w:r>
          </w:p>
          <w:p w14:paraId="6EE11CBF" w14:textId="77777777" w:rsidR="00B4078B" w:rsidRPr="002A7E64" w:rsidRDefault="00B4078B" w:rsidP="00777889">
            <w:pPr>
              <w:rPr>
                <w:rFonts w:cs="Arial"/>
                <w:iCs/>
                <w:color w:val="0070C0"/>
              </w:rPr>
            </w:pPr>
          </w:p>
        </w:tc>
        <w:tc>
          <w:tcPr>
            <w:tcW w:w="8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4D18C419" w14:textId="77777777" w:rsidR="00B4078B" w:rsidRPr="002A7E64" w:rsidRDefault="00B4078B" w:rsidP="00777889">
            <w:pPr>
              <w:pStyle w:val="NoSpacing"/>
              <w:rPr>
                <w:rFonts w:cs="Arial"/>
              </w:rPr>
            </w:pPr>
            <w:r w:rsidRPr="002A7E64">
              <w:rPr>
                <w:rFonts w:cs="Arial"/>
              </w:rPr>
              <w:t xml:space="preserve">  never</w:t>
            </w:r>
          </w:p>
          <w:p w14:paraId="4A27BE89" w14:textId="77777777" w:rsidR="00B4078B" w:rsidRPr="002A7E64" w:rsidRDefault="00B4078B" w:rsidP="00777889">
            <w:pPr>
              <w:rPr>
                <w:rFonts w:cs="Arial"/>
                <w:iCs/>
                <w:color w:val="0070C0"/>
              </w:rPr>
            </w:pPr>
          </w:p>
        </w:tc>
      </w:tr>
      <w:tr w:rsidR="00B4078B" w:rsidRPr="002A7E64" w14:paraId="7A8DFDD6" w14:textId="77777777" w:rsidTr="00777889">
        <w:trPr>
          <w:trHeight w:val="227"/>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3CA3432A" w14:textId="77777777" w:rsidR="00B4078B" w:rsidRPr="002A7E64" w:rsidRDefault="00B4078B" w:rsidP="00777889">
            <w:pPr>
              <w:rPr>
                <w:rFonts w:cs="Arial"/>
                <w:b/>
              </w:rPr>
            </w:pPr>
            <w:r w:rsidRPr="002A7E64">
              <w:rPr>
                <w:rFonts w:cs="Arial"/>
              </w:rPr>
              <w:t>Appropriate time management skills.</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5E54755A"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926E864"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14AE3759" w14:textId="77777777" w:rsidR="00B4078B" w:rsidRPr="002A7E64" w:rsidRDefault="00B4078B" w:rsidP="00777889">
            <w:pPr>
              <w:ind w:left="113" w:right="113"/>
              <w:rPr>
                <w:rFonts w:eastAsia="MS Gothic" w:cs="Arial"/>
              </w:rPr>
            </w:pPr>
          </w:p>
        </w:tc>
      </w:tr>
      <w:tr w:rsidR="00B4078B" w:rsidRPr="002A7E64" w14:paraId="28366E8C" w14:textId="77777777" w:rsidTr="00777889">
        <w:trPr>
          <w:trHeight w:val="227"/>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344FF6E6" w14:textId="77777777" w:rsidR="00B4078B" w:rsidRPr="002A7E64" w:rsidRDefault="00B4078B" w:rsidP="00777889">
            <w:pPr>
              <w:rPr>
                <w:rFonts w:cs="Arial"/>
              </w:rPr>
            </w:pPr>
            <w:r w:rsidRPr="002A7E64">
              <w:rPr>
                <w:rFonts w:cs="Arial"/>
              </w:rPr>
              <w:t>The ability to prioritise, plan and organise own workload.</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7ABFAEA4"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69BC8A9"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416DB145" w14:textId="77777777" w:rsidR="00B4078B" w:rsidRPr="002A7E64" w:rsidRDefault="00B4078B" w:rsidP="00777889">
            <w:pPr>
              <w:ind w:left="113" w:right="113"/>
              <w:rPr>
                <w:rFonts w:eastAsia="MS Gothic" w:cs="Arial"/>
              </w:rPr>
            </w:pPr>
          </w:p>
        </w:tc>
      </w:tr>
      <w:tr w:rsidR="00B4078B" w:rsidRPr="002A7E64" w14:paraId="1E1150F8" w14:textId="77777777" w:rsidTr="00777889">
        <w:trPr>
          <w:trHeight w:val="227"/>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4B3BB977" w14:textId="77777777" w:rsidR="00B4078B" w:rsidRPr="002A7E64" w:rsidRDefault="00B4078B" w:rsidP="00777889">
            <w:pPr>
              <w:rPr>
                <w:rFonts w:cs="Arial"/>
              </w:rPr>
            </w:pPr>
            <w:r w:rsidRPr="002A7E64">
              <w:rPr>
                <w:rFonts w:cs="Arial"/>
              </w:rPr>
              <w:t>Capacity to cope with the demands of shift work (e.g. early, late and afternoon shifts over a five (5) day roster).</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4D46E472"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3B6B791"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03ACFA77" w14:textId="77777777" w:rsidR="00B4078B" w:rsidRPr="002A7E64" w:rsidRDefault="00B4078B" w:rsidP="00777889">
            <w:pPr>
              <w:ind w:left="113" w:right="113"/>
              <w:rPr>
                <w:rFonts w:eastAsia="MS Gothic" w:cs="Arial"/>
              </w:rPr>
            </w:pPr>
          </w:p>
        </w:tc>
      </w:tr>
      <w:tr w:rsidR="00B4078B" w:rsidRPr="002A7E64" w14:paraId="4A27A07A" w14:textId="77777777" w:rsidTr="00777889">
        <w:trPr>
          <w:trHeight w:val="468"/>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195BF43E" w14:textId="77777777" w:rsidR="00B4078B" w:rsidRPr="002A7E64" w:rsidRDefault="00B4078B" w:rsidP="00777889">
            <w:pPr>
              <w:rPr>
                <w:rFonts w:cs="Arial"/>
              </w:rPr>
            </w:pPr>
            <w:r w:rsidRPr="002A7E64">
              <w:rPr>
                <w:rFonts w:cs="Arial"/>
              </w:rPr>
              <w:t>The ability to accept responsibility for own actions.</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77B5A033"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DCFAEC7"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7370D1A5" w14:textId="77777777" w:rsidR="00B4078B" w:rsidRPr="002A7E64" w:rsidRDefault="00B4078B" w:rsidP="00777889">
            <w:pPr>
              <w:ind w:left="113" w:right="113"/>
              <w:rPr>
                <w:rFonts w:eastAsia="MS Gothic" w:cs="Arial"/>
              </w:rPr>
            </w:pPr>
          </w:p>
        </w:tc>
      </w:tr>
      <w:tr w:rsidR="00B4078B" w:rsidRPr="002A7E64" w14:paraId="613AFE0C" w14:textId="77777777" w:rsidTr="00777889">
        <w:trPr>
          <w:trHeight w:val="590"/>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6D4433C5" w14:textId="77777777" w:rsidR="00B4078B" w:rsidRPr="002A7E64" w:rsidRDefault="00B4078B" w:rsidP="00777889">
            <w:pPr>
              <w:rPr>
                <w:rFonts w:cs="Arial"/>
              </w:rPr>
            </w:pPr>
            <w:r w:rsidRPr="002A7E64">
              <w:rPr>
                <w:rFonts w:cs="Arial"/>
              </w:rPr>
              <w:t>The ability to concentrate for long periods of time.</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6C830965"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A0C5934"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46C72749" w14:textId="77777777" w:rsidR="00B4078B" w:rsidRPr="002A7E64" w:rsidRDefault="00B4078B" w:rsidP="00777889">
            <w:pPr>
              <w:ind w:left="113" w:right="113"/>
              <w:rPr>
                <w:rFonts w:eastAsia="MS Gothic" w:cs="Arial"/>
              </w:rPr>
            </w:pPr>
          </w:p>
        </w:tc>
      </w:tr>
      <w:tr w:rsidR="00B4078B" w:rsidRPr="002A7E64" w14:paraId="1BFEFC53" w14:textId="77777777" w:rsidTr="00777889">
        <w:trPr>
          <w:trHeight w:val="503"/>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2F310D18" w14:textId="77777777" w:rsidR="00B4078B" w:rsidRPr="002A7E64" w:rsidRDefault="00B4078B" w:rsidP="00777889">
            <w:pPr>
              <w:rPr>
                <w:rFonts w:cs="Arial"/>
              </w:rPr>
            </w:pPr>
            <w:r w:rsidRPr="002A7E64">
              <w:rPr>
                <w:rFonts w:cs="Arial"/>
              </w:rPr>
              <w:t>The ability to deal with bodily fluids (e.g. vomit, blood, urine and faeces)</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07D0196E"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56C3DEB"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3490399D" w14:textId="77777777" w:rsidR="00B4078B" w:rsidRPr="002A7E64" w:rsidRDefault="00B4078B" w:rsidP="00777889">
            <w:pPr>
              <w:ind w:left="113" w:right="113"/>
              <w:rPr>
                <w:rFonts w:eastAsia="MS Gothic" w:cs="Arial"/>
              </w:rPr>
            </w:pPr>
          </w:p>
        </w:tc>
      </w:tr>
      <w:tr w:rsidR="00B4078B" w:rsidRPr="002A7E64" w14:paraId="6A9F7627" w14:textId="77777777" w:rsidTr="00777889">
        <w:trPr>
          <w:trHeight w:val="503"/>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2022D026" w14:textId="77777777" w:rsidR="00B4078B" w:rsidRPr="002A7E64" w:rsidRDefault="00B4078B" w:rsidP="00777889">
            <w:pPr>
              <w:rPr>
                <w:rFonts w:cs="Arial"/>
              </w:rPr>
            </w:pPr>
            <w:r w:rsidRPr="002A7E64">
              <w:rPr>
                <w:rFonts w:cs="Arial"/>
              </w:rPr>
              <w:t>The ability to deal with the physical demands of undertaking manual tasks on a consistent basis</w:t>
            </w:r>
          </w:p>
        </w:tc>
        <w:tc>
          <w:tcPr>
            <w:tcW w:w="818" w:type="dxa"/>
            <w:tcBorders>
              <w:top w:val="single" w:sz="4" w:space="0" w:color="auto"/>
              <w:left w:val="single" w:sz="4" w:space="0" w:color="auto"/>
              <w:bottom w:val="single" w:sz="4" w:space="0" w:color="auto"/>
              <w:right w:val="single" w:sz="4" w:space="0" w:color="auto"/>
            </w:tcBorders>
            <w:shd w:val="clear" w:color="auto" w:fill="FFFFFF"/>
          </w:tcPr>
          <w:p w14:paraId="72980D08" w14:textId="77777777" w:rsidR="00B4078B" w:rsidRPr="002A7E64" w:rsidRDefault="00B4078B" w:rsidP="00777889">
            <w:pPr>
              <w:ind w:left="113" w:right="113"/>
              <w:rPr>
                <w:rFonts w:eastAsia="MS Gothic" w:cs="Arial"/>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E38D3D5" w14:textId="77777777" w:rsidR="00B4078B" w:rsidRPr="002A7E64" w:rsidRDefault="00B4078B" w:rsidP="00777889">
            <w:pPr>
              <w:ind w:left="113" w:right="113"/>
              <w:rPr>
                <w:rFonts w:eastAsia="MS Gothic" w:cs="Arial"/>
              </w:rPr>
            </w:pPr>
          </w:p>
        </w:tc>
        <w:tc>
          <w:tcPr>
            <w:tcW w:w="882" w:type="dxa"/>
            <w:tcBorders>
              <w:top w:val="single" w:sz="4" w:space="0" w:color="auto"/>
              <w:left w:val="single" w:sz="4" w:space="0" w:color="auto"/>
              <w:bottom w:val="single" w:sz="4" w:space="0" w:color="auto"/>
              <w:right w:val="single" w:sz="4" w:space="0" w:color="auto"/>
            </w:tcBorders>
            <w:shd w:val="clear" w:color="auto" w:fill="FFFFFF"/>
          </w:tcPr>
          <w:p w14:paraId="752369D1" w14:textId="77777777" w:rsidR="00B4078B" w:rsidRPr="002A7E64" w:rsidRDefault="00B4078B" w:rsidP="00777889">
            <w:pPr>
              <w:ind w:left="113" w:right="113"/>
              <w:rPr>
                <w:rFonts w:eastAsia="MS Gothic" w:cs="Arial"/>
              </w:rPr>
            </w:pPr>
          </w:p>
        </w:tc>
      </w:tr>
      <w:tr w:rsidR="00B4078B" w:rsidRPr="002A7E64" w14:paraId="6E3C1864" w14:textId="77777777" w:rsidTr="00777889">
        <w:trPr>
          <w:trHeight w:val="1007"/>
        </w:trPr>
        <w:tc>
          <w:tcPr>
            <w:tcW w:w="9243" w:type="dxa"/>
            <w:gridSpan w:val="4"/>
            <w:tcBorders>
              <w:top w:val="single" w:sz="4" w:space="0" w:color="auto"/>
              <w:left w:val="single" w:sz="4" w:space="0" w:color="auto"/>
              <w:bottom w:val="single" w:sz="4" w:space="0" w:color="auto"/>
              <w:right w:val="single" w:sz="4" w:space="0" w:color="auto"/>
            </w:tcBorders>
            <w:shd w:val="clear" w:color="auto" w:fill="FFFFFF"/>
          </w:tcPr>
          <w:p w14:paraId="0284A07F" w14:textId="77777777" w:rsidR="00B4078B" w:rsidRPr="002A7E64" w:rsidRDefault="00B4078B" w:rsidP="00777889">
            <w:pPr>
              <w:rPr>
                <w:rFonts w:cs="Arial"/>
              </w:rPr>
            </w:pPr>
            <w:r w:rsidRPr="002A7E64">
              <w:rPr>
                <w:rFonts w:cs="Arial"/>
              </w:rPr>
              <w:t>Are there any of the above areas you believe you need further assistance with?</w:t>
            </w:r>
          </w:p>
          <w:p w14:paraId="350DD1F3" w14:textId="77777777" w:rsidR="00B4078B" w:rsidRPr="002A7E64" w:rsidRDefault="00B4078B" w:rsidP="00777889">
            <w:pPr>
              <w:rPr>
                <w:rFonts w:cs="Arial"/>
                <w:b/>
              </w:rPr>
            </w:pPr>
          </w:p>
        </w:tc>
      </w:tr>
    </w:tbl>
    <w:p w14:paraId="12809F41" w14:textId="77777777" w:rsidR="00B4078B" w:rsidRPr="002A7E64" w:rsidRDefault="00B4078B" w:rsidP="00B4078B"/>
    <w:tbl>
      <w:tblPr>
        <w:tblpPr w:leftFromText="180" w:rightFromText="180" w:vertAnchor="text" w:tblpX="-5" w:tblpY="-6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8"/>
        <w:gridCol w:w="2541"/>
      </w:tblGrid>
      <w:tr w:rsidR="00B4078B" w:rsidRPr="002A7E64" w14:paraId="317072B6" w14:textId="77777777" w:rsidTr="00777889">
        <w:trPr>
          <w:cantSplit/>
          <w:trHeight w:val="418"/>
          <w:tblHeader/>
        </w:trPr>
        <w:tc>
          <w:tcPr>
            <w:tcW w:w="6668" w:type="dxa"/>
            <w:shd w:val="clear" w:color="auto" w:fill="D9D9D9"/>
            <w:vAlign w:val="center"/>
          </w:tcPr>
          <w:p w14:paraId="6B6A3BE1" w14:textId="77777777" w:rsidR="00B4078B" w:rsidRPr="002A7E64" w:rsidRDefault="00B4078B" w:rsidP="00777889">
            <w:pPr>
              <w:rPr>
                <w:b/>
              </w:rPr>
            </w:pPr>
            <w:r w:rsidRPr="002A7E64">
              <w:rPr>
                <w:b/>
              </w:rPr>
              <w:t>Self-Assessment Areas</w:t>
            </w:r>
          </w:p>
        </w:tc>
        <w:tc>
          <w:tcPr>
            <w:tcW w:w="2541" w:type="dxa"/>
            <w:shd w:val="clear" w:color="auto" w:fill="D9D9D9"/>
            <w:vAlign w:val="center"/>
          </w:tcPr>
          <w:p w14:paraId="65881A93" w14:textId="77777777" w:rsidR="00B4078B" w:rsidRPr="002A7E64" w:rsidRDefault="00B4078B" w:rsidP="00777889">
            <w:pPr>
              <w:rPr>
                <w:b/>
              </w:rPr>
            </w:pPr>
            <w:r w:rsidRPr="002A7E64">
              <w:rPr>
                <w:b/>
              </w:rPr>
              <w:t>I do this</w:t>
            </w:r>
          </w:p>
        </w:tc>
      </w:tr>
    </w:tbl>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2"/>
        <w:gridCol w:w="818"/>
        <w:gridCol w:w="810"/>
        <w:gridCol w:w="923"/>
      </w:tblGrid>
      <w:tr w:rsidR="00B4078B" w:rsidRPr="002A7E64" w14:paraId="1A2D92C1" w14:textId="77777777" w:rsidTr="00777889">
        <w:trPr>
          <w:cantSplit/>
          <w:trHeight w:val="1099"/>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41ED8CE1" w14:textId="77777777" w:rsidR="00B4078B" w:rsidRPr="002A7E64" w:rsidRDefault="00B4078B" w:rsidP="00777889">
            <w:pPr>
              <w:rPr>
                <w:rFonts w:cs="Arial"/>
                <w:b/>
                <w:u w:val="single"/>
              </w:rPr>
            </w:pPr>
            <w:r w:rsidRPr="002A7E64">
              <w:rPr>
                <w:rFonts w:cs="Arial"/>
                <w:b/>
                <w:u w:val="single"/>
              </w:rPr>
              <w:t>Technology</w:t>
            </w:r>
          </w:p>
          <w:p w14:paraId="514268A2" w14:textId="77777777" w:rsidR="00B4078B" w:rsidRPr="002A7E64" w:rsidRDefault="00B4078B" w:rsidP="00777889">
            <w:pPr>
              <w:rPr>
                <w:rFonts w:cs="Arial"/>
                <w:b/>
              </w:rPr>
            </w:pPr>
            <w:r w:rsidRPr="002A7E64">
              <w:rPr>
                <w:rFonts w:cs="Arial"/>
                <w:b/>
              </w:rPr>
              <w:t>I can demonstrate:</w:t>
            </w:r>
          </w:p>
        </w:tc>
        <w:tc>
          <w:tcPr>
            <w:tcW w:w="818" w:type="dxa"/>
            <w:tcBorders>
              <w:top w:val="single" w:sz="4" w:space="0" w:color="auto"/>
              <w:left w:val="single" w:sz="4" w:space="0" w:color="auto"/>
              <w:bottom w:val="single" w:sz="4" w:space="0" w:color="auto"/>
              <w:right w:val="single" w:sz="4" w:space="0" w:color="auto"/>
            </w:tcBorders>
            <w:shd w:val="clear" w:color="auto" w:fill="FFFFFF"/>
            <w:textDirection w:val="btLr"/>
          </w:tcPr>
          <w:p w14:paraId="7BB4E0F8" w14:textId="77777777" w:rsidR="00B4078B" w:rsidRPr="002A7E64" w:rsidRDefault="00B4078B" w:rsidP="00777889">
            <w:pPr>
              <w:pStyle w:val="NoSpacing"/>
              <w:rPr>
                <w:rFonts w:cs="Arial"/>
              </w:rPr>
            </w:pPr>
            <w:r w:rsidRPr="002A7E64">
              <w:rPr>
                <w:rFonts w:cs="Arial"/>
              </w:rPr>
              <w:t xml:space="preserve">    frequently</w:t>
            </w:r>
          </w:p>
          <w:p w14:paraId="65278D4B" w14:textId="77777777" w:rsidR="00B4078B" w:rsidRPr="002A7E64" w:rsidRDefault="00B4078B" w:rsidP="00777889">
            <w:pPr>
              <w:pStyle w:val="NoSpacing"/>
              <w:rPr>
                <w:rFonts w:cs="Arial"/>
              </w:rPr>
            </w:pPr>
            <w:r w:rsidRPr="002A7E64">
              <w:rPr>
                <w:rFonts w:cs="Arial"/>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3964522F" w14:textId="77777777" w:rsidR="00B4078B" w:rsidRPr="002A7E64" w:rsidRDefault="00B4078B" w:rsidP="00777889">
            <w:pPr>
              <w:pStyle w:val="NoSpacing"/>
              <w:rPr>
                <w:rFonts w:cs="Arial"/>
              </w:rPr>
            </w:pPr>
            <w:r w:rsidRPr="002A7E64">
              <w:rPr>
                <w:rFonts w:cs="Arial"/>
              </w:rPr>
              <w:t xml:space="preserve">  sometimes</w:t>
            </w:r>
          </w:p>
          <w:p w14:paraId="58B1AA0B" w14:textId="77777777" w:rsidR="00B4078B" w:rsidRPr="002A7E64" w:rsidRDefault="00B4078B" w:rsidP="00777889">
            <w:pPr>
              <w:pStyle w:val="NoSpacing"/>
              <w:rPr>
                <w:rFonts w:cs="Arial"/>
              </w:rPr>
            </w:pPr>
            <w:r w:rsidRPr="002A7E64">
              <w:rPr>
                <w:rFonts w:cs="Arial"/>
              </w:rPr>
              <w:t xml:space="preserve">   </w:t>
            </w:r>
          </w:p>
          <w:p w14:paraId="32D54116" w14:textId="77777777" w:rsidR="00B4078B" w:rsidRPr="002A7E64" w:rsidRDefault="00B4078B" w:rsidP="00777889">
            <w:pPr>
              <w:ind w:left="113" w:right="113"/>
              <w:rPr>
                <w:rFonts w:cs="Arial"/>
              </w:rPr>
            </w:pPr>
          </w:p>
        </w:tc>
        <w:tc>
          <w:tcPr>
            <w:tcW w:w="92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2EC1B5" w14:textId="77777777" w:rsidR="00B4078B" w:rsidRPr="002A7E64" w:rsidRDefault="00B4078B" w:rsidP="00777889">
            <w:pPr>
              <w:pStyle w:val="NoSpacing"/>
              <w:rPr>
                <w:rFonts w:cs="Arial"/>
              </w:rPr>
            </w:pPr>
            <w:r w:rsidRPr="002A7E64">
              <w:rPr>
                <w:rFonts w:cs="Arial"/>
              </w:rPr>
              <w:t xml:space="preserve">  never</w:t>
            </w:r>
          </w:p>
          <w:p w14:paraId="2ECA18FE" w14:textId="77777777" w:rsidR="00B4078B" w:rsidRPr="002A7E64" w:rsidRDefault="00B4078B" w:rsidP="00777889">
            <w:pPr>
              <w:ind w:left="113" w:right="113"/>
              <w:rPr>
                <w:rFonts w:cs="Arial"/>
              </w:rPr>
            </w:pPr>
          </w:p>
        </w:tc>
      </w:tr>
      <w:tr w:rsidR="00B4078B" w:rsidRPr="002A7E64" w14:paraId="2F7AC209" w14:textId="77777777" w:rsidTr="00777889">
        <w:trPr>
          <w:cantSplit/>
          <w:trHeight w:val="407"/>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6163BEB8" w14:textId="77777777" w:rsidR="00B4078B" w:rsidRPr="002A7E64" w:rsidRDefault="00B4078B" w:rsidP="00777889">
            <w:pPr>
              <w:rPr>
                <w:rFonts w:cs="Arial"/>
                <w:b/>
              </w:rPr>
            </w:pPr>
            <w:r w:rsidRPr="002A7E64">
              <w:rPr>
                <w:rFonts w:cs="Arial"/>
              </w:rPr>
              <w:t>The ability to learn and adapt to new technology.</w:t>
            </w:r>
          </w:p>
        </w:tc>
        <w:tc>
          <w:tcPr>
            <w:tcW w:w="81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A98730F" w14:textId="77777777" w:rsidR="00B4078B" w:rsidRPr="002A7E64" w:rsidRDefault="00B4078B" w:rsidP="00777889">
            <w:pPr>
              <w:ind w:left="113" w:right="113"/>
              <w:rPr>
                <w:rFonts w:eastAsia="MS Gothic" w:cs="Arial"/>
              </w:rPr>
            </w:pPr>
          </w:p>
        </w:tc>
        <w:tc>
          <w:tcPr>
            <w:tcW w:w="8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82D499" w14:textId="77777777" w:rsidR="00B4078B" w:rsidRPr="002A7E64" w:rsidRDefault="00B4078B" w:rsidP="00777889">
            <w:pPr>
              <w:ind w:left="113" w:right="113"/>
              <w:rPr>
                <w:rFonts w:eastAsia="MS Gothic" w:cs="Arial"/>
              </w:rPr>
            </w:pPr>
          </w:p>
        </w:tc>
        <w:tc>
          <w:tcPr>
            <w:tcW w:w="923" w:type="dxa"/>
            <w:tcBorders>
              <w:top w:val="single" w:sz="4" w:space="0" w:color="auto"/>
              <w:left w:val="single" w:sz="4" w:space="0" w:color="auto"/>
              <w:bottom w:val="single" w:sz="4" w:space="0" w:color="auto"/>
              <w:right w:val="single" w:sz="4" w:space="0" w:color="auto"/>
            </w:tcBorders>
            <w:shd w:val="clear" w:color="auto" w:fill="FFFFFF"/>
            <w:textDirection w:val="btLr"/>
          </w:tcPr>
          <w:p w14:paraId="1722DCBB" w14:textId="77777777" w:rsidR="00B4078B" w:rsidRPr="002A7E64" w:rsidRDefault="00B4078B" w:rsidP="00777889">
            <w:pPr>
              <w:ind w:left="113" w:right="113"/>
              <w:rPr>
                <w:rFonts w:eastAsia="MS Gothic" w:cs="Arial"/>
              </w:rPr>
            </w:pPr>
          </w:p>
        </w:tc>
      </w:tr>
      <w:tr w:rsidR="00B4078B" w:rsidRPr="002A7E64" w14:paraId="0256097A" w14:textId="77777777" w:rsidTr="00777889">
        <w:trPr>
          <w:cantSplit/>
          <w:trHeight w:val="696"/>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13728D6B" w14:textId="77777777" w:rsidR="00B4078B" w:rsidRPr="002A7E64" w:rsidRDefault="00B4078B" w:rsidP="00777889">
            <w:pPr>
              <w:rPr>
                <w:rFonts w:cs="Arial"/>
              </w:rPr>
            </w:pPr>
            <w:r w:rsidRPr="002A7E64">
              <w:rPr>
                <w:rFonts w:cs="Arial"/>
              </w:rPr>
              <w:t>The ability to use computers and related information technology including basic computing, word processing skills, data access using the internet, sending emails with attachments, uploading documents and website research</w:t>
            </w:r>
          </w:p>
        </w:tc>
        <w:tc>
          <w:tcPr>
            <w:tcW w:w="81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CA7F38D" w14:textId="77777777" w:rsidR="00B4078B" w:rsidRPr="002A7E64" w:rsidRDefault="00B4078B" w:rsidP="00777889">
            <w:pPr>
              <w:ind w:left="113" w:right="113"/>
              <w:rPr>
                <w:rFonts w:eastAsia="MS Gothic" w:cs="Arial"/>
              </w:rPr>
            </w:pPr>
          </w:p>
        </w:tc>
        <w:tc>
          <w:tcPr>
            <w:tcW w:w="8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42372C1C" w14:textId="77777777" w:rsidR="00B4078B" w:rsidRPr="002A7E64" w:rsidRDefault="00B4078B" w:rsidP="00777889">
            <w:pPr>
              <w:ind w:left="113" w:right="113"/>
              <w:rPr>
                <w:rFonts w:eastAsia="MS Gothic" w:cs="Arial"/>
              </w:rPr>
            </w:pPr>
          </w:p>
        </w:tc>
        <w:tc>
          <w:tcPr>
            <w:tcW w:w="923"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A3F760" w14:textId="77777777" w:rsidR="00B4078B" w:rsidRPr="002A7E64" w:rsidRDefault="00B4078B" w:rsidP="00777889">
            <w:pPr>
              <w:ind w:left="113" w:right="113"/>
              <w:rPr>
                <w:rFonts w:eastAsia="MS Gothic" w:cs="Arial"/>
              </w:rPr>
            </w:pPr>
          </w:p>
        </w:tc>
      </w:tr>
      <w:tr w:rsidR="00B4078B" w:rsidRPr="002A7E64" w14:paraId="435B9AAF" w14:textId="77777777" w:rsidTr="00777889">
        <w:trPr>
          <w:cantSplit/>
          <w:trHeight w:val="696"/>
        </w:trPr>
        <w:tc>
          <w:tcPr>
            <w:tcW w:w="6692" w:type="dxa"/>
            <w:tcBorders>
              <w:top w:val="single" w:sz="4" w:space="0" w:color="auto"/>
              <w:left w:val="single" w:sz="4" w:space="0" w:color="auto"/>
              <w:bottom w:val="single" w:sz="4" w:space="0" w:color="auto"/>
              <w:right w:val="single" w:sz="4" w:space="0" w:color="auto"/>
            </w:tcBorders>
            <w:shd w:val="clear" w:color="auto" w:fill="FFFFFF"/>
          </w:tcPr>
          <w:p w14:paraId="39B63A81" w14:textId="77777777" w:rsidR="00B4078B" w:rsidRPr="002A7E64" w:rsidRDefault="00B4078B" w:rsidP="00777889">
            <w:pPr>
              <w:rPr>
                <w:rFonts w:cs="Arial"/>
              </w:rPr>
            </w:pPr>
            <w:r w:rsidRPr="002A7E64">
              <w:rPr>
                <w:rFonts w:cs="Arial"/>
                <w:b/>
              </w:rPr>
              <w:t>I have</w:t>
            </w:r>
            <w:r w:rsidRPr="002A7E64">
              <w:rPr>
                <w:rFonts w:cs="Arial"/>
              </w:rPr>
              <w:t xml:space="preserve"> access and use to the internet outside of class times.</w:t>
            </w:r>
          </w:p>
        </w:tc>
        <w:tc>
          <w:tcPr>
            <w:tcW w:w="818" w:type="dxa"/>
            <w:tcBorders>
              <w:top w:val="single" w:sz="4" w:space="0" w:color="auto"/>
              <w:left w:val="single" w:sz="4" w:space="0" w:color="auto"/>
              <w:bottom w:val="single" w:sz="4" w:space="0" w:color="auto"/>
              <w:right w:val="single" w:sz="4" w:space="0" w:color="auto"/>
            </w:tcBorders>
            <w:shd w:val="clear" w:color="auto" w:fill="FFFFFF"/>
            <w:textDirection w:val="btLr"/>
          </w:tcPr>
          <w:p w14:paraId="1EEF2EA6" w14:textId="77777777" w:rsidR="00B4078B" w:rsidRPr="002A7E64" w:rsidRDefault="00B4078B" w:rsidP="00777889">
            <w:pPr>
              <w:ind w:left="113" w:right="113"/>
              <w:rPr>
                <w:rFonts w:eastAsia="MS Gothic" w:cs="Arial"/>
              </w:rPr>
            </w:pPr>
          </w:p>
        </w:tc>
        <w:tc>
          <w:tcPr>
            <w:tcW w:w="8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8DD613B" w14:textId="77777777" w:rsidR="00B4078B" w:rsidRPr="002A7E64" w:rsidRDefault="00B4078B" w:rsidP="00777889">
            <w:pPr>
              <w:ind w:left="113" w:right="113"/>
              <w:rPr>
                <w:rFonts w:eastAsia="MS Gothic" w:cs="Arial"/>
              </w:rPr>
            </w:pPr>
          </w:p>
        </w:tc>
        <w:tc>
          <w:tcPr>
            <w:tcW w:w="92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FE806D9" w14:textId="77777777" w:rsidR="00B4078B" w:rsidRPr="002A7E64" w:rsidRDefault="00B4078B" w:rsidP="00777889">
            <w:pPr>
              <w:ind w:left="113" w:right="113"/>
              <w:rPr>
                <w:rFonts w:eastAsia="MS Gothic" w:cs="Arial"/>
              </w:rPr>
            </w:pPr>
          </w:p>
        </w:tc>
      </w:tr>
      <w:tr w:rsidR="00B4078B" w:rsidRPr="002A7E64" w14:paraId="175FF0E1" w14:textId="77777777" w:rsidTr="00777889">
        <w:trPr>
          <w:cantSplit/>
          <w:trHeight w:val="696"/>
        </w:trPr>
        <w:tc>
          <w:tcPr>
            <w:tcW w:w="9243" w:type="dxa"/>
            <w:gridSpan w:val="4"/>
            <w:tcBorders>
              <w:top w:val="single" w:sz="4" w:space="0" w:color="auto"/>
              <w:left w:val="single" w:sz="4" w:space="0" w:color="auto"/>
              <w:bottom w:val="single" w:sz="4" w:space="0" w:color="auto"/>
              <w:right w:val="single" w:sz="4" w:space="0" w:color="auto"/>
            </w:tcBorders>
            <w:shd w:val="clear" w:color="auto" w:fill="FFFFFF"/>
          </w:tcPr>
          <w:p w14:paraId="2C49FBF9" w14:textId="77777777" w:rsidR="00B4078B" w:rsidRPr="002A7E64" w:rsidRDefault="00B4078B" w:rsidP="00777889">
            <w:pPr>
              <w:rPr>
                <w:rFonts w:cs="Arial"/>
              </w:rPr>
            </w:pPr>
            <w:r w:rsidRPr="002A7E64">
              <w:rPr>
                <w:rFonts w:cs="Arial"/>
              </w:rPr>
              <w:t>Are there any of the above areas you believe you need further assistance with?</w:t>
            </w:r>
          </w:p>
          <w:p w14:paraId="2D54557A" w14:textId="77777777" w:rsidR="00B4078B" w:rsidRPr="002A7E64" w:rsidRDefault="00B4078B" w:rsidP="00777889">
            <w:pPr>
              <w:ind w:right="113"/>
              <w:rPr>
                <w:rFonts w:eastAsia="MS Gothic" w:cs="Arial"/>
              </w:rPr>
            </w:pPr>
          </w:p>
        </w:tc>
      </w:tr>
    </w:tbl>
    <w:p w14:paraId="100505C4" w14:textId="27931D68" w:rsidR="002A7E64" w:rsidRDefault="002A7E64" w:rsidP="00CE6691">
      <w:pPr>
        <w:rPr>
          <w:b/>
          <w:bCs/>
        </w:rPr>
      </w:pPr>
    </w:p>
    <w:p w14:paraId="51DBF493" w14:textId="77777777" w:rsidR="002A7E64" w:rsidRDefault="002A7E64">
      <w:pPr>
        <w:spacing w:before="0" w:after="160" w:line="259" w:lineRule="auto"/>
        <w:rPr>
          <w:b/>
          <w:bCs/>
        </w:rPr>
      </w:pPr>
      <w:r>
        <w:rPr>
          <w:b/>
          <w:bCs/>
        </w:rPr>
        <w:br w:type="page"/>
      </w:r>
    </w:p>
    <w:p w14:paraId="1DE33B92" w14:textId="77777777" w:rsidR="002A7E64" w:rsidRPr="002A7E64" w:rsidRDefault="002A7E64" w:rsidP="002A7E64">
      <w:pPr>
        <w:pStyle w:val="Heading1"/>
      </w:pPr>
      <w:r w:rsidRPr="002A7E64">
        <w:lastRenderedPageBreak/>
        <w:t>Other considerations</w:t>
      </w:r>
    </w:p>
    <w:p w14:paraId="31711CB1" w14:textId="3650A1B2" w:rsidR="002A7E64" w:rsidRPr="002A7E64" w:rsidRDefault="002A7E64" w:rsidP="002A7E64">
      <w:pPr>
        <w:rPr>
          <w:b/>
          <w:bCs/>
        </w:rPr>
      </w:pPr>
      <w:r w:rsidRPr="002A7E64">
        <w:rPr>
          <w:b/>
          <w:bCs/>
        </w:rPr>
        <w:t xml:space="preserve">If English is your second language, to ensure success in this course, we recommend you have very high-level verbal communication skills in English as the ability to interact with children, parents and work supervisors in English is an essential part of the job role. </w:t>
      </w:r>
    </w:p>
    <w:p w14:paraId="070FBEC8" w14:textId="77777777" w:rsidR="002A7E64" w:rsidRPr="002A7E64" w:rsidRDefault="002A7E64" w:rsidP="002A7E64">
      <w:pPr>
        <w:pStyle w:val="Heading2"/>
      </w:pPr>
      <w:r w:rsidRPr="002A7E64">
        <w:t>Fitness for the course:</w:t>
      </w:r>
    </w:p>
    <w:p w14:paraId="0216B150" w14:textId="3E59CCBF" w:rsidR="002A7E64" w:rsidRPr="002A7E64" w:rsidRDefault="002A7E64" w:rsidP="002A7E64">
      <w:pPr>
        <w:rPr>
          <w:b/>
          <w:bCs/>
        </w:rPr>
      </w:pPr>
      <w:r w:rsidRPr="002A7E64">
        <w:rPr>
          <w:b/>
          <w:bCs/>
        </w:rPr>
        <w:t xml:space="preserve">First Aid training will be provided as part of this course and you must be physically able to carry out </w:t>
      </w:r>
      <w:r>
        <w:rPr>
          <w:b/>
          <w:bCs/>
        </w:rPr>
        <w:t>three</w:t>
      </w:r>
      <w:r w:rsidRPr="002A7E64">
        <w:rPr>
          <w:b/>
          <w:bCs/>
        </w:rPr>
        <w:t xml:space="preserve"> minutes of CPR (cardiopulmonary resuscitation) on the floor.</w:t>
      </w:r>
    </w:p>
    <w:p w14:paraId="3B9CF572" w14:textId="77777777" w:rsidR="002A7E64" w:rsidRPr="002A7E64" w:rsidRDefault="002A7E64" w:rsidP="002A7E64">
      <w:pPr>
        <w:rPr>
          <w:b/>
          <w:bCs/>
        </w:rPr>
      </w:pPr>
    </w:p>
    <w:p w14:paraId="58469A1D" w14:textId="0F80F6C7" w:rsidR="00CE6691" w:rsidRPr="002A7E64" w:rsidRDefault="002A7E64" w:rsidP="002A7E64">
      <w:pPr>
        <w:rPr>
          <w:b/>
          <w:bCs/>
        </w:rPr>
      </w:pPr>
      <w:r w:rsidRPr="002A7E64">
        <w:rPr>
          <w:b/>
          <w:bCs/>
        </w:rPr>
        <w:t>Thank you for taking the time to read this information and carry out the self-assessment.</w:t>
      </w:r>
    </w:p>
    <w:sectPr w:rsidR="00CE6691" w:rsidRPr="002A7E64" w:rsidSect="00502679">
      <w:headerReference w:type="even" r:id="rId16"/>
      <w:headerReference w:type="default" r:id="rId17"/>
      <w:footerReference w:type="even" r:id="rId18"/>
      <w:footerReference w:type="default" r:id="rId19"/>
      <w:footerReference w:type="first" r:id="rId20"/>
      <w:pgSz w:w="11906" w:h="16838" w:code="9"/>
      <w:pgMar w:top="1134" w:right="1134"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B22886" w14:textId="77777777" w:rsidR="000E570F" w:rsidRDefault="000E570F" w:rsidP="00C37A29">
      <w:pPr>
        <w:spacing w:after="0"/>
      </w:pPr>
      <w:r>
        <w:separator/>
      </w:r>
    </w:p>
  </w:endnote>
  <w:endnote w:type="continuationSeparator" w:id="0">
    <w:p w14:paraId="3A54C7AD" w14:textId="77777777" w:rsidR="000E570F" w:rsidRDefault="000E570F"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319FD" w14:textId="69843223"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28AC3A73" wp14:editId="724B134F">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61BB0484"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C3A73"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61BB0484"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3337E">
          <w:rPr>
            <w:rStyle w:val="Strong"/>
          </w:rPr>
          <w:t>Informed Choices Student Self-Assessment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C836A" w14:textId="459082E3"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4530AD1E" wp14:editId="776E35A1">
          <wp:simplePos x="0" y="0"/>
          <wp:positionH relativeFrom="page">
            <wp:posOffset>5680710</wp:posOffset>
          </wp:positionH>
          <wp:positionV relativeFrom="page">
            <wp:posOffset>8389620</wp:posOffset>
          </wp:positionV>
          <wp:extent cx="1868170" cy="2282190"/>
          <wp:effectExtent l="0" t="0" r="0" b="381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t xml:space="preserve">TasTAFE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E3337E">
          <w:rPr>
            <w:rStyle w:val="Strong"/>
          </w:rPr>
          <w:t>Informed Choices Student Self-Assessment</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985D6" w14:textId="528B5E8A"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5A0C6A9B" wp14:editId="2962A5BC">
              <wp:simplePos x="0" y="0"/>
              <wp:positionH relativeFrom="page">
                <wp:posOffset>5491480</wp:posOffset>
              </wp:positionH>
              <wp:positionV relativeFrom="page">
                <wp:posOffset>9645650</wp:posOffset>
              </wp:positionV>
              <wp:extent cx="2155825" cy="92519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55825" cy="925195"/>
                        <a:chOff x="0" y="0"/>
                        <a:chExt cx="2156354" cy="925431"/>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6235" cy="678180"/>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7428EF" id="Group 23" o:spid="_x0000_s1026" alt="&quot;&quot;" style="position:absolute;margin-left:432.4pt;margin-top:759.5pt;width:169.75pt;height:72.85pt;z-index:251681792;mso-position-horizontal-relative:page;mso-position-vertical-relative:page;mso-width-relative:margin;mso-height-relative:margin" coordsize="21563,9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width:16262;height:6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">
                <v:imagedata r:id="rId3"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487CE694" wp14:editId="7AA687F7">
          <wp:simplePos x="0" y="0"/>
          <wp:positionH relativeFrom="page">
            <wp:posOffset>0</wp:posOffset>
          </wp:positionH>
          <wp:positionV relativeFrom="page">
            <wp:posOffset>8394700</wp:posOffset>
          </wp:positionV>
          <wp:extent cx="1868170" cy="2282190"/>
          <wp:effectExtent l="0" t="0" r="0" b="381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TasTAFE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5E4F17">
          <w:rPr>
            <w:rStyle w:val="Strong"/>
            <w:szCs w:val="18"/>
          </w:rPr>
          <w:t>Informed Choices Student Self-Assessment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8B7B27" w14:textId="77777777" w:rsidR="000E570F" w:rsidRDefault="000E570F" w:rsidP="00C37A29">
      <w:pPr>
        <w:spacing w:after="0"/>
      </w:pPr>
      <w:r>
        <w:separator/>
      </w:r>
    </w:p>
  </w:footnote>
  <w:footnote w:type="continuationSeparator" w:id="0">
    <w:p w14:paraId="5D236092" w14:textId="77777777" w:rsidR="000E570F" w:rsidRDefault="000E570F"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76B41" w14:textId="77777777" w:rsidR="00D939C7" w:rsidRDefault="00D939C7">
    <w:pPr>
      <w:pStyle w:val="Header"/>
    </w:pPr>
    <w:r>
      <w:rPr>
        <w:noProof/>
      </w:rPr>
      <w:drawing>
        <wp:inline distT="0" distB="0" distL="0" distR="0" wp14:anchorId="54C674E7" wp14:editId="5C7FAA11">
          <wp:extent cx="7560000" cy="10702800"/>
          <wp:effectExtent l="0" t="0" r="3175" b="381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BF1A1"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2" type="#_x0000_t75" style="width:6pt;height:6pt" o:bullet="t">
        <v:imagedata r:id="rId1" o:title="dot point 1"/>
      </v:shape>
    </w:pict>
  </w:numPicBullet>
  <w:numPicBullet w:numPicBulletId="1">
    <w:pict>
      <v:shape id="_x0000_i1193" type="#_x0000_t75" style="width:6pt;height:6pt" o:bullet="t">
        <v:imagedata r:id="rId2" o:title="dot point 2"/>
      </v:shape>
    </w:pict>
  </w:numPicBullet>
  <w:numPicBullet w:numPicBulletId="2">
    <w:pict>
      <v:shape id="_x0000_i1194" type="#_x0000_t75" style="width:9.75pt;height:6pt" o:bullet="t">
        <v:imagedata r:id="rId3" o:title="dot 1"/>
      </v:shape>
    </w:pict>
  </w:numPicBullet>
  <w:numPicBullet w:numPicBulletId="3">
    <w:pict>
      <v:shape id="_x0000_i1195" type="#_x0000_t75" style="width:9.75pt;height:6pt" o:bullet="t">
        <v:imagedata r:id="rId4" o:title="dot 2"/>
      </v:shape>
    </w:pict>
  </w:numPicBullet>
  <w:numPicBullet w:numPicBulletId="4">
    <w:pict>
      <v:shape id="_x0000_i1196" type="#_x0000_t75" style="width:39pt;height:36pt" o:bullet="t">
        <v:imagedata r:id="rId5" o:title="DOT-1"/>
      </v:shape>
    </w:pict>
  </w:numPicBullet>
  <w:numPicBullet w:numPicBulletId="5">
    <w:pict>
      <v:shape id="_x0000_i1197"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3E532400"/>
    <w:multiLevelType w:val="hybridMultilevel"/>
    <w:tmpl w:val="95E4F47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9B7F9B"/>
    <w:multiLevelType w:val="hybridMultilevel"/>
    <w:tmpl w:val="6896D14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397427"/>
    <w:multiLevelType w:val="multilevel"/>
    <w:tmpl w:val="97DAEA0E"/>
    <w:numStyleLink w:val="Numbering"/>
  </w:abstractNum>
  <w:abstractNum w:abstractNumId="25"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6" w15:restartNumberingAfterBreak="0">
    <w:nsid w:val="497542A0"/>
    <w:multiLevelType w:val="multilevel"/>
    <w:tmpl w:val="89B801F6"/>
    <w:numStyleLink w:val="Bullets"/>
  </w:abstractNum>
  <w:abstractNum w:abstractNumId="27"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4E7F1CD0"/>
    <w:multiLevelType w:val="multilevel"/>
    <w:tmpl w:val="97DAEA0E"/>
    <w:numStyleLink w:val="Numbering"/>
  </w:abstractNum>
  <w:abstractNum w:abstractNumId="29" w15:restartNumberingAfterBreak="0">
    <w:nsid w:val="58B73D84"/>
    <w:multiLevelType w:val="multilevel"/>
    <w:tmpl w:val="50041352"/>
    <w:numStyleLink w:val="ListHeadings"/>
  </w:abstractNum>
  <w:abstractNum w:abstractNumId="30" w15:restartNumberingAfterBreak="0">
    <w:nsid w:val="596A0C8C"/>
    <w:multiLevelType w:val="multilevel"/>
    <w:tmpl w:val="97DAEA0E"/>
    <w:numStyleLink w:val="Numbering"/>
  </w:abstractNum>
  <w:abstractNum w:abstractNumId="31"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2" w15:restartNumberingAfterBreak="0">
    <w:nsid w:val="643520E2"/>
    <w:multiLevelType w:val="multilevel"/>
    <w:tmpl w:val="89B801F6"/>
    <w:numStyleLink w:val="Bullets"/>
  </w:abstractNum>
  <w:abstractNum w:abstractNumId="33" w15:restartNumberingAfterBreak="0">
    <w:nsid w:val="660D51AD"/>
    <w:multiLevelType w:val="multilevel"/>
    <w:tmpl w:val="97DAEA0E"/>
    <w:numStyleLink w:val="Numbering"/>
  </w:abstractNum>
  <w:abstractNum w:abstractNumId="34"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B210E6F"/>
    <w:multiLevelType w:val="multilevel"/>
    <w:tmpl w:val="89B801F6"/>
    <w:numStyleLink w:val="Bullets"/>
  </w:abstractNum>
  <w:abstractNum w:abstractNumId="36" w15:restartNumberingAfterBreak="0">
    <w:nsid w:val="744D0736"/>
    <w:multiLevelType w:val="multilevel"/>
    <w:tmpl w:val="97DAEA0E"/>
    <w:numStyleLink w:val="Numbering"/>
  </w:abstractNum>
  <w:abstractNum w:abstractNumId="37" w15:restartNumberingAfterBreak="0">
    <w:nsid w:val="7C440DEC"/>
    <w:multiLevelType w:val="multilevel"/>
    <w:tmpl w:val="89B801F6"/>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32"/>
  </w:num>
  <w:num w:numId="13">
    <w:abstractNumId w:val="20"/>
  </w:num>
  <w:num w:numId="14">
    <w:abstractNumId w:val="15"/>
  </w:num>
  <w:num w:numId="15">
    <w:abstractNumId w:val="36"/>
  </w:num>
  <w:num w:numId="16">
    <w:abstractNumId w:val="28"/>
  </w:num>
  <w:num w:numId="17">
    <w:abstractNumId w:val="33"/>
  </w:num>
  <w:num w:numId="18">
    <w:abstractNumId w:val="10"/>
  </w:num>
  <w:num w:numId="19">
    <w:abstractNumId w:val="13"/>
  </w:num>
  <w:num w:numId="20">
    <w:abstractNumId w:val="24"/>
  </w:num>
  <w:num w:numId="21">
    <w:abstractNumId w:val="16"/>
  </w:num>
  <w:num w:numId="22">
    <w:abstractNumId w:val="12"/>
  </w:num>
  <w:num w:numId="23">
    <w:abstractNumId w:val="14"/>
  </w:num>
  <w:num w:numId="24">
    <w:abstractNumId w:val="18"/>
  </w:num>
  <w:num w:numId="25">
    <w:abstractNumId w:val="30"/>
  </w:num>
  <w:num w:numId="26">
    <w:abstractNumId w:val="29"/>
  </w:num>
  <w:num w:numId="27">
    <w:abstractNumId w:val="17"/>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6"/>
  </w:num>
  <w:num w:numId="31">
    <w:abstractNumId w:val="19"/>
  </w:num>
  <w:num w:numId="32">
    <w:abstractNumId w:val="35"/>
  </w:num>
  <w:num w:numId="33">
    <w:abstractNumId w:val="37"/>
  </w:num>
  <w:num w:numId="34">
    <w:abstractNumId w:val="11"/>
  </w:num>
  <w:num w:numId="35">
    <w:abstractNumId w:val="21"/>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34"/>
  </w:num>
  <w:num w:numId="39">
    <w:abstractNumId w:val="23"/>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0A"/>
    <w:rsid w:val="000300AF"/>
    <w:rsid w:val="000319B6"/>
    <w:rsid w:val="00053277"/>
    <w:rsid w:val="00071205"/>
    <w:rsid w:val="000724AE"/>
    <w:rsid w:val="0008037D"/>
    <w:rsid w:val="000836C2"/>
    <w:rsid w:val="00086C6C"/>
    <w:rsid w:val="000B4318"/>
    <w:rsid w:val="000B497F"/>
    <w:rsid w:val="000B78FC"/>
    <w:rsid w:val="000C095E"/>
    <w:rsid w:val="000D5C40"/>
    <w:rsid w:val="000D5D52"/>
    <w:rsid w:val="000E0AE8"/>
    <w:rsid w:val="000E562A"/>
    <w:rsid w:val="000E570F"/>
    <w:rsid w:val="00100110"/>
    <w:rsid w:val="00107A69"/>
    <w:rsid w:val="00112E8F"/>
    <w:rsid w:val="001176B7"/>
    <w:rsid w:val="001268BC"/>
    <w:rsid w:val="001360AB"/>
    <w:rsid w:val="00145410"/>
    <w:rsid w:val="0016465B"/>
    <w:rsid w:val="00170F53"/>
    <w:rsid w:val="00173608"/>
    <w:rsid w:val="001808EC"/>
    <w:rsid w:val="0019621F"/>
    <w:rsid w:val="001A0D77"/>
    <w:rsid w:val="001A72E4"/>
    <w:rsid w:val="001B091F"/>
    <w:rsid w:val="001B5487"/>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A7E64"/>
    <w:rsid w:val="002B7C53"/>
    <w:rsid w:val="002C4498"/>
    <w:rsid w:val="002E507D"/>
    <w:rsid w:val="002F6C59"/>
    <w:rsid w:val="00305171"/>
    <w:rsid w:val="00306999"/>
    <w:rsid w:val="003071B5"/>
    <w:rsid w:val="00342A8C"/>
    <w:rsid w:val="0034680A"/>
    <w:rsid w:val="003566F2"/>
    <w:rsid w:val="00363FF8"/>
    <w:rsid w:val="0037721D"/>
    <w:rsid w:val="0038102A"/>
    <w:rsid w:val="00392C2F"/>
    <w:rsid w:val="00397AB4"/>
    <w:rsid w:val="003C344F"/>
    <w:rsid w:val="003D029F"/>
    <w:rsid w:val="003D23A3"/>
    <w:rsid w:val="003D5856"/>
    <w:rsid w:val="003D6C1B"/>
    <w:rsid w:val="004015AA"/>
    <w:rsid w:val="00404E4F"/>
    <w:rsid w:val="00414E7D"/>
    <w:rsid w:val="0042339A"/>
    <w:rsid w:val="0042508F"/>
    <w:rsid w:val="00440D83"/>
    <w:rsid w:val="004451C2"/>
    <w:rsid w:val="00445B64"/>
    <w:rsid w:val="00451FFA"/>
    <w:rsid w:val="004571B1"/>
    <w:rsid w:val="00461CFA"/>
    <w:rsid w:val="004635FD"/>
    <w:rsid w:val="0047077B"/>
    <w:rsid w:val="00496AE7"/>
    <w:rsid w:val="00497A35"/>
    <w:rsid w:val="004A439D"/>
    <w:rsid w:val="004B609E"/>
    <w:rsid w:val="004C0765"/>
    <w:rsid w:val="004C1757"/>
    <w:rsid w:val="004E0833"/>
    <w:rsid w:val="004E28C6"/>
    <w:rsid w:val="004F1080"/>
    <w:rsid w:val="004F138F"/>
    <w:rsid w:val="004F677A"/>
    <w:rsid w:val="00501DF7"/>
    <w:rsid w:val="00502679"/>
    <w:rsid w:val="0050670B"/>
    <w:rsid w:val="00511FFE"/>
    <w:rsid w:val="005141E8"/>
    <w:rsid w:val="0052253B"/>
    <w:rsid w:val="00525F8C"/>
    <w:rsid w:val="00550C99"/>
    <w:rsid w:val="00553413"/>
    <w:rsid w:val="00556C0A"/>
    <w:rsid w:val="00562C0D"/>
    <w:rsid w:val="005762D5"/>
    <w:rsid w:val="0058369E"/>
    <w:rsid w:val="00593314"/>
    <w:rsid w:val="00594496"/>
    <w:rsid w:val="005C6618"/>
    <w:rsid w:val="005E2D46"/>
    <w:rsid w:val="005E4F17"/>
    <w:rsid w:val="005E5879"/>
    <w:rsid w:val="00603FD5"/>
    <w:rsid w:val="00605048"/>
    <w:rsid w:val="00613955"/>
    <w:rsid w:val="00616DC8"/>
    <w:rsid w:val="00633BBA"/>
    <w:rsid w:val="006509FA"/>
    <w:rsid w:val="006528C6"/>
    <w:rsid w:val="00653080"/>
    <w:rsid w:val="00655EFE"/>
    <w:rsid w:val="006676F4"/>
    <w:rsid w:val="00681976"/>
    <w:rsid w:val="0068724F"/>
    <w:rsid w:val="0069113B"/>
    <w:rsid w:val="006A1DEF"/>
    <w:rsid w:val="006A2AB0"/>
    <w:rsid w:val="006A4D83"/>
    <w:rsid w:val="006C1E89"/>
    <w:rsid w:val="006C4AF4"/>
    <w:rsid w:val="006D3F2F"/>
    <w:rsid w:val="006D56AB"/>
    <w:rsid w:val="006D5D76"/>
    <w:rsid w:val="006E0AF4"/>
    <w:rsid w:val="006E3536"/>
    <w:rsid w:val="00714488"/>
    <w:rsid w:val="0071658D"/>
    <w:rsid w:val="00726AFA"/>
    <w:rsid w:val="00773CFB"/>
    <w:rsid w:val="0077753A"/>
    <w:rsid w:val="00793284"/>
    <w:rsid w:val="00793B0A"/>
    <w:rsid w:val="007A0363"/>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C5F"/>
    <w:rsid w:val="0085129D"/>
    <w:rsid w:val="0085439B"/>
    <w:rsid w:val="00857936"/>
    <w:rsid w:val="00880EBB"/>
    <w:rsid w:val="00882A5C"/>
    <w:rsid w:val="00885045"/>
    <w:rsid w:val="008862CA"/>
    <w:rsid w:val="008B05C3"/>
    <w:rsid w:val="008B4965"/>
    <w:rsid w:val="008D1ABD"/>
    <w:rsid w:val="008D3B55"/>
    <w:rsid w:val="008E3CF9"/>
    <w:rsid w:val="008F5D5B"/>
    <w:rsid w:val="008F6172"/>
    <w:rsid w:val="0090137A"/>
    <w:rsid w:val="009272CA"/>
    <w:rsid w:val="00936068"/>
    <w:rsid w:val="009419E9"/>
    <w:rsid w:val="00942B67"/>
    <w:rsid w:val="00944F22"/>
    <w:rsid w:val="009517CC"/>
    <w:rsid w:val="009615D4"/>
    <w:rsid w:val="009617F6"/>
    <w:rsid w:val="00962C99"/>
    <w:rsid w:val="00974677"/>
    <w:rsid w:val="00981B76"/>
    <w:rsid w:val="00991A8A"/>
    <w:rsid w:val="00994FB0"/>
    <w:rsid w:val="009A2F17"/>
    <w:rsid w:val="009C4C9A"/>
    <w:rsid w:val="009D24F5"/>
    <w:rsid w:val="009D4E88"/>
    <w:rsid w:val="009F3182"/>
    <w:rsid w:val="009F56FA"/>
    <w:rsid w:val="00A05F30"/>
    <w:rsid w:val="00A11143"/>
    <w:rsid w:val="00A12778"/>
    <w:rsid w:val="00A13664"/>
    <w:rsid w:val="00A24EF4"/>
    <w:rsid w:val="00A3047A"/>
    <w:rsid w:val="00A36B09"/>
    <w:rsid w:val="00A62113"/>
    <w:rsid w:val="00A63585"/>
    <w:rsid w:val="00A90151"/>
    <w:rsid w:val="00A92B42"/>
    <w:rsid w:val="00A9316B"/>
    <w:rsid w:val="00A9359B"/>
    <w:rsid w:val="00A9755A"/>
    <w:rsid w:val="00A97702"/>
    <w:rsid w:val="00AA163B"/>
    <w:rsid w:val="00AA68D0"/>
    <w:rsid w:val="00AB4B33"/>
    <w:rsid w:val="00AF2AF5"/>
    <w:rsid w:val="00B01B6A"/>
    <w:rsid w:val="00B23603"/>
    <w:rsid w:val="00B2539A"/>
    <w:rsid w:val="00B253FF"/>
    <w:rsid w:val="00B32D6C"/>
    <w:rsid w:val="00B3749D"/>
    <w:rsid w:val="00B4078B"/>
    <w:rsid w:val="00B44F9B"/>
    <w:rsid w:val="00B552DF"/>
    <w:rsid w:val="00B6487B"/>
    <w:rsid w:val="00B65DAA"/>
    <w:rsid w:val="00B66B2F"/>
    <w:rsid w:val="00B74F7F"/>
    <w:rsid w:val="00B7503F"/>
    <w:rsid w:val="00B75B08"/>
    <w:rsid w:val="00B81340"/>
    <w:rsid w:val="00B85BDF"/>
    <w:rsid w:val="00B87859"/>
    <w:rsid w:val="00B91D47"/>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5830"/>
    <w:rsid w:val="00C86234"/>
    <w:rsid w:val="00C932F3"/>
    <w:rsid w:val="00CA03B5"/>
    <w:rsid w:val="00CA6985"/>
    <w:rsid w:val="00CD61EB"/>
    <w:rsid w:val="00CE6691"/>
    <w:rsid w:val="00CF02F0"/>
    <w:rsid w:val="00CF2857"/>
    <w:rsid w:val="00D070F2"/>
    <w:rsid w:val="00D16F74"/>
    <w:rsid w:val="00D17703"/>
    <w:rsid w:val="00D34ED6"/>
    <w:rsid w:val="00D36897"/>
    <w:rsid w:val="00D46594"/>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B5F15"/>
    <w:rsid w:val="00DD58FD"/>
    <w:rsid w:val="00DE0652"/>
    <w:rsid w:val="00DF47B6"/>
    <w:rsid w:val="00DF4E3E"/>
    <w:rsid w:val="00E0453D"/>
    <w:rsid w:val="00E05FA6"/>
    <w:rsid w:val="00E20A76"/>
    <w:rsid w:val="00E25474"/>
    <w:rsid w:val="00E32F93"/>
    <w:rsid w:val="00E3337E"/>
    <w:rsid w:val="00E51F0D"/>
    <w:rsid w:val="00E54B2B"/>
    <w:rsid w:val="00E604DD"/>
    <w:rsid w:val="00E63534"/>
    <w:rsid w:val="00E65E7D"/>
    <w:rsid w:val="00E704DB"/>
    <w:rsid w:val="00EA1943"/>
    <w:rsid w:val="00EB5085"/>
    <w:rsid w:val="00EC57C6"/>
    <w:rsid w:val="00ED02BE"/>
    <w:rsid w:val="00ED5036"/>
    <w:rsid w:val="00EE095F"/>
    <w:rsid w:val="00EE36A6"/>
    <w:rsid w:val="00EE3BE8"/>
    <w:rsid w:val="00EE6F14"/>
    <w:rsid w:val="00EF3F23"/>
    <w:rsid w:val="00EF3FB1"/>
    <w:rsid w:val="00F02484"/>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8B887"/>
  <w15:chartTrackingRefBased/>
  <w15:docId w15:val="{B7AE502E-B979-4E96-B9F5-09234577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7F6"/>
    <w:pPr>
      <w:spacing w:before="60" w:after="120" w:line="240" w:lineRule="auto"/>
    </w:pPr>
    <w:rPr>
      <w:rFonts w:ascii="Gill Sans MT Std Light" w:hAnsi="Gill Sans MT Std Light"/>
      <w:spacing w:val="4"/>
      <w:sz w:val="24"/>
    </w:rPr>
  </w:style>
  <w:style w:type="paragraph" w:styleId="Heading1">
    <w:name w:val="heading 1"/>
    <w:basedOn w:val="Normal"/>
    <w:next w:val="Normal"/>
    <w:link w:val="Heading1Char"/>
    <w:uiPriority w:val="9"/>
    <w:qFormat/>
    <w:rsid w:val="00962C99"/>
    <w:pPr>
      <w:keepNext/>
      <w:keepLines/>
      <w:spacing w:before="360" w:after="60"/>
      <w:outlineLvl w:val="0"/>
    </w:pPr>
    <w:rPr>
      <w:rFonts w:eastAsiaTheme="majorEastAsia" w:cstheme="majorBidi"/>
      <w:color w:val="F26522" w:themeColor="accent1"/>
      <w:spacing w:val="2"/>
      <w:sz w:val="44"/>
      <w:szCs w:val="32"/>
    </w:rPr>
  </w:style>
  <w:style w:type="paragraph" w:styleId="Heading2">
    <w:name w:val="heading 2"/>
    <w:basedOn w:val="Normal"/>
    <w:next w:val="Normal"/>
    <w:link w:val="Heading2Char"/>
    <w:autoRedefine/>
    <w:uiPriority w:val="9"/>
    <w:unhideWhenUsed/>
    <w:qFormat/>
    <w:rsid w:val="00CE6691"/>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E65E7D"/>
    <w:pPr>
      <w:numPr>
        <w:numId w:val="35"/>
      </w:numPr>
      <w:spacing w:before="240"/>
      <w:contextualSpacing/>
    </w:pPr>
    <w:rPr>
      <w:sz w:val="22"/>
    </w:rPr>
  </w:style>
  <w:style w:type="paragraph" w:styleId="ListBullet2">
    <w:name w:val="List Bullet 2"/>
    <w:basedOn w:val="Normal"/>
    <w:uiPriority w:val="99"/>
    <w:unhideWhenUsed/>
    <w:qFormat/>
    <w:rsid w:val="00E65E7D"/>
    <w:pPr>
      <w:numPr>
        <w:ilvl w:val="1"/>
        <w:numId w:val="35"/>
      </w:numPr>
      <w:spacing w:before="120"/>
      <w:ind w:left="681" w:hanging="397"/>
      <w:contextualSpacing/>
    </w:pPr>
    <w:rPr>
      <w:sz w:val="22"/>
    </w:r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962C99"/>
    <w:rPr>
      <w:rFonts w:ascii="Gill Sans MT Std Light" w:eastAsiaTheme="majorEastAsia" w:hAnsi="Gill Sans MT Std Light" w:cstheme="majorBidi"/>
      <w:color w:val="F26522" w:themeColor="accent1"/>
      <w:spacing w:val="2"/>
      <w:sz w:val="44"/>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CE6691"/>
    <w:rPr>
      <w:rFonts w:ascii="Gill Sans MT Std Light" w:eastAsiaTheme="majorEastAsia" w:hAnsi="Gill Sans MT Std Light" w:cstheme="majorBidi"/>
      <w:b/>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1A72E4"/>
    <w:pPr>
      <w:framePr w:w="10206" w:vSpace="794" w:wrap="around" w:vAnchor="page" w:hAnchor="margin" w:y="710" w:anchorLock="1"/>
      <w:spacing w:before="240" w:after="0"/>
    </w:pPr>
    <w:rPr>
      <w:b/>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character" w:styleId="UnresolvedMention">
    <w:name w:val="Unresolved Mention"/>
    <w:basedOn w:val="DefaultParagraphFont"/>
    <w:uiPriority w:val="99"/>
    <w:semiHidden/>
    <w:unhideWhenUsed/>
    <w:rsid w:val="00556C0A"/>
    <w:rPr>
      <w:color w:val="605E5C"/>
      <w:shd w:val="clear" w:color="auto" w:fill="E1DFDD"/>
    </w:rPr>
  </w:style>
  <w:style w:type="character" w:styleId="FollowedHyperlink">
    <w:name w:val="FollowedHyperlink"/>
    <w:basedOn w:val="DefaultParagraphFont"/>
    <w:uiPriority w:val="99"/>
    <w:semiHidden/>
    <w:unhideWhenUsed/>
    <w:rsid w:val="00556C0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stafe.tas.edu.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acecq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rlychildhoodaustralia.org.au" TargetMode="External"/><Relationship Id="rId5" Type="http://schemas.openxmlformats.org/officeDocument/2006/relationships/numbering" Target="numbering.xml"/><Relationship Id="rId15" Type="http://schemas.openxmlformats.org/officeDocument/2006/relationships/hyperlink" Target="http://www.justice.tas.gov.au/working_with_children/applica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raining.gov.au"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5" Type="http://schemas.openxmlformats.org/officeDocument/2006/relationships/image" Target="media/image9.sv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O:\Secretary-Secure\TasTafe\Organisational%20Support%20Centre\Communications\BRANDING\2021\Brand%20Review\Templates\Design%20templates\TasTAFE%20A4%20generic%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EF40278A06F49359E6F9BC3FB0008C2"/>
        <w:category>
          <w:name w:val="General"/>
          <w:gallery w:val="placeholder"/>
        </w:category>
        <w:types>
          <w:type w:val="bbPlcHdr"/>
        </w:types>
        <w:behaviors>
          <w:behavior w:val="content"/>
        </w:behaviors>
        <w:guid w:val="{1803F833-EACC-4FCC-9306-BD25AFA1B183}"/>
      </w:docPartPr>
      <w:docPartBody>
        <w:p w:rsidR="005B7FA6" w:rsidRDefault="00BB309B">
          <w:pPr>
            <w:pStyle w:val="8EF40278A06F49359E6F9BC3FB0008C2"/>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Std Light">
    <w:panose1 w:val="020B0302020104020203"/>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09B"/>
    <w:rsid w:val="005B7FA6"/>
    <w:rsid w:val="00BB3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EF40278A06F49359E6F9BC3FB0008C2">
    <w:name w:val="8EF40278A06F49359E6F9BC3FB0008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C01D7BDAECFD4CAD17FEC8B37811A6" ma:contentTypeVersion="13" ma:contentTypeDescription="Create a new document." ma:contentTypeScope="" ma:versionID="f1d70a0f1f9854301bd76f5d19345ede">
  <xsd:schema xmlns:xsd="http://www.w3.org/2001/XMLSchema" xmlns:xs="http://www.w3.org/2001/XMLSchema" xmlns:p="http://schemas.microsoft.com/office/2006/metadata/properties" xmlns:ns3="2c6a3234-dc13-4842-837e-c7e3acb07389" xmlns:ns4="3db2928d-2641-4f6c-9b74-32018666f534" targetNamespace="http://schemas.microsoft.com/office/2006/metadata/properties" ma:root="true" ma:fieldsID="c6c633f090de201ca3e1a7b30458afbc" ns3:_="" ns4:_="">
    <xsd:import namespace="2c6a3234-dc13-4842-837e-c7e3acb07389"/>
    <xsd:import namespace="3db2928d-2641-4f6c-9b74-32018666f5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a3234-dc13-4842-837e-c7e3acb07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b2928d-2641-4f6c-9b74-32018666f53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50A71-260F-4BD4-AC5B-D91244D29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a3234-dc13-4842-837e-c7e3acb07389"/>
    <ds:schemaRef ds:uri="3db2928d-2641-4f6c-9b74-32018666f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3122AB-3305-4610-B230-01829F3E0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TasTAFE A4 generic document</Template>
  <TotalTime>2</TotalTime>
  <Pages>10</Pages>
  <Words>1461</Words>
  <Characters>8332</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Informed Choices Student Self-Assessment</vt:lpstr>
    </vt:vector>
  </TitlesOfParts>
  <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Choices Student Self-Assessment</dc:title>
  <dc:subject/>
  <dc:creator>%Username%</dc:creator>
  <cp:keywords/>
  <dc:description/>
  <cp:lastModifiedBy>Lockhart, Troy</cp:lastModifiedBy>
  <cp:revision>2</cp:revision>
  <cp:lastPrinted>2020-12-23T02:30:00Z</cp:lastPrinted>
  <dcterms:created xsi:type="dcterms:W3CDTF">2021-06-07T05:49:00Z</dcterms:created>
  <dcterms:modified xsi:type="dcterms:W3CDTF">2021-06-07T05:49:00Z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0x010100A7C01D7BDAECFD4CAD17FEC8B37811A6</vt:lpwstr>
  </property>
</Properties>
</file>