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BE628" w14:textId="77777777" w:rsidR="006E3648" w:rsidRDefault="006E3648" w:rsidP="005C40B5">
      <w:pPr>
        <w:pStyle w:val="MainTitleHeading"/>
        <w:framePr w:wrap="around" w:hAnchor="page" w:x="1091" w:y="661"/>
      </w:pPr>
      <w:r>
        <w:t>Tas</w:t>
      </w:r>
      <w:sdt>
        <w:sdtPr>
          <w:alias w:val="Title"/>
          <w:tag w:val=""/>
          <w:id w:val="1210922004"/>
          <w:placeholder>
            <w:docPart w:val="11B00705A99E49B3A337C5AB4CC4A6DD"/>
          </w:placeholder>
          <w:dataBinding w:prefixMappings="xmlns:ns0='http://purl.org/dc/elements/1.1/' xmlns:ns1='http://schemas.openxmlformats.org/package/2006/metadata/core-properties' " w:xpath="/ns1:coreProperties[1]/ns0:title[1]" w:storeItemID="{6C3C8BC8-F283-45AE-878A-BAB7291924A1}"/>
          <w:text/>
        </w:sdtPr>
        <w:sdtContent>
          <w:r>
            <w:t>TAFE – Imagine 2025-2035</w:t>
          </w:r>
        </w:sdtContent>
      </w:sdt>
    </w:p>
    <w:p w14:paraId="4AF3D1FD" w14:textId="0E5D87C6" w:rsidR="00793255" w:rsidRDefault="005748BE" w:rsidP="00436B29">
      <w:r>
        <w:t>I</w:t>
      </w:r>
      <w:r w:rsidR="00F4595B">
        <w:t>t has been</w:t>
      </w:r>
      <w:r w:rsidR="00793255">
        <w:t xml:space="preserve"> three years </w:t>
      </w:r>
      <w:r w:rsidR="00F44830">
        <w:t xml:space="preserve">since our </w:t>
      </w:r>
      <w:r w:rsidR="00793255">
        <w:t>Reimagining TasTAFE</w:t>
      </w:r>
      <w:r w:rsidR="00A65B5F">
        <w:t xml:space="preserve"> 2022-2032 Strategic Plan</w:t>
      </w:r>
      <w:r w:rsidR="00F44830">
        <w:t xml:space="preserve"> launched</w:t>
      </w:r>
      <w:r w:rsidR="00A65B5F">
        <w:t>,</w:t>
      </w:r>
      <w:r w:rsidR="000441CA">
        <w:t xml:space="preserve"> and</w:t>
      </w:r>
      <w:r w:rsidR="00A65B5F">
        <w:t xml:space="preserve"> </w:t>
      </w:r>
      <w:r w:rsidR="00F4595B">
        <w:t xml:space="preserve">during this period, </w:t>
      </w:r>
      <w:r w:rsidR="00774E1F">
        <w:t xml:space="preserve">TasTAFE have </w:t>
      </w:r>
      <w:r w:rsidR="00F44830">
        <w:t>stayed</w:t>
      </w:r>
      <w:r w:rsidR="00774E1F">
        <w:t xml:space="preserve"> true to our promise to seize opportunities that position us as a future-focused and market-aligned leader in vocational education and training.</w:t>
      </w:r>
    </w:p>
    <w:p w14:paraId="7716C8F1" w14:textId="74C7D3B0" w:rsidR="007A5EC6" w:rsidRDefault="007A5EC6" w:rsidP="00436B29">
      <w:r>
        <w:t xml:space="preserve">Since </w:t>
      </w:r>
      <w:r w:rsidR="00840707">
        <w:t xml:space="preserve">our transition </w:t>
      </w:r>
      <w:r w:rsidR="00B03B85">
        <w:t xml:space="preserve">out of the Tasmanian State Service in July 2022 to become a not-for-profit government business, we have </w:t>
      </w:r>
      <w:r w:rsidR="00FA0C19">
        <w:t xml:space="preserve">been evolving into a more </w:t>
      </w:r>
      <w:r w:rsidR="00051BFB">
        <w:t xml:space="preserve">people focused, </w:t>
      </w:r>
      <w:r w:rsidR="00FA0C19">
        <w:t>modern and responsive organisation, plac</w:t>
      </w:r>
      <w:r w:rsidR="0008302C">
        <w:t>ing</w:t>
      </w:r>
      <w:r w:rsidR="00FA0C19">
        <w:t xml:space="preserve"> our learners’ needs front and centre.</w:t>
      </w:r>
      <w:r w:rsidR="00561341">
        <w:t xml:space="preserve"> </w:t>
      </w:r>
      <w:r w:rsidR="0008302C">
        <w:t>During this period, w</w:t>
      </w:r>
      <w:r w:rsidR="00561341">
        <w:t xml:space="preserve">e </w:t>
      </w:r>
      <w:r w:rsidR="0008302C">
        <w:t>have achieved significant milestones, including</w:t>
      </w:r>
      <w:r w:rsidR="00F50D36">
        <w:t>:</w:t>
      </w:r>
    </w:p>
    <w:p w14:paraId="56082151" w14:textId="714E78D9" w:rsidR="00FA0C19" w:rsidRPr="006E3648" w:rsidRDefault="001250B5" w:rsidP="005E25F7">
      <w:pPr>
        <w:pStyle w:val="ListParagraph"/>
      </w:pPr>
      <w:r w:rsidRPr="006E3648">
        <w:t>Establish</w:t>
      </w:r>
      <w:r w:rsidR="00BB279B" w:rsidRPr="006E3648">
        <w:t>ed</w:t>
      </w:r>
      <w:r w:rsidRPr="006E3648">
        <w:t xml:space="preserve"> three new Enterprise Agreements under Fair Work</w:t>
      </w:r>
      <w:r w:rsidR="00357F6F" w:rsidRPr="006E3648">
        <w:t>.</w:t>
      </w:r>
    </w:p>
    <w:p w14:paraId="150347AB" w14:textId="6E3FCD74" w:rsidR="00B510B7" w:rsidRPr="006E3648" w:rsidRDefault="00B510B7" w:rsidP="005E25F7">
      <w:pPr>
        <w:pStyle w:val="ListParagraph"/>
      </w:pPr>
      <w:r w:rsidRPr="006E3648">
        <w:t>Worked more closely with industry and community, with a renewed energy and focus on partnership and collaboration</w:t>
      </w:r>
    </w:p>
    <w:p w14:paraId="15D81DD5" w14:textId="1F3DA69D" w:rsidR="00E90365" w:rsidRPr="006E3648" w:rsidRDefault="00E90365" w:rsidP="005E25F7">
      <w:pPr>
        <w:pStyle w:val="ListParagraph"/>
      </w:pPr>
      <w:r w:rsidRPr="006E3648">
        <w:t>Design</w:t>
      </w:r>
      <w:r w:rsidR="00BB279B" w:rsidRPr="006E3648">
        <w:t>ed</w:t>
      </w:r>
      <w:r w:rsidRPr="006E3648">
        <w:t>, consult</w:t>
      </w:r>
      <w:r w:rsidR="00BB279B" w:rsidRPr="006E3648">
        <w:t>ed</w:t>
      </w:r>
      <w:r w:rsidR="007D4285" w:rsidRPr="006E3648">
        <w:t>,</w:t>
      </w:r>
      <w:r w:rsidR="00B1475E" w:rsidRPr="006E3648">
        <w:t xml:space="preserve"> </w:t>
      </w:r>
      <w:r w:rsidRPr="006E3648">
        <w:t>and implement</w:t>
      </w:r>
      <w:r w:rsidR="00BB279B" w:rsidRPr="006E3648">
        <w:t>ed</w:t>
      </w:r>
      <w:r w:rsidRPr="006E3648">
        <w:t xml:space="preserve"> a Cultural Improvement Plan</w:t>
      </w:r>
      <w:r w:rsidR="00357F6F" w:rsidRPr="006E3648">
        <w:t>.</w:t>
      </w:r>
    </w:p>
    <w:p w14:paraId="1F915BA1" w14:textId="5C424B23" w:rsidR="00E90365" w:rsidRPr="006E3648" w:rsidRDefault="00E90365" w:rsidP="005E25F7">
      <w:pPr>
        <w:pStyle w:val="ListParagraph"/>
      </w:pPr>
      <w:r w:rsidRPr="006E3648">
        <w:t>Creat</w:t>
      </w:r>
      <w:r w:rsidR="00BB279B" w:rsidRPr="006E3648">
        <w:t>ed</w:t>
      </w:r>
      <w:r w:rsidRPr="006E3648">
        <w:t xml:space="preserve"> a new learning model </w:t>
      </w:r>
      <w:r w:rsidR="00D42B43" w:rsidRPr="006E3648">
        <w:t xml:space="preserve">– the Learning Balance – </w:t>
      </w:r>
      <w:r w:rsidR="002E25C9" w:rsidRPr="006E3648">
        <w:t>which</w:t>
      </w:r>
      <w:r w:rsidR="00D42B43" w:rsidRPr="006E3648">
        <w:t xml:space="preserve"> places learners at the centre and reflects the unique nature of vocational learning</w:t>
      </w:r>
      <w:r w:rsidR="00357F6F" w:rsidRPr="006E3648">
        <w:t>.</w:t>
      </w:r>
    </w:p>
    <w:p w14:paraId="6945E24F" w14:textId="6860C14D" w:rsidR="00967FA8" w:rsidRPr="006E3648" w:rsidRDefault="008B3E03" w:rsidP="008B3E03">
      <w:pPr>
        <w:pStyle w:val="ListParagraph"/>
      </w:pPr>
      <w:r w:rsidRPr="006E3648">
        <w:t>International</w:t>
      </w:r>
      <w:r w:rsidR="00967FA8" w:rsidRPr="006E3648">
        <w:t xml:space="preserve"> recruitment, management</w:t>
      </w:r>
      <w:r w:rsidRPr="006E3648">
        <w:t>,</w:t>
      </w:r>
      <w:r w:rsidR="00967FA8" w:rsidRPr="006E3648">
        <w:t xml:space="preserve"> and delivery</w:t>
      </w:r>
      <w:r w:rsidRPr="006E3648">
        <w:t xml:space="preserve"> moved</w:t>
      </w:r>
      <w:r w:rsidR="00967FA8" w:rsidRPr="006E3648">
        <w:t xml:space="preserve"> in-house</w:t>
      </w:r>
      <w:r w:rsidR="00272B0E" w:rsidRPr="006E3648">
        <w:t>, allowing us to explore new opportunities</w:t>
      </w:r>
      <w:r w:rsidR="00357F6F" w:rsidRPr="006E3648">
        <w:t>.</w:t>
      </w:r>
    </w:p>
    <w:p w14:paraId="0DDF73D8" w14:textId="6E2C82B6" w:rsidR="00DF54B8" w:rsidRPr="006E3648" w:rsidRDefault="00DF54B8" w:rsidP="005E25F7">
      <w:pPr>
        <w:pStyle w:val="ListParagraph"/>
      </w:pPr>
      <w:r w:rsidRPr="006E3648">
        <w:t>Reintroduc</w:t>
      </w:r>
      <w:r w:rsidR="00BB279B" w:rsidRPr="006E3648">
        <w:t>ed</w:t>
      </w:r>
      <w:r w:rsidRPr="006E3648">
        <w:t xml:space="preserve"> the Trade Excellence Award</w:t>
      </w:r>
      <w:r w:rsidR="00D0146F" w:rsidRPr="006E3648">
        <w:t>s</w:t>
      </w:r>
      <w:r w:rsidR="007A3128" w:rsidRPr="006E3648">
        <w:t xml:space="preserve"> and planned </w:t>
      </w:r>
      <w:r w:rsidR="00BB279B" w:rsidRPr="006E3648">
        <w:t xml:space="preserve">future </w:t>
      </w:r>
      <w:r w:rsidR="007A3128" w:rsidRPr="006E3648">
        <w:t xml:space="preserve">Graduation </w:t>
      </w:r>
      <w:r w:rsidR="008E32AB" w:rsidRPr="006E3648">
        <w:t>Ceremonies</w:t>
      </w:r>
      <w:r w:rsidRPr="006E3648">
        <w:t xml:space="preserve">, </w:t>
      </w:r>
      <w:r w:rsidR="00D0146F" w:rsidRPr="006E3648">
        <w:t xml:space="preserve">to </w:t>
      </w:r>
      <w:r w:rsidRPr="006E3648">
        <w:t>celebrat</w:t>
      </w:r>
      <w:r w:rsidR="00D0146F" w:rsidRPr="006E3648">
        <w:t>e</w:t>
      </w:r>
      <w:r w:rsidRPr="006E3648">
        <w:t xml:space="preserve"> our learners </w:t>
      </w:r>
      <w:r w:rsidR="004E2A0C" w:rsidRPr="006E3648">
        <w:t>and their success</w:t>
      </w:r>
      <w:r w:rsidR="00357F6F" w:rsidRPr="006E3648">
        <w:t>.</w:t>
      </w:r>
    </w:p>
    <w:p w14:paraId="5DBA362D" w14:textId="26A3D327" w:rsidR="001834EC" w:rsidRPr="006E3648" w:rsidRDefault="001834EC" w:rsidP="001834EC">
      <w:pPr>
        <w:pStyle w:val="ListParagraph"/>
      </w:pPr>
      <w:r w:rsidRPr="006E3648">
        <w:t>Developed a new approach to skills, including a supporting Foundations Plan and the implementation of a Foundation Skills Service model.</w:t>
      </w:r>
    </w:p>
    <w:p w14:paraId="5171F03B" w14:textId="73C3A655" w:rsidR="001834EC" w:rsidRPr="006E3648" w:rsidRDefault="001834EC" w:rsidP="001834EC">
      <w:pPr>
        <w:pStyle w:val="ListParagraph"/>
      </w:pPr>
      <w:r w:rsidRPr="006E3648">
        <w:t xml:space="preserve">Established the first of 5 new integrated learner hubs, known as </w:t>
      </w:r>
      <w:proofErr w:type="spellStart"/>
      <w:r w:rsidR="006E3648">
        <w:t>t</w:t>
      </w:r>
      <w:r w:rsidRPr="006E3648">
        <w:t>aypani</w:t>
      </w:r>
      <w:proofErr w:type="spellEnd"/>
      <w:r w:rsidRPr="006E3648">
        <w:t xml:space="preserve"> at our Clarence Campus, that provide a one-stop-shop for learner services.</w:t>
      </w:r>
    </w:p>
    <w:p w14:paraId="46DB3E00" w14:textId="33CFE2EF" w:rsidR="00485F31" w:rsidRDefault="000754A4" w:rsidP="00436B29">
      <w:r>
        <w:t xml:space="preserve">As we </w:t>
      </w:r>
      <w:r w:rsidR="0008302C">
        <w:t xml:space="preserve">embark on the </w:t>
      </w:r>
      <w:r>
        <w:t xml:space="preserve">next phase of our </w:t>
      </w:r>
      <w:r w:rsidR="00116C14">
        <w:t>journey</w:t>
      </w:r>
      <w:r>
        <w:t xml:space="preserve">, we </w:t>
      </w:r>
      <w:r w:rsidR="007467C9">
        <w:t xml:space="preserve">take this opportunity to refresh our strategic plan, putting in place a revised </w:t>
      </w:r>
      <w:r w:rsidR="004466C4">
        <w:t xml:space="preserve">blueprint for change that builds on previous success, and allows us to take stock of the current vocational education landscape. </w:t>
      </w:r>
      <w:r w:rsidR="00116C14">
        <w:t xml:space="preserve">At a time where </w:t>
      </w:r>
      <w:r w:rsidR="00014622">
        <w:t>t</w:t>
      </w:r>
      <w:r w:rsidR="00485F31" w:rsidRPr="005C641B">
        <w:t xml:space="preserve">echnological disruption </w:t>
      </w:r>
      <w:r w:rsidR="0002186F">
        <w:t>is both</w:t>
      </w:r>
      <w:r w:rsidR="00014622">
        <w:t xml:space="preserve"> a challenge</w:t>
      </w:r>
      <w:r w:rsidR="00FB3759">
        <w:t xml:space="preserve"> and</w:t>
      </w:r>
      <w:r w:rsidR="00014622">
        <w:t xml:space="preserve"> an opportunity, </w:t>
      </w:r>
      <w:r w:rsidR="00485F31" w:rsidRPr="005C641B">
        <w:t xml:space="preserve">new jobs </w:t>
      </w:r>
      <w:r w:rsidR="00014622">
        <w:t xml:space="preserve">are being </w:t>
      </w:r>
      <w:proofErr w:type="gramStart"/>
      <w:r w:rsidR="00014622">
        <w:t>created</w:t>
      </w:r>
      <w:proofErr w:type="gramEnd"/>
      <w:r w:rsidR="00014622">
        <w:t xml:space="preserve"> </w:t>
      </w:r>
      <w:r w:rsidR="00485F31" w:rsidRPr="005C641B">
        <w:t>and indust</w:t>
      </w:r>
      <w:r w:rsidR="00014622">
        <w:t>ries</w:t>
      </w:r>
      <w:r w:rsidR="00485F31" w:rsidRPr="005C641B">
        <w:t xml:space="preserve"> </w:t>
      </w:r>
      <w:r w:rsidR="00014622">
        <w:t>are</w:t>
      </w:r>
      <w:r w:rsidR="00485F31" w:rsidRPr="005C641B">
        <w:t xml:space="preserve"> evolving through automation and digitisation. </w:t>
      </w:r>
      <w:r w:rsidR="00485F31">
        <w:t xml:space="preserve">To keep up with the rapid pace of change, our industries and our community must be supported with contemporary training that looks to the future and </w:t>
      </w:r>
      <w:r w:rsidR="00A85EE8">
        <w:t>acts as</w:t>
      </w:r>
      <w:r w:rsidR="00485F31">
        <w:t xml:space="preserve"> a catalyst for change.</w:t>
      </w:r>
    </w:p>
    <w:p w14:paraId="57DC9087" w14:textId="75A9B9E5" w:rsidR="00E655A4" w:rsidRDefault="00D87473" w:rsidP="00436B29">
      <w:r>
        <w:t xml:space="preserve">Our role as ‘Tasmania’s TAFE’ </w:t>
      </w:r>
      <w:r w:rsidR="00160536">
        <w:t xml:space="preserve">is something that we take seriously and </w:t>
      </w:r>
      <w:r w:rsidR="004E1B34">
        <w:t xml:space="preserve">undertake </w:t>
      </w:r>
      <w:r w:rsidR="00160536">
        <w:t xml:space="preserve">with </w:t>
      </w:r>
      <w:r w:rsidR="00E45F4E">
        <w:t>pride.</w:t>
      </w:r>
      <w:r w:rsidR="000268DD">
        <w:t xml:space="preserve"> </w:t>
      </w:r>
      <w:r w:rsidR="00DD645C">
        <w:t>We hear from our staff and learners</w:t>
      </w:r>
      <w:r w:rsidR="00B711AF">
        <w:t>,</w:t>
      </w:r>
      <w:r w:rsidR="0009658C">
        <w:t xml:space="preserve"> </w:t>
      </w:r>
      <w:r w:rsidR="00BC738A">
        <w:t>the critical role that we play in</w:t>
      </w:r>
      <w:r w:rsidR="00257435">
        <w:t xml:space="preserve"> the future of individuals, families and communities, throughout the state. </w:t>
      </w:r>
      <w:r w:rsidR="000268DD">
        <w:t xml:space="preserve">This is reflected </w:t>
      </w:r>
      <w:r w:rsidR="00257435">
        <w:t xml:space="preserve">proudly and boldly </w:t>
      </w:r>
      <w:r w:rsidR="000268DD">
        <w:t>in our new Vision</w:t>
      </w:r>
      <w:r w:rsidR="00AD1992">
        <w:t>.</w:t>
      </w:r>
    </w:p>
    <w:p w14:paraId="722AD8E2" w14:textId="50F125AF" w:rsidR="00751085" w:rsidRDefault="00170F9E" w:rsidP="00436B29">
      <w:r>
        <w:t>O</w:t>
      </w:r>
      <w:r w:rsidR="00485F31">
        <w:t xml:space="preserve">ur learners, our people and our connections with industry, community and government </w:t>
      </w:r>
      <w:r>
        <w:t xml:space="preserve">continue to sit </w:t>
      </w:r>
      <w:r w:rsidR="00485F31">
        <w:t xml:space="preserve">at the heart of </w:t>
      </w:r>
      <w:r>
        <w:t>our</w:t>
      </w:r>
      <w:r w:rsidR="00485F31">
        <w:t xml:space="preserve"> plan</w:t>
      </w:r>
      <w:r>
        <w:t>s</w:t>
      </w:r>
      <w:r w:rsidR="00485F31">
        <w:t xml:space="preserve">. It is only through working together that </w:t>
      </w:r>
      <w:r w:rsidR="00260F83">
        <w:t xml:space="preserve">we can achieve the future we have </w:t>
      </w:r>
      <w:r w:rsidR="00B43BE9">
        <w:t>imagined. Together</w:t>
      </w:r>
      <w:r w:rsidR="00A85EE8">
        <w:t xml:space="preserve">, we are </w:t>
      </w:r>
      <w:r w:rsidR="00A85EE8" w:rsidRPr="00B711AF">
        <w:t>shaping a future</w:t>
      </w:r>
      <w:r w:rsidR="00A85EE8">
        <w:t xml:space="preserve"> where TasTAFE leads the way in vocational education and training</w:t>
      </w:r>
      <w:r w:rsidR="004E1B34">
        <w:t xml:space="preserve">, </w:t>
      </w:r>
      <w:r w:rsidR="0019534B">
        <w:t xml:space="preserve">transforming the lives of individuals, </w:t>
      </w:r>
      <w:r w:rsidR="004E1B34">
        <w:t xml:space="preserve">developing </w:t>
      </w:r>
      <w:r w:rsidR="0019534B">
        <w:t>communities and the State</w:t>
      </w:r>
      <w:r w:rsidR="00A85EE8">
        <w:t>.</w:t>
      </w:r>
    </w:p>
    <w:p w14:paraId="05FC46BB" w14:textId="1914E064" w:rsidR="00D84AFB" w:rsidRDefault="009575EF" w:rsidP="00F76691">
      <w:r>
        <w:lastRenderedPageBreak/>
        <w:t>Signed by</w:t>
      </w:r>
      <w:r w:rsidR="00751085">
        <w:t xml:space="preserve"> </w:t>
      </w:r>
      <w:r w:rsidR="008B3E03">
        <w:t>Grant Dreher</w:t>
      </w:r>
      <w:r w:rsidR="00F76691">
        <w:t xml:space="preserve"> (Chief Executive Officer) </w:t>
      </w:r>
      <w:r w:rsidR="00AF3BCE">
        <w:t xml:space="preserve">and </w:t>
      </w:r>
      <w:r w:rsidR="00485F31" w:rsidRPr="00A55F92">
        <w:t>Tim Gardner</w:t>
      </w:r>
      <w:r w:rsidR="00751085">
        <w:t xml:space="preserve"> (</w:t>
      </w:r>
      <w:r>
        <w:t>TasTAFE</w:t>
      </w:r>
      <w:r w:rsidR="00485F31" w:rsidRPr="00A55F92">
        <w:t xml:space="preserve"> Board Chair</w:t>
      </w:r>
      <w:r w:rsidR="00751085">
        <w:t>)</w:t>
      </w:r>
    </w:p>
    <w:p w14:paraId="226C066D" w14:textId="16CC587D" w:rsidR="00485F31" w:rsidRDefault="00485F31" w:rsidP="00F50D36">
      <w:pPr>
        <w:pStyle w:val="Heading2"/>
      </w:pPr>
      <w:r>
        <w:t>ACKNOWLEDGEMENT OF COUNTRY</w:t>
      </w:r>
    </w:p>
    <w:p w14:paraId="357291B3" w14:textId="07747162" w:rsidR="001C1DF5" w:rsidRPr="00425D14" w:rsidRDefault="001C1DF5" w:rsidP="001C1DF5">
      <w:pPr>
        <w:rPr>
          <w:color w:val="000000" w:themeColor="text1"/>
        </w:rPr>
      </w:pPr>
      <w:r w:rsidRPr="00425D14">
        <w:rPr>
          <w:color w:val="000000" w:themeColor="text1"/>
        </w:rPr>
        <w:t>TasTAFE has a long history of working with Tasmanian Aboriginal people and communities to provide accessible and quality education and training that empowers individuals to upskill, reskill, and pursue their life and work goals. We are extremely proud of this commitment.</w:t>
      </w:r>
    </w:p>
    <w:p w14:paraId="145A6B44" w14:textId="658F118C" w:rsidR="001C1DF5" w:rsidRPr="00425D14" w:rsidRDefault="001C1DF5" w:rsidP="001C1DF5">
      <w:pPr>
        <w:rPr>
          <w:color w:val="000000" w:themeColor="text1"/>
        </w:rPr>
      </w:pPr>
      <w:r w:rsidRPr="00425D14">
        <w:rPr>
          <w:color w:val="000000" w:themeColor="text1"/>
        </w:rPr>
        <w:t>We acknowledge the Palawa people as the traditional owners of the lands where we work, live, and socialise.</w:t>
      </w:r>
      <w:r w:rsidR="0072309E">
        <w:rPr>
          <w:color w:val="000000" w:themeColor="text1"/>
        </w:rPr>
        <w:t xml:space="preserve"> </w:t>
      </w:r>
      <w:r w:rsidRPr="00425D14">
        <w:rPr>
          <w:color w:val="000000" w:themeColor="text1"/>
        </w:rPr>
        <w:t xml:space="preserve">We celebrate the diversity of Aboriginal peoples and their ongoing cultures and connections to the land, sea, waterways, and skies of </w:t>
      </w:r>
      <w:proofErr w:type="spellStart"/>
      <w:r w:rsidRPr="00425D14">
        <w:rPr>
          <w:color w:val="000000" w:themeColor="text1"/>
        </w:rPr>
        <w:t>Lutruwita</w:t>
      </w:r>
      <w:proofErr w:type="spellEnd"/>
      <w:r w:rsidR="006E3648">
        <w:rPr>
          <w:color w:val="000000" w:themeColor="text1"/>
        </w:rPr>
        <w:t>/Tasmania</w:t>
      </w:r>
      <w:r w:rsidRPr="00425D14">
        <w:rPr>
          <w:color w:val="000000" w:themeColor="text1"/>
        </w:rPr>
        <w:t>.</w:t>
      </w:r>
    </w:p>
    <w:p w14:paraId="5E25B5AA" w14:textId="466A451C" w:rsidR="00DB05E5" w:rsidRDefault="001C1DF5" w:rsidP="00F76691">
      <w:pPr>
        <w:rPr>
          <w:color w:val="000000" w:themeColor="text1"/>
        </w:rPr>
      </w:pPr>
      <w:r w:rsidRPr="00425D14">
        <w:rPr>
          <w:color w:val="000000" w:themeColor="text1"/>
        </w:rPr>
        <w:t>We pay our respects to ancestor’s past, Elders present, and the Tasmanian Aboriginal community today.</w:t>
      </w:r>
    </w:p>
    <w:p w14:paraId="45CD856B" w14:textId="42C6C2A3" w:rsidR="00485F31" w:rsidRPr="00485F31" w:rsidRDefault="00485F31" w:rsidP="00F50D36">
      <w:pPr>
        <w:pStyle w:val="Heading2"/>
      </w:pPr>
      <w:r w:rsidRPr="00485F31">
        <w:t>OUR VISION</w:t>
      </w:r>
    </w:p>
    <w:p w14:paraId="4B9944F0" w14:textId="77777777" w:rsidR="0045212D" w:rsidRDefault="00D86519" w:rsidP="0045212D">
      <w:r>
        <w:t>T</w:t>
      </w:r>
      <w:r w:rsidR="009C6900">
        <w:t>ransform</w:t>
      </w:r>
      <w:r>
        <w:t>ing</w:t>
      </w:r>
      <w:r w:rsidR="009C6900">
        <w:t xml:space="preserve"> lives through learning</w:t>
      </w:r>
      <w:r w:rsidR="00485F31" w:rsidRPr="00485F31">
        <w:t>.</w:t>
      </w:r>
    </w:p>
    <w:p w14:paraId="16C0E8D0" w14:textId="5151D65B" w:rsidR="00485F31" w:rsidRPr="0045212D" w:rsidRDefault="00485F31" w:rsidP="00F50D36">
      <w:pPr>
        <w:pStyle w:val="Heading2"/>
      </w:pPr>
      <w:r w:rsidRPr="0045212D">
        <w:t xml:space="preserve">OUR </w:t>
      </w:r>
      <w:r w:rsidR="00A50910" w:rsidRPr="0045212D">
        <w:t>PURPOSE</w:t>
      </w:r>
    </w:p>
    <w:p w14:paraId="36695785" w14:textId="35573E03" w:rsidR="00806F78" w:rsidRPr="00A70B50" w:rsidRDefault="008B3E03" w:rsidP="00847D28">
      <w:pPr>
        <w:pStyle w:val="ListBullet"/>
      </w:pPr>
      <w:r w:rsidRPr="00A70B50">
        <w:t>To</w:t>
      </w:r>
      <w:r w:rsidR="00806F78" w:rsidRPr="00A70B50">
        <w:t xml:space="preserve"> provide vocational education and training that benefits individuals, the community, industry, and the economy.</w:t>
      </w:r>
    </w:p>
    <w:p w14:paraId="6C82E4E0" w14:textId="7EE641BB" w:rsidR="00485F31" w:rsidRPr="00F30D97" w:rsidRDefault="00612534" w:rsidP="00F50D36">
      <w:pPr>
        <w:pStyle w:val="Heading2"/>
      </w:pPr>
      <w:r w:rsidRPr="00F30D97">
        <w:t>OUR VALUE</w:t>
      </w:r>
      <w:r w:rsidR="00A301D8" w:rsidRPr="00F30D97">
        <w:t>S</w:t>
      </w:r>
    </w:p>
    <w:p w14:paraId="108944E8" w14:textId="1285DD9A" w:rsidR="00612534" w:rsidRPr="00445A24" w:rsidRDefault="00A608DB" w:rsidP="00847D28">
      <w:pPr>
        <w:pStyle w:val="ListBullet"/>
        <w:numPr>
          <w:ilvl w:val="0"/>
          <w:numId w:val="36"/>
        </w:numPr>
        <w:rPr>
          <w:b/>
          <w:bCs/>
        </w:rPr>
      </w:pPr>
      <w:r w:rsidRPr="00445A24">
        <w:t>ASPIR</w:t>
      </w:r>
      <w:r w:rsidR="00AB302E">
        <w:t>ATIONAL</w:t>
      </w:r>
      <w:r w:rsidR="0005656C">
        <w:t xml:space="preserve"> – We are open to new ideas and creatively seek solutions that encourage us to do our best for our learners, industry and community.</w:t>
      </w:r>
    </w:p>
    <w:p w14:paraId="43F27269" w14:textId="188167B0" w:rsidR="00445A24" w:rsidRPr="00445A24" w:rsidRDefault="00A608DB" w:rsidP="00847D28">
      <w:pPr>
        <w:pStyle w:val="ListBullet"/>
        <w:numPr>
          <w:ilvl w:val="0"/>
          <w:numId w:val="36"/>
        </w:numPr>
        <w:rPr>
          <w:b/>
          <w:bCs/>
        </w:rPr>
      </w:pPr>
      <w:r w:rsidRPr="00445A24">
        <w:t>RESPECT</w:t>
      </w:r>
      <w:r w:rsidR="00AB302E">
        <w:t>FUL</w:t>
      </w:r>
      <w:r w:rsidR="004700C3">
        <w:t xml:space="preserve"> – We </w:t>
      </w:r>
      <w:r w:rsidR="00907C9A">
        <w:t>are inclusive,</w:t>
      </w:r>
      <w:r w:rsidR="000C259A">
        <w:t xml:space="preserve"> </w:t>
      </w:r>
      <w:r w:rsidR="00521D0F">
        <w:t>welco</w:t>
      </w:r>
      <w:r w:rsidR="008D2464">
        <w:t>m</w:t>
      </w:r>
      <w:r w:rsidR="00907C9A">
        <w:t>ing</w:t>
      </w:r>
      <w:r w:rsidR="008D2464">
        <w:t xml:space="preserve"> </w:t>
      </w:r>
      <w:r w:rsidR="000C259A">
        <w:t xml:space="preserve">and </w:t>
      </w:r>
      <w:r w:rsidR="004700C3">
        <w:t>consider</w:t>
      </w:r>
      <w:r w:rsidR="00C36752">
        <w:t>ing</w:t>
      </w:r>
      <w:r w:rsidR="00FD331E">
        <w:t xml:space="preserve"> of</w:t>
      </w:r>
      <w:r w:rsidR="004700C3">
        <w:t xml:space="preserve"> all </w:t>
      </w:r>
      <w:r w:rsidR="000C259A">
        <w:t xml:space="preserve">points of </w:t>
      </w:r>
      <w:r w:rsidR="004700C3">
        <w:t>view</w:t>
      </w:r>
      <w:r w:rsidR="00E91AC2">
        <w:t>.</w:t>
      </w:r>
    </w:p>
    <w:p w14:paraId="392341C3" w14:textId="7EBFA474" w:rsidR="00D84AFB" w:rsidRPr="00F50D36" w:rsidRDefault="00AA4679" w:rsidP="00F50D36">
      <w:pPr>
        <w:pStyle w:val="ListBullet"/>
        <w:numPr>
          <w:ilvl w:val="0"/>
          <w:numId w:val="36"/>
        </w:numPr>
        <w:rPr>
          <w:b/>
          <w:bCs/>
        </w:rPr>
      </w:pPr>
      <w:r w:rsidRPr="0009658C">
        <w:t>COLLABORA</w:t>
      </w:r>
      <w:r w:rsidR="0009658C" w:rsidRPr="0009658C">
        <w:t>T</w:t>
      </w:r>
      <w:r w:rsidR="00AB302E" w:rsidRPr="0009658C">
        <w:t>IV</w:t>
      </w:r>
      <w:r w:rsidR="000C3883" w:rsidRPr="0009658C">
        <w:t>E</w:t>
      </w:r>
      <w:r w:rsidR="004700C3">
        <w:t xml:space="preserve"> – We work together</w:t>
      </w:r>
      <w:r w:rsidR="00C36752">
        <w:t xml:space="preserve"> to honour our commitments</w:t>
      </w:r>
      <w:r w:rsidR="00E91AC2">
        <w:t>.</w:t>
      </w:r>
    </w:p>
    <w:p w14:paraId="77717EBF" w14:textId="79879608" w:rsidR="00765E5F" w:rsidRPr="006C5312" w:rsidRDefault="00765E5F" w:rsidP="00F50D36">
      <w:pPr>
        <w:pStyle w:val="Heading2"/>
      </w:pPr>
      <w:r w:rsidRPr="006C5312">
        <w:t>OUR LEARNER-CENTRIC APPROACH</w:t>
      </w:r>
    </w:p>
    <w:p w14:paraId="58186AAF" w14:textId="77777777" w:rsidR="00765E5F" w:rsidRPr="00E9285D" w:rsidRDefault="00765E5F" w:rsidP="00765E5F">
      <w:r>
        <w:t xml:space="preserve">TasTAFE is committed to a Learner-Centric ecosystem, </w:t>
      </w:r>
      <w:r w:rsidRPr="00E9285D">
        <w:t>ensur</w:t>
      </w:r>
      <w:r>
        <w:t>ing</w:t>
      </w:r>
      <w:r w:rsidRPr="00E9285D">
        <w:t xml:space="preserve"> we are attentive and responsive to </w:t>
      </w:r>
      <w:r>
        <w:t xml:space="preserve">the evolving needs of industry and the impact of this on our </w:t>
      </w:r>
      <w:r w:rsidRPr="00E9285D">
        <w:t>learner</w:t>
      </w:r>
      <w:r>
        <w:t>s</w:t>
      </w:r>
      <w:r w:rsidRPr="00E9285D">
        <w:t>.</w:t>
      </w:r>
    </w:p>
    <w:p w14:paraId="3BC19ACF" w14:textId="77777777" w:rsidR="00765E5F" w:rsidRDefault="00765E5F" w:rsidP="00765E5F">
      <w:r w:rsidRPr="00E9285D">
        <w:t xml:space="preserve">We support and </w:t>
      </w:r>
      <w:r>
        <w:t xml:space="preserve">enable </w:t>
      </w:r>
      <w:r w:rsidRPr="00E9285D">
        <w:t>learners to develop skills, knowledge and capability so that they are work ready</w:t>
      </w:r>
      <w:r>
        <w:t>, and able to</w:t>
      </w:r>
      <w:r w:rsidRPr="00E9285D">
        <w:t xml:space="preserve"> meet and exceed the expectations of those who employ them.</w:t>
      </w:r>
    </w:p>
    <w:p w14:paraId="1A9BBEFD" w14:textId="77777777" w:rsidR="00CA6C20" w:rsidRDefault="00765E5F" w:rsidP="00F50D36">
      <w:pPr>
        <w:pStyle w:val="ListBullet"/>
      </w:pPr>
      <w:r>
        <w:t>Our focus on</w:t>
      </w:r>
      <w:r w:rsidR="0045063F">
        <w:t xml:space="preserve"> the learner</w:t>
      </w:r>
      <w:r>
        <w:t xml:space="preserve"> is reflected in our </w:t>
      </w:r>
      <w:r w:rsidR="00E17E47">
        <w:t>strategy,</w:t>
      </w:r>
      <w:r>
        <w:t xml:space="preserve"> shaping our daily decisions </w:t>
      </w:r>
    </w:p>
    <w:p w14:paraId="01914907" w14:textId="0B3EC58E" w:rsidR="00A70B50" w:rsidRDefault="00CA6C20" w:rsidP="00F50D36">
      <w:pPr>
        <w:pStyle w:val="ListBullet"/>
      </w:pPr>
      <w:r>
        <w:t>a</w:t>
      </w:r>
      <w:r w:rsidR="00765E5F">
        <w:t>nd</w:t>
      </w:r>
      <w:r>
        <w:t xml:space="preserve"> </w:t>
      </w:r>
      <w:r w:rsidR="00765E5F">
        <w:t>actions.</w:t>
      </w:r>
    </w:p>
    <w:p w14:paraId="1A7ED8E1" w14:textId="5602D4C9" w:rsidR="008A25E4" w:rsidRDefault="008A25E4" w:rsidP="002E0EC2">
      <w:pPr>
        <w:pStyle w:val="Heading1"/>
      </w:pPr>
      <w:r w:rsidRPr="008A25E4">
        <w:lastRenderedPageBreak/>
        <w:t>202</w:t>
      </w:r>
      <w:r w:rsidR="00F4189D">
        <w:t>5</w:t>
      </w:r>
      <w:r w:rsidRPr="008A25E4">
        <w:t>-203</w:t>
      </w:r>
      <w:r w:rsidR="00F4189D">
        <w:t>5</w:t>
      </w:r>
      <w:r w:rsidR="00E55210">
        <w:t xml:space="preserve">: </w:t>
      </w:r>
      <w:r>
        <w:t>ROAD MAP</w:t>
      </w:r>
    </w:p>
    <w:p w14:paraId="33060391" w14:textId="7618D0E5" w:rsidR="004E066E" w:rsidRDefault="009D022B" w:rsidP="00E55210">
      <w:r>
        <w:t xml:space="preserve">The </w:t>
      </w:r>
      <w:r w:rsidR="00A26BB0">
        <w:t>tertiary e</w:t>
      </w:r>
      <w:r w:rsidR="00023FC8">
        <w:t xml:space="preserve">ducation </w:t>
      </w:r>
      <w:r>
        <w:t xml:space="preserve">sector </w:t>
      </w:r>
      <w:r w:rsidR="00023FC8">
        <w:t xml:space="preserve">will evolve dramatically over the ten years </w:t>
      </w:r>
      <w:r w:rsidR="00FC569F">
        <w:t>covered by this strategic plan</w:t>
      </w:r>
      <w:r w:rsidR="00A26BB0">
        <w:t xml:space="preserve">. </w:t>
      </w:r>
      <w:r w:rsidR="00CE0901">
        <w:t xml:space="preserve">The change </w:t>
      </w:r>
      <w:r w:rsidR="00A26BB0">
        <w:t>will be</w:t>
      </w:r>
      <w:r w:rsidR="00F4189D">
        <w:t xml:space="preserve"> </w:t>
      </w:r>
      <w:r w:rsidR="004912C2">
        <w:t>driven by technological advancements and shifting industry demands. The</w:t>
      </w:r>
      <w:r w:rsidR="005E43D4">
        <w:t>re will be an increased</w:t>
      </w:r>
      <w:r w:rsidR="004912C2">
        <w:t xml:space="preserve"> focus on creating personalised learning experiences that cater to individual needs, supported by adaptive technology. Courses will become increasingly modular, mobile and micro, allowing learners to access content anytime and anywhere. </w:t>
      </w:r>
    </w:p>
    <w:p w14:paraId="31EA43C2" w14:textId="181D3BE2" w:rsidR="004E066E" w:rsidRDefault="004912C2" w:rsidP="00E55210">
      <w:r>
        <w:t xml:space="preserve">Competency-based learning </w:t>
      </w:r>
      <w:r w:rsidR="00FE4C4E">
        <w:t xml:space="preserve">and assessment </w:t>
      </w:r>
      <w:r>
        <w:t xml:space="preserve">will continue to </w:t>
      </w:r>
      <w:r w:rsidR="001D43EC">
        <w:t>hold an important place, lend</w:t>
      </w:r>
      <w:r w:rsidR="0032359C">
        <w:t>ing</w:t>
      </w:r>
      <w:r w:rsidR="001D43EC">
        <w:t xml:space="preserve"> itself well to the creation of </w:t>
      </w:r>
      <w:r w:rsidR="003629BE">
        <w:t xml:space="preserve">short, sharp learning </w:t>
      </w:r>
      <w:r w:rsidR="00C66A9D">
        <w:t>experiences</w:t>
      </w:r>
      <w:r w:rsidR="003629BE">
        <w:t xml:space="preserve">, skill sets and </w:t>
      </w:r>
      <w:r w:rsidR="0032359C">
        <w:t>innovative</w:t>
      </w:r>
      <w:r w:rsidR="003629BE">
        <w:t xml:space="preserve"> approaches to recognising learning</w:t>
      </w:r>
      <w:r w:rsidR="00030702">
        <w:t>, formal and informal</w:t>
      </w:r>
      <w:r w:rsidR="003629BE">
        <w:t>.</w:t>
      </w:r>
      <w:r w:rsidR="005903E9">
        <w:t xml:space="preserve"> Employers will seek individuals who demonstrate creativity and soft skills alongside their technical expertise.</w:t>
      </w:r>
    </w:p>
    <w:p w14:paraId="152067A2" w14:textId="1BCD25C0" w:rsidR="004E066E" w:rsidRDefault="004E066E" w:rsidP="00E55210">
      <w:r>
        <w:t>In this evolving landscape, high-tech virtual environments will provide immersive and intera</w:t>
      </w:r>
      <w:r w:rsidR="002012FC">
        <w:t>ctive learning experiences, blurring the lines between learning and working. Seamless and meaningful digital interactions between learners, industry and education providers will become the norm</w:t>
      </w:r>
      <w:r w:rsidR="005A1476">
        <w:t>.</w:t>
      </w:r>
    </w:p>
    <w:p w14:paraId="4319E4B2" w14:textId="1FC17E29" w:rsidR="0092055E" w:rsidRDefault="0092055E" w:rsidP="00E55210">
      <w:r>
        <w:t xml:space="preserve">Campuses will transform into integrated hubs, accessible both digitally and physically, fostering connections and </w:t>
      </w:r>
      <w:r w:rsidR="00A361EF">
        <w:t>playing</w:t>
      </w:r>
      <w:r>
        <w:t xml:space="preserve"> diverse roles, </w:t>
      </w:r>
      <w:r w:rsidR="00243B7A">
        <w:t xml:space="preserve">providing everything </w:t>
      </w:r>
      <w:r>
        <w:t xml:space="preserve">from specialist equipment access to social networking opportunities. As smart city microcosms, </w:t>
      </w:r>
      <w:r w:rsidR="00C43049">
        <w:t>campuses</w:t>
      </w:r>
      <w:r>
        <w:t xml:space="preserve"> will prioritise</w:t>
      </w:r>
      <w:r w:rsidR="003A5930">
        <w:t xml:space="preserve"> social connections,</w:t>
      </w:r>
      <w:r>
        <w:t xml:space="preserve"> health, safety and wellbeing</w:t>
      </w:r>
      <w:r w:rsidR="00754D86">
        <w:t>.</w:t>
      </w:r>
    </w:p>
    <w:p w14:paraId="7A21115F" w14:textId="4F445E62" w:rsidR="00E15C2C" w:rsidRDefault="00E15C2C" w:rsidP="00E55210">
      <w:r>
        <w:t>At a more local level, it is predicted that the Tasmanian workforce will need to grow by</w:t>
      </w:r>
      <w:r w:rsidR="00BA3894">
        <w:t xml:space="preserve"> 13.1 percent by 2033, and that more than nine in ten jobs will require post-school qualifications.</w:t>
      </w:r>
      <w:r w:rsidR="00947329">
        <w:rPr>
          <w:rStyle w:val="FootnoteReference"/>
        </w:rPr>
        <w:footnoteReference w:id="2"/>
      </w:r>
      <w:r>
        <w:t xml:space="preserve"> </w:t>
      </w:r>
      <w:r w:rsidR="00E56B52">
        <w:t xml:space="preserve">Technological, environmental and global political </w:t>
      </w:r>
      <w:r w:rsidR="000E2083">
        <w:t>conditions</w:t>
      </w:r>
      <w:r w:rsidR="00E56B52">
        <w:t xml:space="preserve"> will continue to present challenges and opportunities for Tasmanian employers.</w:t>
      </w:r>
    </w:p>
    <w:p w14:paraId="28B5C139" w14:textId="72B3BF9F" w:rsidR="00847D28" w:rsidRDefault="004B7829" w:rsidP="00CC4BE5">
      <w:r>
        <w:t>With this context in mind, o</w:t>
      </w:r>
      <w:r w:rsidR="00E55210">
        <w:t xml:space="preserve">ur </w:t>
      </w:r>
      <w:r w:rsidR="00CC4BE5">
        <w:t>four strategic pillars underpin our strategy, detail how we will work towards our goals, and provide structure to our journey over the next ten years. The pillars are deeply grounded in our vision, purpose and values, and ensure that our direction remains true to the needs of our learners and communities.</w:t>
      </w:r>
    </w:p>
    <w:p w14:paraId="1D3E52C3" w14:textId="66D40A68" w:rsidR="00A70B50" w:rsidRDefault="00F06F09" w:rsidP="00F50D36">
      <w:pPr>
        <w:pStyle w:val="Heading1"/>
      </w:pPr>
      <w:r>
        <w:t>STRATEGIC PILLAR: LEARNER EXPERIENCE</w:t>
      </w:r>
    </w:p>
    <w:p w14:paraId="7BB6DFEB" w14:textId="6FA01AFC" w:rsidR="00F06F09" w:rsidRPr="00F50D36" w:rsidRDefault="005E6797" w:rsidP="00F50D36">
      <w:pPr>
        <w:spacing w:before="0" w:after="160" w:line="259" w:lineRule="auto"/>
      </w:pPr>
      <w:r>
        <w:t>We will c</w:t>
      </w:r>
      <w:r w:rsidRPr="005C20AE">
        <w:t>reat</w:t>
      </w:r>
      <w:r>
        <w:t>e</w:t>
      </w:r>
      <w:r w:rsidRPr="005C20AE">
        <w:t xml:space="preserve"> dynamic, engaging, and meaningful experiences that add value for </w:t>
      </w:r>
      <w:r w:rsidR="00E64FAD">
        <w:t>our</w:t>
      </w:r>
      <w:r w:rsidRPr="005C20AE">
        <w:t xml:space="preserve"> learner</w:t>
      </w:r>
      <w:r w:rsidR="00E64FAD">
        <w:t>s</w:t>
      </w:r>
      <w:r>
        <w:t xml:space="preserve">, promoting </w:t>
      </w:r>
      <w:r w:rsidR="00E64FAD">
        <w:t xml:space="preserve">their </w:t>
      </w:r>
      <w:r>
        <w:t>success</w:t>
      </w:r>
      <w:r w:rsidRPr="005C20AE">
        <w:t xml:space="preserve"> and competitively position</w:t>
      </w:r>
      <w:r>
        <w:t>ing</w:t>
      </w:r>
      <w:r w:rsidRPr="005C20AE">
        <w:t xml:space="preserve"> them for employment.</w:t>
      </w:r>
    </w:p>
    <w:p w14:paraId="76BEC05F" w14:textId="3D3BFABC" w:rsidR="005C20AE" w:rsidRPr="005C20AE" w:rsidRDefault="005C20AE" w:rsidP="00F50D36">
      <w:pPr>
        <w:pStyle w:val="Heading2"/>
      </w:pPr>
      <w:r w:rsidRPr="005C20AE">
        <w:t>OPPORTUNITIES FOR T</w:t>
      </w:r>
      <w:r w:rsidR="00B97ED3">
        <w:t>as</w:t>
      </w:r>
      <w:r w:rsidRPr="005C20AE">
        <w:t xml:space="preserve">TAFE </w:t>
      </w:r>
    </w:p>
    <w:p w14:paraId="0EE6E3D7" w14:textId="3E2309F4" w:rsidR="005C20AE" w:rsidRPr="005C20AE" w:rsidRDefault="00E11AF4" w:rsidP="009E21E1">
      <w:pPr>
        <w:numPr>
          <w:ilvl w:val="0"/>
          <w:numId w:val="24"/>
        </w:numPr>
        <w:spacing w:before="80" w:after="80"/>
      </w:pPr>
      <w:r>
        <w:t>A</w:t>
      </w:r>
      <w:r w:rsidR="005C20AE" w:rsidRPr="005C20AE">
        <w:t>ccessib</w:t>
      </w:r>
      <w:r>
        <w:t>le</w:t>
      </w:r>
      <w:r w:rsidR="005C20AE" w:rsidRPr="005C20AE">
        <w:t xml:space="preserve"> and </w:t>
      </w:r>
      <w:r>
        <w:t>U</w:t>
      </w:r>
      <w:r w:rsidR="005C20AE" w:rsidRPr="005C20AE">
        <w:t>ser-</w:t>
      </w:r>
      <w:r>
        <w:t>F</w:t>
      </w:r>
      <w:r w:rsidR="005C20AE" w:rsidRPr="005C20AE">
        <w:t xml:space="preserve">riendly: Position TasTAFE as Australia’s most accessible TAFE by </w:t>
      </w:r>
      <w:r w:rsidR="008C23E9">
        <w:t xml:space="preserve">providing </w:t>
      </w:r>
      <w:r w:rsidR="00F9424C">
        <w:t xml:space="preserve">support for students </w:t>
      </w:r>
      <w:r w:rsidR="006A43B1">
        <w:t>that leverages</w:t>
      </w:r>
      <w:r w:rsidR="005C20AE" w:rsidRPr="005C20AE">
        <w:t xml:space="preserve"> technology platforms to create tailored, immersive</w:t>
      </w:r>
      <w:r w:rsidR="00716653">
        <w:t xml:space="preserve"> and </w:t>
      </w:r>
      <w:r w:rsidR="005C20AE" w:rsidRPr="005C20AE">
        <w:t>equitable learning experiences.</w:t>
      </w:r>
    </w:p>
    <w:p w14:paraId="4ABF752A" w14:textId="15AF6AD6" w:rsidR="005C20AE" w:rsidRPr="005C20AE" w:rsidRDefault="005C20AE" w:rsidP="009E21E1">
      <w:pPr>
        <w:numPr>
          <w:ilvl w:val="0"/>
          <w:numId w:val="24"/>
        </w:numPr>
        <w:spacing w:before="80" w:after="80"/>
      </w:pPr>
      <w:r w:rsidRPr="005C20AE">
        <w:lastRenderedPageBreak/>
        <w:t xml:space="preserve">Learner-Centric Approach: </w:t>
      </w:r>
      <w:r w:rsidR="00D640FD">
        <w:t>W</w:t>
      </w:r>
      <w:r w:rsidR="005A3E65">
        <w:t xml:space="preserve">e </w:t>
      </w:r>
      <w:r w:rsidR="008B45A3">
        <w:t xml:space="preserve">listen to our learners, </w:t>
      </w:r>
      <w:r w:rsidR="005A3E65">
        <w:t>support</w:t>
      </w:r>
      <w:r w:rsidR="008B45A3">
        <w:t>ing</w:t>
      </w:r>
      <w:r w:rsidR="005A3E65">
        <w:t xml:space="preserve"> and inspir</w:t>
      </w:r>
      <w:r w:rsidR="008B45A3">
        <w:t>ing</w:t>
      </w:r>
      <w:r w:rsidR="005A3E65">
        <w:t xml:space="preserve"> </w:t>
      </w:r>
      <w:r w:rsidR="008B45A3">
        <w:t xml:space="preserve">them </w:t>
      </w:r>
      <w:r w:rsidR="005A3E65">
        <w:t xml:space="preserve">to develop skills, knowledge and capability so that they are </w:t>
      </w:r>
      <w:r w:rsidR="004522E0">
        <w:t>work and life ready.</w:t>
      </w:r>
    </w:p>
    <w:p w14:paraId="2DFE9FBB" w14:textId="6F342367" w:rsidR="005C20AE" w:rsidRPr="005C20AE" w:rsidRDefault="004C3D48" w:rsidP="009E21E1">
      <w:pPr>
        <w:numPr>
          <w:ilvl w:val="0"/>
          <w:numId w:val="24"/>
        </w:numPr>
        <w:spacing w:before="80" w:after="80"/>
      </w:pPr>
      <w:r>
        <w:t>Future-Focused</w:t>
      </w:r>
      <w:r w:rsidR="005C20AE" w:rsidRPr="005C20AE">
        <w:t xml:space="preserve"> Training: </w:t>
      </w:r>
      <w:r>
        <w:t xml:space="preserve">Adopt a contemporary delivery approach that </w:t>
      </w:r>
      <w:r w:rsidR="002A2565">
        <w:t xml:space="preserve">encourages success, </w:t>
      </w:r>
      <w:r>
        <w:t>supports</w:t>
      </w:r>
      <w:r w:rsidR="005C20AE" w:rsidRPr="005C20AE">
        <w:t xml:space="preserve"> lifelong learning and </w:t>
      </w:r>
      <w:r w:rsidR="00FA0519">
        <w:t xml:space="preserve">addresses </w:t>
      </w:r>
      <w:r w:rsidR="005C20AE" w:rsidRPr="005C20AE">
        <w:t>industry need</w:t>
      </w:r>
      <w:r w:rsidR="007C594F">
        <w:t>s</w:t>
      </w:r>
      <w:r w:rsidR="005C20AE" w:rsidRPr="005C20AE">
        <w:t>.</w:t>
      </w:r>
    </w:p>
    <w:p w14:paraId="1C4289C0" w14:textId="13E61E63" w:rsidR="005C20AE" w:rsidRPr="005C20AE" w:rsidRDefault="005C20AE" w:rsidP="009E21E1">
      <w:pPr>
        <w:numPr>
          <w:ilvl w:val="0"/>
          <w:numId w:val="24"/>
        </w:numPr>
        <w:spacing w:before="80" w:after="80"/>
      </w:pPr>
      <w:r w:rsidRPr="005C20AE">
        <w:t>Skills Development: Enhance language, literacy, and numeracy rates in Tasmania through holistic, respectful assessment models</w:t>
      </w:r>
      <w:r w:rsidR="00414502">
        <w:t>.</w:t>
      </w:r>
    </w:p>
    <w:p w14:paraId="60F8C00A" w14:textId="77777777" w:rsidR="005C3AFC" w:rsidRDefault="005C20AE" w:rsidP="005C3AFC">
      <w:pPr>
        <w:numPr>
          <w:ilvl w:val="0"/>
          <w:numId w:val="24"/>
        </w:numPr>
        <w:spacing w:before="80" w:after="80"/>
      </w:pPr>
      <w:r w:rsidRPr="005C20AE">
        <w:t xml:space="preserve">Peer and Social learning: Emphasise social connections through digital </w:t>
      </w:r>
      <w:r w:rsidR="006A43B1" w:rsidRPr="005C20AE">
        <w:t>technology</w:t>
      </w:r>
      <w:r w:rsidRPr="005C20AE">
        <w:t xml:space="preserve"> to create inclusive and collaborative learning experiences.</w:t>
      </w:r>
      <w:r w:rsidR="00E15C2C">
        <w:t xml:space="preserve"> </w:t>
      </w:r>
    </w:p>
    <w:p w14:paraId="06501F30" w14:textId="0204CDA2" w:rsidR="00A15260" w:rsidRPr="00B711AF" w:rsidRDefault="001B0761" w:rsidP="005C3AFC">
      <w:pPr>
        <w:numPr>
          <w:ilvl w:val="0"/>
          <w:numId w:val="24"/>
        </w:numPr>
        <w:spacing w:before="80" w:after="80"/>
      </w:pPr>
      <w:r w:rsidRPr="00B711AF">
        <w:t xml:space="preserve">Inclusive Empowerment: </w:t>
      </w:r>
      <w:r w:rsidR="005810AC" w:rsidRPr="00B711AF">
        <w:t xml:space="preserve"> Enhance the learner experience by recognising and valuing First Nations peoples, fostering a supportive and inclusive </w:t>
      </w:r>
      <w:r w:rsidR="009A7894" w:rsidRPr="00B711AF">
        <w:t>environment that empowers Aboriginal learners to succeed.</w:t>
      </w:r>
    </w:p>
    <w:p w14:paraId="282E60DB" w14:textId="4F25F775" w:rsidR="005C20AE" w:rsidRPr="005C20AE" w:rsidRDefault="005C20AE" w:rsidP="009E21E1">
      <w:pPr>
        <w:numPr>
          <w:ilvl w:val="0"/>
          <w:numId w:val="24"/>
        </w:numPr>
        <w:spacing w:before="80" w:after="80"/>
      </w:pPr>
      <w:r w:rsidRPr="005C20AE">
        <w:t xml:space="preserve">Stackable Learning Bites: Delivery of skills sets and short courses to </w:t>
      </w:r>
      <w:r w:rsidR="004E343F">
        <w:t>support</w:t>
      </w:r>
      <w:r w:rsidRPr="005C20AE">
        <w:t xml:space="preserve"> job transitions and address skills shortages</w:t>
      </w:r>
      <w:r w:rsidR="00414502">
        <w:t>.</w:t>
      </w:r>
    </w:p>
    <w:p w14:paraId="164675BF" w14:textId="4CBDDA8A" w:rsidR="005C20AE" w:rsidRPr="005C20AE" w:rsidRDefault="005C20AE" w:rsidP="009E21E1">
      <w:pPr>
        <w:numPr>
          <w:ilvl w:val="0"/>
          <w:numId w:val="24"/>
        </w:numPr>
        <w:spacing w:before="80" w:after="80"/>
      </w:pPr>
      <w:r w:rsidRPr="005C20AE">
        <w:t>Digital Transformation: Focus on digital skills crucial for industries impacted by technological change, ensuring global competitiveness.</w:t>
      </w:r>
    </w:p>
    <w:p w14:paraId="281FDF1A" w14:textId="77777777" w:rsidR="005C20AE" w:rsidRDefault="005C20AE" w:rsidP="009E21E1">
      <w:pPr>
        <w:numPr>
          <w:ilvl w:val="0"/>
          <w:numId w:val="24"/>
        </w:numPr>
        <w:spacing w:before="80" w:after="80"/>
      </w:pPr>
      <w:r w:rsidRPr="005C20AE">
        <w:t>Campus Activation: Revitalise campuses for social and peer learning, ensuring they are vibrant and welcoming spaces.</w:t>
      </w:r>
    </w:p>
    <w:p w14:paraId="12DD4954" w14:textId="026B3DFA" w:rsidR="00324BDD" w:rsidRPr="005C20AE" w:rsidRDefault="009B7A38" w:rsidP="009E21E1">
      <w:pPr>
        <w:numPr>
          <w:ilvl w:val="0"/>
          <w:numId w:val="24"/>
        </w:numPr>
        <w:spacing w:before="80" w:after="80"/>
      </w:pPr>
      <w:r>
        <w:t xml:space="preserve">Celebrating Learner Success: </w:t>
      </w:r>
      <w:r w:rsidR="00324BDD">
        <w:t>Ce</w:t>
      </w:r>
      <w:r w:rsidR="00E858B4">
        <w:t>lebrate and recognise learner success through Awards</w:t>
      </w:r>
      <w:r w:rsidR="000D71B1">
        <w:t xml:space="preserve">, </w:t>
      </w:r>
      <w:r w:rsidR="00E858B4">
        <w:t>Graduations</w:t>
      </w:r>
      <w:r w:rsidR="000D71B1">
        <w:t xml:space="preserve"> and other means of recognition</w:t>
      </w:r>
      <w:r w:rsidR="00A15260">
        <w:t>.</w:t>
      </w:r>
    </w:p>
    <w:p w14:paraId="69BEC38E" w14:textId="1C66CD46" w:rsidR="005C20AE" w:rsidRPr="005C20AE" w:rsidRDefault="005C20AE" w:rsidP="009E21E1">
      <w:pPr>
        <w:numPr>
          <w:ilvl w:val="0"/>
          <w:numId w:val="24"/>
        </w:numPr>
        <w:spacing w:before="80" w:after="80"/>
      </w:pPr>
      <w:r w:rsidRPr="005C20AE">
        <w:t xml:space="preserve">Blue Tech Workforce: Introduce competencies for technology-intensive jobs, enhancing Tasmania’s </w:t>
      </w:r>
      <w:r w:rsidR="00CF4F3E">
        <w:t>advanced manufacturing</w:t>
      </w:r>
      <w:r w:rsidR="00DD2470">
        <w:t xml:space="preserve"> and knowledge</w:t>
      </w:r>
      <w:r w:rsidR="00CF4F3E">
        <w:t xml:space="preserve"> economy.</w:t>
      </w:r>
      <w:r w:rsidRPr="005C20AE">
        <w:t xml:space="preserve"> </w:t>
      </w:r>
    </w:p>
    <w:p w14:paraId="566119FE" w14:textId="097DF69E" w:rsidR="005C20AE" w:rsidRPr="005C20AE" w:rsidRDefault="005C20AE" w:rsidP="009E21E1">
      <w:pPr>
        <w:numPr>
          <w:ilvl w:val="0"/>
          <w:numId w:val="24"/>
        </w:numPr>
        <w:spacing w:before="80" w:after="80"/>
      </w:pPr>
      <w:r w:rsidRPr="005C20AE">
        <w:t>Industry Experiences: Offer seamless digital interactions for industry-based learning, respecting diverse learner needs and aspirations.</w:t>
      </w:r>
    </w:p>
    <w:p w14:paraId="662F0554" w14:textId="7C957066" w:rsidR="005C20AE" w:rsidRDefault="005C20AE" w:rsidP="009E21E1">
      <w:pPr>
        <w:numPr>
          <w:ilvl w:val="0"/>
          <w:numId w:val="24"/>
        </w:numPr>
        <w:spacing w:before="80" w:after="80"/>
      </w:pPr>
      <w:r w:rsidRPr="005C20AE">
        <w:t xml:space="preserve">Engaging Teaching Practices: Evolve </w:t>
      </w:r>
      <w:r w:rsidR="002461FF">
        <w:t xml:space="preserve">our delivery </w:t>
      </w:r>
      <w:r w:rsidRPr="005C20AE">
        <w:t>to meet diverse learner needs, expanding learning experiences and technology use</w:t>
      </w:r>
      <w:r w:rsidR="00414502">
        <w:t>.</w:t>
      </w:r>
    </w:p>
    <w:p w14:paraId="34EC6279" w14:textId="3CEB7A8A" w:rsidR="005C20AE" w:rsidRPr="005C20AE" w:rsidRDefault="00D640FD" w:rsidP="009E21E1">
      <w:pPr>
        <w:numPr>
          <w:ilvl w:val="0"/>
          <w:numId w:val="24"/>
        </w:numPr>
        <w:spacing w:before="80" w:after="80"/>
      </w:pPr>
      <w:r>
        <w:t>Product Lifecycle: Enhance our response to learner and industry needs</w:t>
      </w:r>
      <w:r w:rsidR="00902467">
        <w:t xml:space="preserve"> through a consistent model of decision making, development and review of all </w:t>
      </w:r>
      <w:r w:rsidR="0009658C">
        <w:t>programs.</w:t>
      </w:r>
    </w:p>
    <w:p w14:paraId="3F0BDFFF" w14:textId="77777777" w:rsidR="005C20AE" w:rsidRPr="005C20AE" w:rsidRDefault="005C20AE" w:rsidP="00F50D36">
      <w:pPr>
        <w:pStyle w:val="Heading2"/>
      </w:pPr>
      <w:r w:rsidRPr="005C20AE">
        <w:t>OUTCOMES</w:t>
      </w:r>
    </w:p>
    <w:p w14:paraId="459D1413" w14:textId="60395CFB" w:rsidR="005C20AE" w:rsidRPr="005C20AE" w:rsidRDefault="005C20AE" w:rsidP="005E25F7">
      <w:pPr>
        <w:pStyle w:val="ListParagraph"/>
        <w:numPr>
          <w:ilvl w:val="0"/>
          <w:numId w:val="25"/>
        </w:numPr>
      </w:pPr>
      <w:r w:rsidRPr="005C20AE">
        <w:t>Learner-Centric Model: Our learner-focused training model, known as ‘The Learning Balance’, will be embedded across the organisation.</w:t>
      </w:r>
    </w:p>
    <w:p w14:paraId="51C338CA" w14:textId="51141739" w:rsidR="005C20AE" w:rsidRPr="005C20AE" w:rsidRDefault="005C20AE" w:rsidP="005E25F7">
      <w:pPr>
        <w:pStyle w:val="ListParagraph"/>
        <w:numPr>
          <w:ilvl w:val="0"/>
          <w:numId w:val="25"/>
        </w:numPr>
      </w:pPr>
      <w:r w:rsidRPr="005C20AE">
        <w:t xml:space="preserve">Expanded Accessibility: </w:t>
      </w:r>
      <w:r w:rsidR="001C3F4F">
        <w:t>Increase and improve access for regional and remote learners, and those with additional needs.</w:t>
      </w:r>
      <w:r w:rsidRPr="005C20AE">
        <w:t xml:space="preserve"> </w:t>
      </w:r>
    </w:p>
    <w:p w14:paraId="49666E9B" w14:textId="7C95B6F3" w:rsidR="005C20AE" w:rsidRPr="005C20AE" w:rsidRDefault="005C20AE" w:rsidP="005E25F7">
      <w:pPr>
        <w:pStyle w:val="ListParagraph"/>
        <w:numPr>
          <w:ilvl w:val="0"/>
          <w:numId w:val="25"/>
        </w:numPr>
      </w:pPr>
      <w:r w:rsidRPr="005C20AE">
        <w:t xml:space="preserve">Customised Experiences: </w:t>
      </w:r>
      <w:r w:rsidR="004C3726">
        <w:t>We</w:t>
      </w:r>
      <w:r w:rsidRPr="005C20AE">
        <w:t xml:space="preserve"> will provide personalised learning experiences, based on diverse perspectives and needs.</w:t>
      </w:r>
    </w:p>
    <w:p w14:paraId="2432AC34" w14:textId="77777777" w:rsidR="005C20AE" w:rsidRPr="005C20AE" w:rsidRDefault="005C20AE" w:rsidP="005E25F7">
      <w:pPr>
        <w:pStyle w:val="ListParagraph"/>
        <w:numPr>
          <w:ilvl w:val="0"/>
          <w:numId w:val="25"/>
        </w:numPr>
      </w:pPr>
      <w:r w:rsidRPr="005C20AE">
        <w:t>Supportive Environment: We will ensure our learners feel safe and supported throughout their learning journey, promoting a respectful and inclusive environment.</w:t>
      </w:r>
    </w:p>
    <w:p w14:paraId="31B946CA" w14:textId="2EB1BEEC" w:rsidR="00F06F09" w:rsidRDefault="00F06F09" w:rsidP="00F06F09">
      <w:pPr>
        <w:pStyle w:val="Heading1"/>
      </w:pPr>
      <w:r>
        <w:lastRenderedPageBreak/>
        <w:t>STRATEGIC PILLAR: ACTIVE ENGAGEMENT</w:t>
      </w:r>
    </w:p>
    <w:p w14:paraId="6202A769" w14:textId="77777777" w:rsidR="00842089" w:rsidRDefault="00842089" w:rsidP="00842089">
      <w:r>
        <w:t>We will collaborate with industry, community and government to create connections that open doors for learners, keep our training and assessment aligned to industry’s needs, and encourage a sense of belonging and pride.</w:t>
      </w:r>
    </w:p>
    <w:p w14:paraId="51858CE7" w14:textId="02E5A8A7" w:rsidR="000A1CC7" w:rsidRPr="00F50D36" w:rsidRDefault="00713217" w:rsidP="00F50D36">
      <w:pPr>
        <w:pStyle w:val="Heading2"/>
      </w:pPr>
      <w:r w:rsidRPr="00F50D36">
        <w:t>OPPORTUNITIES FOR T</w:t>
      </w:r>
      <w:r w:rsidR="007C044E" w:rsidRPr="00F50D36">
        <w:t>as</w:t>
      </w:r>
      <w:r w:rsidRPr="00F50D36">
        <w:t>TAFE</w:t>
      </w:r>
    </w:p>
    <w:p w14:paraId="539067C4" w14:textId="46683F51" w:rsidR="00657F6E" w:rsidRPr="00643019" w:rsidRDefault="00290620" w:rsidP="00847D28">
      <w:pPr>
        <w:pStyle w:val="ListBullet"/>
        <w:numPr>
          <w:ilvl w:val="0"/>
          <w:numId w:val="27"/>
        </w:numPr>
        <w:rPr>
          <w:b/>
          <w:bCs/>
        </w:rPr>
      </w:pPr>
      <w:r>
        <w:t>Training</w:t>
      </w:r>
      <w:r w:rsidR="00EE035B">
        <w:t xml:space="preserve"> for Employment</w:t>
      </w:r>
      <w:r>
        <w:t xml:space="preserve">: </w:t>
      </w:r>
      <w:r w:rsidR="00D645E2">
        <w:t>Prioritise</w:t>
      </w:r>
      <w:r>
        <w:t xml:space="preserve"> job-aligned </w:t>
      </w:r>
      <w:r w:rsidR="00D645E2">
        <w:t xml:space="preserve">learning and </w:t>
      </w:r>
      <w:r>
        <w:t>training</w:t>
      </w:r>
      <w:r w:rsidR="00657F6E" w:rsidRPr="00643019">
        <w:t>.</w:t>
      </w:r>
    </w:p>
    <w:p w14:paraId="51D0AE71" w14:textId="3D5F9695" w:rsidR="00657F6E" w:rsidRDefault="00657F6E" w:rsidP="00847D28">
      <w:pPr>
        <w:pStyle w:val="ListBullet"/>
        <w:numPr>
          <w:ilvl w:val="0"/>
          <w:numId w:val="27"/>
        </w:numPr>
      </w:pPr>
      <w:r w:rsidRPr="000E1228">
        <w:t>Co-design</w:t>
      </w:r>
      <w:r w:rsidR="00290620">
        <w:t xml:space="preserve"> with Industry</w:t>
      </w:r>
      <w:r w:rsidRPr="00643019">
        <w:t xml:space="preserve">: </w:t>
      </w:r>
      <w:r w:rsidR="008D52DD">
        <w:t>C</w:t>
      </w:r>
      <w:r w:rsidR="00290620">
        <w:t>ollaborate with i</w:t>
      </w:r>
      <w:r w:rsidRPr="00643019">
        <w:t xml:space="preserve">ndustry </w:t>
      </w:r>
      <w:r w:rsidR="00290620">
        <w:t xml:space="preserve">to ensure </w:t>
      </w:r>
      <w:r w:rsidR="00B414E5">
        <w:t xml:space="preserve">course </w:t>
      </w:r>
      <w:r w:rsidR="00290620">
        <w:t xml:space="preserve">relevance, </w:t>
      </w:r>
      <w:r w:rsidR="00D77F03">
        <w:t xml:space="preserve">with a focus on </w:t>
      </w:r>
      <w:r w:rsidR="00290620">
        <w:t>enhancing employment outcomes</w:t>
      </w:r>
      <w:r w:rsidRPr="00643019">
        <w:t>.</w:t>
      </w:r>
    </w:p>
    <w:p w14:paraId="7A3A3BC7" w14:textId="462F4271" w:rsidR="00E26AE7" w:rsidRPr="005C20AE" w:rsidRDefault="00E26AE7" w:rsidP="005E25F7">
      <w:pPr>
        <w:pStyle w:val="ListParagraph"/>
        <w:numPr>
          <w:ilvl w:val="0"/>
          <w:numId w:val="17"/>
        </w:numPr>
      </w:pPr>
      <w:r w:rsidRPr="005C20AE">
        <w:t>Lifelong Connection</w:t>
      </w:r>
      <w:r>
        <w:t>s</w:t>
      </w:r>
      <w:r w:rsidRPr="005C20AE">
        <w:t xml:space="preserve">: TasTAFE will foster ongoing relationships with our </w:t>
      </w:r>
      <w:r w:rsidR="00326AD3">
        <w:t>graduates</w:t>
      </w:r>
      <w:r w:rsidRPr="005C20AE">
        <w:t>, encouraging a sustainable and collaborative lifelong learning journey.</w:t>
      </w:r>
    </w:p>
    <w:p w14:paraId="7FD71167" w14:textId="56889B85" w:rsidR="006324AD" w:rsidRPr="00643019" w:rsidRDefault="00290620" w:rsidP="00847D28">
      <w:pPr>
        <w:pStyle w:val="ListBullet"/>
        <w:numPr>
          <w:ilvl w:val="0"/>
          <w:numId w:val="17"/>
        </w:numPr>
        <w:rPr>
          <w:b/>
          <w:bCs/>
        </w:rPr>
      </w:pPr>
      <w:r>
        <w:t xml:space="preserve">Innovative Learning Hubs: </w:t>
      </w:r>
      <w:r w:rsidR="008D52DD">
        <w:t>T</w:t>
      </w:r>
      <w:r w:rsidR="009C71C4">
        <w:t>ransform c</w:t>
      </w:r>
      <w:r w:rsidR="00657F6E" w:rsidRPr="000E1228">
        <w:t xml:space="preserve">ampuses </w:t>
      </w:r>
      <w:r w:rsidR="009C71C4">
        <w:t>into</w:t>
      </w:r>
      <w:r w:rsidR="00657F6E" w:rsidRPr="00643019">
        <w:t xml:space="preserve"> </w:t>
      </w:r>
      <w:r w:rsidR="00D645E2">
        <w:t>innovation</w:t>
      </w:r>
      <w:r w:rsidR="00D645E2" w:rsidRPr="00643019">
        <w:t xml:space="preserve"> </w:t>
      </w:r>
      <w:r w:rsidR="00657F6E" w:rsidRPr="00643019">
        <w:t xml:space="preserve">hubs </w:t>
      </w:r>
      <w:r w:rsidR="009C71C4">
        <w:t>for</w:t>
      </w:r>
      <w:r w:rsidR="00657F6E" w:rsidRPr="00643019">
        <w:t xml:space="preserve"> learners, </w:t>
      </w:r>
      <w:r w:rsidR="001C4F03">
        <w:t xml:space="preserve">sharing these resources with </w:t>
      </w:r>
      <w:r w:rsidR="00657F6E" w:rsidRPr="00643019">
        <w:t>industry</w:t>
      </w:r>
      <w:r w:rsidR="00D645E2">
        <w:t xml:space="preserve"> to enhance learner outcomes</w:t>
      </w:r>
      <w:r w:rsidR="00657F6E" w:rsidRPr="00643019">
        <w:t>.</w:t>
      </w:r>
    </w:p>
    <w:p w14:paraId="76B1E06B" w14:textId="12257CD1" w:rsidR="00084D4B" w:rsidRPr="00643019" w:rsidRDefault="00084D4B" w:rsidP="00847D28">
      <w:pPr>
        <w:pStyle w:val="ListBullet"/>
        <w:numPr>
          <w:ilvl w:val="0"/>
          <w:numId w:val="17"/>
        </w:numPr>
        <w:rPr>
          <w:b/>
          <w:bCs/>
        </w:rPr>
      </w:pPr>
      <w:r w:rsidRPr="000E1228">
        <w:t xml:space="preserve">Virtual </w:t>
      </w:r>
      <w:r w:rsidR="001F4347">
        <w:t>E</w:t>
      </w:r>
      <w:r w:rsidRPr="000E1228">
        <w:t>xperiences</w:t>
      </w:r>
      <w:r w:rsidRPr="00643019">
        <w:t xml:space="preserve">: </w:t>
      </w:r>
      <w:r w:rsidR="008D52DD">
        <w:t>D</w:t>
      </w:r>
      <w:r w:rsidR="001F4347">
        <w:t xml:space="preserve">evelop </w:t>
      </w:r>
      <w:r w:rsidRPr="00643019">
        <w:t>simulated, virtual, AI and gaming experiences</w:t>
      </w:r>
      <w:r w:rsidR="004E7652">
        <w:t xml:space="preserve"> with industry</w:t>
      </w:r>
      <w:r w:rsidRPr="00643019">
        <w:t xml:space="preserve"> </w:t>
      </w:r>
      <w:r w:rsidR="004E7652">
        <w:t xml:space="preserve">to </w:t>
      </w:r>
      <w:r w:rsidR="009F363A">
        <w:t xml:space="preserve">enhance learning and </w:t>
      </w:r>
      <w:r w:rsidR="004E7652">
        <w:t xml:space="preserve">prepare </w:t>
      </w:r>
      <w:r w:rsidRPr="00643019">
        <w:t>work</w:t>
      </w:r>
      <w:r w:rsidR="004E7652">
        <w:t>-</w:t>
      </w:r>
      <w:r w:rsidRPr="00643019">
        <w:t>ready</w:t>
      </w:r>
      <w:r w:rsidR="004E7652">
        <w:t xml:space="preserve"> </w:t>
      </w:r>
      <w:r w:rsidR="004E7F60">
        <w:t>graduates</w:t>
      </w:r>
      <w:r w:rsidR="0037741D">
        <w:t>.</w:t>
      </w:r>
    </w:p>
    <w:p w14:paraId="68E964FD" w14:textId="278024A3" w:rsidR="00084D4B" w:rsidRPr="00D11219" w:rsidRDefault="00084D4B" w:rsidP="00847D28">
      <w:pPr>
        <w:pStyle w:val="ListBullet"/>
        <w:numPr>
          <w:ilvl w:val="0"/>
          <w:numId w:val="17"/>
        </w:numPr>
      </w:pPr>
      <w:r w:rsidRPr="000E1228">
        <w:t xml:space="preserve">Digital </w:t>
      </w:r>
      <w:r w:rsidR="006415EB">
        <w:t>Connectivity</w:t>
      </w:r>
      <w:r w:rsidRPr="00643019">
        <w:t xml:space="preserve">: </w:t>
      </w:r>
      <w:r w:rsidR="00D72989">
        <w:t>E</w:t>
      </w:r>
      <w:r w:rsidR="006415EB">
        <w:t xml:space="preserve">xpand digital delivery to </w:t>
      </w:r>
      <w:r w:rsidRPr="00643019">
        <w:t xml:space="preserve">support meaningful connection </w:t>
      </w:r>
      <w:r w:rsidR="006415EB">
        <w:t>beyond geographical limits</w:t>
      </w:r>
      <w:r w:rsidRPr="00643019">
        <w:t>.</w:t>
      </w:r>
    </w:p>
    <w:p w14:paraId="6C343DB2" w14:textId="5A234767" w:rsidR="0060703A" w:rsidRPr="002E0EC2" w:rsidRDefault="00BB3FD5" w:rsidP="00847D28">
      <w:pPr>
        <w:pStyle w:val="ListBullet"/>
        <w:numPr>
          <w:ilvl w:val="0"/>
          <w:numId w:val="17"/>
        </w:numPr>
        <w:rPr>
          <w:b/>
          <w:bCs/>
        </w:rPr>
      </w:pPr>
      <w:r>
        <w:t xml:space="preserve">Off-shore Partnerships: </w:t>
      </w:r>
      <w:r w:rsidR="0060703A">
        <w:t xml:space="preserve">Develop a strong network of </w:t>
      </w:r>
      <w:proofErr w:type="gramStart"/>
      <w:r w:rsidR="0060703A">
        <w:t>off-shore</w:t>
      </w:r>
      <w:proofErr w:type="gramEnd"/>
      <w:r w:rsidR="0060703A">
        <w:t xml:space="preserve"> partnershi</w:t>
      </w:r>
      <w:r>
        <w:t>ps</w:t>
      </w:r>
      <w:r w:rsidR="00766350">
        <w:t>, to build</w:t>
      </w:r>
      <w:r w:rsidR="000E2BCB">
        <w:t xml:space="preserve"> </w:t>
      </w:r>
      <w:r w:rsidR="00766350">
        <w:t xml:space="preserve">TasTAFE and Tasmania as </w:t>
      </w:r>
      <w:r w:rsidR="000E2BCB">
        <w:t>r</w:t>
      </w:r>
      <w:r w:rsidR="004E1B34">
        <w:t>ecognised</w:t>
      </w:r>
      <w:r w:rsidR="00766350">
        <w:t>, high quality and attractive destination</w:t>
      </w:r>
      <w:r w:rsidR="000E2BCB">
        <w:t>s</w:t>
      </w:r>
      <w:r w:rsidR="00766350">
        <w:t xml:space="preserve"> for international students</w:t>
      </w:r>
    </w:p>
    <w:p w14:paraId="74821DD4" w14:textId="049A070F" w:rsidR="0032049E" w:rsidRDefault="0060751E" w:rsidP="00847D28">
      <w:pPr>
        <w:pStyle w:val="ListBullet"/>
        <w:numPr>
          <w:ilvl w:val="0"/>
          <w:numId w:val="17"/>
        </w:numPr>
      </w:pPr>
      <w:r>
        <w:t xml:space="preserve">Brand </w:t>
      </w:r>
      <w:r w:rsidR="00AE4A6D">
        <w:t xml:space="preserve">Identity: TasTAFE will listen to our </w:t>
      </w:r>
      <w:r w:rsidR="00ED7864">
        <w:t>stakeholders’</w:t>
      </w:r>
      <w:r w:rsidR="00AE4A6D">
        <w:t xml:space="preserve"> feedback regarding our </w:t>
      </w:r>
      <w:r w:rsidR="007C7F04">
        <w:t xml:space="preserve">identity, with a focus on enhancing </w:t>
      </w:r>
      <w:proofErr w:type="spellStart"/>
      <w:r w:rsidR="007C7F04">
        <w:t>TasTAFE’s</w:t>
      </w:r>
      <w:proofErr w:type="spellEnd"/>
      <w:r w:rsidR="007C7F04">
        <w:t xml:space="preserve"> brand, visibility and recognition.</w:t>
      </w:r>
    </w:p>
    <w:p w14:paraId="2BAF9A8C" w14:textId="0352D802" w:rsidR="000C61E0" w:rsidRDefault="000C61E0" w:rsidP="00F50D36">
      <w:pPr>
        <w:pStyle w:val="Heading2"/>
      </w:pPr>
      <w:r w:rsidRPr="000C61E0">
        <w:t>OUTCOMES</w:t>
      </w:r>
    </w:p>
    <w:p w14:paraId="53C66E16" w14:textId="0C015144" w:rsidR="00D645E2" w:rsidRPr="00A930F6" w:rsidRDefault="00D645E2" w:rsidP="00847D28">
      <w:pPr>
        <w:pStyle w:val="ListBullet"/>
        <w:numPr>
          <w:ilvl w:val="0"/>
          <w:numId w:val="17"/>
        </w:numPr>
        <w:rPr>
          <w:b/>
          <w:bCs/>
        </w:rPr>
      </w:pPr>
      <w:r>
        <w:t xml:space="preserve">Industry </w:t>
      </w:r>
      <w:r w:rsidR="00E012A5">
        <w:t>Aligned</w:t>
      </w:r>
      <w:r>
        <w:t xml:space="preserve"> </w:t>
      </w:r>
      <w:r w:rsidR="00E45E1F">
        <w:t>Training</w:t>
      </w:r>
      <w:r>
        <w:t xml:space="preserve">: We will listen to industry and develop our course content and assessment to </w:t>
      </w:r>
      <w:r w:rsidR="00CF29D3">
        <w:t>mee</w:t>
      </w:r>
      <w:r w:rsidR="00CD3B38">
        <w:t>t</w:t>
      </w:r>
      <w:r w:rsidR="00CF29D3">
        <w:t xml:space="preserve"> </w:t>
      </w:r>
      <w:r w:rsidR="00351489">
        <w:t xml:space="preserve">future regional and industry </w:t>
      </w:r>
      <w:r w:rsidR="00CF29D3">
        <w:t>needs.</w:t>
      </w:r>
    </w:p>
    <w:p w14:paraId="52845DD2" w14:textId="74E786D6" w:rsidR="000C61E0" w:rsidRPr="00A930F6" w:rsidRDefault="00A35148" w:rsidP="00847D28">
      <w:pPr>
        <w:pStyle w:val="ListBullet"/>
        <w:numPr>
          <w:ilvl w:val="0"/>
          <w:numId w:val="17"/>
        </w:numPr>
        <w:rPr>
          <w:b/>
          <w:bCs/>
        </w:rPr>
      </w:pPr>
      <w:r>
        <w:t xml:space="preserve">Preferred </w:t>
      </w:r>
      <w:r w:rsidR="0050170D">
        <w:t>Training Provider</w:t>
      </w:r>
      <w:r>
        <w:t xml:space="preserve">: </w:t>
      </w:r>
      <w:r w:rsidR="007F3BFA">
        <w:t>We</w:t>
      </w:r>
      <w:r w:rsidR="000C61E0" w:rsidRPr="00A930F6">
        <w:t xml:space="preserve"> </w:t>
      </w:r>
      <w:r>
        <w:t>will be</w:t>
      </w:r>
      <w:r w:rsidRPr="00A930F6">
        <w:t xml:space="preserve"> </w:t>
      </w:r>
      <w:r w:rsidR="000C61E0" w:rsidRPr="00A930F6">
        <w:t xml:space="preserve">recognised as </w:t>
      </w:r>
      <w:r>
        <w:t>the</w:t>
      </w:r>
      <w:r w:rsidRPr="00A930F6">
        <w:t xml:space="preserve"> </w:t>
      </w:r>
      <w:r w:rsidR="000C61E0" w:rsidRPr="00A930F6">
        <w:t xml:space="preserve">first choice for </w:t>
      </w:r>
      <w:r w:rsidR="0050170D">
        <w:t xml:space="preserve">industry </w:t>
      </w:r>
      <w:r w:rsidR="00CD3B38">
        <w:t xml:space="preserve">and individuals </w:t>
      </w:r>
      <w:r w:rsidR="0050170D">
        <w:t>when selecting training solutions.</w:t>
      </w:r>
    </w:p>
    <w:p w14:paraId="753B03A8" w14:textId="35A71308" w:rsidR="000C61E0" w:rsidRPr="00A930F6" w:rsidRDefault="00741E7F" w:rsidP="00847D28">
      <w:pPr>
        <w:pStyle w:val="ListBullet"/>
        <w:numPr>
          <w:ilvl w:val="0"/>
          <w:numId w:val="17"/>
        </w:numPr>
        <w:rPr>
          <w:b/>
          <w:bCs/>
        </w:rPr>
      </w:pPr>
      <w:r>
        <w:t xml:space="preserve">Global Reach: </w:t>
      </w:r>
      <w:r w:rsidR="00E807C3">
        <w:t>We</w:t>
      </w:r>
      <w:r>
        <w:t xml:space="preserve"> will d</w:t>
      </w:r>
      <w:r w:rsidR="000C61E0" w:rsidRPr="00A930F6">
        <w:t>eliver national and international products and programs</w:t>
      </w:r>
      <w:r w:rsidR="00F52D57">
        <w:t xml:space="preserve"> that enhance learning and </w:t>
      </w:r>
      <w:r w:rsidR="00FF3D47">
        <w:t xml:space="preserve">employment </w:t>
      </w:r>
      <w:r w:rsidR="00F52D57">
        <w:t>opportunities</w:t>
      </w:r>
      <w:r w:rsidR="000C61E0" w:rsidRPr="00A930F6">
        <w:t>.</w:t>
      </w:r>
    </w:p>
    <w:p w14:paraId="7976E2D6" w14:textId="2038D100" w:rsidR="000C61E0" w:rsidRPr="00A930F6" w:rsidRDefault="00741E7F" w:rsidP="00847D28">
      <w:pPr>
        <w:pStyle w:val="ListBullet"/>
        <w:numPr>
          <w:ilvl w:val="0"/>
          <w:numId w:val="17"/>
        </w:numPr>
        <w:rPr>
          <w:b/>
          <w:bCs/>
        </w:rPr>
      </w:pPr>
      <w:r>
        <w:t xml:space="preserve">Brand Awareness: </w:t>
      </w:r>
      <w:r w:rsidR="00E807C3">
        <w:t>We</w:t>
      </w:r>
      <w:r>
        <w:t xml:space="preserve"> will achieve </w:t>
      </w:r>
      <w:r w:rsidR="000C61E0" w:rsidRPr="00A930F6">
        <w:t>state, national and global brand awareness and engagement</w:t>
      </w:r>
      <w:r w:rsidR="006237CC">
        <w:t>, through a strategic and targeted alignment of brand to our values and commitment to place and people</w:t>
      </w:r>
      <w:r w:rsidR="000C61E0" w:rsidRPr="00A930F6">
        <w:t>.</w:t>
      </w:r>
    </w:p>
    <w:p w14:paraId="6EE68D41" w14:textId="1326AF54" w:rsidR="00F06F09" w:rsidRDefault="00F06F09" w:rsidP="00F06F09">
      <w:pPr>
        <w:pStyle w:val="Heading1"/>
      </w:pPr>
      <w:r>
        <w:t>STRATEGIC PILLAR: VALUING OUR PEOPLE</w:t>
      </w:r>
    </w:p>
    <w:p w14:paraId="7AA5F1B7" w14:textId="77777777" w:rsidR="00A15552" w:rsidRDefault="00A15552" w:rsidP="00A15552">
      <w:r>
        <w:t xml:space="preserve">We will become a destination employer, creating opportunities for </w:t>
      </w:r>
      <w:r w:rsidRPr="00FC0B4A">
        <w:t xml:space="preserve">the best teachers, support staff and leaders </w:t>
      </w:r>
      <w:r>
        <w:t xml:space="preserve">to work and </w:t>
      </w:r>
      <w:r w:rsidRPr="00FC0B4A">
        <w:t>thrive.</w:t>
      </w:r>
    </w:p>
    <w:p w14:paraId="693CF69B" w14:textId="77777777" w:rsidR="00F5031B" w:rsidRPr="00465BE3" w:rsidRDefault="00F5031B" w:rsidP="00F50D36">
      <w:pPr>
        <w:pStyle w:val="Heading2"/>
      </w:pPr>
      <w:r w:rsidRPr="00465BE3">
        <w:lastRenderedPageBreak/>
        <w:t>OPPORTUNITIES FOR T</w:t>
      </w:r>
      <w:r>
        <w:t>as</w:t>
      </w:r>
      <w:r w:rsidRPr="00465BE3">
        <w:t>TAFE</w:t>
      </w:r>
    </w:p>
    <w:p w14:paraId="62CD773E" w14:textId="77777777" w:rsidR="00F5031B" w:rsidRDefault="00F5031B" w:rsidP="00847D28">
      <w:pPr>
        <w:pStyle w:val="ListBullet"/>
        <w:numPr>
          <w:ilvl w:val="0"/>
          <w:numId w:val="19"/>
        </w:numPr>
      </w:pPr>
      <w:r>
        <w:t>A</w:t>
      </w:r>
      <w:r w:rsidRPr="00465BE3">
        <w:t>ttract</w:t>
      </w:r>
      <w:r>
        <w:t>ion, development</w:t>
      </w:r>
      <w:r w:rsidRPr="00465BE3">
        <w:t xml:space="preserve"> and </w:t>
      </w:r>
      <w:r>
        <w:t>r</w:t>
      </w:r>
      <w:r w:rsidRPr="00465BE3">
        <w:t>et</w:t>
      </w:r>
      <w:r>
        <w:t xml:space="preserve">ention: Implementation of recognition and reward program that aligns with our organisational values, and the design of clear career pathways and opportunities that enable our employees to grow and develop. </w:t>
      </w:r>
    </w:p>
    <w:p w14:paraId="7F647025" w14:textId="77777777" w:rsidR="00F5031B" w:rsidRDefault="00F5031B" w:rsidP="00847D28">
      <w:pPr>
        <w:pStyle w:val="ListBullet"/>
        <w:numPr>
          <w:ilvl w:val="0"/>
          <w:numId w:val="19"/>
        </w:numPr>
      </w:pPr>
      <w:r>
        <w:t xml:space="preserve">Cultural Improvement: Engage in </w:t>
      </w:r>
      <w:r w:rsidRPr="00320D97">
        <w:t>action planning</w:t>
      </w:r>
      <w:r w:rsidRPr="00737ACB">
        <w:t xml:space="preserve"> to build a constructive culture that empowers our people to do their best work</w:t>
      </w:r>
      <w:r>
        <w:t>,</w:t>
      </w:r>
      <w:r w:rsidRPr="00737ACB">
        <w:t xml:space="preserve"> by</w:t>
      </w:r>
      <w:r>
        <w:t xml:space="preserve"> developing and delivering on a Culture Improvement Action Plan and establishing an employee survey program to assess progress and continuously improve.</w:t>
      </w:r>
    </w:p>
    <w:p w14:paraId="4B2F277D" w14:textId="77777777" w:rsidR="00F5031B" w:rsidRDefault="00F5031B" w:rsidP="00847D28">
      <w:pPr>
        <w:pStyle w:val="ListBullet"/>
        <w:numPr>
          <w:ilvl w:val="0"/>
          <w:numId w:val="19"/>
        </w:numPr>
      </w:pPr>
      <w:r>
        <w:t>Leadership and Professional Development: support and foster the development of an agile, responsive and future-focused workforce, through the development of 3-year Learning and Development Plans for all staff in people management roles</w:t>
      </w:r>
    </w:p>
    <w:p w14:paraId="1616AD95" w14:textId="48E99FC9" w:rsidR="00F5031B" w:rsidRPr="00F50D36" w:rsidRDefault="00F5031B" w:rsidP="00F50D36">
      <w:pPr>
        <w:pStyle w:val="ListBullet"/>
        <w:numPr>
          <w:ilvl w:val="0"/>
          <w:numId w:val="19"/>
        </w:numPr>
      </w:pPr>
      <w:r>
        <w:t>Health and Safety Commitment: Develop and foster a safety-first culture and environment for all employees, learners and visitors on campus.</w:t>
      </w:r>
    </w:p>
    <w:p w14:paraId="7F0DDB35" w14:textId="77777777" w:rsidR="00F5031B" w:rsidRPr="0096338F" w:rsidRDefault="00F5031B" w:rsidP="00F50D36">
      <w:pPr>
        <w:pStyle w:val="Heading2"/>
      </w:pPr>
      <w:r w:rsidRPr="0096338F">
        <w:t>OUTCOMES</w:t>
      </w:r>
    </w:p>
    <w:p w14:paraId="519F754B" w14:textId="77777777" w:rsidR="00F5031B" w:rsidRPr="0034443E" w:rsidRDefault="00F5031B" w:rsidP="00847D28">
      <w:pPr>
        <w:pStyle w:val="ListBullet"/>
        <w:numPr>
          <w:ilvl w:val="0"/>
          <w:numId w:val="20"/>
        </w:numPr>
        <w:rPr>
          <w:b/>
          <w:bCs/>
        </w:rPr>
      </w:pPr>
      <w:r>
        <w:t>Agile Workforce: Our people will be r</w:t>
      </w:r>
      <w:r w:rsidRPr="0034443E">
        <w:t>esponsive to industry, business and learner needs.</w:t>
      </w:r>
    </w:p>
    <w:p w14:paraId="6D638D98" w14:textId="77777777" w:rsidR="00F5031B" w:rsidRPr="0034443E" w:rsidRDefault="00F5031B" w:rsidP="00847D28">
      <w:pPr>
        <w:pStyle w:val="ListBullet"/>
        <w:numPr>
          <w:ilvl w:val="0"/>
          <w:numId w:val="20"/>
        </w:numPr>
        <w:rPr>
          <w:b/>
          <w:bCs/>
        </w:rPr>
      </w:pPr>
      <w:r>
        <w:t xml:space="preserve">Pride in TasTAFE: </w:t>
      </w:r>
      <w:r w:rsidRPr="0034443E">
        <w:t>Our people are champions of working at TasTAFE – “Our TasTAFE”.</w:t>
      </w:r>
    </w:p>
    <w:p w14:paraId="1F3BE7C6" w14:textId="77777777" w:rsidR="00F5031B" w:rsidRPr="007D00A2" w:rsidRDefault="00F5031B" w:rsidP="00847D28">
      <w:pPr>
        <w:pStyle w:val="ListBullet"/>
        <w:numPr>
          <w:ilvl w:val="0"/>
          <w:numId w:val="20"/>
        </w:numPr>
        <w:rPr>
          <w:b/>
          <w:bCs/>
        </w:rPr>
      </w:pPr>
      <w:r>
        <w:t>F</w:t>
      </w:r>
      <w:r w:rsidRPr="0034443E">
        <w:t>uture</w:t>
      </w:r>
      <w:r>
        <w:t>-P</w:t>
      </w:r>
      <w:r w:rsidRPr="0034443E">
        <w:t>roofed</w:t>
      </w:r>
      <w:r>
        <w:t xml:space="preserve"> Workforce: We will </w:t>
      </w:r>
      <w:r w:rsidRPr="0034443E">
        <w:t>ensur</w:t>
      </w:r>
      <w:r>
        <w:t>e</w:t>
      </w:r>
      <w:r w:rsidRPr="0034443E">
        <w:t xml:space="preserve"> the right people </w:t>
      </w:r>
      <w:r>
        <w:t>are in the</w:t>
      </w:r>
      <w:r w:rsidRPr="0034443E">
        <w:t xml:space="preserve"> right jobs within a</w:t>
      </w:r>
      <w:r>
        <w:t xml:space="preserve"> </w:t>
      </w:r>
      <w:r w:rsidRPr="0034443E">
        <w:t>changing VET environment.</w:t>
      </w:r>
    </w:p>
    <w:p w14:paraId="58374B9A" w14:textId="77777777" w:rsidR="00F5031B" w:rsidRPr="00011AA3" w:rsidRDefault="00F5031B" w:rsidP="00847D28">
      <w:pPr>
        <w:pStyle w:val="ListBullet"/>
        <w:numPr>
          <w:ilvl w:val="0"/>
          <w:numId w:val="20"/>
        </w:numPr>
        <w:rPr>
          <w:b/>
          <w:bCs/>
        </w:rPr>
      </w:pPr>
      <w:r>
        <w:t xml:space="preserve">An Environment of Safety: Our people feel psychologically and physically safe at work. </w:t>
      </w:r>
    </w:p>
    <w:p w14:paraId="2A1331C3" w14:textId="08BBE5C4" w:rsidR="00711A2F" w:rsidRDefault="00711A2F" w:rsidP="00711A2F">
      <w:pPr>
        <w:pStyle w:val="Heading1"/>
      </w:pPr>
      <w:r>
        <w:t xml:space="preserve">STRATEGIC PILLAR: </w:t>
      </w:r>
      <w:r w:rsidR="004A4AC7">
        <w:t>RESPONSIBLE GOVERNANCE</w:t>
      </w:r>
    </w:p>
    <w:p w14:paraId="646AD6D4" w14:textId="5BEA7F95" w:rsidR="003C5D76" w:rsidRDefault="003C5D76" w:rsidP="003C5D76">
      <w:r>
        <w:t xml:space="preserve">We will </w:t>
      </w:r>
      <w:r w:rsidR="00B44F99">
        <w:t xml:space="preserve">lead </w:t>
      </w:r>
      <w:r w:rsidR="00C40C78">
        <w:t xml:space="preserve">through responsible, considered approaches to financial governance, </w:t>
      </w:r>
      <w:r w:rsidR="00076FBB">
        <w:t xml:space="preserve">regulatory compliance, </w:t>
      </w:r>
      <w:r w:rsidR="00C40C78">
        <w:t xml:space="preserve">infrastructure and investment, digital transformation and </w:t>
      </w:r>
      <w:r w:rsidR="004541BF">
        <w:t xml:space="preserve">environmental sustainability. </w:t>
      </w:r>
    </w:p>
    <w:p w14:paraId="47CA7E24" w14:textId="1D3F4DF9" w:rsidR="00B15DD1" w:rsidRDefault="004023DA" w:rsidP="00F50D36">
      <w:pPr>
        <w:pStyle w:val="Heading2"/>
      </w:pPr>
      <w:r w:rsidRPr="004023DA">
        <w:t>OPPORTUNITIES FOR T</w:t>
      </w:r>
      <w:r w:rsidR="008A58C5">
        <w:t>as</w:t>
      </w:r>
      <w:r w:rsidRPr="004023DA">
        <w:t>TAFE</w:t>
      </w:r>
    </w:p>
    <w:p w14:paraId="3D222B70" w14:textId="18BCC42F" w:rsidR="004E2FED" w:rsidRPr="004E2FED" w:rsidRDefault="004E2FED" w:rsidP="00847D28">
      <w:pPr>
        <w:pStyle w:val="ListBullet"/>
        <w:numPr>
          <w:ilvl w:val="0"/>
          <w:numId w:val="34"/>
        </w:numPr>
      </w:pPr>
      <w:r w:rsidRPr="007D00A2">
        <w:t xml:space="preserve">Managing our Digital </w:t>
      </w:r>
      <w:r w:rsidRPr="004E2FED">
        <w:t>Resources</w:t>
      </w:r>
      <w:r w:rsidR="007D00A2">
        <w:t>:</w:t>
      </w:r>
      <w:r w:rsidRPr="007D00A2">
        <w:t xml:space="preserve"> </w:t>
      </w:r>
      <w:r w:rsidR="0017405B">
        <w:t xml:space="preserve">TasTAFE will proactively </w:t>
      </w:r>
      <w:r w:rsidR="00B03EE6">
        <w:t>manage</w:t>
      </w:r>
      <w:r w:rsidR="0031227C">
        <w:t xml:space="preserve"> </w:t>
      </w:r>
      <w:r w:rsidR="00B03EE6">
        <w:t xml:space="preserve">our digital resources and requirements, ensuring they are fit for purpose and support learner needs. </w:t>
      </w:r>
    </w:p>
    <w:p w14:paraId="688A4157" w14:textId="10FFE3C3" w:rsidR="001424C2" w:rsidRPr="00D00C9E" w:rsidRDefault="00DA1B48" w:rsidP="00847D28">
      <w:pPr>
        <w:pStyle w:val="ListBullet"/>
        <w:numPr>
          <w:ilvl w:val="0"/>
          <w:numId w:val="34"/>
        </w:numPr>
        <w:rPr>
          <w:b/>
          <w:bCs/>
        </w:rPr>
      </w:pPr>
      <w:r>
        <w:t xml:space="preserve">Efficiency in Delivery: </w:t>
      </w:r>
      <w:r w:rsidR="00710871">
        <w:t>E</w:t>
      </w:r>
      <w:r w:rsidR="00A53509">
        <w:t xml:space="preserve">nhance training delivery by </w:t>
      </w:r>
      <w:r w:rsidR="0090646B">
        <w:t xml:space="preserve">providing </w:t>
      </w:r>
      <w:r w:rsidR="004877BA">
        <w:t>fi</w:t>
      </w:r>
      <w:r w:rsidR="00DB5591">
        <w:t>t-f</w:t>
      </w:r>
      <w:r w:rsidR="004877BA">
        <w:t>or</w:t>
      </w:r>
      <w:r w:rsidR="00DB5591">
        <w:t>-</w:t>
      </w:r>
      <w:r w:rsidR="004877BA">
        <w:t xml:space="preserve">purpose spaces that integrate </w:t>
      </w:r>
      <w:r w:rsidR="001424C2" w:rsidRPr="00D00C9E">
        <w:t>digital platforms</w:t>
      </w:r>
      <w:r w:rsidR="00A53509">
        <w:t xml:space="preserve">, </w:t>
      </w:r>
      <w:r w:rsidR="007E02C4">
        <w:t xml:space="preserve">reduce </w:t>
      </w:r>
      <w:r w:rsidR="00993894">
        <w:t>costs,</w:t>
      </w:r>
      <w:r w:rsidR="00A53509">
        <w:t xml:space="preserve"> and </w:t>
      </w:r>
      <w:r w:rsidR="001424C2" w:rsidRPr="00D00C9E">
        <w:t>improv</w:t>
      </w:r>
      <w:r w:rsidR="004877BA">
        <w:t>e the learner experience</w:t>
      </w:r>
      <w:r w:rsidR="00735751">
        <w:t xml:space="preserve">. </w:t>
      </w:r>
    </w:p>
    <w:p w14:paraId="1AF99CB2" w14:textId="3993DB8C" w:rsidR="001424C2" w:rsidRPr="001424C2" w:rsidRDefault="001F3C18" w:rsidP="00847D28">
      <w:pPr>
        <w:pStyle w:val="ListBullet"/>
        <w:numPr>
          <w:ilvl w:val="0"/>
          <w:numId w:val="34"/>
        </w:numPr>
        <w:rPr>
          <w:b/>
          <w:bCs/>
        </w:rPr>
      </w:pPr>
      <w:r>
        <w:lastRenderedPageBreak/>
        <w:t>Immersive Learning Environments</w:t>
      </w:r>
      <w:r w:rsidR="007D5238">
        <w:t xml:space="preserve">: </w:t>
      </w:r>
      <w:r w:rsidR="00710871">
        <w:t>D</w:t>
      </w:r>
      <w:r>
        <w:t xml:space="preserve">evelop our </w:t>
      </w:r>
      <w:r w:rsidR="001424C2" w:rsidRPr="001424C2">
        <w:t>Centres of Excellence (</w:t>
      </w:r>
      <w:proofErr w:type="spellStart"/>
      <w:r w:rsidR="001424C2" w:rsidRPr="001424C2">
        <w:t>CoE</w:t>
      </w:r>
      <w:proofErr w:type="spellEnd"/>
      <w:r w:rsidR="001424C2" w:rsidRPr="001424C2">
        <w:t>)</w:t>
      </w:r>
      <w:r w:rsidR="007E02C4">
        <w:t xml:space="preserve"> and campuses</w:t>
      </w:r>
      <w:r w:rsidR="001E07BF">
        <w:t>,</w:t>
      </w:r>
      <w:r w:rsidR="001424C2" w:rsidRPr="001424C2">
        <w:t xml:space="preserve"> enabl</w:t>
      </w:r>
      <w:r w:rsidR="001E07BF">
        <w:t>ing</w:t>
      </w:r>
      <w:r w:rsidR="001424C2" w:rsidRPr="001424C2">
        <w:t xml:space="preserve"> us to work with business and industry to </w:t>
      </w:r>
      <w:r w:rsidR="001E07BF">
        <w:t>offer</w:t>
      </w:r>
      <w:r w:rsidR="001424C2" w:rsidRPr="001424C2">
        <w:t xml:space="preserve"> flexible, immersive and interactive learning experiences.</w:t>
      </w:r>
    </w:p>
    <w:p w14:paraId="74FD1654" w14:textId="02DB0B00" w:rsidR="001424C2" w:rsidRPr="001424C2" w:rsidRDefault="001E07BF" w:rsidP="00847D28">
      <w:pPr>
        <w:pStyle w:val="ListBullet"/>
        <w:numPr>
          <w:ilvl w:val="0"/>
          <w:numId w:val="34"/>
        </w:numPr>
        <w:rPr>
          <w:b/>
          <w:bCs/>
        </w:rPr>
      </w:pPr>
      <w:r>
        <w:t xml:space="preserve">Simulation Leadership: </w:t>
      </w:r>
      <w:r w:rsidR="00710871">
        <w:t>L</w:t>
      </w:r>
      <w:r w:rsidR="001424C2" w:rsidRPr="00D00C9E">
        <w:t xml:space="preserve">ead simulation </w:t>
      </w:r>
      <w:r w:rsidR="007E02C4" w:rsidRPr="00D00C9E">
        <w:t xml:space="preserve">training </w:t>
      </w:r>
      <w:r w:rsidR="007E02C4">
        <w:t>in</w:t>
      </w:r>
      <w:r w:rsidR="00244BDD" w:rsidRPr="00D00C9E">
        <w:t xml:space="preserve"> </w:t>
      </w:r>
      <w:r w:rsidR="001424C2" w:rsidRPr="00D00C9E">
        <w:t xml:space="preserve">the </w:t>
      </w:r>
      <w:r w:rsidR="00DB1B3D">
        <w:t>S</w:t>
      </w:r>
      <w:r w:rsidR="001424C2" w:rsidRPr="00D00C9E">
        <w:t>tate</w:t>
      </w:r>
      <w:r>
        <w:t xml:space="preserve"> </w:t>
      </w:r>
      <w:r w:rsidR="007D00A2">
        <w:t>by providing</w:t>
      </w:r>
      <w:r w:rsidR="001424C2" w:rsidRPr="001424C2">
        <w:t xml:space="preserve"> spaces for learners to </w:t>
      </w:r>
      <w:r w:rsidR="00CE5991">
        <w:t>obtain</w:t>
      </w:r>
      <w:r w:rsidR="001424C2" w:rsidRPr="001424C2">
        <w:t xml:space="preserve"> new skills in simulated environments that mimic the real world.</w:t>
      </w:r>
    </w:p>
    <w:p w14:paraId="7EBA90F8" w14:textId="7544DCDD" w:rsidR="00414502" w:rsidRPr="00F50D36" w:rsidRDefault="007E02C4" w:rsidP="008C4E59">
      <w:pPr>
        <w:pStyle w:val="ListBullet"/>
        <w:numPr>
          <w:ilvl w:val="0"/>
          <w:numId w:val="34"/>
        </w:numPr>
        <w:rPr>
          <w:b/>
          <w:bCs/>
        </w:rPr>
      </w:pPr>
      <w:r>
        <w:t>Streamlined Digital Infrastructure</w:t>
      </w:r>
      <w:r w:rsidR="001E07BF">
        <w:t xml:space="preserve">: </w:t>
      </w:r>
      <w:r>
        <w:t xml:space="preserve">We will </w:t>
      </w:r>
      <w:r w:rsidR="00D13CED">
        <w:t>redesign our digital infrastructure</w:t>
      </w:r>
      <w:r w:rsidR="003033DA">
        <w:t xml:space="preserve"> and systems, with a focus on efficiency and automation.</w:t>
      </w:r>
    </w:p>
    <w:p w14:paraId="0F364F03" w14:textId="77777777" w:rsidR="00414502" w:rsidRDefault="00C72E4D" w:rsidP="00F50D36">
      <w:pPr>
        <w:pStyle w:val="Heading2"/>
      </w:pPr>
      <w:r w:rsidRPr="00C72E4D">
        <w:t>OUTCOMES</w:t>
      </w:r>
    </w:p>
    <w:p w14:paraId="55ECEE02" w14:textId="49F29853" w:rsidR="00B03EE6" w:rsidRPr="00B03EE6" w:rsidRDefault="001834EC" w:rsidP="00F30D97">
      <w:pPr>
        <w:pStyle w:val="ListParagraph"/>
      </w:pPr>
      <w:r w:rsidRPr="00A70B50">
        <w:t>Modern and contemporary</w:t>
      </w:r>
      <w:r w:rsidR="00B03EE6" w:rsidRPr="007D0544">
        <w:t xml:space="preserve"> </w:t>
      </w:r>
      <w:r>
        <w:t>d</w:t>
      </w:r>
      <w:r w:rsidR="00B03EE6" w:rsidRPr="007D0544">
        <w:t xml:space="preserve">igital </w:t>
      </w:r>
      <w:r>
        <w:t>i</w:t>
      </w:r>
      <w:r w:rsidR="00B03EE6" w:rsidRPr="007D0544">
        <w:t>nfrastructure</w:t>
      </w:r>
      <w:r w:rsidR="007D00A2">
        <w:t xml:space="preserve">: </w:t>
      </w:r>
      <w:r w:rsidR="00EF2505">
        <w:t>Our systems and digital infrastructure will support the needs of staff, learners and industry.</w:t>
      </w:r>
    </w:p>
    <w:p w14:paraId="70C4BA55" w14:textId="1921B339" w:rsidR="004515C0" w:rsidRPr="00F30D97" w:rsidRDefault="00B91743" w:rsidP="00F30D97">
      <w:pPr>
        <w:pStyle w:val="ListParagraph"/>
      </w:pPr>
      <w:r>
        <w:t>Fit-for-purpose training</w:t>
      </w:r>
      <w:r w:rsidR="004515C0">
        <w:t xml:space="preserve"> </w:t>
      </w:r>
      <w:r w:rsidR="00B510B7">
        <w:t>s</w:t>
      </w:r>
      <w:r w:rsidR="004515C0">
        <w:t>paces:</w:t>
      </w:r>
      <w:r w:rsidR="00E01694">
        <w:t xml:space="preserve"> Our campuses will </w:t>
      </w:r>
      <w:r w:rsidR="00516D03">
        <w:t>meet the needs of learners and industry</w:t>
      </w:r>
      <w:r w:rsidR="00E41D5D">
        <w:t>.</w:t>
      </w:r>
      <w:r w:rsidR="00E01694">
        <w:t xml:space="preserve"> </w:t>
      </w:r>
    </w:p>
    <w:p w14:paraId="3D8055FC" w14:textId="2A7DA205" w:rsidR="002A6D0A" w:rsidRPr="0036756F" w:rsidRDefault="005D7408" w:rsidP="00EF2505">
      <w:pPr>
        <w:pStyle w:val="ListParagraph"/>
        <w:rPr>
          <w:b/>
          <w:bCs/>
        </w:rPr>
      </w:pPr>
      <w:r>
        <w:t>E</w:t>
      </w:r>
      <w:r w:rsidR="002A6D0A" w:rsidRPr="002A6D0A">
        <w:t>fficienc</w:t>
      </w:r>
      <w:r>
        <w:t>y</w:t>
      </w:r>
      <w:r w:rsidR="002A6D0A" w:rsidRPr="002A6D0A">
        <w:t xml:space="preserve"> and </w:t>
      </w:r>
      <w:r w:rsidR="00790071">
        <w:t>C</w:t>
      </w:r>
      <w:r w:rsidR="002A6D0A" w:rsidRPr="002A6D0A">
        <w:t>ost-</w:t>
      </w:r>
      <w:r w:rsidR="00790071">
        <w:t>S</w:t>
      </w:r>
      <w:r w:rsidR="002A6D0A" w:rsidRPr="002A6D0A">
        <w:t>avings</w:t>
      </w:r>
      <w:r>
        <w:t>: Achieve improved efficiencies and cost reductions</w:t>
      </w:r>
      <w:r w:rsidR="0036756F">
        <w:t>.</w:t>
      </w:r>
    </w:p>
    <w:p w14:paraId="7F6F6BCD" w14:textId="1940F107" w:rsidR="002A6D0A" w:rsidRPr="005E25F7" w:rsidRDefault="00D54C59" w:rsidP="005E25F7">
      <w:pPr>
        <w:pStyle w:val="ListParagraph"/>
        <w:rPr>
          <w:b/>
          <w:bCs/>
        </w:rPr>
      </w:pPr>
      <w:r>
        <w:t xml:space="preserve">Asset Utilisation: Maximise use of </w:t>
      </w:r>
      <w:r w:rsidR="002A6D0A" w:rsidRPr="002A6D0A">
        <w:t>physical and digital assets.</w:t>
      </w:r>
    </w:p>
    <w:p w14:paraId="70878DB5" w14:textId="5224823C" w:rsidR="002A6D0A" w:rsidRPr="002A6D0A" w:rsidRDefault="00D54C59" w:rsidP="007D0544">
      <w:pPr>
        <w:pStyle w:val="ListParagraph"/>
        <w:rPr>
          <w:b/>
          <w:bCs/>
        </w:rPr>
      </w:pPr>
      <w:r>
        <w:t xml:space="preserve">Cybersecurity: </w:t>
      </w:r>
      <w:r w:rsidR="002A6D0A" w:rsidRPr="002A6D0A">
        <w:t>Reduce vulnerabilities and cyber risk associated with legacy infrastructure.</w:t>
      </w:r>
    </w:p>
    <w:p w14:paraId="0BC91911" w14:textId="5BE59F5D" w:rsidR="002A6D0A" w:rsidRPr="002A6D0A" w:rsidRDefault="00D54C59" w:rsidP="007D0544">
      <w:pPr>
        <w:pStyle w:val="ListParagraph"/>
        <w:rPr>
          <w:b/>
          <w:bCs/>
        </w:rPr>
      </w:pPr>
      <w:r>
        <w:t xml:space="preserve">Technological </w:t>
      </w:r>
      <w:r w:rsidR="002A6D0A" w:rsidRPr="002A6D0A">
        <w:t>Currency</w:t>
      </w:r>
      <w:r>
        <w:t>: Maintain</w:t>
      </w:r>
      <w:r w:rsidR="002A6D0A" w:rsidRPr="002A6D0A">
        <w:t xml:space="preserve"> </w:t>
      </w:r>
      <w:r w:rsidR="009802F4">
        <w:t>our commitment to</w:t>
      </w:r>
      <w:r w:rsidR="002A6D0A" w:rsidRPr="002A6D0A">
        <w:t xml:space="preserve"> technological advancements.</w:t>
      </w:r>
    </w:p>
    <w:p w14:paraId="2AECCB59" w14:textId="19F93FE0" w:rsidR="002B0FD3" w:rsidRPr="0036756F" w:rsidRDefault="002045A2" w:rsidP="007D0544">
      <w:pPr>
        <w:pStyle w:val="ListParagraph"/>
        <w:rPr>
          <w:b/>
          <w:bCs/>
        </w:rPr>
      </w:pPr>
      <w:r>
        <w:t>Contemporary</w:t>
      </w:r>
      <w:r w:rsidR="009802F4">
        <w:t xml:space="preserve"> </w:t>
      </w:r>
      <w:r w:rsidR="002A6D0A" w:rsidRPr="002A6D0A">
        <w:t xml:space="preserve">Learning </w:t>
      </w:r>
      <w:r w:rsidR="009802F4">
        <w:t xml:space="preserve">Spaces: Deliver learning </w:t>
      </w:r>
      <w:r w:rsidR="002A6D0A" w:rsidRPr="002A6D0A">
        <w:t xml:space="preserve">experiences </w:t>
      </w:r>
      <w:r w:rsidR="009633F5">
        <w:t>in modern,</w:t>
      </w:r>
      <w:r w:rsidR="002A6D0A" w:rsidRPr="002A6D0A">
        <w:t xml:space="preserve"> safe environments.</w:t>
      </w:r>
    </w:p>
    <w:p w14:paraId="2405577B" w14:textId="77777777" w:rsidR="004C6E56" w:rsidRDefault="004C6E56" w:rsidP="004C6E56">
      <w:pPr>
        <w:pStyle w:val="Heading1"/>
      </w:pPr>
      <w:r>
        <w:t>TasTAFE – A FUTURE FOCUSED VIEW</w:t>
      </w:r>
    </w:p>
    <w:p w14:paraId="389B0B64" w14:textId="77777777" w:rsidR="004C6E56" w:rsidRPr="00DB12C1" w:rsidRDefault="004C6E56" w:rsidP="004C6E56">
      <w:r w:rsidRPr="00DB12C1">
        <w:t>As we look to the future, we commit to the following strategic goals:</w:t>
      </w:r>
    </w:p>
    <w:p w14:paraId="2F10DE29" w14:textId="77777777" w:rsidR="004C6E56" w:rsidRPr="00C148CC" w:rsidRDefault="004C6E56" w:rsidP="00F50D36">
      <w:pPr>
        <w:pStyle w:val="Heading2"/>
      </w:pPr>
      <w:r w:rsidRPr="00C148CC">
        <w:t>2025-2027: SEIZING OPPORTUNITIES</w:t>
      </w:r>
    </w:p>
    <w:p w14:paraId="352794C6" w14:textId="77777777" w:rsidR="004C6E56" w:rsidRDefault="004C6E56" w:rsidP="004C6E56">
      <w:r w:rsidRPr="00C148CC">
        <w:t xml:space="preserve">Building on </w:t>
      </w:r>
      <w:r>
        <w:t xml:space="preserve">the foundational work of the last three years, we will focus on </w:t>
      </w:r>
      <w:r w:rsidRPr="00C148CC">
        <w:t>enhanc</w:t>
      </w:r>
      <w:r>
        <w:t>ing</w:t>
      </w:r>
      <w:r w:rsidRPr="00C148CC">
        <w:t xml:space="preserve"> the learning journey</w:t>
      </w:r>
      <w:r>
        <w:t>, refining our learning model</w:t>
      </w:r>
      <w:r w:rsidRPr="00C148CC">
        <w:t xml:space="preserve"> and driv</w:t>
      </w:r>
      <w:r>
        <w:t>ing</w:t>
      </w:r>
      <w:r w:rsidRPr="00C148CC">
        <w:t xml:space="preserve"> industry growth through innovative products and partnerships.</w:t>
      </w:r>
      <w:r>
        <w:t xml:space="preserve"> Our key areas of focus are:</w:t>
      </w:r>
    </w:p>
    <w:p w14:paraId="2694DBE2" w14:textId="75D292F8" w:rsidR="00276DE3" w:rsidRDefault="00276DE3" w:rsidP="00847D28">
      <w:pPr>
        <w:pStyle w:val="ListBullet"/>
        <w:numPr>
          <w:ilvl w:val="0"/>
          <w:numId w:val="29"/>
        </w:numPr>
      </w:pPr>
      <w:r>
        <w:t xml:space="preserve">Ensuring that </w:t>
      </w:r>
      <w:r w:rsidRPr="00C148CC">
        <w:t xml:space="preserve">all courses </w:t>
      </w:r>
      <w:r>
        <w:t>align with our commitment to keeping the learner at the centre, with contemporary learning and teaching strategies that meet the learner where they are.</w:t>
      </w:r>
    </w:p>
    <w:p w14:paraId="3D98C4D6" w14:textId="5AEB50A1" w:rsidR="00B476D7" w:rsidRPr="00C148CC" w:rsidRDefault="00B476D7" w:rsidP="00B476D7">
      <w:pPr>
        <w:pStyle w:val="ListParagraph"/>
        <w:numPr>
          <w:ilvl w:val="0"/>
          <w:numId w:val="29"/>
        </w:numPr>
      </w:pPr>
      <w:r>
        <w:t>S</w:t>
      </w:r>
      <w:r w:rsidRPr="00C148CC">
        <w:t>ourc</w:t>
      </w:r>
      <w:r>
        <w:t>ing</w:t>
      </w:r>
      <w:r w:rsidRPr="00C148CC">
        <w:t xml:space="preserve"> and implement</w:t>
      </w:r>
      <w:r>
        <w:t>ing</w:t>
      </w:r>
      <w:r w:rsidRPr="00C148CC">
        <w:t xml:space="preserve"> a new fit-for-purpose Student Management System</w:t>
      </w:r>
    </w:p>
    <w:p w14:paraId="4A834D84" w14:textId="339A4CFA" w:rsidR="004C6E56" w:rsidRPr="00C148CC" w:rsidRDefault="004C6E56" w:rsidP="00847D28">
      <w:pPr>
        <w:pStyle w:val="ListBullet"/>
        <w:numPr>
          <w:ilvl w:val="0"/>
          <w:numId w:val="29"/>
        </w:numPr>
      </w:pPr>
      <w:r w:rsidRPr="00C148CC">
        <w:t xml:space="preserve">Embedding a </w:t>
      </w:r>
      <w:r w:rsidR="00744AD9">
        <w:t xml:space="preserve">positive and engaged </w:t>
      </w:r>
      <w:r w:rsidRPr="00C148CC">
        <w:t>TasTAFE Culture</w:t>
      </w:r>
      <w:r>
        <w:t>.</w:t>
      </w:r>
    </w:p>
    <w:p w14:paraId="0AA63E97" w14:textId="77777777" w:rsidR="004C6E56" w:rsidRDefault="004C6E56" w:rsidP="00847D28">
      <w:pPr>
        <w:pStyle w:val="ListBullet"/>
        <w:numPr>
          <w:ilvl w:val="0"/>
          <w:numId w:val="29"/>
        </w:numPr>
      </w:pPr>
      <w:r w:rsidRPr="00C148CC">
        <w:t>Embed</w:t>
      </w:r>
      <w:r>
        <w:t>ding</w:t>
      </w:r>
      <w:r w:rsidRPr="00C148CC">
        <w:t xml:space="preserve"> digital capability and confidence throughout the organisation, with greater use of technology, automation, simulation and artificial intelligence</w:t>
      </w:r>
      <w:r>
        <w:t>.</w:t>
      </w:r>
    </w:p>
    <w:p w14:paraId="3CB575C2" w14:textId="6F3ECF7C" w:rsidR="007A0447" w:rsidRDefault="007A0447" w:rsidP="00847D28">
      <w:pPr>
        <w:pStyle w:val="ListBullet"/>
        <w:numPr>
          <w:ilvl w:val="0"/>
          <w:numId w:val="29"/>
        </w:numPr>
      </w:pPr>
      <w:r>
        <w:t xml:space="preserve">Building </w:t>
      </w:r>
      <w:r w:rsidR="00EC11C5">
        <w:t xml:space="preserve">our </w:t>
      </w:r>
      <w:r w:rsidR="002C2374">
        <w:t xml:space="preserve">reputation in key </w:t>
      </w:r>
      <w:proofErr w:type="gramStart"/>
      <w:r w:rsidR="002C2374">
        <w:t>off-shore</w:t>
      </w:r>
      <w:proofErr w:type="gramEnd"/>
      <w:r w:rsidR="002C2374">
        <w:t xml:space="preserve"> markets, aligned with an enhanced product portfolio </w:t>
      </w:r>
      <w:r w:rsidR="004D6274">
        <w:t>and range of opportunities for international students</w:t>
      </w:r>
    </w:p>
    <w:p w14:paraId="26BBDBFB" w14:textId="77777777" w:rsidR="004C6E56" w:rsidRPr="00C148CC" w:rsidRDefault="004C6E56" w:rsidP="00847D28">
      <w:pPr>
        <w:pStyle w:val="ListBullet"/>
        <w:numPr>
          <w:ilvl w:val="0"/>
          <w:numId w:val="29"/>
        </w:numPr>
      </w:pPr>
      <w:r>
        <w:lastRenderedPageBreak/>
        <w:t xml:space="preserve">Working in partnership with the Government to use the data informed Infrastructure Plan to seek approval for modern and contemporary infrastructure across the state. </w:t>
      </w:r>
    </w:p>
    <w:p w14:paraId="77FBD434" w14:textId="77777777" w:rsidR="004C6E56" w:rsidRPr="003F1EE8" w:rsidRDefault="004C6E56" w:rsidP="005C18B3">
      <w:pPr>
        <w:pStyle w:val="Heading2"/>
      </w:pPr>
      <w:r w:rsidRPr="003F1EE8">
        <w:t>2028-2035: LOOKING TO THE FUTURE</w:t>
      </w:r>
    </w:p>
    <w:p w14:paraId="1308CBB9" w14:textId="77777777" w:rsidR="004C6E56" w:rsidRPr="00C148CC" w:rsidRDefault="004C6E56" w:rsidP="00AC4876">
      <w:pPr>
        <w:pStyle w:val="ListParagraph"/>
        <w:numPr>
          <w:ilvl w:val="0"/>
          <w:numId w:val="35"/>
        </w:numPr>
      </w:pPr>
      <w:r>
        <w:t>Longer term, we commit to working towards r</w:t>
      </w:r>
      <w:r w:rsidRPr="00C148CC">
        <w:t>ecogni</w:t>
      </w:r>
      <w:r>
        <w:t>tion</w:t>
      </w:r>
      <w:r w:rsidRPr="00C148CC">
        <w:t xml:space="preserve"> as a leader and innovator in VET through anticipating and responding swiftly to changes in the marketplace.</w:t>
      </w:r>
      <w:r>
        <w:t xml:space="preserve"> </w:t>
      </w:r>
    </w:p>
    <w:p w14:paraId="537C435C" w14:textId="77777777" w:rsidR="004C6E56" w:rsidRPr="00C148CC" w:rsidRDefault="004C6E56" w:rsidP="00847D28">
      <w:pPr>
        <w:pStyle w:val="ListBullet"/>
        <w:numPr>
          <w:ilvl w:val="0"/>
          <w:numId w:val="35"/>
        </w:numPr>
        <w:rPr>
          <w:b/>
          <w:bCs/>
        </w:rPr>
      </w:pPr>
      <w:r>
        <w:t xml:space="preserve">We will be leaders in collaboration with </w:t>
      </w:r>
      <w:r w:rsidRPr="00C148CC">
        <w:t>business and industry</w:t>
      </w:r>
      <w:r>
        <w:t xml:space="preserve">, who will be </w:t>
      </w:r>
      <w:r w:rsidRPr="00C148CC">
        <w:t>our partners in innovation</w:t>
      </w:r>
      <w:r>
        <w:t xml:space="preserve"> and learning.</w:t>
      </w:r>
    </w:p>
    <w:p w14:paraId="61310161" w14:textId="77777777" w:rsidR="004C6E56" w:rsidRPr="00C148CC" w:rsidRDefault="004C6E56" w:rsidP="00847D28">
      <w:pPr>
        <w:pStyle w:val="ListBullet"/>
        <w:numPr>
          <w:ilvl w:val="0"/>
          <w:numId w:val="35"/>
        </w:numPr>
        <w:rPr>
          <w:b/>
          <w:bCs/>
        </w:rPr>
      </w:pPr>
      <w:r>
        <w:t>We will establish i</w:t>
      </w:r>
      <w:r w:rsidRPr="00C148CC">
        <w:t>nnovative local, national and global partnerships</w:t>
      </w:r>
      <w:r>
        <w:t>.</w:t>
      </w:r>
    </w:p>
    <w:p w14:paraId="300EC1BA" w14:textId="77777777" w:rsidR="004C6E56" w:rsidRPr="00C148CC" w:rsidRDefault="004C6E56" w:rsidP="00847D28">
      <w:pPr>
        <w:pStyle w:val="ListBullet"/>
        <w:numPr>
          <w:ilvl w:val="0"/>
          <w:numId w:val="35"/>
        </w:numPr>
        <w:rPr>
          <w:b/>
          <w:bCs/>
        </w:rPr>
      </w:pPr>
      <w:r>
        <w:t>We will continue to develop</w:t>
      </w:r>
      <w:r w:rsidRPr="00C148CC">
        <w:t xml:space="preserve"> </w:t>
      </w:r>
      <w:r>
        <w:t>f</w:t>
      </w:r>
      <w:r w:rsidRPr="00C148CC">
        <w:t>it-for-purpose and state-of-the-art campuses and facilities</w:t>
      </w:r>
      <w:r>
        <w:t>.</w:t>
      </w:r>
    </w:p>
    <w:p w14:paraId="412ACE18" w14:textId="77777777" w:rsidR="004C6E56" w:rsidRPr="00C1376D" w:rsidRDefault="004C6E56" w:rsidP="00847D28">
      <w:pPr>
        <w:pStyle w:val="ListBullet"/>
        <w:numPr>
          <w:ilvl w:val="0"/>
          <w:numId w:val="35"/>
        </w:numPr>
        <w:rPr>
          <w:b/>
          <w:bCs/>
        </w:rPr>
      </w:pPr>
      <w:r>
        <w:t xml:space="preserve">Our brand awareness at a </w:t>
      </w:r>
      <w:r w:rsidRPr="00C148CC">
        <w:t xml:space="preserve">State, </w:t>
      </w:r>
      <w:r>
        <w:t>N</w:t>
      </w:r>
      <w:r w:rsidRPr="00C148CC">
        <w:t xml:space="preserve">ational and </w:t>
      </w:r>
      <w:r>
        <w:t>G</w:t>
      </w:r>
      <w:r w:rsidRPr="00C148CC">
        <w:t xml:space="preserve">lobal </w:t>
      </w:r>
      <w:r>
        <w:t>level</w:t>
      </w:r>
      <w:r w:rsidRPr="00C148CC">
        <w:t xml:space="preserve"> </w:t>
      </w:r>
      <w:r>
        <w:t>will reflect our leadership in vocational education and create new opportunities.</w:t>
      </w:r>
    </w:p>
    <w:p w14:paraId="6799E000" w14:textId="77777777" w:rsidR="00C1376D" w:rsidRPr="002E0EC2" w:rsidRDefault="00C1376D" w:rsidP="00C1376D">
      <w:pPr>
        <w:pStyle w:val="ListBullet"/>
        <w:ind w:left="720" w:firstLine="0"/>
        <w:rPr>
          <w:b/>
          <w:bCs/>
        </w:rPr>
      </w:pPr>
    </w:p>
    <w:p w14:paraId="1B82CD1A" w14:textId="6A3266AF" w:rsidR="00A70B50" w:rsidRDefault="00A70B50" w:rsidP="00A70B50">
      <w:pPr>
        <w:spacing w:before="0" w:after="160" w:line="259" w:lineRule="auto"/>
        <w:rPr>
          <w:b/>
          <w:bCs/>
        </w:rPr>
      </w:pPr>
      <w:r>
        <w:rPr>
          <w:b/>
          <w:bCs/>
        </w:rPr>
        <w:t>R</w:t>
      </w:r>
      <w:r w:rsidR="00CA6C20">
        <w:rPr>
          <w:b/>
          <w:bCs/>
        </w:rPr>
        <w:t>eg.</w:t>
      </w:r>
      <w:r>
        <w:rPr>
          <w:b/>
          <w:bCs/>
        </w:rPr>
        <w:t xml:space="preserve"> 60142</w:t>
      </w:r>
    </w:p>
    <w:p w14:paraId="3D9B6640" w14:textId="6DDA0816" w:rsidR="00B063D3" w:rsidRDefault="00A70B50">
      <w:pPr>
        <w:spacing w:before="0" w:after="160" w:line="259" w:lineRule="auto"/>
        <w:rPr>
          <w:b/>
          <w:bCs/>
        </w:rPr>
      </w:pPr>
      <w:r>
        <w:rPr>
          <w:b/>
          <w:bCs/>
        </w:rPr>
        <w:t>CRICOS 03041M</w:t>
      </w:r>
    </w:p>
    <w:sectPr w:rsidR="00B063D3" w:rsidSect="003068D0">
      <w:headerReference w:type="even" r:id="rId11"/>
      <w:headerReference w:type="default" r:id="rId12"/>
      <w:footerReference w:type="even" r:id="rId13"/>
      <w:footerReference w:type="default" r:id="rId14"/>
      <w:footerReference w:type="first" r:id="rId15"/>
      <w:pgSz w:w="11906" w:h="16838" w:code="9"/>
      <w:pgMar w:top="567" w:right="1134" w:bottom="992"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1E78B" w14:textId="77777777" w:rsidR="001766E7" w:rsidRDefault="001766E7" w:rsidP="00C37A29">
      <w:pPr>
        <w:spacing w:after="0"/>
      </w:pPr>
      <w:r>
        <w:separator/>
      </w:r>
    </w:p>
  </w:endnote>
  <w:endnote w:type="continuationSeparator" w:id="0">
    <w:p w14:paraId="1E2E7448" w14:textId="77777777" w:rsidR="001766E7" w:rsidRDefault="001766E7" w:rsidP="00C37A29">
      <w:pPr>
        <w:spacing w:after="0"/>
      </w:pPr>
      <w:r>
        <w:continuationSeparator/>
      </w:r>
    </w:p>
  </w:endnote>
  <w:endnote w:type="continuationNotice" w:id="1">
    <w:p w14:paraId="79A911E6" w14:textId="77777777" w:rsidR="001766E7" w:rsidRDefault="001766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ill Sans MT Std Light">
    <w:altName w:val="Cambria"/>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FE34C" w14:textId="3994CAA0" w:rsidR="008303AF" w:rsidRDefault="008303AF" w:rsidP="008303AF">
    <w:pPr>
      <w:pStyle w:val="Footer-Left"/>
    </w:pPr>
    <w:r>
      <w:rPr>
        <w:noProof/>
      </w:rPr>
      <mc:AlternateContent>
        <mc:Choice Requires="wpg">
          <w:drawing>
            <wp:anchor distT="0" distB="0" distL="114300" distR="215900" simplePos="0" relativeHeight="251658240" behindDoc="0" locked="1" layoutInCell="1" allowOverlap="1" wp14:anchorId="57926969" wp14:editId="26E2B7EA">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56BA963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26969" id="Group 13" o:spid="_x0000_s1026" alt="&quot;&quot;" style="position:absolute;margin-left:0;margin-top:0;width:61.5pt;height:49.9pt;z-index:25165824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56BA963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483EF0">
          <w:rPr>
            <w:rStyle w:val="Strong"/>
          </w:rPr>
          <w:t>TAFE – Imagine 2025-2035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28EA" w14:textId="7A6D7936" w:rsidR="00885045" w:rsidRDefault="00885045" w:rsidP="00AE4BAF">
    <w:pPr>
      <w:pStyle w:val="Footer"/>
      <w:tabs>
        <w:tab w:val="clear" w:pos="4513"/>
        <w:tab w:val="clear" w:pos="9026"/>
        <w:tab w:val="left" w:pos="8364"/>
      </w:tabs>
      <w:ind w:right="849"/>
      <w:jc w:val="both"/>
    </w:pPr>
    <w:r>
      <w:rPr>
        <w:noProof/>
      </w:rPr>
      <w:drawing>
        <wp:anchor distT="0" distB="0" distL="114300" distR="114300" simplePos="0" relativeHeight="251658243" behindDoc="1" locked="1" layoutInCell="1" allowOverlap="1" wp14:anchorId="62B64C85" wp14:editId="06A27338">
          <wp:simplePos x="0" y="0"/>
          <wp:positionH relativeFrom="page">
            <wp:posOffset>5680710</wp:posOffset>
          </wp:positionH>
          <wp:positionV relativeFrom="page">
            <wp:posOffset>8389620</wp:posOffset>
          </wp:positionV>
          <wp:extent cx="1868170" cy="2282190"/>
          <wp:effectExtent l="0" t="0" r="0" b="381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9B5390">
      <w:rPr>
        <w:rStyle w:val="Strong"/>
      </w:rPr>
      <w:t>Tas</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483EF0">
          <w:rPr>
            <w:rStyle w:val="Strong"/>
          </w:rPr>
          <w:t>TAFE – Imagine 2025-2035</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1B74C" w14:textId="39D46B09"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58242" behindDoc="0" locked="1" layoutInCell="1" allowOverlap="1" wp14:anchorId="212AEA36" wp14:editId="492DF419">
              <wp:simplePos x="0" y="0"/>
              <wp:positionH relativeFrom="page">
                <wp:posOffset>5740400</wp:posOffset>
              </wp:positionH>
              <wp:positionV relativeFrom="page">
                <wp:posOffset>9937750</wp:posOffset>
              </wp:positionV>
              <wp:extent cx="1648460" cy="647700"/>
              <wp:effectExtent l="0" t="0" r="889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48460" cy="647700"/>
                        <a:chOff x="506551" y="297009"/>
                        <a:chExt cx="1649803" cy="649075"/>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506551" y="297009"/>
                          <a:ext cx="1234767" cy="649075"/>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A81BC" id="Group 23" o:spid="_x0000_s1026" alt="&quot;&quot;" style="position:absolute;margin-left:452pt;margin-top:782.5pt;width:129.8pt;height:51pt;z-index:251658242;mso-position-horizontal-relative:page;mso-position-vertical-relative:page;mso-width-relative:margin;mso-height-relative:margin" coordorigin="5065,2970" coordsize="16498,6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5065;top:2970;width:12348;height:64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8241" behindDoc="1" locked="1" layoutInCell="1" allowOverlap="1" wp14:anchorId="597B6923" wp14:editId="6E7D4485">
          <wp:simplePos x="0" y="0"/>
          <wp:positionH relativeFrom="page">
            <wp:posOffset>0</wp:posOffset>
          </wp:positionH>
          <wp:positionV relativeFrom="page">
            <wp:posOffset>8394700</wp:posOffset>
          </wp:positionV>
          <wp:extent cx="1868170" cy="2282190"/>
          <wp:effectExtent l="0" t="0" r="0" b="3810"/>
          <wp:wrapNone/>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5B6465">
      <w:rPr>
        <w:szCs w:val="18"/>
      </w:rPr>
      <w:t>Tas</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483EF0">
          <w:rPr>
            <w:rStyle w:val="Strong"/>
            <w:szCs w:val="18"/>
          </w:rPr>
          <w:t>TAFE – Imagine 2025-2035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E6844" w14:textId="77777777" w:rsidR="001766E7" w:rsidRDefault="001766E7" w:rsidP="00C37A29">
      <w:pPr>
        <w:spacing w:after="0"/>
      </w:pPr>
      <w:r>
        <w:separator/>
      </w:r>
    </w:p>
  </w:footnote>
  <w:footnote w:type="continuationSeparator" w:id="0">
    <w:p w14:paraId="32491280" w14:textId="77777777" w:rsidR="001766E7" w:rsidRDefault="001766E7" w:rsidP="00C37A29">
      <w:pPr>
        <w:spacing w:after="0"/>
      </w:pPr>
      <w:r>
        <w:continuationSeparator/>
      </w:r>
    </w:p>
  </w:footnote>
  <w:footnote w:type="continuationNotice" w:id="1">
    <w:p w14:paraId="0F7F68D8" w14:textId="77777777" w:rsidR="001766E7" w:rsidRDefault="001766E7">
      <w:pPr>
        <w:spacing w:before="0" w:after="0" w:line="240" w:lineRule="auto"/>
      </w:pPr>
    </w:p>
  </w:footnote>
  <w:footnote w:id="2">
    <w:p w14:paraId="55B05841" w14:textId="53D44A75" w:rsidR="00947329" w:rsidRDefault="00947329">
      <w:pPr>
        <w:pStyle w:val="FootnoteText"/>
      </w:pPr>
      <w:r>
        <w:rPr>
          <w:rStyle w:val="FootnoteReference"/>
        </w:rPr>
        <w:footnoteRef/>
      </w:r>
      <w:r>
        <w:t xml:space="preserve"> Tasmanian Skills Plan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5FA96" w14:textId="77777777" w:rsidR="00D939C7" w:rsidRDefault="00D939C7">
    <w:pPr>
      <w:pStyle w:val="Header"/>
    </w:pPr>
    <w:r>
      <w:rPr>
        <w:noProof/>
      </w:rPr>
      <w:drawing>
        <wp:inline distT="0" distB="0" distL="0" distR="0" wp14:anchorId="1B4A8768" wp14:editId="15397035">
          <wp:extent cx="7560000" cy="10702800"/>
          <wp:effectExtent l="0" t="0" r="3175" b="381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0881D"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6" type="#_x0000_t75" style="width:39pt;height:35.5pt" o:bullet="t">
        <v:imagedata r:id="rId1" o:title="DOT-1"/>
      </v:shape>
    </w:pict>
  </w:numPicBullet>
  <w:numPicBullet w:numPicBulletId="1">
    <w:pict>
      <v:shape id="_x0000_i1527" type="#_x0000_t75" style="width:40.5pt;height:37pt" o:bullet="t">
        <v:imagedata r:id="rId2" o:title="DOT-2"/>
      </v:shape>
    </w:pict>
  </w:numPicBullet>
  <w:abstractNum w:abstractNumId="0" w15:restartNumberingAfterBreak="0">
    <w:nsid w:val="FFFFFF89"/>
    <w:multiLevelType w:val="singleLevel"/>
    <w:tmpl w:val="6A7A3D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B44E2"/>
    <w:multiLevelType w:val="hybridMultilevel"/>
    <w:tmpl w:val="94108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7B38B4"/>
    <w:multiLevelType w:val="hybridMultilevel"/>
    <w:tmpl w:val="45F2E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3A0384"/>
    <w:multiLevelType w:val="hybridMultilevel"/>
    <w:tmpl w:val="3F505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254E58"/>
    <w:multiLevelType w:val="hybridMultilevel"/>
    <w:tmpl w:val="837A5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4035E07"/>
    <w:multiLevelType w:val="hybridMultilevel"/>
    <w:tmpl w:val="0A5237B0"/>
    <w:lvl w:ilvl="0" w:tplc="AB0C9E2E">
      <w:start w:val="1"/>
      <w:numFmt w:val="bullet"/>
      <w:lvlText w:val=""/>
      <w:lvlJc w:val="left"/>
      <w:pPr>
        <w:ind w:left="1440" w:hanging="360"/>
      </w:pPr>
      <w:rPr>
        <w:rFonts w:ascii="Symbol" w:hAnsi="Symbol"/>
      </w:rPr>
    </w:lvl>
    <w:lvl w:ilvl="1" w:tplc="DE4E06D4">
      <w:start w:val="1"/>
      <w:numFmt w:val="bullet"/>
      <w:lvlText w:val=""/>
      <w:lvlJc w:val="left"/>
      <w:pPr>
        <w:ind w:left="1440" w:hanging="360"/>
      </w:pPr>
      <w:rPr>
        <w:rFonts w:ascii="Symbol" w:hAnsi="Symbol"/>
      </w:rPr>
    </w:lvl>
    <w:lvl w:ilvl="2" w:tplc="6C22ED46">
      <w:start w:val="1"/>
      <w:numFmt w:val="bullet"/>
      <w:lvlText w:val=""/>
      <w:lvlJc w:val="left"/>
      <w:pPr>
        <w:ind w:left="1440" w:hanging="360"/>
      </w:pPr>
      <w:rPr>
        <w:rFonts w:ascii="Symbol" w:hAnsi="Symbol"/>
      </w:rPr>
    </w:lvl>
    <w:lvl w:ilvl="3" w:tplc="306AA576">
      <w:start w:val="1"/>
      <w:numFmt w:val="bullet"/>
      <w:lvlText w:val=""/>
      <w:lvlJc w:val="left"/>
      <w:pPr>
        <w:ind w:left="1440" w:hanging="360"/>
      </w:pPr>
      <w:rPr>
        <w:rFonts w:ascii="Symbol" w:hAnsi="Symbol"/>
      </w:rPr>
    </w:lvl>
    <w:lvl w:ilvl="4" w:tplc="3E9A15BC">
      <w:start w:val="1"/>
      <w:numFmt w:val="bullet"/>
      <w:lvlText w:val=""/>
      <w:lvlJc w:val="left"/>
      <w:pPr>
        <w:ind w:left="1440" w:hanging="360"/>
      </w:pPr>
      <w:rPr>
        <w:rFonts w:ascii="Symbol" w:hAnsi="Symbol"/>
      </w:rPr>
    </w:lvl>
    <w:lvl w:ilvl="5" w:tplc="100C1B58">
      <w:start w:val="1"/>
      <w:numFmt w:val="bullet"/>
      <w:lvlText w:val=""/>
      <w:lvlJc w:val="left"/>
      <w:pPr>
        <w:ind w:left="1440" w:hanging="360"/>
      </w:pPr>
      <w:rPr>
        <w:rFonts w:ascii="Symbol" w:hAnsi="Symbol"/>
      </w:rPr>
    </w:lvl>
    <w:lvl w:ilvl="6" w:tplc="6BAE6786">
      <w:start w:val="1"/>
      <w:numFmt w:val="bullet"/>
      <w:lvlText w:val=""/>
      <w:lvlJc w:val="left"/>
      <w:pPr>
        <w:ind w:left="1440" w:hanging="360"/>
      </w:pPr>
      <w:rPr>
        <w:rFonts w:ascii="Symbol" w:hAnsi="Symbol"/>
      </w:rPr>
    </w:lvl>
    <w:lvl w:ilvl="7" w:tplc="1E027B3E">
      <w:start w:val="1"/>
      <w:numFmt w:val="bullet"/>
      <w:lvlText w:val=""/>
      <w:lvlJc w:val="left"/>
      <w:pPr>
        <w:ind w:left="1440" w:hanging="360"/>
      </w:pPr>
      <w:rPr>
        <w:rFonts w:ascii="Symbol" w:hAnsi="Symbol"/>
      </w:rPr>
    </w:lvl>
    <w:lvl w:ilvl="8" w:tplc="94E46B08">
      <w:start w:val="1"/>
      <w:numFmt w:val="bullet"/>
      <w:lvlText w:val=""/>
      <w:lvlJc w:val="left"/>
      <w:pPr>
        <w:ind w:left="1440" w:hanging="360"/>
      </w:pPr>
      <w:rPr>
        <w:rFonts w:ascii="Symbol" w:hAnsi="Symbol"/>
      </w:rPr>
    </w:lvl>
  </w:abstractNum>
  <w:abstractNum w:abstractNumId="8" w15:restartNumberingAfterBreak="0">
    <w:nsid w:val="141A637A"/>
    <w:multiLevelType w:val="hybridMultilevel"/>
    <w:tmpl w:val="F7088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2F1332"/>
    <w:multiLevelType w:val="hybridMultilevel"/>
    <w:tmpl w:val="18CED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AC719A"/>
    <w:multiLevelType w:val="hybridMultilevel"/>
    <w:tmpl w:val="D0141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EC2026"/>
    <w:multiLevelType w:val="hybridMultilevel"/>
    <w:tmpl w:val="A216A994"/>
    <w:lvl w:ilvl="0" w:tplc="FC96950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507A4"/>
    <w:multiLevelType w:val="hybridMultilevel"/>
    <w:tmpl w:val="BF70A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07713D"/>
    <w:multiLevelType w:val="hybridMultilevel"/>
    <w:tmpl w:val="318E5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6F1185"/>
    <w:multiLevelType w:val="multilevel"/>
    <w:tmpl w:val="2780CCB4"/>
    <w:lvl w:ilvl="0">
      <w:start w:val="1"/>
      <w:numFmt w:val="bullet"/>
      <w:lvlText w:val=""/>
      <w:lvlPicBulletId w:val="0"/>
      <w:lvlJc w:val="left"/>
      <w:pPr>
        <w:ind w:left="284" w:hanging="284"/>
      </w:pPr>
      <w:rPr>
        <w:rFonts w:ascii="Symbol" w:hAnsi="Symbol"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452A25DB"/>
    <w:multiLevelType w:val="hybridMultilevel"/>
    <w:tmpl w:val="E61AF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D70C98"/>
    <w:multiLevelType w:val="hybridMultilevel"/>
    <w:tmpl w:val="9ED60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D33BB7"/>
    <w:multiLevelType w:val="hybridMultilevel"/>
    <w:tmpl w:val="46688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9E081A"/>
    <w:multiLevelType w:val="hybridMultilevel"/>
    <w:tmpl w:val="D7322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B73D84"/>
    <w:multiLevelType w:val="multilevel"/>
    <w:tmpl w:val="50041352"/>
    <w:numStyleLink w:val="ListHeadings"/>
  </w:abstractNum>
  <w:abstractNum w:abstractNumId="21" w15:restartNumberingAfterBreak="0">
    <w:nsid w:val="596A0C8C"/>
    <w:multiLevelType w:val="multilevel"/>
    <w:tmpl w:val="97DAEA0E"/>
    <w:numStyleLink w:val="Numbering"/>
  </w:abstractNum>
  <w:abstractNum w:abstractNumId="22" w15:restartNumberingAfterBreak="0">
    <w:nsid w:val="60E1502C"/>
    <w:multiLevelType w:val="multilevel"/>
    <w:tmpl w:val="89B801F6"/>
    <w:styleLink w:val="Bullets"/>
    <w:lvl w:ilvl="0">
      <w:start w:val="1"/>
      <w:numFmt w:val="bullet"/>
      <w:lvlText w:val=""/>
      <w:lvlPicBulletId w:val="0"/>
      <w:lvlJc w:val="left"/>
      <w:pPr>
        <w:ind w:left="284" w:hanging="284"/>
      </w:pPr>
      <w:rPr>
        <w:rFonts w:ascii="Symbol" w:hAnsi="Symbol"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64EC6BBD"/>
    <w:multiLevelType w:val="hybridMultilevel"/>
    <w:tmpl w:val="DADEFA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667027E6"/>
    <w:multiLevelType w:val="hybridMultilevel"/>
    <w:tmpl w:val="974CA614"/>
    <w:lvl w:ilvl="0" w:tplc="D9368B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4A1296"/>
    <w:multiLevelType w:val="hybridMultilevel"/>
    <w:tmpl w:val="7D300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26339"/>
    <w:multiLevelType w:val="hybridMultilevel"/>
    <w:tmpl w:val="BE380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831466"/>
    <w:multiLevelType w:val="hybridMultilevel"/>
    <w:tmpl w:val="89AE783A"/>
    <w:lvl w:ilvl="0" w:tplc="BE2C2A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22031A"/>
    <w:multiLevelType w:val="hybridMultilevel"/>
    <w:tmpl w:val="6324F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BF2EE1"/>
    <w:multiLevelType w:val="hybridMultilevel"/>
    <w:tmpl w:val="51520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F01573"/>
    <w:multiLevelType w:val="hybridMultilevel"/>
    <w:tmpl w:val="086EB1BE"/>
    <w:lvl w:ilvl="0" w:tplc="511E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5E4353"/>
    <w:multiLevelType w:val="hybridMultilevel"/>
    <w:tmpl w:val="02027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261821"/>
    <w:multiLevelType w:val="hybridMultilevel"/>
    <w:tmpl w:val="B7D26D78"/>
    <w:lvl w:ilvl="0" w:tplc="0C090001">
      <w:start w:val="1"/>
      <w:numFmt w:val="bullet"/>
      <w:lvlText w:val=""/>
      <w:lvlJc w:val="left"/>
      <w:pPr>
        <w:ind w:left="720" w:hanging="360"/>
      </w:pPr>
      <w:rPr>
        <w:rFonts w:ascii="Symbol" w:hAnsi="Symbol" w:hint="default"/>
      </w:rPr>
    </w:lvl>
    <w:lvl w:ilvl="1" w:tplc="0744FF62">
      <w:numFmt w:val="bullet"/>
      <w:lvlText w:val="•"/>
      <w:lvlJc w:val="left"/>
      <w:pPr>
        <w:ind w:left="1800" w:hanging="720"/>
      </w:pPr>
      <w:rPr>
        <w:rFonts w:ascii="Aptos" w:eastAsiaTheme="minorEastAsia" w:hAnsi="Aptos" w:cstheme="minorBid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EB37ECE"/>
    <w:multiLevelType w:val="hybridMultilevel"/>
    <w:tmpl w:val="2A322356"/>
    <w:lvl w:ilvl="0" w:tplc="05A86F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9269155">
    <w:abstractNumId w:val="22"/>
  </w:num>
  <w:num w:numId="2" w16cid:durableId="1651907954">
    <w:abstractNumId w:val="6"/>
  </w:num>
  <w:num w:numId="3" w16cid:durableId="132794838">
    <w:abstractNumId w:val="4"/>
  </w:num>
  <w:num w:numId="4" w16cid:durableId="1448160931">
    <w:abstractNumId w:val="21"/>
  </w:num>
  <w:num w:numId="5" w16cid:durableId="1195733977">
    <w:abstractNumId w:val="20"/>
  </w:num>
  <w:num w:numId="6" w16cid:durableId="121000309">
    <w:abstractNumId w:val="9"/>
  </w:num>
  <w:num w:numId="7" w16cid:durableId="1680766023">
    <w:abstractNumId w:val="15"/>
  </w:num>
  <w:num w:numId="8" w16cid:durableId="1285887130">
    <w:abstractNumId w:val="7"/>
  </w:num>
  <w:num w:numId="9" w16cid:durableId="1033770385">
    <w:abstractNumId w:val="3"/>
  </w:num>
  <w:num w:numId="10" w16cid:durableId="1139302494">
    <w:abstractNumId w:val="18"/>
  </w:num>
  <w:num w:numId="11" w16cid:durableId="1762988002">
    <w:abstractNumId w:val="5"/>
  </w:num>
  <w:num w:numId="12" w16cid:durableId="258491929">
    <w:abstractNumId w:val="31"/>
  </w:num>
  <w:num w:numId="13" w16cid:durableId="1346177428">
    <w:abstractNumId w:val="13"/>
  </w:num>
  <w:num w:numId="14" w16cid:durableId="453259029">
    <w:abstractNumId w:val="26"/>
  </w:num>
  <w:num w:numId="15" w16cid:durableId="803423799">
    <w:abstractNumId w:val="28"/>
  </w:num>
  <w:num w:numId="16" w16cid:durableId="1992716014">
    <w:abstractNumId w:val="27"/>
  </w:num>
  <w:num w:numId="17" w16cid:durableId="440496687">
    <w:abstractNumId w:val="14"/>
  </w:num>
  <w:num w:numId="18" w16cid:durableId="791676767">
    <w:abstractNumId w:val="29"/>
  </w:num>
  <w:num w:numId="19" w16cid:durableId="383414475">
    <w:abstractNumId w:val="25"/>
  </w:num>
  <w:num w:numId="20" w16cid:durableId="1689746935">
    <w:abstractNumId w:val="17"/>
  </w:num>
  <w:num w:numId="21" w16cid:durableId="1434395751">
    <w:abstractNumId w:val="16"/>
  </w:num>
  <w:num w:numId="22" w16cid:durableId="1203784161">
    <w:abstractNumId w:val="33"/>
  </w:num>
  <w:num w:numId="23" w16cid:durableId="572663240">
    <w:abstractNumId w:val="12"/>
  </w:num>
  <w:num w:numId="24" w16cid:durableId="881984185">
    <w:abstractNumId w:val="32"/>
  </w:num>
  <w:num w:numId="25" w16cid:durableId="1382748092">
    <w:abstractNumId w:val="19"/>
  </w:num>
  <w:num w:numId="26" w16cid:durableId="442265144">
    <w:abstractNumId w:val="0"/>
  </w:num>
  <w:num w:numId="27" w16cid:durableId="1856576026">
    <w:abstractNumId w:val="11"/>
  </w:num>
  <w:num w:numId="28" w16cid:durableId="2077165367">
    <w:abstractNumId w:val="30"/>
  </w:num>
  <w:num w:numId="29" w16cid:durableId="180822785">
    <w:abstractNumId w:val="8"/>
  </w:num>
  <w:num w:numId="30" w16cid:durableId="1813788614">
    <w:abstractNumId w:val="24"/>
  </w:num>
  <w:num w:numId="31" w16cid:durableId="6795055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91204347">
    <w:abstractNumId w:val="12"/>
  </w:num>
  <w:num w:numId="33" w16cid:durableId="1137989681">
    <w:abstractNumId w:val="23"/>
  </w:num>
  <w:num w:numId="34" w16cid:durableId="527793771">
    <w:abstractNumId w:val="10"/>
  </w:num>
  <w:num w:numId="35" w16cid:durableId="1548570305">
    <w:abstractNumId w:val="1"/>
  </w:num>
  <w:num w:numId="36" w16cid:durableId="105010602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8D7"/>
    <w:rsid w:val="00001A5F"/>
    <w:rsid w:val="000037FF"/>
    <w:rsid w:val="00011738"/>
    <w:rsid w:val="00011AA3"/>
    <w:rsid w:val="00014622"/>
    <w:rsid w:val="000162D1"/>
    <w:rsid w:val="0002186F"/>
    <w:rsid w:val="00022294"/>
    <w:rsid w:val="00022CFE"/>
    <w:rsid w:val="0002357C"/>
    <w:rsid w:val="00023FC8"/>
    <w:rsid w:val="000247DF"/>
    <w:rsid w:val="000268DD"/>
    <w:rsid w:val="00027FCA"/>
    <w:rsid w:val="000300AF"/>
    <w:rsid w:val="00030702"/>
    <w:rsid w:val="000319B6"/>
    <w:rsid w:val="000336F3"/>
    <w:rsid w:val="000340D1"/>
    <w:rsid w:val="00036432"/>
    <w:rsid w:val="00037D79"/>
    <w:rsid w:val="00040873"/>
    <w:rsid w:val="00042798"/>
    <w:rsid w:val="000441CA"/>
    <w:rsid w:val="00045949"/>
    <w:rsid w:val="00046026"/>
    <w:rsid w:val="00050C03"/>
    <w:rsid w:val="00051BFB"/>
    <w:rsid w:val="00052EBD"/>
    <w:rsid w:val="00053277"/>
    <w:rsid w:val="0005536C"/>
    <w:rsid w:val="0005656C"/>
    <w:rsid w:val="0005696A"/>
    <w:rsid w:val="000569E6"/>
    <w:rsid w:val="000641F4"/>
    <w:rsid w:val="00064CE5"/>
    <w:rsid w:val="00064D08"/>
    <w:rsid w:val="00065807"/>
    <w:rsid w:val="00065EE5"/>
    <w:rsid w:val="00067FF1"/>
    <w:rsid w:val="000711F5"/>
    <w:rsid w:val="00071205"/>
    <w:rsid w:val="00071AC0"/>
    <w:rsid w:val="000724AE"/>
    <w:rsid w:val="000754A4"/>
    <w:rsid w:val="00076FBB"/>
    <w:rsid w:val="00077458"/>
    <w:rsid w:val="0008037D"/>
    <w:rsid w:val="0008302C"/>
    <w:rsid w:val="000836C2"/>
    <w:rsid w:val="00084D4B"/>
    <w:rsid w:val="00086C6C"/>
    <w:rsid w:val="00087938"/>
    <w:rsid w:val="0009649A"/>
    <w:rsid w:val="0009658C"/>
    <w:rsid w:val="000A10BA"/>
    <w:rsid w:val="000A1B74"/>
    <w:rsid w:val="000A1CC7"/>
    <w:rsid w:val="000A7014"/>
    <w:rsid w:val="000B4318"/>
    <w:rsid w:val="000B497F"/>
    <w:rsid w:val="000B4B95"/>
    <w:rsid w:val="000B4E1D"/>
    <w:rsid w:val="000B6FA6"/>
    <w:rsid w:val="000B78FC"/>
    <w:rsid w:val="000B7938"/>
    <w:rsid w:val="000C095E"/>
    <w:rsid w:val="000C259A"/>
    <w:rsid w:val="000C2D78"/>
    <w:rsid w:val="000C3883"/>
    <w:rsid w:val="000C580C"/>
    <w:rsid w:val="000C61E0"/>
    <w:rsid w:val="000C7B6D"/>
    <w:rsid w:val="000D0151"/>
    <w:rsid w:val="000D1DAA"/>
    <w:rsid w:val="000D3926"/>
    <w:rsid w:val="000D5C40"/>
    <w:rsid w:val="000D5D52"/>
    <w:rsid w:val="000D71B1"/>
    <w:rsid w:val="000E03B0"/>
    <w:rsid w:val="000E1228"/>
    <w:rsid w:val="000E2083"/>
    <w:rsid w:val="000E2BCB"/>
    <w:rsid w:val="000E562A"/>
    <w:rsid w:val="000E5BD0"/>
    <w:rsid w:val="000E5FD1"/>
    <w:rsid w:val="000E68E8"/>
    <w:rsid w:val="000E7611"/>
    <w:rsid w:val="000F1CAB"/>
    <w:rsid w:val="000F4789"/>
    <w:rsid w:val="000F59C6"/>
    <w:rsid w:val="00100110"/>
    <w:rsid w:val="00101A6F"/>
    <w:rsid w:val="00107A69"/>
    <w:rsid w:val="001116B7"/>
    <w:rsid w:val="00112E8F"/>
    <w:rsid w:val="00116C14"/>
    <w:rsid w:val="001176B7"/>
    <w:rsid w:val="0012185F"/>
    <w:rsid w:val="00121CE6"/>
    <w:rsid w:val="00122F47"/>
    <w:rsid w:val="00124056"/>
    <w:rsid w:val="001250B5"/>
    <w:rsid w:val="001268BC"/>
    <w:rsid w:val="001270D6"/>
    <w:rsid w:val="00130E37"/>
    <w:rsid w:val="00135CAA"/>
    <w:rsid w:val="00136D56"/>
    <w:rsid w:val="00141E4C"/>
    <w:rsid w:val="001424C2"/>
    <w:rsid w:val="00145410"/>
    <w:rsid w:val="00147999"/>
    <w:rsid w:val="001479E6"/>
    <w:rsid w:val="00160536"/>
    <w:rsid w:val="001606AC"/>
    <w:rsid w:val="0016465B"/>
    <w:rsid w:val="001650BF"/>
    <w:rsid w:val="001653F1"/>
    <w:rsid w:val="00166936"/>
    <w:rsid w:val="00170F53"/>
    <w:rsid w:val="00170F9E"/>
    <w:rsid w:val="001719C6"/>
    <w:rsid w:val="00171E2D"/>
    <w:rsid w:val="00173608"/>
    <w:rsid w:val="0017405B"/>
    <w:rsid w:val="00175E06"/>
    <w:rsid w:val="001766E7"/>
    <w:rsid w:val="001769A7"/>
    <w:rsid w:val="001808EC"/>
    <w:rsid w:val="00180A27"/>
    <w:rsid w:val="001834EC"/>
    <w:rsid w:val="0018403C"/>
    <w:rsid w:val="0018550C"/>
    <w:rsid w:val="00185B14"/>
    <w:rsid w:val="00186CB5"/>
    <w:rsid w:val="00190E1E"/>
    <w:rsid w:val="00191262"/>
    <w:rsid w:val="00192E13"/>
    <w:rsid w:val="00193394"/>
    <w:rsid w:val="001933C2"/>
    <w:rsid w:val="00194053"/>
    <w:rsid w:val="0019534B"/>
    <w:rsid w:val="001958A8"/>
    <w:rsid w:val="0019621F"/>
    <w:rsid w:val="001966A1"/>
    <w:rsid w:val="001A06BF"/>
    <w:rsid w:val="001A0D77"/>
    <w:rsid w:val="001A297F"/>
    <w:rsid w:val="001A68D7"/>
    <w:rsid w:val="001A697E"/>
    <w:rsid w:val="001A72E4"/>
    <w:rsid w:val="001A7E18"/>
    <w:rsid w:val="001B0761"/>
    <w:rsid w:val="001B091F"/>
    <w:rsid w:val="001B0FB1"/>
    <w:rsid w:val="001B227E"/>
    <w:rsid w:val="001B3FF2"/>
    <w:rsid w:val="001B5487"/>
    <w:rsid w:val="001B7684"/>
    <w:rsid w:val="001C1A8C"/>
    <w:rsid w:val="001C1DF5"/>
    <w:rsid w:val="001C2446"/>
    <w:rsid w:val="001C3F4F"/>
    <w:rsid w:val="001C4F03"/>
    <w:rsid w:val="001C7835"/>
    <w:rsid w:val="001C7CD7"/>
    <w:rsid w:val="001D19E6"/>
    <w:rsid w:val="001D37B0"/>
    <w:rsid w:val="001D43EC"/>
    <w:rsid w:val="001D63F5"/>
    <w:rsid w:val="001E0658"/>
    <w:rsid w:val="001E07BF"/>
    <w:rsid w:val="001E1B4D"/>
    <w:rsid w:val="001E4D04"/>
    <w:rsid w:val="001E5875"/>
    <w:rsid w:val="001E5F49"/>
    <w:rsid w:val="001E654B"/>
    <w:rsid w:val="001F13C1"/>
    <w:rsid w:val="001F263A"/>
    <w:rsid w:val="001F288A"/>
    <w:rsid w:val="001F3C18"/>
    <w:rsid w:val="001F4347"/>
    <w:rsid w:val="001F446D"/>
    <w:rsid w:val="001F6F52"/>
    <w:rsid w:val="0020076D"/>
    <w:rsid w:val="0020082D"/>
    <w:rsid w:val="00200E24"/>
    <w:rsid w:val="002012FC"/>
    <w:rsid w:val="00201703"/>
    <w:rsid w:val="00201C0F"/>
    <w:rsid w:val="002045A2"/>
    <w:rsid w:val="00205CB1"/>
    <w:rsid w:val="00205E1A"/>
    <w:rsid w:val="0020794F"/>
    <w:rsid w:val="00207DA2"/>
    <w:rsid w:val="00210735"/>
    <w:rsid w:val="002110DA"/>
    <w:rsid w:val="00212639"/>
    <w:rsid w:val="00217432"/>
    <w:rsid w:val="00217C45"/>
    <w:rsid w:val="00220041"/>
    <w:rsid w:val="00221AB7"/>
    <w:rsid w:val="002240FF"/>
    <w:rsid w:val="00230169"/>
    <w:rsid w:val="002313CC"/>
    <w:rsid w:val="002313FF"/>
    <w:rsid w:val="00232592"/>
    <w:rsid w:val="00237F14"/>
    <w:rsid w:val="0024108E"/>
    <w:rsid w:val="00242AD9"/>
    <w:rsid w:val="0024325C"/>
    <w:rsid w:val="00243B7A"/>
    <w:rsid w:val="00244BDD"/>
    <w:rsid w:val="002461FF"/>
    <w:rsid w:val="00246435"/>
    <w:rsid w:val="0024674D"/>
    <w:rsid w:val="00246BCF"/>
    <w:rsid w:val="002473D5"/>
    <w:rsid w:val="00247B25"/>
    <w:rsid w:val="00247C27"/>
    <w:rsid w:val="00250242"/>
    <w:rsid w:val="00253F7D"/>
    <w:rsid w:val="002573BE"/>
    <w:rsid w:val="00257435"/>
    <w:rsid w:val="00257C27"/>
    <w:rsid w:val="00260F83"/>
    <w:rsid w:val="002610E7"/>
    <w:rsid w:val="0026493A"/>
    <w:rsid w:val="00266AB4"/>
    <w:rsid w:val="00266B4D"/>
    <w:rsid w:val="00267845"/>
    <w:rsid w:val="00270834"/>
    <w:rsid w:val="00270A89"/>
    <w:rsid w:val="002718C1"/>
    <w:rsid w:val="002722C7"/>
    <w:rsid w:val="00272B0E"/>
    <w:rsid w:val="00276343"/>
    <w:rsid w:val="00276DE3"/>
    <w:rsid w:val="00277C53"/>
    <w:rsid w:val="00280987"/>
    <w:rsid w:val="002814E6"/>
    <w:rsid w:val="00281873"/>
    <w:rsid w:val="00282D5E"/>
    <w:rsid w:val="0028351C"/>
    <w:rsid w:val="00284EAE"/>
    <w:rsid w:val="00290620"/>
    <w:rsid w:val="002A075D"/>
    <w:rsid w:val="002A0B18"/>
    <w:rsid w:val="002A2565"/>
    <w:rsid w:val="002A306F"/>
    <w:rsid w:val="002A485E"/>
    <w:rsid w:val="002A6D0A"/>
    <w:rsid w:val="002B0FD3"/>
    <w:rsid w:val="002B148C"/>
    <w:rsid w:val="002B2704"/>
    <w:rsid w:val="002B2B42"/>
    <w:rsid w:val="002B44E7"/>
    <w:rsid w:val="002B5A8A"/>
    <w:rsid w:val="002B6132"/>
    <w:rsid w:val="002B7C53"/>
    <w:rsid w:val="002C2374"/>
    <w:rsid w:val="002C277B"/>
    <w:rsid w:val="002C4498"/>
    <w:rsid w:val="002C5D97"/>
    <w:rsid w:val="002C66F6"/>
    <w:rsid w:val="002D24BF"/>
    <w:rsid w:val="002D3C33"/>
    <w:rsid w:val="002D4072"/>
    <w:rsid w:val="002D671D"/>
    <w:rsid w:val="002E0EC2"/>
    <w:rsid w:val="002E25C9"/>
    <w:rsid w:val="002E35DA"/>
    <w:rsid w:val="002E507D"/>
    <w:rsid w:val="002E5193"/>
    <w:rsid w:val="002E575F"/>
    <w:rsid w:val="002E6388"/>
    <w:rsid w:val="002F11BB"/>
    <w:rsid w:val="002F3AEE"/>
    <w:rsid w:val="002F3F03"/>
    <w:rsid w:val="002F4F6B"/>
    <w:rsid w:val="002F6C59"/>
    <w:rsid w:val="003008BD"/>
    <w:rsid w:val="003033DA"/>
    <w:rsid w:val="00304F8E"/>
    <w:rsid w:val="00305171"/>
    <w:rsid w:val="0030591F"/>
    <w:rsid w:val="003068D0"/>
    <w:rsid w:val="00306999"/>
    <w:rsid w:val="00311576"/>
    <w:rsid w:val="00311A2D"/>
    <w:rsid w:val="0031227C"/>
    <w:rsid w:val="00312B04"/>
    <w:rsid w:val="0032049E"/>
    <w:rsid w:val="00320D97"/>
    <w:rsid w:val="00320DAF"/>
    <w:rsid w:val="00321B8D"/>
    <w:rsid w:val="0032359C"/>
    <w:rsid w:val="00324BDD"/>
    <w:rsid w:val="00326AD3"/>
    <w:rsid w:val="00326F87"/>
    <w:rsid w:val="00327265"/>
    <w:rsid w:val="003276EE"/>
    <w:rsid w:val="00342A8C"/>
    <w:rsid w:val="00344306"/>
    <w:rsid w:val="0034443E"/>
    <w:rsid w:val="00346563"/>
    <w:rsid w:val="0034680A"/>
    <w:rsid w:val="00351342"/>
    <w:rsid w:val="00351489"/>
    <w:rsid w:val="00353802"/>
    <w:rsid w:val="0035436D"/>
    <w:rsid w:val="00355F43"/>
    <w:rsid w:val="003562EC"/>
    <w:rsid w:val="003566F2"/>
    <w:rsid w:val="00357F6F"/>
    <w:rsid w:val="00361B69"/>
    <w:rsid w:val="00362279"/>
    <w:rsid w:val="003629BE"/>
    <w:rsid w:val="00363FF8"/>
    <w:rsid w:val="00364F67"/>
    <w:rsid w:val="003652F3"/>
    <w:rsid w:val="00366A0A"/>
    <w:rsid w:val="0036756F"/>
    <w:rsid w:val="00371119"/>
    <w:rsid w:val="00372200"/>
    <w:rsid w:val="003744BE"/>
    <w:rsid w:val="0037677A"/>
    <w:rsid w:val="0037721D"/>
    <w:rsid w:val="0037741D"/>
    <w:rsid w:val="0038102A"/>
    <w:rsid w:val="0038132D"/>
    <w:rsid w:val="0038229C"/>
    <w:rsid w:val="003830DE"/>
    <w:rsid w:val="00384D3B"/>
    <w:rsid w:val="00384EED"/>
    <w:rsid w:val="0038668A"/>
    <w:rsid w:val="00392C2F"/>
    <w:rsid w:val="0039328F"/>
    <w:rsid w:val="003962F0"/>
    <w:rsid w:val="00397269"/>
    <w:rsid w:val="00397AB4"/>
    <w:rsid w:val="003A1F52"/>
    <w:rsid w:val="003A2842"/>
    <w:rsid w:val="003A4249"/>
    <w:rsid w:val="003A4C51"/>
    <w:rsid w:val="003A5930"/>
    <w:rsid w:val="003A6190"/>
    <w:rsid w:val="003A6998"/>
    <w:rsid w:val="003A6D68"/>
    <w:rsid w:val="003B1352"/>
    <w:rsid w:val="003B327F"/>
    <w:rsid w:val="003C0C51"/>
    <w:rsid w:val="003C344F"/>
    <w:rsid w:val="003C5D76"/>
    <w:rsid w:val="003C6107"/>
    <w:rsid w:val="003D029F"/>
    <w:rsid w:val="003D09A7"/>
    <w:rsid w:val="003D1403"/>
    <w:rsid w:val="003D23A3"/>
    <w:rsid w:val="003D5856"/>
    <w:rsid w:val="003D5DBA"/>
    <w:rsid w:val="003D6C1B"/>
    <w:rsid w:val="003D7189"/>
    <w:rsid w:val="003E0B22"/>
    <w:rsid w:val="003E0C74"/>
    <w:rsid w:val="003E32DC"/>
    <w:rsid w:val="003E5E2F"/>
    <w:rsid w:val="003F1676"/>
    <w:rsid w:val="003F1EE8"/>
    <w:rsid w:val="003F261F"/>
    <w:rsid w:val="003F647C"/>
    <w:rsid w:val="004007CA"/>
    <w:rsid w:val="004015AA"/>
    <w:rsid w:val="004019F7"/>
    <w:rsid w:val="004023DA"/>
    <w:rsid w:val="00404D9B"/>
    <w:rsid w:val="00404E4F"/>
    <w:rsid w:val="00405C3F"/>
    <w:rsid w:val="004127A2"/>
    <w:rsid w:val="00414502"/>
    <w:rsid w:val="00414851"/>
    <w:rsid w:val="00414E7D"/>
    <w:rsid w:val="00414F99"/>
    <w:rsid w:val="004152A8"/>
    <w:rsid w:val="00415FE3"/>
    <w:rsid w:val="00416798"/>
    <w:rsid w:val="00416D09"/>
    <w:rsid w:val="00417B90"/>
    <w:rsid w:val="004210AE"/>
    <w:rsid w:val="00422E47"/>
    <w:rsid w:val="0042339A"/>
    <w:rsid w:val="0042508F"/>
    <w:rsid w:val="00425D14"/>
    <w:rsid w:val="00426AE3"/>
    <w:rsid w:val="0042785C"/>
    <w:rsid w:val="004304ED"/>
    <w:rsid w:val="004317C5"/>
    <w:rsid w:val="004344CA"/>
    <w:rsid w:val="004361AA"/>
    <w:rsid w:val="004364C6"/>
    <w:rsid w:val="00436663"/>
    <w:rsid w:val="00436B29"/>
    <w:rsid w:val="00440D83"/>
    <w:rsid w:val="0044123E"/>
    <w:rsid w:val="00442273"/>
    <w:rsid w:val="00442AD8"/>
    <w:rsid w:val="00443164"/>
    <w:rsid w:val="00445A24"/>
    <w:rsid w:val="00445B64"/>
    <w:rsid w:val="00445F26"/>
    <w:rsid w:val="004466C4"/>
    <w:rsid w:val="0045063F"/>
    <w:rsid w:val="004515C0"/>
    <w:rsid w:val="00451FFA"/>
    <w:rsid w:val="0045212D"/>
    <w:rsid w:val="004522AE"/>
    <w:rsid w:val="004522C9"/>
    <w:rsid w:val="004522E0"/>
    <w:rsid w:val="004536E4"/>
    <w:rsid w:val="004541BF"/>
    <w:rsid w:val="0045459A"/>
    <w:rsid w:val="004571B1"/>
    <w:rsid w:val="00460343"/>
    <w:rsid w:val="00461CFA"/>
    <w:rsid w:val="004635FD"/>
    <w:rsid w:val="00464AE9"/>
    <w:rsid w:val="00465BE3"/>
    <w:rsid w:val="004700C3"/>
    <w:rsid w:val="0047077B"/>
    <w:rsid w:val="00473469"/>
    <w:rsid w:val="00481646"/>
    <w:rsid w:val="004818A3"/>
    <w:rsid w:val="00483EF0"/>
    <w:rsid w:val="00485ADB"/>
    <w:rsid w:val="00485F31"/>
    <w:rsid w:val="00486090"/>
    <w:rsid w:val="0048776D"/>
    <w:rsid w:val="004877BA"/>
    <w:rsid w:val="004912C2"/>
    <w:rsid w:val="00492629"/>
    <w:rsid w:val="00493695"/>
    <w:rsid w:val="00493D33"/>
    <w:rsid w:val="00496AE7"/>
    <w:rsid w:val="00497A35"/>
    <w:rsid w:val="00497FF7"/>
    <w:rsid w:val="004A2721"/>
    <w:rsid w:val="004A2874"/>
    <w:rsid w:val="004A29D3"/>
    <w:rsid w:val="004A439D"/>
    <w:rsid w:val="004A4AC7"/>
    <w:rsid w:val="004A7C0F"/>
    <w:rsid w:val="004B0792"/>
    <w:rsid w:val="004B1312"/>
    <w:rsid w:val="004B2B17"/>
    <w:rsid w:val="004B5B97"/>
    <w:rsid w:val="004B609E"/>
    <w:rsid w:val="004B6D80"/>
    <w:rsid w:val="004B74A3"/>
    <w:rsid w:val="004B7829"/>
    <w:rsid w:val="004C0765"/>
    <w:rsid w:val="004C1757"/>
    <w:rsid w:val="004C3327"/>
    <w:rsid w:val="004C3726"/>
    <w:rsid w:val="004C3D48"/>
    <w:rsid w:val="004C68D7"/>
    <w:rsid w:val="004C6E56"/>
    <w:rsid w:val="004D1E39"/>
    <w:rsid w:val="004D6274"/>
    <w:rsid w:val="004D6EA6"/>
    <w:rsid w:val="004E066E"/>
    <w:rsid w:val="004E0833"/>
    <w:rsid w:val="004E167F"/>
    <w:rsid w:val="004E1B34"/>
    <w:rsid w:val="004E28C6"/>
    <w:rsid w:val="004E2A0C"/>
    <w:rsid w:val="004E2FED"/>
    <w:rsid w:val="004E343F"/>
    <w:rsid w:val="004E7652"/>
    <w:rsid w:val="004E7AAF"/>
    <w:rsid w:val="004E7E0D"/>
    <w:rsid w:val="004E7F60"/>
    <w:rsid w:val="004F1080"/>
    <w:rsid w:val="004F1277"/>
    <w:rsid w:val="004F138F"/>
    <w:rsid w:val="004F3CEF"/>
    <w:rsid w:val="004F50D5"/>
    <w:rsid w:val="004F6273"/>
    <w:rsid w:val="004F677A"/>
    <w:rsid w:val="004F78A0"/>
    <w:rsid w:val="0050170D"/>
    <w:rsid w:val="00501DF7"/>
    <w:rsid w:val="00502679"/>
    <w:rsid w:val="00504FFA"/>
    <w:rsid w:val="005058BC"/>
    <w:rsid w:val="00505E1D"/>
    <w:rsid w:val="0050670B"/>
    <w:rsid w:val="005067AF"/>
    <w:rsid w:val="00511FFE"/>
    <w:rsid w:val="005141E8"/>
    <w:rsid w:val="00516D03"/>
    <w:rsid w:val="00517441"/>
    <w:rsid w:val="00521D0F"/>
    <w:rsid w:val="00521E88"/>
    <w:rsid w:val="0052253B"/>
    <w:rsid w:val="005226AF"/>
    <w:rsid w:val="00524DC0"/>
    <w:rsid w:val="00525F8C"/>
    <w:rsid w:val="00526817"/>
    <w:rsid w:val="0053132A"/>
    <w:rsid w:val="005320A5"/>
    <w:rsid w:val="005322AC"/>
    <w:rsid w:val="0053434E"/>
    <w:rsid w:val="00536292"/>
    <w:rsid w:val="00542AE4"/>
    <w:rsid w:val="00545011"/>
    <w:rsid w:val="00550469"/>
    <w:rsid w:val="00550704"/>
    <w:rsid w:val="00550B3F"/>
    <w:rsid w:val="00550C99"/>
    <w:rsid w:val="00553159"/>
    <w:rsid w:val="00553391"/>
    <w:rsid w:val="00553413"/>
    <w:rsid w:val="005545C3"/>
    <w:rsid w:val="00561341"/>
    <w:rsid w:val="00561915"/>
    <w:rsid w:val="00561A15"/>
    <w:rsid w:val="0056283E"/>
    <w:rsid w:val="00562C0D"/>
    <w:rsid w:val="00563AD3"/>
    <w:rsid w:val="005661A4"/>
    <w:rsid w:val="0056720E"/>
    <w:rsid w:val="005733E3"/>
    <w:rsid w:val="0057489B"/>
    <w:rsid w:val="005748BE"/>
    <w:rsid w:val="005762D5"/>
    <w:rsid w:val="00577096"/>
    <w:rsid w:val="005806D3"/>
    <w:rsid w:val="005810AC"/>
    <w:rsid w:val="005812E5"/>
    <w:rsid w:val="005817E8"/>
    <w:rsid w:val="00582A87"/>
    <w:rsid w:val="0058369E"/>
    <w:rsid w:val="005851C4"/>
    <w:rsid w:val="00586BE6"/>
    <w:rsid w:val="005903E9"/>
    <w:rsid w:val="005915A8"/>
    <w:rsid w:val="00592987"/>
    <w:rsid w:val="00593314"/>
    <w:rsid w:val="00594496"/>
    <w:rsid w:val="0059504A"/>
    <w:rsid w:val="005959EB"/>
    <w:rsid w:val="0059651E"/>
    <w:rsid w:val="005A03A5"/>
    <w:rsid w:val="005A1476"/>
    <w:rsid w:val="005A1829"/>
    <w:rsid w:val="005A3E65"/>
    <w:rsid w:val="005B1753"/>
    <w:rsid w:val="005B1AB0"/>
    <w:rsid w:val="005B3B4B"/>
    <w:rsid w:val="005B3CF0"/>
    <w:rsid w:val="005B45DA"/>
    <w:rsid w:val="005B6465"/>
    <w:rsid w:val="005C18B3"/>
    <w:rsid w:val="005C20AE"/>
    <w:rsid w:val="005C26EA"/>
    <w:rsid w:val="005C3AFC"/>
    <w:rsid w:val="005C40B5"/>
    <w:rsid w:val="005C641B"/>
    <w:rsid w:val="005C6618"/>
    <w:rsid w:val="005C6C69"/>
    <w:rsid w:val="005D02B0"/>
    <w:rsid w:val="005D1DF9"/>
    <w:rsid w:val="005D1E27"/>
    <w:rsid w:val="005D258E"/>
    <w:rsid w:val="005D357A"/>
    <w:rsid w:val="005D49A5"/>
    <w:rsid w:val="005D5FDB"/>
    <w:rsid w:val="005D72EF"/>
    <w:rsid w:val="005D7408"/>
    <w:rsid w:val="005D7DFA"/>
    <w:rsid w:val="005E1D42"/>
    <w:rsid w:val="005E25F7"/>
    <w:rsid w:val="005E2D46"/>
    <w:rsid w:val="005E43D4"/>
    <w:rsid w:val="005E5879"/>
    <w:rsid w:val="005E6797"/>
    <w:rsid w:val="005F1957"/>
    <w:rsid w:val="005F3260"/>
    <w:rsid w:val="005F4797"/>
    <w:rsid w:val="00601F51"/>
    <w:rsid w:val="00602997"/>
    <w:rsid w:val="00603FD5"/>
    <w:rsid w:val="00605048"/>
    <w:rsid w:val="0060703A"/>
    <w:rsid w:val="00607056"/>
    <w:rsid w:val="0060751E"/>
    <w:rsid w:val="00612534"/>
    <w:rsid w:val="00613955"/>
    <w:rsid w:val="0061572E"/>
    <w:rsid w:val="00616DC8"/>
    <w:rsid w:val="006204A1"/>
    <w:rsid w:val="00620E30"/>
    <w:rsid w:val="006237CC"/>
    <w:rsid w:val="00624B7C"/>
    <w:rsid w:val="006256FF"/>
    <w:rsid w:val="006300D2"/>
    <w:rsid w:val="006324AD"/>
    <w:rsid w:val="00633ADD"/>
    <w:rsid w:val="00633BBA"/>
    <w:rsid w:val="00640078"/>
    <w:rsid w:val="00640987"/>
    <w:rsid w:val="006415EB"/>
    <w:rsid w:val="006428BE"/>
    <w:rsid w:val="00642C64"/>
    <w:rsid w:val="00643019"/>
    <w:rsid w:val="00643A3C"/>
    <w:rsid w:val="00647105"/>
    <w:rsid w:val="006509FA"/>
    <w:rsid w:val="00651BFB"/>
    <w:rsid w:val="006528C6"/>
    <w:rsid w:val="00652C81"/>
    <w:rsid w:val="00653080"/>
    <w:rsid w:val="00653E9E"/>
    <w:rsid w:val="006553F0"/>
    <w:rsid w:val="00655EFE"/>
    <w:rsid w:val="00657F6E"/>
    <w:rsid w:val="006602D7"/>
    <w:rsid w:val="00660A12"/>
    <w:rsid w:val="00663FE3"/>
    <w:rsid w:val="006650E7"/>
    <w:rsid w:val="006655B9"/>
    <w:rsid w:val="00665C11"/>
    <w:rsid w:val="006661C5"/>
    <w:rsid w:val="006676F4"/>
    <w:rsid w:val="00670B30"/>
    <w:rsid w:val="00672A87"/>
    <w:rsid w:val="00674A6B"/>
    <w:rsid w:val="00675039"/>
    <w:rsid w:val="0067542C"/>
    <w:rsid w:val="00675955"/>
    <w:rsid w:val="0068181A"/>
    <w:rsid w:val="00681976"/>
    <w:rsid w:val="006822C0"/>
    <w:rsid w:val="0068325F"/>
    <w:rsid w:val="00683D8A"/>
    <w:rsid w:val="00684879"/>
    <w:rsid w:val="006863E0"/>
    <w:rsid w:val="00686522"/>
    <w:rsid w:val="006868AE"/>
    <w:rsid w:val="0068724F"/>
    <w:rsid w:val="0069113B"/>
    <w:rsid w:val="00692A5A"/>
    <w:rsid w:val="006931E3"/>
    <w:rsid w:val="00696B1A"/>
    <w:rsid w:val="006A07B6"/>
    <w:rsid w:val="006A0E33"/>
    <w:rsid w:val="006A10C3"/>
    <w:rsid w:val="006A1DEF"/>
    <w:rsid w:val="006A1F69"/>
    <w:rsid w:val="006A2285"/>
    <w:rsid w:val="006A2AB0"/>
    <w:rsid w:val="006A43B1"/>
    <w:rsid w:val="006A43B3"/>
    <w:rsid w:val="006A4D83"/>
    <w:rsid w:val="006A5918"/>
    <w:rsid w:val="006B3AAC"/>
    <w:rsid w:val="006B5DBA"/>
    <w:rsid w:val="006B6B45"/>
    <w:rsid w:val="006B7EA6"/>
    <w:rsid w:val="006C0984"/>
    <w:rsid w:val="006C14DE"/>
    <w:rsid w:val="006C1E89"/>
    <w:rsid w:val="006C3AF4"/>
    <w:rsid w:val="006C3F2F"/>
    <w:rsid w:val="006C451D"/>
    <w:rsid w:val="006C4AF4"/>
    <w:rsid w:val="006C5312"/>
    <w:rsid w:val="006D1A46"/>
    <w:rsid w:val="006D3F2F"/>
    <w:rsid w:val="006D49F9"/>
    <w:rsid w:val="006D56AB"/>
    <w:rsid w:val="006D5D76"/>
    <w:rsid w:val="006D72AC"/>
    <w:rsid w:val="006E0AF4"/>
    <w:rsid w:val="006E3536"/>
    <w:rsid w:val="006E3648"/>
    <w:rsid w:val="006E4F5A"/>
    <w:rsid w:val="006E620C"/>
    <w:rsid w:val="006E6DB9"/>
    <w:rsid w:val="006E72D8"/>
    <w:rsid w:val="006F0728"/>
    <w:rsid w:val="006F161E"/>
    <w:rsid w:val="006F1FF9"/>
    <w:rsid w:val="006F47CC"/>
    <w:rsid w:val="006F58E2"/>
    <w:rsid w:val="006F5D50"/>
    <w:rsid w:val="007042B1"/>
    <w:rsid w:val="007072DC"/>
    <w:rsid w:val="007077DD"/>
    <w:rsid w:val="00707B89"/>
    <w:rsid w:val="00710871"/>
    <w:rsid w:val="00711A2F"/>
    <w:rsid w:val="007123C3"/>
    <w:rsid w:val="00713217"/>
    <w:rsid w:val="00714488"/>
    <w:rsid w:val="00715333"/>
    <w:rsid w:val="0071658D"/>
    <w:rsid w:val="00716653"/>
    <w:rsid w:val="00717977"/>
    <w:rsid w:val="00717FBB"/>
    <w:rsid w:val="00721719"/>
    <w:rsid w:val="007217A6"/>
    <w:rsid w:val="0072309E"/>
    <w:rsid w:val="00723688"/>
    <w:rsid w:val="00723F48"/>
    <w:rsid w:val="007241BA"/>
    <w:rsid w:val="0072449D"/>
    <w:rsid w:val="00724C76"/>
    <w:rsid w:val="00726AFA"/>
    <w:rsid w:val="0072785C"/>
    <w:rsid w:val="00730C43"/>
    <w:rsid w:val="00731CA2"/>
    <w:rsid w:val="007353AA"/>
    <w:rsid w:val="00735751"/>
    <w:rsid w:val="00737712"/>
    <w:rsid w:val="007378B0"/>
    <w:rsid w:val="00737ACB"/>
    <w:rsid w:val="00741BD4"/>
    <w:rsid w:val="00741E7F"/>
    <w:rsid w:val="007432EC"/>
    <w:rsid w:val="00744048"/>
    <w:rsid w:val="00744AD9"/>
    <w:rsid w:val="007467C9"/>
    <w:rsid w:val="0075103C"/>
    <w:rsid w:val="00751085"/>
    <w:rsid w:val="00754C22"/>
    <w:rsid w:val="00754D86"/>
    <w:rsid w:val="0075615C"/>
    <w:rsid w:val="0076036C"/>
    <w:rsid w:val="0076384E"/>
    <w:rsid w:val="00764328"/>
    <w:rsid w:val="007651BA"/>
    <w:rsid w:val="00765E5F"/>
    <w:rsid w:val="00766350"/>
    <w:rsid w:val="00767709"/>
    <w:rsid w:val="00767978"/>
    <w:rsid w:val="00772FED"/>
    <w:rsid w:val="00773CFB"/>
    <w:rsid w:val="00774E1F"/>
    <w:rsid w:val="007769FF"/>
    <w:rsid w:val="00777443"/>
    <w:rsid w:val="0077753A"/>
    <w:rsid w:val="007776E1"/>
    <w:rsid w:val="00777F00"/>
    <w:rsid w:val="00782A5D"/>
    <w:rsid w:val="00790071"/>
    <w:rsid w:val="00791159"/>
    <w:rsid w:val="00791E4E"/>
    <w:rsid w:val="00793255"/>
    <w:rsid w:val="00793284"/>
    <w:rsid w:val="00793B0A"/>
    <w:rsid w:val="00795438"/>
    <w:rsid w:val="007958AC"/>
    <w:rsid w:val="007A0363"/>
    <w:rsid w:val="007A0447"/>
    <w:rsid w:val="007A080C"/>
    <w:rsid w:val="007A20E0"/>
    <w:rsid w:val="007A28E4"/>
    <w:rsid w:val="007A3128"/>
    <w:rsid w:val="007A4C08"/>
    <w:rsid w:val="007A5EC6"/>
    <w:rsid w:val="007A7D0D"/>
    <w:rsid w:val="007B12B0"/>
    <w:rsid w:val="007B37D8"/>
    <w:rsid w:val="007C044E"/>
    <w:rsid w:val="007C13C9"/>
    <w:rsid w:val="007C1B07"/>
    <w:rsid w:val="007C2DA9"/>
    <w:rsid w:val="007C505E"/>
    <w:rsid w:val="007C594F"/>
    <w:rsid w:val="007C5C2A"/>
    <w:rsid w:val="007C6ADA"/>
    <w:rsid w:val="007C70AD"/>
    <w:rsid w:val="007C7236"/>
    <w:rsid w:val="007C7F04"/>
    <w:rsid w:val="007D00A2"/>
    <w:rsid w:val="007D0544"/>
    <w:rsid w:val="007D14BD"/>
    <w:rsid w:val="007D2606"/>
    <w:rsid w:val="007D2821"/>
    <w:rsid w:val="007D4285"/>
    <w:rsid w:val="007D4308"/>
    <w:rsid w:val="007D4CB0"/>
    <w:rsid w:val="007D4D95"/>
    <w:rsid w:val="007D5238"/>
    <w:rsid w:val="007D5AA0"/>
    <w:rsid w:val="007E02C4"/>
    <w:rsid w:val="007E07E4"/>
    <w:rsid w:val="007E2607"/>
    <w:rsid w:val="007E47ED"/>
    <w:rsid w:val="007E55A9"/>
    <w:rsid w:val="007F26F3"/>
    <w:rsid w:val="007F2E67"/>
    <w:rsid w:val="007F3BFA"/>
    <w:rsid w:val="007F46F5"/>
    <w:rsid w:val="007F4B5D"/>
    <w:rsid w:val="0080171C"/>
    <w:rsid w:val="00804A2F"/>
    <w:rsid w:val="00804D3F"/>
    <w:rsid w:val="00806F78"/>
    <w:rsid w:val="00807850"/>
    <w:rsid w:val="00807AF3"/>
    <w:rsid w:val="008102C2"/>
    <w:rsid w:val="008139CE"/>
    <w:rsid w:val="00813E1A"/>
    <w:rsid w:val="0081477F"/>
    <w:rsid w:val="0081533C"/>
    <w:rsid w:val="00815F55"/>
    <w:rsid w:val="00816C81"/>
    <w:rsid w:val="008171D0"/>
    <w:rsid w:val="00820FB1"/>
    <w:rsid w:val="00821160"/>
    <w:rsid w:val="008236FB"/>
    <w:rsid w:val="00823BF7"/>
    <w:rsid w:val="00826E55"/>
    <w:rsid w:val="008303AF"/>
    <w:rsid w:val="008305CD"/>
    <w:rsid w:val="00833A6D"/>
    <w:rsid w:val="00835B97"/>
    <w:rsid w:val="00836224"/>
    <w:rsid w:val="00840707"/>
    <w:rsid w:val="0084167A"/>
    <w:rsid w:val="00841C5F"/>
    <w:rsid w:val="00842089"/>
    <w:rsid w:val="00844665"/>
    <w:rsid w:val="00847D28"/>
    <w:rsid w:val="008500FE"/>
    <w:rsid w:val="0085129D"/>
    <w:rsid w:val="00851921"/>
    <w:rsid w:val="0085439B"/>
    <w:rsid w:val="00855658"/>
    <w:rsid w:val="00857936"/>
    <w:rsid w:val="00861306"/>
    <w:rsid w:val="00866EB7"/>
    <w:rsid w:val="00870B3B"/>
    <w:rsid w:val="008745BB"/>
    <w:rsid w:val="00874921"/>
    <w:rsid w:val="00875D11"/>
    <w:rsid w:val="008770B2"/>
    <w:rsid w:val="00877D5A"/>
    <w:rsid w:val="00882478"/>
    <w:rsid w:val="00882A5C"/>
    <w:rsid w:val="00883416"/>
    <w:rsid w:val="00883A69"/>
    <w:rsid w:val="0088452B"/>
    <w:rsid w:val="00885045"/>
    <w:rsid w:val="0088581C"/>
    <w:rsid w:val="008862CA"/>
    <w:rsid w:val="008867BC"/>
    <w:rsid w:val="0089151A"/>
    <w:rsid w:val="00893C06"/>
    <w:rsid w:val="00893FB0"/>
    <w:rsid w:val="008941DC"/>
    <w:rsid w:val="008A25E4"/>
    <w:rsid w:val="008A58C5"/>
    <w:rsid w:val="008A6679"/>
    <w:rsid w:val="008B05C3"/>
    <w:rsid w:val="008B259B"/>
    <w:rsid w:val="008B311F"/>
    <w:rsid w:val="008B3593"/>
    <w:rsid w:val="008B3E03"/>
    <w:rsid w:val="008B413A"/>
    <w:rsid w:val="008B45A3"/>
    <w:rsid w:val="008B4965"/>
    <w:rsid w:val="008B5365"/>
    <w:rsid w:val="008C23E9"/>
    <w:rsid w:val="008C3886"/>
    <w:rsid w:val="008C4E59"/>
    <w:rsid w:val="008C5DE5"/>
    <w:rsid w:val="008D1540"/>
    <w:rsid w:val="008D1733"/>
    <w:rsid w:val="008D1ABD"/>
    <w:rsid w:val="008D203F"/>
    <w:rsid w:val="008D2464"/>
    <w:rsid w:val="008D34F5"/>
    <w:rsid w:val="008D3B55"/>
    <w:rsid w:val="008D409D"/>
    <w:rsid w:val="008D4E2A"/>
    <w:rsid w:val="008D5135"/>
    <w:rsid w:val="008D52DD"/>
    <w:rsid w:val="008D7EEF"/>
    <w:rsid w:val="008E0C53"/>
    <w:rsid w:val="008E0D59"/>
    <w:rsid w:val="008E0E73"/>
    <w:rsid w:val="008E2D3E"/>
    <w:rsid w:val="008E32AB"/>
    <w:rsid w:val="008E3CF9"/>
    <w:rsid w:val="008E3EEB"/>
    <w:rsid w:val="008E4891"/>
    <w:rsid w:val="008E5FDC"/>
    <w:rsid w:val="008E6067"/>
    <w:rsid w:val="008F3255"/>
    <w:rsid w:val="008F4B27"/>
    <w:rsid w:val="008F5D5B"/>
    <w:rsid w:val="008F6172"/>
    <w:rsid w:val="00900FEF"/>
    <w:rsid w:val="0090137A"/>
    <w:rsid w:val="00901F90"/>
    <w:rsid w:val="00902467"/>
    <w:rsid w:val="009026A2"/>
    <w:rsid w:val="00904A16"/>
    <w:rsid w:val="009053AD"/>
    <w:rsid w:val="00905A43"/>
    <w:rsid w:val="0090646B"/>
    <w:rsid w:val="00906B81"/>
    <w:rsid w:val="00907C9A"/>
    <w:rsid w:val="009133CA"/>
    <w:rsid w:val="00914964"/>
    <w:rsid w:val="0092055E"/>
    <w:rsid w:val="009208A7"/>
    <w:rsid w:val="009220D1"/>
    <w:rsid w:val="00922970"/>
    <w:rsid w:val="009231C9"/>
    <w:rsid w:val="00923EFA"/>
    <w:rsid w:val="00925E2F"/>
    <w:rsid w:val="00926675"/>
    <w:rsid w:val="00926C78"/>
    <w:rsid w:val="009272CA"/>
    <w:rsid w:val="00936068"/>
    <w:rsid w:val="00941561"/>
    <w:rsid w:val="009419E9"/>
    <w:rsid w:val="00942B67"/>
    <w:rsid w:val="00944F22"/>
    <w:rsid w:val="009451B6"/>
    <w:rsid w:val="009464CE"/>
    <w:rsid w:val="00947329"/>
    <w:rsid w:val="009477D2"/>
    <w:rsid w:val="00947890"/>
    <w:rsid w:val="00947E9D"/>
    <w:rsid w:val="009517CC"/>
    <w:rsid w:val="00951FC3"/>
    <w:rsid w:val="0095461A"/>
    <w:rsid w:val="00956737"/>
    <w:rsid w:val="009574C5"/>
    <w:rsid w:val="009575EF"/>
    <w:rsid w:val="00957F70"/>
    <w:rsid w:val="009613AA"/>
    <w:rsid w:val="00961533"/>
    <w:rsid w:val="009615D4"/>
    <w:rsid w:val="009617F6"/>
    <w:rsid w:val="00962C99"/>
    <w:rsid w:val="0096338F"/>
    <w:rsid w:val="009633F5"/>
    <w:rsid w:val="00963638"/>
    <w:rsid w:val="00965236"/>
    <w:rsid w:val="00967FA8"/>
    <w:rsid w:val="00970F71"/>
    <w:rsid w:val="00970FA0"/>
    <w:rsid w:val="00971CC4"/>
    <w:rsid w:val="00974677"/>
    <w:rsid w:val="00975838"/>
    <w:rsid w:val="009802F4"/>
    <w:rsid w:val="0098068E"/>
    <w:rsid w:val="00980A1B"/>
    <w:rsid w:val="00981729"/>
    <w:rsid w:val="00981B76"/>
    <w:rsid w:val="00984335"/>
    <w:rsid w:val="00990539"/>
    <w:rsid w:val="00990620"/>
    <w:rsid w:val="00991A8A"/>
    <w:rsid w:val="00992B23"/>
    <w:rsid w:val="00993894"/>
    <w:rsid w:val="00993BB8"/>
    <w:rsid w:val="0099480B"/>
    <w:rsid w:val="00994FB0"/>
    <w:rsid w:val="00997A47"/>
    <w:rsid w:val="009A1379"/>
    <w:rsid w:val="009A1616"/>
    <w:rsid w:val="009A2F17"/>
    <w:rsid w:val="009A46AC"/>
    <w:rsid w:val="009A61B6"/>
    <w:rsid w:val="009A7894"/>
    <w:rsid w:val="009B081D"/>
    <w:rsid w:val="009B123A"/>
    <w:rsid w:val="009B5390"/>
    <w:rsid w:val="009B60F5"/>
    <w:rsid w:val="009B670B"/>
    <w:rsid w:val="009B7A38"/>
    <w:rsid w:val="009C27E0"/>
    <w:rsid w:val="009C4C9A"/>
    <w:rsid w:val="009C6900"/>
    <w:rsid w:val="009C6B44"/>
    <w:rsid w:val="009C6FE5"/>
    <w:rsid w:val="009C71C4"/>
    <w:rsid w:val="009C73F6"/>
    <w:rsid w:val="009D022B"/>
    <w:rsid w:val="009D24F5"/>
    <w:rsid w:val="009D33E4"/>
    <w:rsid w:val="009D4E88"/>
    <w:rsid w:val="009D5757"/>
    <w:rsid w:val="009D6B9D"/>
    <w:rsid w:val="009E025A"/>
    <w:rsid w:val="009E2164"/>
    <w:rsid w:val="009E21E1"/>
    <w:rsid w:val="009E69F7"/>
    <w:rsid w:val="009E74D6"/>
    <w:rsid w:val="009F3471"/>
    <w:rsid w:val="009F363A"/>
    <w:rsid w:val="009F45F4"/>
    <w:rsid w:val="009F5178"/>
    <w:rsid w:val="009F56FA"/>
    <w:rsid w:val="009F7A3C"/>
    <w:rsid w:val="00A00277"/>
    <w:rsid w:val="00A05F30"/>
    <w:rsid w:val="00A062C8"/>
    <w:rsid w:val="00A07757"/>
    <w:rsid w:val="00A11143"/>
    <w:rsid w:val="00A12778"/>
    <w:rsid w:val="00A127DB"/>
    <w:rsid w:val="00A13664"/>
    <w:rsid w:val="00A1497A"/>
    <w:rsid w:val="00A15260"/>
    <w:rsid w:val="00A15552"/>
    <w:rsid w:val="00A17682"/>
    <w:rsid w:val="00A23713"/>
    <w:rsid w:val="00A24B65"/>
    <w:rsid w:val="00A24EF4"/>
    <w:rsid w:val="00A25FCE"/>
    <w:rsid w:val="00A26397"/>
    <w:rsid w:val="00A26BB0"/>
    <w:rsid w:val="00A278A0"/>
    <w:rsid w:val="00A301D8"/>
    <w:rsid w:val="00A3047A"/>
    <w:rsid w:val="00A314AD"/>
    <w:rsid w:val="00A35148"/>
    <w:rsid w:val="00A361EF"/>
    <w:rsid w:val="00A36B09"/>
    <w:rsid w:val="00A43B15"/>
    <w:rsid w:val="00A45779"/>
    <w:rsid w:val="00A47A5F"/>
    <w:rsid w:val="00A50498"/>
    <w:rsid w:val="00A50910"/>
    <w:rsid w:val="00A52BB5"/>
    <w:rsid w:val="00A53509"/>
    <w:rsid w:val="00A53A3A"/>
    <w:rsid w:val="00A545DB"/>
    <w:rsid w:val="00A547C3"/>
    <w:rsid w:val="00A55F92"/>
    <w:rsid w:val="00A568FE"/>
    <w:rsid w:val="00A608DB"/>
    <w:rsid w:val="00A613D7"/>
    <w:rsid w:val="00A62113"/>
    <w:rsid w:val="00A62739"/>
    <w:rsid w:val="00A63585"/>
    <w:rsid w:val="00A63E6D"/>
    <w:rsid w:val="00A65B5F"/>
    <w:rsid w:val="00A663F7"/>
    <w:rsid w:val="00A664B1"/>
    <w:rsid w:val="00A66964"/>
    <w:rsid w:val="00A70B50"/>
    <w:rsid w:val="00A74962"/>
    <w:rsid w:val="00A76467"/>
    <w:rsid w:val="00A76A70"/>
    <w:rsid w:val="00A772B9"/>
    <w:rsid w:val="00A8185D"/>
    <w:rsid w:val="00A83ADE"/>
    <w:rsid w:val="00A85EE8"/>
    <w:rsid w:val="00A86271"/>
    <w:rsid w:val="00A87E64"/>
    <w:rsid w:val="00A90151"/>
    <w:rsid w:val="00A912D4"/>
    <w:rsid w:val="00A915F4"/>
    <w:rsid w:val="00A91680"/>
    <w:rsid w:val="00A92B42"/>
    <w:rsid w:val="00A930F6"/>
    <w:rsid w:val="00A9359B"/>
    <w:rsid w:val="00A94271"/>
    <w:rsid w:val="00A953DC"/>
    <w:rsid w:val="00A969D3"/>
    <w:rsid w:val="00A9755A"/>
    <w:rsid w:val="00A97702"/>
    <w:rsid w:val="00AA1547"/>
    <w:rsid w:val="00AA163B"/>
    <w:rsid w:val="00AA4679"/>
    <w:rsid w:val="00AA54BF"/>
    <w:rsid w:val="00AA67CB"/>
    <w:rsid w:val="00AA68D0"/>
    <w:rsid w:val="00AA6C50"/>
    <w:rsid w:val="00AB1355"/>
    <w:rsid w:val="00AB1EC6"/>
    <w:rsid w:val="00AB2878"/>
    <w:rsid w:val="00AB302E"/>
    <w:rsid w:val="00AB4B33"/>
    <w:rsid w:val="00AB5D98"/>
    <w:rsid w:val="00AB7F57"/>
    <w:rsid w:val="00AC4876"/>
    <w:rsid w:val="00AC512A"/>
    <w:rsid w:val="00AC6F8A"/>
    <w:rsid w:val="00AD033C"/>
    <w:rsid w:val="00AD06E6"/>
    <w:rsid w:val="00AD1381"/>
    <w:rsid w:val="00AD1992"/>
    <w:rsid w:val="00AD2224"/>
    <w:rsid w:val="00AD5489"/>
    <w:rsid w:val="00AE0837"/>
    <w:rsid w:val="00AE0E54"/>
    <w:rsid w:val="00AE1D61"/>
    <w:rsid w:val="00AE4A6D"/>
    <w:rsid w:val="00AE4BAF"/>
    <w:rsid w:val="00AE65F5"/>
    <w:rsid w:val="00AF2951"/>
    <w:rsid w:val="00AF2AF5"/>
    <w:rsid w:val="00AF3BCE"/>
    <w:rsid w:val="00AF4725"/>
    <w:rsid w:val="00B01B6A"/>
    <w:rsid w:val="00B01C3E"/>
    <w:rsid w:val="00B03B85"/>
    <w:rsid w:val="00B03EE6"/>
    <w:rsid w:val="00B04A3A"/>
    <w:rsid w:val="00B053AE"/>
    <w:rsid w:val="00B055B8"/>
    <w:rsid w:val="00B060BC"/>
    <w:rsid w:val="00B063D3"/>
    <w:rsid w:val="00B06B4E"/>
    <w:rsid w:val="00B12538"/>
    <w:rsid w:val="00B139B5"/>
    <w:rsid w:val="00B14598"/>
    <w:rsid w:val="00B14676"/>
    <w:rsid w:val="00B1475E"/>
    <w:rsid w:val="00B15DD1"/>
    <w:rsid w:val="00B16DE2"/>
    <w:rsid w:val="00B22F70"/>
    <w:rsid w:val="00B232A8"/>
    <w:rsid w:val="00B23603"/>
    <w:rsid w:val="00B23F77"/>
    <w:rsid w:val="00B24262"/>
    <w:rsid w:val="00B24290"/>
    <w:rsid w:val="00B2539A"/>
    <w:rsid w:val="00B253FF"/>
    <w:rsid w:val="00B25CE8"/>
    <w:rsid w:val="00B26040"/>
    <w:rsid w:val="00B26216"/>
    <w:rsid w:val="00B32D6C"/>
    <w:rsid w:val="00B36F68"/>
    <w:rsid w:val="00B3749D"/>
    <w:rsid w:val="00B3799A"/>
    <w:rsid w:val="00B37CA4"/>
    <w:rsid w:val="00B414E5"/>
    <w:rsid w:val="00B419C8"/>
    <w:rsid w:val="00B42B76"/>
    <w:rsid w:val="00B43BE9"/>
    <w:rsid w:val="00B44254"/>
    <w:rsid w:val="00B44F99"/>
    <w:rsid w:val="00B44F9B"/>
    <w:rsid w:val="00B45AAD"/>
    <w:rsid w:val="00B4764B"/>
    <w:rsid w:val="00B476D7"/>
    <w:rsid w:val="00B510B7"/>
    <w:rsid w:val="00B55132"/>
    <w:rsid w:val="00B552DF"/>
    <w:rsid w:val="00B55843"/>
    <w:rsid w:val="00B60183"/>
    <w:rsid w:val="00B615A9"/>
    <w:rsid w:val="00B6168D"/>
    <w:rsid w:val="00B6262F"/>
    <w:rsid w:val="00B63A36"/>
    <w:rsid w:val="00B63B54"/>
    <w:rsid w:val="00B6487B"/>
    <w:rsid w:val="00B65DAA"/>
    <w:rsid w:val="00B66B2F"/>
    <w:rsid w:val="00B711AF"/>
    <w:rsid w:val="00B74F7F"/>
    <w:rsid w:val="00B7503F"/>
    <w:rsid w:val="00B75B08"/>
    <w:rsid w:val="00B75EBC"/>
    <w:rsid w:val="00B8504C"/>
    <w:rsid w:val="00B85BDF"/>
    <w:rsid w:val="00B86130"/>
    <w:rsid w:val="00B86D83"/>
    <w:rsid w:val="00B87859"/>
    <w:rsid w:val="00B87A19"/>
    <w:rsid w:val="00B90D64"/>
    <w:rsid w:val="00B91743"/>
    <w:rsid w:val="00B91D47"/>
    <w:rsid w:val="00B92602"/>
    <w:rsid w:val="00B97ED3"/>
    <w:rsid w:val="00BA021F"/>
    <w:rsid w:val="00BA0BF9"/>
    <w:rsid w:val="00BA2759"/>
    <w:rsid w:val="00BA2F9C"/>
    <w:rsid w:val="00BA3894"/>
    <w:rsid w:val="00BA3CB8"/>
    <w:rsid w:val="00BA59A5"/>
    <w:rsid w:val="00BA7623"/>
    <w:rsid w:val="00BB03B9"/>
    <w:rsid w:val="00BB0D54"/>
    <w:rsid w:val="00BB279B"/>
    <w:rsid w:val="00BB3FD5"/>
    <w:rsid w:val="00BB6259"/>
    <w:rsid w:val="00BB7A9E"/>
    <w:rsid w:val="00BC08CC"/>
    <w:rsid w:val="00BC1E2D"/>
    <w:rsid w:val="00BC3BF0"/>
    <w:rsid w:val="00BC4A81"/>
    <w:rsid w:val="00BC6E45"/>
    <w:rsid w:val="00BC72DB"/>
    <w:rsid w:val="00BC733A"/>
    <w:rsid w:val="00BC738A"/>
    <w:rsid w:val="00BD1437"/>
    <w:rsid w:val="00BD2D54"/>
    <w:rsid w:val="00BD53B2"/>
    <w:rsid w:val="00BD6372"/>
    <w:rsid w:val="00BD6428"/>
    <w:rsid w:val="00BD676E"/>
    <w:rsid w:val="00BD69DF"/>
    <w:rsid w:val="00BD7ECF"/>
    <w:rsid w:val="00BE14C4"/>
    <w:rsid w:val="00BE1FE2"/>
    <w:rsid w:val="00BE2420"/>
    <w:rsid w:val="00BE65A9"/>
    <w:rsid w:val="00BE715B"/>
    <w:rsid w:val="00BF2AD5"/>
    <w:rsid w:val="00BF32C1"/>
    <w:rsid w:val="00BF3975"/>
    <w:rsid w:val="00BF4B91"/>
    <w:rsid w:val="00BF5DEC"/>
    <w:rsid w:val="00BF68C8"/>
    <w:rsid w:val="00BF6B81"/>
    <w:rsid w:val="00BF70E2"/>
    <w:rsid w:val="00C0141A"/>
    <w:rsid w:val="00C01E68"/>
    <w:rsid w:val="00C108AC"/>
    <w:rsid w:val="00C11924"/>
    <w:rsid w:val="00C1250F"/>
    <w:rsid w:val="00C1376D"/>
    <w:rsid w:val="00C13FF8"/>
    <w:rsid w:val="00C148CC"/>
    <w:rsid w:val="00C159DC"/>
    <w:rsid w:val="00C16A8C"/>
    <w:rsid w:val="00C17245"/>
    <w:rsid w:val="00C175EF"/>
    <w:rsid w:val="00C17F76"/>
    <w:rsid w:val="00C20A06"/>
    <w:rsid w:val="00C21161"/>
    <w:rsid w:val="00C2136A"/>
    <w:rsid w:val="00C22025"/>
    <w:rsid w:val="00C22620"/>
    <w:rsid w:val="00C2361A"/>
    <w:rsid w:val="00C26634"/>
    <w:rsid w:val="00C26DA1"/>
    <w:rsid w:val="00C326F9"/>
    <w:rsid w:val="00C36750"/>
    <w:rsid w:val="00C36752"/>
    <w:rsid w:val="00C36927"/>
    <w:rsid w:val="00C371BA"/>
    <w:rsid w:val="00C378EC"/>
    <w:rsid w:val="00C37A29"/>
    <w:rsid w:val="00C40C78"/>
    <w:rsid w:val="00C42B53"/>
    <w:rsid w:val="00C43049"/>
    <w:rsid w:val="00C44DED"/>
    <w:rsid w:val="00C451DF"/>
    <w:rsid w:val="00C503BB"/>
    <w:rsid w:val="00C52C90"/>
    <w:rsid w:val="00C54A03"/>
    <w:rsid w:val="00C54FF3"/>
    <w:rsid w:val="00C561E1"/>
    <w:rsid w:val="00C57BF3"/>
    <w:rsid w:val="00C57C7A"/>
    <w:rsid w:val="00C600B8"/>
    <w:rsid w:val="00C62BC6"/>
    <w:rsid w:val="00C63C40"/>
    <w:rsid w:val="00C65564"/>
    <w:rsid w:val="00C66A9D"/>
    <w:rsid w:val="00C70E0A"/>
    <w:rsid w:val="00C70EFC"/>
    <w:rsid w:val="00C7105F"/>
    <w:rsid w:val="00C72C59"/>
    <w:rsid w:val="00C72E4D"/>
    <w:rsid w:val="00C7480B"/>
    <w:rsid w:val="00C75BFB"/>
    <w:rsid w:val="00C76BCC"/>
    <w:rsid w:val="00C76DB5"/>
    <w:rsid w:val="00C81855"/>
    <w:rsid w:val="00C84737"/>
    <w:rsid w:val="00C85302"/>
    <w:rsid w:val="00C85830"/>
    <w:rsid w:val="00C86234"/>
    <w:rsid w:val="00C86837"/>
    <w:rsid w:val="00C916F8"/>
    <w:rsid w:val="00C932F3"/>
    <w:rsid w:val="00C937FF"/>
    <w:rsid w:val="00C93B18"/>
    <w:rsid w:val="00C94591"/>
    <w:rsid w:val="00CA0071"/>
    <w:rsid w:val="00CA03B5"/>
    <w:rsid w:val="00CA5D9D"/>
    <w:rsid w:val="00CA6985"/>
    <w:rsid w:val="00CA6C20"/>
    <w:rsid w:val="00CB3836"/>
    <w:rsid w:val="00CB4348"/>
    <w:rsid w:val="00CB5F69"/>
    <w:rsid w:val="00CC1107"/>
    <w:rsid w:val="00CC2CA6"/>
    <w:rsid w:val="00CC4619"/>
    <w:rsid w:val="00CC4BE5"/>
    <w:rsid w:val="00CC4FEC"/>
    <w:rsid w:val="00CC6447"/>
    <w:rsid w:val="00CC6906"/>
    <w:rsid w:val="00CD3763"/>
    <w:rsid w:val="00CD3B38"/>
    <w:rsid w:val="00CD41C9"/>
    <w:rsid w:val="00CD5D29"/>
    <w:rsid w:val="00CD61EB"/>
    <w:rsid w:val="00CD6B14"/>
    <w:rsid w:val="00CE0901"/>
    <w:rsid w:val="00CE1E9D"/>
    <w:rsid w:val="00CE2C83"/>
    <w:rsid w:val="00CE46E6"/>
    <w:rsid w:val="00CE51D6"/>
    <w:rsid w:val="00CE5991"/>
    <w:rsid w:val="00CF02F0"/>
    <w:rsid w:val="00CF2857"/>
    <w:rsid w:val="00CF29D3"/>
    <w:rsid w:val="00CF4F3E"/>
    <w:rsid w:val="00CF79ED"/>
    <w:rsid w:val="00D00C9E"/>
    <w:rsid w:val="00D0146F"/>
    <w:rsid w:val="00D03466"/>
    <w:rsid w:val="00D04397"/>
    <w:rsid w:val="00D0470F"/>
    <w:rsid w:val="00D06134"/>
    <w:rsid w:val="00D06887"/>
    <w:rsid w:val="00D070F2"/>
    <w:rsid w:val="00D1078B"/>
    <w:rsid w:val="00D11219"/>
    <w:rsid w:val="00D12F34"/>
    <w:rsid w:val="00D13CED"/>
    <w:rsid w:val="00D14021"/>
    <w:rsid w:val="00D149F2"/>
    <w:rsid w:val="00D14E0F"/>
    <w:rsid w:val="00D16F74"/>
    <w:rsid w:val="00D17703"/>
    <w:rsid w:val="00D251DF"/>
    <w:rsid w:val="00D2581B"/>
    <w:rsid w:val="00D31892"/>
    <w:rsid w:val="00D32F5A"/>
    <w:rsid w:val="00D336C0"/>
    <w:rsid w:val="00D34ED6"/>
    <w:rsid w:val="00D36897"/>
    <w:rsid w:val="00D400D6"/>
    <w:rsid w:val="00D42B43"/>
    <w:rsid w:val="00D45AEE"/>
    <w:rsid w:val="00D46594"/>
    <w:rsid w:val="00D501DF"/>
    <w:rsid w:val="00D51868"/>
    <w:rsid w:val="00D518A0"/>
    <w:rsid w:val="00D51D81"/>
    <w:rsid w:val="00D52840"/>
    <w:rsid w:val="00D535A7"/>
    <w:rsid w:val="00D538F7"/>
    <w:rsid w:val="00D54C59"/>
    <w:rsid w:val="00D56CF5"/>
    <w:rsid w:val="00D57C55"/>
    <w:rsid w:val="00D60649"/>
    <w:rsid w:val="00D61E88"/>
    <w:rsid w:val="00D640FD"/>
    <w:rsid w:val="00D645E2"/>
    <w:rsid w:val="00D6574D"/>
    <w:rsid w:val="00D65D43"/>
    <w:rsid w:val="00D66D7A"/>
    <w:rsid w:val="00D66DC3"/>
    <w:rsid w:val="00D72989"/>
    <w:rsid w:val="00D7452E"/>
    <w:rsid w:val="00D75FE2"/>
    <w:rsid w:val="00D77C6A"/>
    <w:rsid w:val="00D77F03"/>
    <w:rsid w:val="00D806B7"/>
    <w:rsid w:val="00D807DD"/>
    <w:rsid w:val="00D80812"/>
    <w:rsid w:val="00D8323A"/>
    <w:rsid w:val="00D835A1"/>
    <w:rsid w:val="00D83923"/>
    <w:rsid w:val="00D83C83"/>
    <w:rsid w:val="00D84AFB"/>
    <w:rsid w:val="00D86519"/>
    <w:rsid w:val="00D87175"/>
    <w:rsid w:val="00D87473"/>
    <w:rsid w:val="00D90E18"/>
    <w:rsid w:val="00D90F02"/>
    <w:rsid w:val="00D927A2"/>
    <w:rsid w:val="00D939C7"/>
    <w:rsid w:val="00D9419D"/>
    <w:rsid w:val="00D94616"/>
    <w:rsid w:val="00D96F4A"/>
    <w:rsid w:val="00DA1B48"/>
    <w:rsid w:val="00DA49EF"/>
    <w:rsid w:val="00DA5F14"/>
    <w:rsid w:val="00DA7542"/>
    <w:rsid w:val="00DA7F3E"/>
    <w:rsid w:val="00DB05E5"/>
    <w:rsid w:val="00DB12C1"/>
    <w:rsid w:val="00DB1B3D"/>
    <w:rsid w:val="00DB4C40"/>
    <w:rsid w:val="00DB51C6"/>
    <w:rsid w:val="00DB5591"/>
    <w:rsid w:val="00DB5F15"/>
    <w:rsid w:val="00DB794A"/>
    <w:rsid w:val="00DC097E"/>
    <w:rsid w:val="00DC0DCA"/>
    <w:rsid w:val="00DC1846"/>
    <w:rsid w:val="00DC3017"/>
    <w:rsid w:val="00DC32E1"/>
    <w:rsid w:val="00DC3A5D"/>
    <w:rsid w:val="00DC50C4"/>
    <w:rsid w:val="00DC593C"/>
    <w:rsid w:val="00DC6475"/>
    <w:rsid w:val="00DC6531"/>
    <w:rsid w:val="00DD2470"/>
    <w:rsid w:val="00DD58FD"/>
    <w:rsid w:val="00DD5FF4"/>
    <w:rsid w:val="00DD645C"/>
    <w:rsid w:val="00DD7A02"/>
    <w:rsid w:val="00DE0652"/>
    <w:rsid w:val="00DE0803"/>
    <w:rsid w:val="00DE1187"/>
    <w:rsid w:val="00DE4CAF"/>
    <w:rsid w:val="00DE6584"/>
    <w:rsid w:val="00DE6FEB"/>
    <w:rsid w:val="00DF006A"/>
    <w:rsid w:val="00DF10C2"/>
    <w:rsid w:val="00DF47B6"/>
    <w:rsid w:val="00DF4E3E"/>
    <w:rsid w:val="00DF52E8"/>
    <w:rsid w:val="00DF54B8"/>
    <w:rsid w:val="00DF57E9"/>
    <w:rsid w:val="00DF5AD3"/>
    <w:rsid w:val="00DF5C65"/>
    <w:rsid w:val="00E012A5"/>
    <w:rsid w:val="00E01694"/>
    <w:rsid w:val="00E03BE5"/>
    <w:rsid w:val="00E03F0A"/>
    <w:rsid w:val="00E0453D"/>
    <w:rsid w:val="00E0485A"/>
    <w:rsid w:val="00E05FA6"/>
    <w:rsid w:val="00E073B8"/>
    <w:rsid w:val="00E07AD4"/>
    <w:rsid w:val="00E11AF4"/>
    <w:rsid w:val="00E13DC5"/>
    <w:rsid w:val="00E15C2C"/>
    <w:rsid w:val="00E17E47"/>
    <w:rsid w:val="00E20A76"/>
    <w:rsid w:val="00E21C84"/>
    <w:rsid w:val="00E240BD"/>
    <w:rsid w:val="00E2471A"/>
    <w:rsid w:val="00E24F97"/>
    <w:rsid w:val="00E25474"/>
    <w:rsid w:val="00E26AA6"/>
    <w:rsid w:val="00E26AE7"/>
    <w:rsid w:val="00E2725B"/>
    <w:rsid w:val="00E301B5"/>
    <w:rsid w:val="00E322BC"/>
    <w:rsid w:val="00E32F93"/>
    <w:rsid w:val="00E36F55"/>
    <w:rsid w:val="00E400FA"/>
    <w:rsid w:val="00E401F6"/>
    <w:rsid w:val="00E41D5D"/>
    <w:rsid w:val="00E42774"/>
    <w:rsid w:val="00E44381"/>
    <w:rsid w:val="00E45276"/>
    <w:rsid w:val="00E45780"/>
    <w:rsid w:val="00E45E1F"/>
    <w:rsid w:val="00E45F4E"/>
    <w:rsid w:val="00E51F0D"/>
    <w:rsid w:val="00E5321B"/>
    <w:rsid w:val="00E54B2B"/>
    <w:rsid w:val="00E55210"/>
    <w:rsid w:val="00E559D9"/>
    <w:rsid w:val="00E56022"/>
    <w:rsid w:val="00E56B52"/>
    <w:rsid w:val="00E57563"/>
    <w:rsid w:val="00E604DD"/>
    <w:rsid w:val="00E608F1"/>
    <w:rsid w:val="00E6311C"/>
    <w:rsid w:val="00E63534"/>
    <w:rsid w:val="00E63B8D"/>
    <w:rsid w:val="00E64FAD"/>
    <w:rsid w:val="00E655A4"/>
    <w:rsid w:val="00E65E7D"/>
    <w:rsid w:val="00E704DB"/>
    <w:rsid w:val="00E72115"/>
    <w:rsid w:val="00E75D8D"/>
    <w:rsid w:val="00E7738E"/>
    <w:rsid w:val="00E77E36"/>
    <w:rsid w:val="00E807C3"/>
    <w:rsid w:val="00E80F6D"/>
    <w:rsid w:val="00E81457"/>
    <w:rsid w:val="00E849DB"/>
    <w:rsid w:val="00E858B4"/>
    <w:rsid w:val="00E860A2"/>
    <w:rsid w:val="00E90365"/>
    <w:rsid w:val="00E90827"/>
    <w:rsid w:val="00E91AC2"/>
    <w:rsid w:val="00E91D11"/>
    <w:rsid w:val="00E924C8"/>
    <w:rsid w:val="00E9285D"/>
    <w:rsid w:val="00E93807"/>
    <w:rsid w:val="00E95807"/>
    <w:rsid w:val="00E95E00"/>
    <w:rsid w:val="00EA1943"/>
    <w:rsid w:val="00EA4AAA"/>
    <w:rsid w:val="00EA6A01"/>
    <w:rsid w:val="00EB2D06"/>
    <w:rsid w:val="00EB5085"/>
    <w:rsid w:val="00EB580D"/>
    <w:rsid w:val="00EB7273"/>
    <w:rsid w:val="00EC11C5"/>
    <w:rsid w:val="00EC1565"/>
    <w:rsid w:val="00EC1E67"/>
    <w:rsid w:val="00EC57C6"/>
    <w:rsid w:val="00EC65DA"/>
    <w:rsid w:val="00EC7E37"/>
    <w:rsid w:val="00ED02BE"/>
    <w:rsid w:val="00ED05C6"/>
    <w:rsid w:val="00ED1384"/>
    <w:rsid w:val="00ED1957"/>
    <w:rsid w:val="00ED1988"/>
    <w:rsid w:val="00ED2255"/>
    <w:rsid w:val="00ED2E46"/>
    <w:rsid w:val="00ED38D4"/>
    <w:rsid w:val="00ED4473"/>
    <w:rsid w:val="00ED5036"/>
    <w:rsid w:val="00ED66BD"/>
    <w:rsid w:val="00ED68E3"/>
    <w:rsid w:val="00ED7864"/>
    <w:rsid w:val="00EE035B"/>
    <w:rsid w:val="00EE095F"/>
    <w:rsid w:val="00EE26A3"/>
    <w:rsid w:val="00EE36A6"/>
    <w:rsid w:val="00EE3BE8"/>
    <w:rsid w:val="00EE516A"/>
    <w:rsid w:val="00EE63F9"/>
    <w:rsid w:val="00EE6AE3"/>
    <w:rsid w:val="00EE6F14"/>
    <w:rsid w:val="00EE72F2"/>
    <w:rsid w:val="00EF0C85"/>
    <w:rsid w:val="00EF1433"/>
    <w:rsid w:val="00EF1AE3"/>
    <w:rsid w:val="00EF2505"/>
    <w:rsid w:val="00EF3F23"/>
    <w:rsid w:val="00EF3FB1"/>
    <w:rsid w:val="00EF4CC9"/>
    <w:rsid w:val="00F0011B"/>
    <w:rsid w:val="00F02484"/>
    <w:rsid w:val="00F0378E"/>
    <w:rsid w:val="00F06F09"/>
    <w:rsid w:val="00F079AE"/>
    <w:rsid w:val="00F07F9E"/>
    <w:rsid w:val="00F15FFF"/>
    <w:rsid w:val="00F162D4"/>
    <w:rsid w:val="00F16654"/>
    <w:rsid w:val="00F17AA8"/>
    <w:rsid w:val="00F2371C"/>
    <w:rsid w:val="00F30D97"/>
    <w:rsid w:val="00F3795D"/>
    <w:rsid w:val="00F4000D"/>
    <w:rsid w:val="00F4010B"/>
    <w:rsid w:val="00F4035F"/>
    <w:rsid w:val="00F410FB"/>
    <w:rsid w:val="00F41265"/>
    <w:rsid w:val="00F4189D"/>
    <w:rsid w:val="00F4348F"/>
    <w:rsid w:val="00F44830"/>
    <w:rsid w:val="00F44B5D"/>
    <w:rsid w:val="00F44FE4"/>
    <w:rsid w:val="00F4595B"/>
    <w:rsid w:val="00F46F76"/>
    <w:rsid w:val="00F4701B"/>
    <w:rsid w:val="00F4702C"/>
    <w:rsid w:val="00F50214"/>
    <w:rsid w:val="00F5031B"/>
    <w:rsid w:val="00F505B8"/>
    <w:rsid w:val="00F50D36"/>
    <w:rsid w:val="00F52D57"/>
    <w:rsid w:val="00F547DA"/>
    <w:rsid w:val="00F553BB"/>
    <w:rsid w:val="00F62BC1"/>
    <w:rsid w:val="00F634F6"/>
    <w:rsid w:val="00F64E8C"/>
    <w:rsid w:val="00F650AF"/>
    <w:rsid w:val="00F65121"/>
    <w:rsid w:val="00F67BA0"/>
    <w:rsid w:val="00F733B8"/>
    <w:rsid w:val="00F754BD"/>
    <w:rsid w:val="00F76691"/>
    <w:rsid w:val="00F81E49"/>
    <w:rsid w:val="00F84F9F"/>
    <w:rsid w:val="00F8536B"/>
    <w:rsid w:val="00F87B07"/>
    <w:rsid w:val="00F90888"/>
    <w:rsid w:val="00F9424C"/>
    <w:rsid w:val="00F94880"/>
    <w:rsid w:val="00F9747E"/>
    <w:rsid w:val="00FA00BC"/>
    <w:rsid w:val="00FA0519"/>
    <w:rsid w:val="00FA0C19"/>
    <w:rsid w:val="00FA46D8"/>
    <w:rsid w:val="00FA5592"/>
    <w:rsid w:val="00FA7837"/>
    <w:rsid w:val="00FA7FF5"/>
    <w:rsid w:val="00FB3759"/>
    <w:rsid w:val="00FB5634"/>
    <w:rsid w:val="00FC0B05"/>
    <w:rsid w:val="00FC0B4A"/>
    <w:rsid w:val="00FC1543"/>
    <w:rsid w:val="00FC1C2C"/>
    <w:rsid w:val="00FC2D27"/>
    <w:rsid w:val="00FC2D8B"/>
    <w:rsid w:val="00FC368F"/>
    <w:rsid w:val="00FC3B86"/>
    <w:rsid w:val="00FC4729"/>
    <w:rsid w:val="00FC569F"/>
    <w:rsid w:val="00FD056F"/>
    <w:rsid w:val="00FD3124"/>
    <w:rsid w:val="00FD3306"/>
    <w:rsid w:val="00FD331E"/>
    <w:rsid w:val="00FD5BF1"/>
    <w:rsid w:val="00FD7F81"/>
    <w:rsid w:val="00FE4C4E"/>
    <w:rsid w:val="00FE57D8"/>
    <w:rsid w:val="00FE57EB"/>
    <w:rsid w:val="00FE6EC6"/>
    <w:rsid w:val="00FF18A7"/>
    <w:rsid w:val="00FF3443"/>
    <w:rsid w:val="00FF35A6"/>
    <w:rsid w:val="00FF3D47"/>
    <w:rsid w:val="00FF5406"/>
    <w:rsid w:val="00FF6FE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78D80B"/>
  <w15:chartTrackingRefBased/>
  <w15:docId w15:val="{78777A25-49F8-4951-B4B6-B7FA45A6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886"/>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E55210"/>
    <w:pPr>
      <w:keepNext/>
      <w:keepLines/>
      <w:spacing w:before="240"/>
      <w:outlineLvl w:val="0"/>
    </w:pPr>
    <w:rPr>
      <w:rFonts w:eastAsiaTheme="majorEastAsia" w:cstheme="majorBidi"/>
      <w:b/>
      <w:color w:val="F26522"/>
      <w:spacing w:val="2"/>
      <w:sz w:val="40"/>
      <w:szCs w:val="32"/>
    </w:rPr>
  </w:style>
  <w:style w:type="paragraph" w:styleId="Heading2">
    <w:name w:val="heading 2"/>
    <w:basedOn w:val="Normal"/>
    <w:next w:val="Normal"/>
    <w:link w:val="Heading2Char"/>
    <w:autoRedefine/>
    <w:uiPriority w:val="9"/>
    <w:unhideWhenUsed/>
    <w:qFormat/>
    <w:rsid w:val="00F50D36"/>
    <w:pPr>
      <w:keepNext/>
      <w:keepLines/>
      <w:spacing w:before="240"/>
      <w:outlineLvl w:val="1"/>
    </w:pPr>
    <w:rPr>
      <w:rFonts w:eastAsiaTheme="majorEastAsia" w:cstheme="majorBidi"/>
      <w:b/>
      <w:spacing w:val="6"/>
      <w:sz w:val="28"/>
      <w:szCs w:val="28"/>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847D28"/>
    <w:pPr>
      <w:spacing w:before="80" w:after="80"/>
      <w:ind w:left="360" w:hanging="360"/>
    </w:pPr>
  </w:style>
  <w:style w:type="paragraph" w:styleId="ListBullet2">
    <w:name w:val="List Bullet 2"/>
    <w:basedOn w:val="Normal"/>
    <w:autoRedefine/>
    <w:uiPriority w:val="99"/>
    <w:unhideWhenUsed/>
    <w:qFormat/>
    <w:rsid w:val="00180A27"/>
    <w:pPr>
      <w:spacing w:before="120"/>
      <w:contextualSpacing/>
    </w:pPr>
  </w:style>
  <w:style w:type="paragraph" w:styleId="ListNumber">
    <w:name w:val="List Number"/>
    <w:basedOn w:val="Normal"/>
    <w:autoRedefine/>
    <w:uiPriority w:val="99"/>
    <w:unhideWhenUsed/>
    <w:qFormat/>
    <w:rsid w:val="008B259B"/>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E55210"/>
    <w:rPr>
      <w:rFonts w:ascii="Arial" w:eastAsiaTheme="majorEastAsia" w:hAnsi="Arial" w:cstheme="majorBidi"/>
      <w:b/>
      <w:color w:val="F26522"/>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F50D36"/>
    <w:rPr>
      <w:rFonts w:ascii="Arial" w:eastAsiaTheme="majorEastAsia" w:hAnsi="Arial" w:cstheme="majorBidi"/>
      <w:b/>
      <w:spacing w:val="6"/>
      <w:sz w:val="28"/>
      <w:szCs w:val="28"/>
    </w:rPr>
  </w:style>
  <w:style w:type="paragraph" w:styleId="ListParagraph">
    <w:name w:val="List Paragraph"/>
    <w:basedOn w:val="Normal"/>
    <w:autoRedefine/>
    <w:uiPriority w:val="34"/>
    <w:qFormat/>
    <w:rsid w:val="005E25F7"/>
    <w:pPr>
      <w:numPr>
        <w:numId w:val="23"/>
      </w:numPr>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7"/>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E55210"/>
    <w:pPr>
      <w:framePr w:w="9917" w:vSpace="454" w:wrap="around" w:vAnchor="page" w:hAnchor="margin" w:y="710" w:anchorLock="1"/>
      <w:spacing w:after="0"/>
      <w:ind w:right="-8"/>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styleId="BodyText">
    <w:name w:val="Body Text"/>
    <w:basedOn w:val="Normal"/>
    <w:link w:val="BodyTextChar"/>
    <w:uiPriority w:val="1"/>
    <w:qFormat/>
    <w:rsid w:val="00AE1D61"/>
    <w:pPr>
      <w:widowControl w:val="0"/>
      <w:autoSpaceDE w:val="0"/>
      <w:autoSpaceDN w:val="0"/>
      <w:spacing w:before="0" w:after="0" w:line="240" w:lineRule="auto"/>
    </w:pPr>
    <w:rPr>
      <w:rFonts w:ascii="Verdana" w:eastAsia="Verdana" w:hAnsi="Verdana" w:cs="Verdana"/>
      <w:spacing w:val="0"/>
      <w:sz w:val="18"/>
      <w:szCs w:val="18"/>
      <w:lang w:val="en-US"/>
    </w:rPr>
  </w:style>
  <w:style w:type="character" w:customStyle="1" w:styleId="BodyTextChar">
    <w:name w:val="Body Text Char"/>
    <w:basedOn w:val="DefaultParagraphFont"/>
    <w:link w:val="BodyText"/>
    <w:uiPriority w:val="1"/>
    <w:rsid w:val="00AE1D61"/>
    <w:rPr>
      <w:rFonts w:ascii="Verdana" w:eastAsia="Verdana" w:hAnsi="Verdana" w:cs="Verdana"/>
      <w:sz w:val="18"/>
      <w:szCs w:val="18"/>
      <w:lang w:val="en-US"/>
    </w:rPr>
  </w:style>
  <w:style w:type="table" w:styleId="GridTable1Light-Accent1">
    <w:name w:val="Grid Table 1 Light Accent 1"/>
    <w:basedOn w:val="TableNormal"/>
    <w:uiPriority w:val="46"/>
    <w:rsid w:val="00C0141A"/>
    <w:pPr>
      <w:spacing w:after="0" w:line="240" w:lineRule="auto"/>
    </w:pPr>
    <w:tblPr>
      <w:tblStyleRowBandSize w:val="1"/>
      <w:tblStyleColBandSize w:val="1"/>
      <w:tblBorders>
        <w:top w:val="single" w:sz="4" w:space="0" w:color="F9C1A6" w:themeColor="accent1" w:themeTint="66"/>
        <w:left w:val="single" w:sz="4" w:space="0" w:color="F9C1A6" w:themeColor="accent1" w:themeTint="66"/>
        <w:bottom w:val="single" w:sz="4" w:space="0" w:color="F9C1A6" w:themeColor="accent1" w:themeTint="66"/>
        <w:right w:val="single" w:sz="4" w:space="0" w:color="F9C1A6" w:themeColor="accent1" w:themeTint="66"/>
        <w:insideH w:val="single" w:sz="4" w:space="0" w:color="F9C1A6" w:themeColor="accent1" w:themeTint="66"/>
        <w:insideV w:val="single" w:sz="4" w:space="0" w:color="F9C1A6" w:themeColor="accent1" w:themeTint="66"/>
      </w:tblBorders>
    </w:tblPr>
    <w:tblStylePr w:type="firstRow">
      <w:rPr>
        <w:b/>
        <w:bCs/>
      </w:rPr>
      <w:tblPr/>
      <w:tcPr>
        <w:tcBorders>
          <w:bottom w:val="single" w:sz="12" w:space="0" w:color="F7A27A" w:themeColor="accent1" w:themeTint="99"/>
        </w:tcBorders>
      </w:tcPr>
    </w:tblStylePr>
    <w:tblStylePr w:type="lastRow">
      <w:rPr>
        <w:b/>
        <w:bCs/>
      </w:rPr>
      <w:tblPr/>
      <w:tcPr>
        <w:tcBorders>
          <w:top w:val="double" w:sz="2" w:space="0" w:color="F7A27A"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E9285D"/>
    <w:pPr>
      <w:widowControl w:val="0"/>
      <w:autoSpaceDE w:val="0"/>
      <w:autoSpaceDN w:val="0"/>
      <w:spacing w:before="0" w:after="0" w:line="240" w:lineRule="auto"/>
    </w:pPr>
    <w:rPr>
      <w:rFonts w:ascii="Verdana" w:eastAsia="Verdana" w:hAnsi="Verdana" w:cs="Verdana"/>
      <w:spacing w:val="0"/>
      <w:sz w:val="22"/>
      <w:lang w:val="en-US"/>
    </w:rPr>
  </w:style>
  <w:style w:type="character" w:styleId="CommentReference">
    <w:name w:val="annotation reference"/>
    <w:basedOn w:val="DefaultParagraphFont"/>
    <w:uiPriority w:val="99"/>
    <w:semiHidden/>
    <w:unhideWhenUsed/>
    <w:rsid w:val="005067AF"/>
    <w:rPr>
      <w:sz w:val="16"/>
      <w:szCs w:val="16"/>
    </w:rPr>
  </w:style>
  <w:style w:type="paragraph" w:styleId="CommentText">
    <w:name w:val="annotation text"/>
    <w:basedOn w:val="Normal"/>
    <w:link w:val="CommentTextChar"/>
    <w:uiPriority w:val="99"/>
    <w:unhideWhenUsed/>
    <w:rsid w:val="005067AF"/>
    <w:pPr>
      <w:spacing w:line="240" w:lineRule="auto"/>
    </w:pPr>
    <w:rPr>
      <w:sz w:val="20"/>
      <w:szCs w:val="20"/>
    </w:rPr>
  </w:style>
  <w:style w:type="character" w:customStyle="1" w:styleId="CommentTextChar">
    <w:name w:val="Comment Text Char"/>
    <w:basedOn w:val="DefaultParagraphFont"/>
    <w:link w:val="CommentText"/>
    <w:uiPriority w:val="99"/>
    <w:rsid w:val="005067AF"/>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5067AF"/>
    <w:rPr>
      <w:b/>
      <w:bCs/>
    </w:rPr>
  </w:style>
  <w:style w:type="character" w:customStyle="1" w:styleId="CommentSubjectChar">
    <w:name w:val="Comment Subject Char"/>
    <w:basedOn w:val="CommentTextChar"/>
    <w:link w:val="CommentSubject"/>
    <w:uiPriority w:val="99"/>
    <w:semiHidden/>
    <w:rsid w:val="005067AF"/>
    <w:rPr>
      <w:rFonts w:ascii="Arial" w:hAnsi="Arial"/>
      <w:b/>
      <w:bCs/>
      <w:spacing w:val="4"/>
      <w:sz w:val="20"/>
      <w:szCs w:val="20"/>
    </w:rPr>
  </w:style>
  <w:style w:type="paragraph" w:styleId="Revision">
    <w:name w:val="Revision"/>
    <w:hidden/>
    <w:uiPriority w:val="99"/>
    <w:semiHidden/>
    <w:rsid w:val="005067AF"/>
    <w:pPr>
      <w:spacing w:after="0" w:line="240" w:lineRule="auto"/>
    </w:pPr>
    <w:rPr>
      <w:rFonts w:ascii="Arial" w:hAnsi="Arial"/>
      <w:spacing w:val="4"/>
      <w:sz w:val="24"/>
    </w:rPr>
  </w:style>
  <w:style w:type="character" w:styleId="UnresolvedMention">
    <w:name w:val="Unresolved Mention"/>
    <w:basedOn w:val="DefaultParagraphFont"/>
    <w:uiPriority w:val="99"/>
    <w:semiHidden/>
    <w:unhideWhenUsed/>
    <w:rsid w:val="00E26AE7"/>
    <w:rPr>
      <w:color w:val="605E5C"/>
      <w:shd w:val="clear" w:color="auto" w:fill="E1DFDD"/>
    </w:rPr>
  </w:style>
  <w:style w:type="paragraph" w:styleId="FootnoteText">
    <w:name w:val="footnote text"/>
    <w:basedOn w:val="Normal"/>
    <w:link w:val="FootnoteTextChar"/>
    <w:uiPriority w:val="99"/>
    <w:semiHidden/>
    <w:unhideWhenUsed/>
    <w:rsid w:val="0094732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47329"/>
    <w:rPr>
      <w:rFonts w:ascii="Arial" w:hAnsi="Arial"/>
      <w:spacing w:val="4"/>
      <w:sz w:val="20"/>
      <w:szCs w:val="20"/>
    </w:rPr>
  </w:style>
  <w:style w:type="character" w:styleId="FootnoteReference">
    <w:name w:val="footnote reference"/>
    <w:basedOn w:val="DefaultParagraphFont"/>
    <w:uiPriority w:val="99"/>
    <w:semiHidden/>
    <w:unhideWhenUsed/>
    <w:rsid w:val="009473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184904007">
      <w:bodyDiv w:val="1"/>
      <w:marLeft w:val="0"/>
      <w:marRight w:val="0"/>
      <w:marTop w:val="0"/>
      <w:marBottom w:val="0"/>
      <w:divBdr>
        <w:top w:val="none" w:sz="0" w:space="0" w:color="auto"/>
        <w:left w:val="none" w:sz="0" w:space="0" w:color="auto"/>
        <w:bottom w:val="none" w:sz="0" w:space="0" w:color="auto"/>
        <w:right w:val="none" w:sz="0" w:space="0" w:color="auto"/>
      </w:divBdr>
    </w:div>
    <w:div w:id="842934838">
      <w:bodyDiv w:val="1"/>
      <w:marLeft w:val="0"/>
      <w:marRight w:val="0"/>
      <w:marTop w:val="0"/>
      <w:marBottom w:val="0"/>
      <w:divBdr>
        <w:top w:val="none" w:sz="0" w:space="0" w:color="auto"/>
        <w:left w:val="none" w:sz="0" w:space="0" w:color="auto"/>
        <w:bottom w:val="none" w:sz="0" w:space="0" w:color="auto"/>
        <w:right w:val="none" w:sz="0" w:space="0" w:color="auto"/>
      </w:divBdr>
    </w:div>
    <w:div w:id="9171764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039865176">
      <w:bodyDiv w:val="1"/>
      <w:marLeft w:val="0"/>
      <w:marRight w:val="0"/>
      <w:marTop w:val="0"/>
      <w:marBottom w:val="0"/>
      <w:divBdr>
        <w:top w:val="none" w:sz="0" w:space="0" w:color="auto"/>
        <w:left w:val="none" w:sz="0" w:space="0" w:color="auto"/>
        <w:bottom w:val="none" w:sz="0" w:space="0" w:color="auto"/>
        <w:right w:val="none" w:sz="0" w:space="0" w:color="auto"/>
      </w:divBdr>
    </w:div>
    <w:div w:id="1293681547">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449617195">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 w:id="187422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yi\OneDrive%20-%20Department%20of%20Education\H%20Drive\Marketing\Template\Reimaginning%20Strategic%20plan%202022\TasTAFE%20Reimagining%2010%20year%20Strategic%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B00705A99E49B3A337C5AB4CC4A6DD"/>
        <w:category>
          <w:name w:val="General"/>
          <w:gallery w:val="placeholder"/>
        </w:category>
        <w:types>
          <w:type w:val="bbPlcHdr"/>
        </w:types>
        <w:behaviors>
          <w:behavior w:val="content"/>
        </w:behaviors>
        <w:guid w:val="{1E5DA701-4DCA-4942-8E14-DA7740574640}"/>
      </w:docPartPr>
      <w:docPartBody>
        <w:p w:rsidR="0064505C" w:rsidRDefault="0064505C" w:rsidP="0064505C">
          <w:pPr>
            <w:pStyle w:val="11B00705A99E49B3A337C5AB4CC4A6DD"/>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ill Sans MT Std Light">
    <w:altName w:val="Cambria"/>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679"/>
    <w:rsid w:val="00050C03"/>
    <w:rsid w:val="000B5679"/>
    <w:rsid w:val="00115C41"/>
    <w:rsid w:val="001C2446"/>
    <w:rsid w:val="00207A4F"/>
    <w:rsid w:val="00207B33"/>
    <w:rsid w:val="00284EAE"/>
    <w:rsid w:val="002D24BF"/>
    <w:rsid w:val="00366791"/>
    <w:rsid w:val="00390836"/>
    <w:rsid w:val="003A2842"/>
    <w:rsid w:val="003A6D68"/>
    <w:rsid w:val="00435384"/>
    <w:rsid w:val="004B74A3"/>
    <w:rsid w:val="004C3327"/>
    <w:rsid w:val="004F3CEF"/>
    <w:rsid w:val="00511ACA"/>
    <w:rsid w:val="00517441"/>
    <w:rsid w:val="0053434E"/>
    <w:rsid w:val="005A600F"/>
    <w:rsid w:val="005F285A"/>
    <w:rsid w:val="0064505C"/>
    <w:rsid w:val="006A10C3"/>
    <w:rsid w:val="00737712"/>
    <w:rsid w:val="007432EC"/>
    <w:rsid w:val="00751DBD"/>
    <w:rsid w:val="00767978"/>
    <w:rsid w:val="00957F70"/>
    <w:rsid w:val="0098068E"/>
    <w:rsid w:val="009E2164"/>
    <w:rsid w:val="00A00277"/>
    <w:rsid w:val="00A01676"/>
    <w:rsid w:val="00A23F5F"/>
    <w:rsid w:val="00A86271"/>
    <w:rsid w:val="00AA54BF"/>
    <w:rsid w:val="00AC0A74"/>
    <w:rsid w:val="00B055B8"/>
    <w:rsid w:val="00B14676"/>
    <w:rsid w:val="00B86130"/>
    <w:rsid w:val="00BA59A5"/>
    <w:rsid w:val="00BF5DEC"/>
    <w:rsid w:val="00C17245"/>
    <w:rsid w:val="00C54FF3"/>
    <w:rsid w:val="00C93C21"/>
    <w:rsid w:val="00CC4619"/>
    <w:rsid w:val="00CC61B5"/>
    <w:rsid w:val="00CE0AB6"/>
    <w:rsid w:val="00D06134"/>
    <w:rsid w:val="00D10C90"/>
    <w:rsid w:val="00D44A48"/>
    <w:rsid w:val="00DD37CA"/>
    <w:rsid w:val="00E213F4"/>
    <w:rsid w:val="00EB7273"/>
    <w:rsid w:val="00ED024F"/>
    <w:rsid w:val="00F16654"/>
    <w:rsid w:val="00F46F7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05C"/>
    <w:rPr>
      <w:color w:val="808080"/>
    </w:rPr>
  </w:style>
  <w:style w:type="paragraph" w:customStyle="1" w:styleId="11B00705A99E49B3A337C5AB4CC4A6DD">
    <w:name w:val="11B00705A99E49B3A337C5AB4CC4A6DD"/>
    <w:rsid w:val="0064505C"/>
    <w:pPr>
      <w:spacing w:line="278" w:lineRule="auto"/>
    </w:pPr>
    <w:rPr>
      <w:kern w:val="2"/>
      <w:sz w:val="24"/>
      <w:szCs w:val="24"/>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930F53C72E184288CBF255BA92DD18" ma:contentTypeVersion="57" ma:contentTypeDescription="Create a new document." ma:contentTypeScope="" ma:versionID="91a28dc507a0a779662692c18c297f35">
  <xsd:schema xmlns:xsd="http://www.w3.org/2001/XMLSchema" xmlns:xs="http://www.w3.org/2001/XMLSchema" xmlns:p="http://schemas.microsoft.com/office/2006/metadata/properties" xmlns:ns2="0db6b296-c6fe-49d9-bc4b-e02ed4162f47" xmlns:ns3="1a10b6ff-2ea9-4593-a795-32437952279d" xmlns:ns4="5883bbdf-3da4-4b78-83f9-9715b5b0d7ed" xmlns:ns5="23f1e7c8-bc2b-44bb-bcd1-95e8bc680194" targetNamespace="http://schemas.microsoft.com/office/2006/metadata/properties" ma:root="true" ma:fieldsID="e6a95c32032b72ae6f51af798a700d99" ns2:_="" ns3:_="" ns4:_="" ns5:_="">
    <xsd:import namespace="0db6b296-c6fe-49d9-bc4b-e02ed4162f47"/>
    <xsd:import namespace="1a10b6ff-2ea9-4593-a795-32437952279d"/>
    <xsd:import namespace="5883bbdf-3da4-4b78-83f9-9715b5b0d7ed"/>
    <xsd:import namespace="23f1e7c8-bc2b-44bb-bcd1-95e8bc6801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MediaServiceSearchProperties" minOccurs="0"/>
                <xsd:element ref="ns4:lcf76f155ced4ddcb4097134ff3c332f" minOccurs="0"/>
                <xsd:element ref="ns2:MediaServiceOCR" minOccurs="0"/>
                <xsd:element ref="ns2:MediaServiceLocation" minOccurs="0"/>
                <xsd:element ref="ns2:MediaServiceBillingMetadata" minOccurs="0"/>
                <xsd:element ref="ns2:dateandtime" minOccurs="0"/>
                <xsd:element ref="ns5:TaxCatchAll" minOccurs="0"/>
                <xsd:element ref="ns4:Requestedby" minOccurs="0"/>
                <xsd:element ref="ns4:ExpiryDate" minOccurs="0"/>
                <xsd:element ref="ns4:Notes" minOccurs="0"/>
                <xsd:element ref="ns4:AssignedChecker" minOccurs="0"/>
                <xsd:element ref="ns4:Requestedby0" minOccurs="0"/>
                <xsd:element ref="ns4:Dueby" minOccurs="0"/>
                <xsd:element ref="ns4:FinalPDFVersion_x0028_link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6b296-c6fe-49d9-bc4b-e02ed4162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andtime" ma:index="22"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a10b6ff-2ea9-4593-a795-324379522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3bbdf-3da4-4b78-83f9-9715b5b0d7ed"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element name="Requestedby" ma:index="25" nillable="true" ma:displayName="Approved by" ma:format="Dropdown" ma:list="UserInfo" ma:SharePointGroup="0" ma:internalName="Reques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piryDate" ma:index="26" nillable="true" ma:displayName="Expiry Date" ma:format="DateOnly" ma:internalName="ExpiryDate">
      <xsd:simpleType>
        <xsd:restriction base="dms:DateTime"/>
      </xsd:simpleType>
    </xsd:element>
    <xsd:element name="Notes" ma:index="27" nillable="true" ma:displayName="Notes" ma:format="Dropdown" ma:internalName="Notes">
      <xsd:simpleType>
        <xsd:restriction base="dms:Note">
          <xsd:maxLength value="255"/>
        </xsd:restriction>
      </xsd:simpleType>
    </xsd:element>
    <xsd:element name="AssignedChecker" ma:index="28" nillable="true" ma:displayName="Assigned to" ma:format="Dropdown" ma:list="UserInfo" ma:SharePointGroup="0" ma:internalName="AssignedCheck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dby0" ma:index="29" nillable="true" ma:displayName="Requested by" ma:format="Dropdown" ma:list="UserInfo" ma:SharePointGroup="0" ma:internalName="Requestedby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ueby" ma:index="30" nillable="true" ma:displayName="Due by" ma:format="DateOnly" ma:internalName="Dueby">
      <xsd:simpleType>
        <xsd:restriction base="dms:DateTime"/>
      </xsd:simpleType>
    </xsd:element>
    <xsd:element name="FinalPDFVersion_x0028_link_x0029_" ma:index="31" nillable="true" ma:displayName="Final PDF Version (link)" ma:format="Hyperlink" ma:internalName="FinalPDFVersion_x0028_link_x0029_">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f1e7c8-bc2b-44bb-bcd1-95e8bc68019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79c16a8-49dd-464d-94fc-6603d3fe82f7}" ma:internalName="TaxCatchAll" ma:showField="CatchAllData" ma:web="23f1e7c8-bc2b-44bb-bcd1-95e8bc6801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s xmlns="5883bbdf-3da4-4b78-83f9-9715b5b0d7ed" xsi:nil="true"/>
    <Requestedby0 xmlns="5883bbdf-3da4-4b78-83f9-9715b5b0d7ed">
      <UserInfo>
        <DisplayName/>
        <AccountId xsi:nil="true"/>
        <AccountType/>
      </UserInfo>
    </Requestedby0>
    <TaxCatchAll xmlns="23f1e7c8-bc2b-44bb-bcd1-95e8bc680194" xsi:nil="true"/>
    <dateandtime xmlns="0db6b296-c6fe-49d9-bc4b-e02ed4162f47" xsi:nil="true"/>
    <ExpiryDate xmlns="5883bbdf-3da4-4b78-83f9-9715b5b0d7ed" xsi:nil="true"/>
    <Dueby xmlns="5883bbdf-3da4-4b78-83f9-9715b5b0d7ed" xsi:nil="true"/>
    <lcf76f155ced4ddcb4097134ff3c332f xmlns="5883bbdf-3da4-4b78-83f9-9715b5b0d7ed">
      <Terms xmlns="http://schemas.microsoft.com/office/infopath/2007/PartnerControls"/>
    </lcf76f155ced4ddcb4097134ff3c332f>
    <Requestedby xmlns="5883bbdf-3da4-4b78-83f9-9715b5b0d7ed">
      <UserInfo>
        <DisplayName/>
        <AccountId xsi:nil="true"/>
        <AccountType/>
      </UserInfo>
    </Requestedby>
    <AssignedChecker xmlns="5883bbdf-3da4-4b78-83f9-9715b5b0d7ed">
      <UserInfo>
        <DisplayName/>
        <AccountId xsi:nil="true"/>
        <AccountType/>
      </UserInfo>
    </AssignedChecker>
    <FinalPDFVersion_x0028_link_x0029_ xmlns="5883bbdf-3da4-4b78-83f9-9715b5b0d7ed">
      <Url xsi:nil="true"/>
      <Description xsi:nil="true"/>
    </FinalPDFVersion_x0028_link_x0029_>
  </documentManagement>
</p:properties>
</file>

<file path=customXml/itemProps1.xml><?xml version="1.0" encoding="utf-8"?>
<ds:datastoreItem xmlns:ds="http://schemas.openxmlformats.org/officeDocument/2006/customXml" ds:itemID="{DEC30D94-C010-4DCE-B213-B0ECB7EED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6b296-c6fe-49d9-bc4b-e02ed4162f47"/>
    <ds:schemaRef ds:uri="1a10b6ff-2ea9-4593-a795-32437952279d"/>
    <ds:schemaRef ds:uri="5883bbdf-3da4-4b78-83f9-9715b5b0d7ed"/>
    <ds:schemaRef ds:uri="23f1e7c8-bc2b-44bb-bcd1-95e8bc68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3.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5883bbdf-3da4-4b78-83f9-9715b5b0d7ed"/>
    <ds:schemaRef ds:uri="23f1e7c8-bc2b-44bb-bcd1-95e8bc680194"/>
    <ds:schemaRef ds:uri="0db6b296-c6fe-49d9-bc4b-e02ed4162f47"/>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Reimagining 10 year Strategic Plan</Template>
  <TotalTime>13</TotalTime>
  <Pages>8</Pages>
  <Words>2460</Words>
  <Characters>14027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TAFE – Imagine 2025-2035</vt:lpstr>
    </vt:vector>
  </TitlesOfParts>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TAFE – Imagine 2025-2035</dc:title>
  <dc:subject/>
  <dc:creator>Yi, Yang</dc:creator>
  <cp:keywords/>
  <dc:description/>
  <cp:lastModifiedBy>Yang Yi</cp:lastModifiedBy>
  <cp:revision>12</cp:revision>
  <cp:lastPrinted>2020-12-23T21:30:00Z</cp:lastPrinted>
  <dcterms:created xsi:type="dcterms:W3CDTF">2025-07-09T00:47:00Z</dcterms:created>
  <dcterms:modified xsi:type="dcterms:W3CDTF">2025-07-09T01:22:00Z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0x01010084930F53C72E184288CBF255BA92DD18</vt:lpwstr>
  </property>
  <property fmtid="{D5CDD505-2E9C-101B-9397-08002B2CF9AE}" pid="3" name="GrammarlyDocumentId">
    <vt:lpwstr>e291d7c0430779945a0895e2d5b970392dccde747355a2c92a1d32db48cdde54</vt:lpwstr>
  </property>
  <property fmtid="{D5CDD505-2E9C-101B-9397-08002B2CF9AE}" pid="4" name="MediaServiceImageTags">
    <vt:lpwstr/>
  </property>
</Properties>
</file>